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228A" w:rsidRDefault="007D228A" w:rsidP="008C62F4">
      <w:pPr>
        <w:spacing w:line="240" w:lineRule="auto"/>
        <w:rPr>
          <w:noProof/>
          <w:lang w:eastAsia="ru-RU"/>
        </w:rPr>
      </w:pPr>
    </w:p>
    <w:p w:rsidR="007D228A" w:rsidRPr="00865703" w:rsidRDefault="007D228A" w:rsidP="008C62F4">
      <w:pPr>
        <w:spacing w:before="12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D228A" w:rsidRDefault="007D228A" w:rsidP="008C62F4">
      <w:pPr>
        <w:spacing w:before="12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D228A" w:rsidRPr="00865703" w:rsidRDefault="007D228A" w:rsidP="008C62F4">
      <w:pPr>
        <w:spacing w:before="120"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65703">
        <w:rPr>
          <w:rFonts w:ascii="Times New Roman" w:hAnsi="Times New Roman"/>
          <w:b/>
          <w:sz w:val="28"/>
          <w:szCs w:val="28"/>
        </w:rPr>
        <w:t>АДМИНИСТРАЦИЯ</w:t>
      </w:r>
    </w:p>
    <w:p w:rsidR="007D228A" w:rsidRPr="00865703" w:rsidRDefault="007D228A" w:rsidP="008C62F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65703">
        <w:rPr>
          <w:rFonts w:ascii="Times New Roman" w:hAnsi="Times New Roman"/>
          <w:b/>
          <w:sz w:val="28"/>
          <w:szCs w:val="28"/>
        </w:rPr>
        <w:t>КРАСНОКАМСКОГО МУНИЦИПАЛЬНОГО РАЙОНА</w:t>
      </w:r>
    </w:p>
    <w:p w:rsidR="007D228A" w:rsidRPr="00865703" w:rsidRDefault="007D228A" w:rsidP="008C62F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65703">
        <w:rPr>
          <w:rFonts w:ascii="Times New Roman" w:hAnsi="Times New Roman"/>
          <w:b/>
          <w:sz w:val="28"/>
          <w:szCs w:val="28"/>
        </w:rPr>
        <w:t>ПЕРМСКОГО КРАЯ</w:t>
      </w:r>
    </w:p>
    <w:p w:rsidR="007D228A" w:rsidRPr="00865703" w:rsidRDefault="007D228A" w:rsidP="008C62F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D228A" w:rsidRPr="00865703" w:rsidRDefault="007D228A" w:rsidP="008C62F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65703">
        <w:rPr>
          <w:rFonts w:ascii="Times New Roman" w:hAnsi="Times New Roman"/>
          <w:b/>
          <w:sz w:val="28"/>
          <w:szCs w:val="28"/>
        </w:rPr>
        <w:t>ПОСТАНОВЛЕНИЕ</w:t>
      </w:r>
    </w:p>
    <w:p w:rsidR="007D228A" w:rsidRPr="00865703" w:rsidRDefault="007D228A" w:rsidP="00BC2605">
      <w:pPr>
        <w:jc w:val="center"/>
        <w:rPr>
          <w:rFonts w:ascii="Times New Roman" w:hAnsi="Times New Roman"/>
          <w:b/>
          <w:sz w:val="28"/>
          <w:szCs w:val="28"/>
        </w:rPr>
      </w:pPr>
    </w:p>
    <w:p w:rsidR="007D228A" w:rsidRPr="00865703" w:rsidRDefault="007D228A" w:rsidP="00BC2605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10" o:spid="_x0000_s1026" type="#_x0000_t75" alt="герб-6" style="position:absolute;margin-left:284.4pt;margin-top:-1.95pt;width:44.95pt;height:57.05pt;z-index:-251660288;visibility:visible;mso-position-horizontal-relative:page;mso-position-vertical-relative:margin" o:allowincell="f">
            <v:imagedata r:id="rId7" o:title="" croptop="3410f" cropright="1624f"/>
            <w10:wrap anchorx="page" anchory="margin"/>
            <w10:anchorlock/>
          </v:shape>
        </w:pict>
      </w:r>
      <w:r>
        <w:rPr>
          <w:rFonts w:ascii="Times New Roman" w:hAnsi="Times New Roman"/>
          <w:sz w:val="28"/>
          <w:szCs w:val="28"/>
        </w:rPr>
        <w:t>31.07.2015</w:t>
      </w:r>
      <w:r>
        <w:rPr>
          <w:rFonts w:ascii="Times New Roman" w:hAnsi="Times New Roman"/>
          <w:sz w:val="28"/>
          <w:szCs w:val="28"/>
        </w:rPr>
        <w:tab/>
        <w:t xml:space="preserve">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                                   </w:t>
      </w:r>
      <w:r w:rsidRPr="00865703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714</w:t>
      </w:r>
    </w:p>
    <w:p w:rsidR="007D228A" w:rsidRPr="00865703" w:rsidRDefault="007D228A" w:rsidP="00BC2605">
      <w:pPr>
        <w:ind w:right="4533"/>
        <w:rPr>
          <w:rFonts w:ascii="Times New Roman" w:hAnsi="Times New Roman"/>
          <w:b/>
          <w:sz w:val="28"/>
          <w:szCs w:val="28"/>
        </w:rPr>
      </w:pPr>
    </w:p>
    <w:p w:rsidR="007D228A" w:rsidRPr="008C3FE8" w:rsidRDefault="007D228A" w:rsidP="008C62F4">
      <w:pPr>
        <w:widowControl w:val="0"/>
        <w:autoSpaceDE w:val="0"/>
        <w:autoSpaceDN w:val="0"/>
        <w:adjustRightInd w:val="0"/>
        <w:spacing w:after="0" w:line="240" w:lineRule="exact"/>
        <w:ind w:right="5386"/>
        <w:rPr>
          <w:rFonts w:ascii="Times New Roman" w:hAnsi="Times New Roman" w:cs="Arial"/>
          <w:b/>
          <w:sz w:val="28"/>
          <w:szCs w:val="28"/>
          <w:lang w:eastAsia="ru-RU"/>
        </w:rPr>
      </w:pPr>
      <w:r w:rsidRPr="008C3FE8">
        <w:rPr>
          <w:rFonts w:ascii="Times New Roman" w:hAnsi="Times New Roman" w:cs="Arial"/>
          <w:b/>
          <w:sz w:val="28"/>
          <w:szCs w:val="28"/>
          <w:lang w:eastAsia="ru-RU"/>
        </w:rPr>
        <w:t>Об определении способа расчета расстояния от организаций и (или) объектов, на которых не допускается розничная продажа алкогольной продукции, до границ прилегающих территорий и утверждении границ прилегающих к некоторым организациям и объектам, на которых не допускается розничная продажа алкогольной продукции</w:t>
      </w:r>
    </w:p>
    <w:p w:rsidR="007D228A" w:rsidRPr="00BF51DC" w:rsidRDefault="007D228A" w:rsidP="00BC2605">
      <w:pPr>
        <w:spacing w:after="0"/>
        <w:ind w:firstLine="708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7D228A" w:rsidRPr="00345D96" w:rsidRDefault="007D228A" w:rsidP="008C3FE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45D96">
        <w:rPr>
          <w:rFonts w:ascii="Times New Roman" w:hAnsi="Times New Roman"/>
          <w:sz w:val="28"/>
          <w:szCs w:val="28"/>
        </w:rPr>
        <w:t xml:space="preserve">В соответствии с Федеральным законом от 22 ноября </w:t>
      </w:r>
      <w:smartTag w:uri="urn:schemas-microsoft-com:office:smarttags" w:element="metricconverter">
        <w:smartTagPr>
          <w:attr w:name="ProductID" w:val="1995 г"/>
        </w:smartTagPr>
        <w:r w:rsidRPr="00345D96">
          <w:rPr>
            <w:rFonts w:ascii="Times New Roman" w:hAnsi="Times New Roman"/>
            <w:sz w:val="28"/>
            <w:szCs w:val="28"/>
          </w:rPr>
          <w:t>1995 г</w:t>
        </w:r>
      </w:smartTag>
      <w:r w:rsidRPr="00345D96">
        <w:rPr>
          <w:rFonts w:ascii="Times New Roman" w:hAnsi="Times New Roman"/>
          <w:sz w:val="28"/>
          <w:szCs w:val="28"/>
        </w:rPr>
        <w:t xml:space="preserve">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27 декабря </w:t>
      </w:r>
      <w:smartTag w:uri="urn:schemas-microsoft-com:office:smarttags" w:element="metricconverter">
        <w:smartTagPr>
          <w:attr w:name="ProductID" w:val="2012 г"/>
        </w:smartTagPr>
        <w:r w:rsidRPr="00345D96">
          <w:rPr>
            <w:rFonts w:ascii="Times New Roman" w:hAnsi="Times New Roman"/>
            <w:sz w:val="28"/>
            <w:szCs w:val="28"/>
          </w:rPr>
          <w:t>2012 г</w:t>
        </w:r>
      </w:smartTag>
      <w:r w:rsidRPr="00345D96">
        <w:rPr>
          <w:rFonts w:ascii="Times New Roman" w:hAnsi="Times New Roman"/>
          <w:sz w:val="28"/>
          <w:szCs w:val="28"/>
        </w:rPr>
        <w:t>. № 1425 "Об определении органами государственной власти субъектов Российской Федерации мест массового скопления граждан и мест нахождения источников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345D96">
        <w:rPr>
          <w:rFonts w:ascii="Times New Roman" w:hAnsi="Times New Roman"/>
          <w:sz w:val="28"/>
          <w:szCs w:val="28"/>
        </w:rPr>
        <w:t>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продукции" администрация Краснокамского муниципального района</w:t>
      </w:r>
    </w:p>
    <w:p w:rsidR="007D228A" w:rsidRPr="00345D96" w:rsidRDefault="007D228A" w:rsidP="008C3FE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5D96">
        <w:rPr>
          <w:rFonts w:ascii="Times New Roman" w:hAnsi="Times New Roman"/>
          <w:sz w:val="28"/>
          <w:szCs w:val="28"/>
        </w:rPr>
        <w:t>ПОСТАНОВЛЯЕТ:</w:t>
      </w:r>
    </w:p>
    <w:p w:rsidR="007D228A" w:rsidRPr="008C3FE8" w:rsidRDefault="007D228A" w:rsidP="008C3FE8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57214">
        <w:rPr>
          <w:rFonts w:ascii="Times New Roman" w:hAnsi="Times New Roman"/>
          <w:sz w:val="28"/>
          <w:szCs w:val="28"/>
        </w:rPr>
        <w:t xml:space="preserve">Для определения расстояния от организаций и (или) объектов, на которых не допускается розничная продажа алкогольной продукции, до границ прилегающих территорий установить следующий способ расчета – по кратчайшему расстоянию по прямой линии (по радиусу) от каждого входа для посетителей на обособленную территорию, при ее наличии, или от входа в здание (строение, сооружение), в котором расположены организации и (или) </w:t>
      </w:r>
      <w:r w:rsidRPr="008C3FE8">
        <w:rPr>
          <w:rFonts w:ascii="Times New Roman" w:hAnsi="Times New Roman"/>
          <w:sz w:val="28"/>
          <w:szCs w:val="28"/>
        </w:rPr>
        <w:t>объекты, при отсутствии обособленной территории.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>2. Установить следующие границы прилегающих к организациям и объектам территорий, на которых не допускается розничная продажа алкогольной продукции: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>2.1. для организаций общественного питания, осуществляющих розничную продажу алкогольной продукции: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детских организаций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образовательных организаций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медицинских организаций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объектов спорта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оптовых и розничных рынков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вокзалов и аэропортов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мест массового скопления граждан, определяемых органами государственной власти субъектов Российской Федерации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мест нахождения источников повышенной опасности, определяемых органами государственной власти субъектов Российской Федерации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объектов военного назначения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студенческих общежитий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специализированных учреждений социального обслуживания граждан пожилого возраста и инвалидов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>- от монастырских, храмовых и (или) иных культовых комплексах, построенных для осуществления и (или) обеспечения деятельности религиозных организаций</w:t>
      </w:r>
      <w:r>
        <w:rPr>
          <w:rFonts w:ascii="Times New Roman" w:hAnsi="Times New Roman"/>
          <w:sz w:val="28"/>
          <w:szCs w:val="28"/>
        </w:rPr>
        <w:t xml:space="preserve"> –</w:t>
      </w:r>
      <w:r w:rsidRPr="008C3FE8">
        <w:rPr>
          <w:rFonts w:ascii="Times New Roman" w:hAnsi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от</w:t>
      </w:r>
      <w:r w:rsidRPr="008C3FE8">
        <w:rPr>
          <w:rFonts w:ascii="Times New Roman" w:hAnsi="Times New Roman"/>
          <w:sz w:val="28"/>
          <w:szCs w:val="28"/>
        </w:rPr>
        <w:t xml:space="preserve"> Федеральной служб</w:t>
      </w:r>
      <w:r>
        <w:rPr>
          <w:rFonts w:ascii="Times New Roman" w:hAnsi="Times New Roman"/>
          <w:sz w:val="28"/>
          <w:szCs w:val="28"/>
        </w:rPr>
        <w:t>ы</w:t>
      </w:r>
      <w:r w:rsidRPr="008C3FE8">
        <w:rPr>
          <w:rFonts w:ascii="Times New Roman" w:hAnsi="Times New Roman"/>
          <w:sz w:val="28"/>
          <w:szCs w:val="28"/>
        </w:rPr>
        <w:t xml:space="preserve"> исполнения наказаний, а также </w:t>
      </w:r>
      <w:r>
        <w:rPr>
          <w:rFonts w:ascii="Times New Roman" w:hAnsi="Times New Roman"/>
          <w:sz w:val="28"/>
          <w:szCs w:val="28"/>
        </w:rPr>
        <w:t>от</w:t>
      </w:r>
      <w:r w:rsidRPr="008C3FE8">
        <w:rPr>
          <w:rFonts w:ascii="Times New Roman" w:hAnsi="Times New Roman"/>
          <w:sz w:val="28"/>
          <w:szCs w:val="28"/>
        </w:rPr>
        <w:t xml:space="preserve"> исправительны</w:t>
      </w:r>
      <w:r>
        <w:rPr>
          <w:rFonts w:ascii="Times New Roman" w:hAnsi="Times New Roman"/>
          <w:sz w:val="28"/>
          <w:szCs w:val="28"/>
        </w:rPr>
        <w:t>х колоний</w:t>
      </w:r>
      <w:r w:rsidRPr="008C3FE8">
        <w:rPr>
          <w:rFonts w:ascii="Times New Roman" w:hAnsi="Times New Roman"/>
          <w:sz w:val="28"/>
          <w:szCs w:val="28"/>
        </w:rPr>
        <w:t>, колони</w:t>
      </w:r>
      <w:r>
        <w:rPr>
          <w:rFonts w:ascii="Times New Roman" w:hAnsi="Times New Roman"/>
          <w:sz w:val="28"/>
          <w:szCs w:val="28"/>
        </w:rPr>
        <w:t>й</w:t>
      </w:r>
      <w:r w:rsidRPr="008C3FE8">
        <w:rPr>
          <w:rFonts w:ascii="Times New Roman" w:hAnsi="Times New Roman"/>
          <w:sz w:val="28"/>
          <w:szCs w:val="28"/>
        </w:rPr>
        <w:t>-поселени</w:t>
      </w:r>
      <w:r>
        <w:rPr>
          <w:rFonts w:ascii="Times New Roman" w:hAnsi="Times New Roman"/>
          <w:sz w:val="28"/>
          <w:szCs w:val="28"/>
        </w:rPr>
        <w:t>й</w:t>
      </w:r>
      <w:r w:rsidRPr="008C3FE8">
        <w:rPr>
          <w:rFonts w:ascii="Times New Roman" w:hAnsi="Times New Roman"/>
          <w:sz w:val="28"/>
          <w:szCs w:val="28"/>
        </w:rPr>
        <w:t>, воспитательны</w:t>
      </w:r>
      <w:r>
        <w:rPr>
          <w:rFonts w:ascii="Times New Roman" w:hAnsi="Times New Roman"/>
          <w:sz w:val="28"/>
          <w:szCs w:val="28"/>
        </w:rPr>
        <w:t>х</w:t>
      </w:r>
      <w:r w:rsidRPr="008C3FE8">
        <w:rPr>
          <w:rFonts w:ascii="Times New Roman" w:hAnsi="Times New Roman"/>
          <w:sz w:val="28"/>
          <w:szCs w:val="28"/>
        </w:rPr>
        <w:t xml:space="preserve"> колони</w:t>
      </w:r>
      <w:r>
        <w:rPr>
          <w:rFonts w:ascii="Times New Roman" w:hAnsi="Times New Roman"/>
          <w:sz w:val="28"/>
          <w:szCs w:val="28"/>
        </w:rPr>
        <w:t>й</w:t>
      </w:r>
      <w:r w:rsidRPr="008C3FE8">
        <w:rPr>
          <w:rFonts w:ascii="Times New Roman" w:hAnsi="Times New Roman"/>
          <w:sz w:val="28"/>
          <w:szCs w:val="28"/>
        </w:rPr>
        <w:t xml:space="preserve">, лечебных исправительных учреждений, тюрем, следственных изоляторах, изоляторах временного содержания – </w:t>
      </w:r>
      <w:smartTag w:uri="urn:schemas-microsoft-com:office:smarttags" w:element="metricconverter">
        <w:smartTagPr>
          <w:attr w:name="ProductID" w:val="20 метров"/>
        </w:smartTagPr>
        <w:r w:rsidRPr="008C3FE8">
          <w:rPr>
            <w:rFonts w:ascii="Times New Roman" w:hAnsi="Times New Roman"/>
            <w:sz w:val="28"/>
            <w:szCs w:val="28"/>
          </w:rPr>
          <w:t>20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>2.2. для организаций, осуществляющих розничную продажу алкогольной продукции: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детских организаций – </w:t>
      </w:r>
      <w:smartTag w:uri="urn:schemas-microsoft-com:office:smarttags" w:element="metricconverter">
        <w:smartTagPr>
          <w:attr w:name="ProductID" w:val="25 метров"/>
        </w:smartTagPr>
        <w:r w:rsidRPr="008C3FE8">
          <w:rPr>
            <w:rFonts w:ascii="Times New Roman" w:hAnsi="Times New Roman"/>
            <w:sz w:val="28"/>
            <w:szCs w:val="28"/>
          </w:rPr>
          <w:t>25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образовательных организаций – </w:t>
      </w:r>
      <w:smartTag w:uri="urn:schemas-microsoft-com:office:smarttags" w:element="metricconverter">
        <w:smartTagPr>
          <w:attr w:name="ProductID" w:val="35 метров"/>
        </w:smartTagPr>
        <w:r w:rsidRPr="008C3FE8">
          <w:rPr>
            <w:rFonts w:ascii="Times New Roman" w:hAnsi="Times New Roman"/>
            <w:sz w:val="28"/>
            <w:szCs w:val="28"/>
          </w:rPr>
          <w:t>35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медицинских организаций – </w:t>
      </w:r>
      <w:smartTag w:uri="urn:schemas-microsoft-com:office:smarttags" w:element="metricconverter">
        <w:smartTagPr>
          <w:attr w:name="ProductID" w:val="25 метров"/>
        </w:smartTagPr>
        <w:r w:rsidRPr="008C3FE8">
          <w:rPr>
            <w:rFonts w:ascii="Times New Roman" w:hAnsi="Times New Roman"/>
            <w:sz w:val="28"/>
            <w:szCs w:val="28"/>
          </w:rPr>
          <w:t>25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объектов спорта – </w:t>
      </w:r>
      <w:smartTag w:uri="urn:schemas-microsoft-com:office:smarttags" w:element="metricconverter">
        <w:smartTagPr>
          <w:attr w:name="ProductID" w:val="25 метров"/>
        </w:smartTagPr>
        <w:r w:rsidRPr="008C3FE8">
          <w:rPr>
            <w:rFonts w:ascii="Times New Roman" w:hAnsi="Times New Roman"/>
            <w:sz w:val="28"/>
            <w:szCs w:val="28"/>
          </w:rPr>
          <w:t>25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оптовых и розничных рынков – </w:t>
      </w:r>
      <w:smartTag w:uri="urn:schemas-microsoft-com:office:smarttags" w:element="metricconverter">
        <w:smartTagPr>
          <w:attr w:name="ProductID" w:val="25 метров"/>
        </w:smartTagPr>
        <w:r w:rsidRPr="008C3FE8">
          <w:rPr>
            <w:rFonts w:ascii="Times New Roman" w:hAnsi="Times New Roman"/>
            <w:sz w:val="28"/>
            <w:szCs w:val="28"/>
          </w:rPr>
          <w:t>2</w:t>
        </w:r>
        <w:r>
          <w:rPr>
            <w:rFonts w:ascii="Times New Roman" w:hAnsi="Times New Roman"/>
            <w:sz w:val="28"/>
            <w:szCs w:val="28"/>
          </w:rPr>
          <w:t>5</w:t>
        </w:r>
        <w:r w:rsidRPr="008C3FE8">
          <w:rPr>
            <w:rFonts w:ascii="Times New Roman" w:hAnsi="Times New Roman"/>
            <w:sz w:val="28"/>
            <w:szCs w:val="28"/>
          </w:rPr>
          <w:t xml:space="preserve">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вокзалов и аэропортов – </w:t>
      </w:r>
      <w:smartTag w:uri="urn:schemas-microsoft-com:office:smarttags" w:element="metricconverter">
        <w:smartTagPr>
          <w:attr w:name="ProductID" w:val="25 метров"/>
        </w:smartTagPr>
        <w:r w:rsidRPr="008C3FE8">
          <w:rPr>
            <w:rFonts w:ascii="Times New Roman" w:hAnsi="Times New Roman"/>
            <w:sz w:val="28"/>
            <w:szCs w:val="28"/>
          </w:rPr>
          <w:t>2</w:t>
        </w:r>
        <w:r>
          <w:rPr>
            <w:rFonts w:ascii="Times New Roman" w:hAnsi="Times New Roman"/>
            <w:sz w:val="28"/>
            <w:szCs w:val="28"/>
          </w:rPr>
          <w:t>5</w:t>
        </w:r>
        <w:r w:rsidRPr="008C3FE8">
          <w:rPr>
            <w:rFonts w:ascii="Times New Roman" w:hAnsi="Times New Roman"/>
            <w:sz w:val="28"/>
            <w:szCs w:val="28"/>
          </w:rPr>
          <w:t xml:space="preserve">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мест массового скопления граждан, определяемых органами государственной власти субъектов Российской Федерации – </w:t>
      </w:r>
      <w:smartTag w:uri="urn:schemas-microsoft-com:office:smarttags" w:element="metricconverter">
        <w:smartTagPr>
          <w:attr w:name="ProductID" w:val="25 метров"/>
        </w:smartTagPr>
        <w:r w:rsidRPr="008C3FE8">
          <w:rPr>
            <w:rFonts w:ascii="Times New Roman" w:hAnsi="Times New Roman"/>
            <w:sz w:val="28"/>
            <w:szCs w:val="28"/>
          </w:rPr>
          <w:t>2</w:t>
        </w:r>
        <w:r>
          <w:rPr>
            <w:rFonts w:ascii="Times New Roman" w:hAnsi="Times New Roman"/>
            <w:sz w:val="28"/>
            <w:szCs w:val="28"/>
          </w:rPr>
          <w:t>5</w:t>
        </w:r>
        <w:r w:rsidRPr="008C3FE8">
          <w:rPr>
            <w:rFonts w:ascii="Times New Roman" w:hAnsi="Times New Roman"/>
            <w:sz w:val="28"/>
            <w:szCs w:val="28"/>
          </w:rPr>
          <w:t xml:space="preserve">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мест нахождения источников повышенной опасности, определяемых органами государственной власти субъектов Российской Федерации – </w:t>
      </w:r>
      <w:smartTag w:uri="urn:schemas-microsoft-com:office:smarttags" w:element="metricconverter">
        <w:smartTagPr>
          <w:attr w:name="ProductID" w:val="25 метров"/>
        </w:smartTagPr>
        <w:r w:rsidRPr="008C3FE8">
          <w:rPr>
            <w:rFonts w:ascii="Times New Roman" w:hAnsi="Times New Roman"/>
            <w:sz w:val="28"/>
            <w:szCs w:val="28"/>
          </w:rPr>
          <w:t>2</w:t>
        </w:r>
        <w:r>
          <w:rPr>
            <w:rFonts w:ascii="Times New Roman" w:hAnsi="Times New Roman"/>
            <w:sz w:val="28"/>
            <w:szCs w:val="28"/>
          </w:rPr>
          <w:t>5</w:t>
        </w:r>
        <w:r w:rsidRPr="008C3FE8">
          <w:rPr>
            <w:rFonts w:ascii="Times New Roman" w:hAnsi="Times New Roman"/>
            <w:sz w:val="28"/>
            <w:szCs w:val="28"/>
          </w:rPr>
          <w:t xml:space="preserve">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объектов военного назначения – </w:t>
      </w:r>
      <w:smartTag w:uri="urn:schemas-microsoft-com:office:smarttags" w:element="metricconverter">
        <w:smartTagPr>
          <w:attr w:name="ProductID" w:val="25 метров"/>
        </w:smartTagPr>
        <w:r w:rsidRPr="008C3FE8">
          <w:rPr>
            <w:rFonts w:ascii="Times New Roman" w:hAnsi="Times New Roman"/>
            <w:sz w:val="28"/>
            <w:szCs w:val="28"/>
          </w:rPr>
          <w:t>2</w:t>
        </w:r>
        <w:r>
          <w:rPr>
            <w:rFonts w:ascii="Times New Roman" w:hAnsi="Times New Roman"/>
            <w:sz w:val="28"/>
            <w:szCs w:val="28"/>
          </w:rPr>
          <w:t>5</w:t>
        </w:r>
        <w:r w:rsidRPr="008C3FE8">
          <w:rPr>
            <w:rFonts w:ascii="Times New Roman" w:hAnsi="Times New Roman"/>
            <w:sz w:val="28"/>
            <w:szCs w:val="28"/>
          </w:rPr>
          <w:t xml:space="preserve">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студенческих общежитий – </w:t>
      </w:r>
      <w:smartTag w:uri="urn:schemas-microsoft-com:office:smarttags" w:element="metricconverter">
        <w:smartTagPr>
          <w:attr w:name="ProductID" w:val="25 метров"/>
        </w:smartTagPr>
        <w:r w:rsidRPr="008C3FE8">
          <w:rPr>
            <w:rFonts w:ascii="Times New Roman" w:hAnsi="Times New Roman"/>
            <w:sz w:val="28"/>
            <w:szCs w:val="28"/>
          </w:rPr>
          <w:t>2</w:t>
        </w:r>
        <w:r>
          <w:rPr>
            <w:rFonts w:ascii="Times New Roman" w:hAnsi="Times New Roman"/>
            <w:sz w:val="28"/>
            <w:szCs w:val="28"/>
          </w:rPr>
          <w:t>5</w:t>
        </w:r>
        <w:r w:rsidRPr="008C3FE8">
          <w:rPr>
            <w:rFonts w:ascii="Times New Roman" w:hAnsi="Times New Roman"/>
            <w:sz w:val="28"/>
            <w:szCs w:val="28"/>
          </w:rPr>
          <w:t xml:space="preserve">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специализированных учреждений социального обслуживания граждан пожилого возраста и инвалидов – </w:t>
      </w:r>
      <w:smartTag w:uri="urn:schemas-microsoft-com:office:smarttags" w:element="metricconverter">
        <w:smartTagPr>
          <w:attr w:name="ProductID" w:val="25 метров"/>
        </w:smartTagPr>
        <w:r w:rsidRPr="008C3FE8">
          <w:rPr>
            <w:rFonts w:ascii="Times New Roman" w:hAnsi="Times New Roman"/>
            <w:sz w:val="28"/>
            <w:szCs w:val="28"/>
          </w:rPr>
          <w:t>2</w:t>
        </w:r>
        <w:r>
          <w:rPr>
            <w:rFonts w:ascii="Times New Roman" w:hAnsi="Times New Roman"/>
            <w:sz w:val="28"/>
            <w:szCs w:val="28"/>
          </w:rPr>
          <w:t>5</w:t>
        </w:r>
        <w:r w:rsidRPr="008C3FE8">
          <w:rPr>
            <w:rFonts w:ascii="Times New Roman" w:hAnsi="Times New Roman"/>
            <w:sz w:val="28"/>
            <w:szCs w:val="28"/>
          </w:rPr>
          <w:t xml:space="preserve">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от монастырских, храмовых и (или) иных культовых комплексах, построенных для осуществления и (или) обеспечения деятельности религиозных организаций </w:t>
      </w:r>
      <w:smartTag w:uri="urn:schemas-microsoft-com:office:smarttags" w:element="metricconverter">
        <w:smartTagPr>
          <w:attr w:name="ProductID" w:val="25 метров"/>
        </w:smartTagPr>
        <w:r w:rsidRPr="008C3FE8">
          <w:rPr>
            <w:rFonts w:ascii="Times New Roman" w:hAnsi="Times New Roman"/>
            <w:sz w:val="28"/>
            <w:szCs w:val="28"/>
          </w:rPr>
          <w:t>2</w:t>
        </w:r>
        <w:r>
          <w:rPr>
            <w:rFonts w:ascii="Times New Roman" w:hAnsi="Times New Roman"/>
            <w:sz w:val="28"/>
            <w:szCs w:val="28"/>
          </w:rPr>
          <w:t>5</w:t>
        </w:r>
        <w:r w:rsidRPr="008C3FE8">
          <w:rPr>
            <w:rFonts w:ascii="Times New Roman" w:hAnsi="Times New Roman"/>
            <w:sz w:val="28"/>
            <w:szCs w:val="28"/>
          </w:rPr>
          <w:t xml:space="preserve"> метров</w:t>
        </w:r>
      </w:smartTag>
      <w:r w:rsidRPr="008C3FE8">
        <w:rPr>
          <w:rFonts w:ascii="Times New Roman" w:hAnsi="Times New Roman"/>
          <w:sz w:val="28"/>
          <w:szCs w:val="28"/>
        </w:rPr>
        <w:t>;</w:t>
      </w:r>
    </w:p>
    <w:p w:rsidR="007D228A" w:rsidRPr="008C3FE8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C3FE8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от</w:t>
      </w:r>
      <w:r w:rsidRPr="008C3FE8">
        <w:rPr>
          <w:rFonts w:ascii="Times New Roman" w:hAnsi="Times New Roman"/>
          <w:sz w:val="28"/>
          <w:szCs w:val="28"/>
        </w:rPr>
        <w:t xml:space="preserve"> Федеральной служб</w:t>
      </w:r>
      <w:r>
        <w:rPr>
          <w:rFonts w:ascii="Times New Roman" w:hAnsi="Times New Roman"/>
          <w:sz w:val="28"/>
          <w:szCs w:val="28"/>
        </w:rPr>
        <w:t>ы</w:t>
      </w:r>
      <w:r w:rsidRPr="008C3FE8">
        <w:rPr>
          <w:rFonts w:ascii="Times New Roman" w:hAnsi="Times New Roman"/>
          <w:sz w:val="28"/>
          <w:szCs w:val="28"/>
        </w:rPr>
        <w:t xml:space="preserve"> исполнения наказаний, а также </w:t>
      </w:r>
      <w:r>
        <w:rPr>
          <w:rFonts w:ascii="Times New Roman" w:hAnsi="Times New Roman"/>
          <w:sz w:val="28"/>
          <w:szCs w:val="28"/>
        </w:rPr>
        <w:t>от</w:t>
      </w:r>
      <w:r w:rsidRPr="008C3FE8">
        <w:rPr>
          <w:rFonts w:ascii="Times New Roman" w:hAnsi="Times New Roman"/>
          <w:sz w:val="28"/>
          <w:szCs w:val="28"/>
        </w:rPr>
        <w:t xml:space="preserve"> исправительны</w:t>
      </w:r>
      <w:r>
        <w:rPr>
          <w:rFonts w:ascii="Times New Roman" w:hAnsi="Times New Roman"/>
          <w:sz w:val="28"/>
          <w:szCs w:val="28"/>
        </w:rPr>
        <w:t>х колоний</w:t>
      </w:r>
      <w:r w:rsidRPr="008C3FE8">
        <w:rPr>
          <w:rFonts w:ascii="Times New Roman" w:hAnsi="Times New Roman"/>
          <w:sz w:val="28"/>
          <w:szCs w:val="28"/>
        </w:rPr>
        <w:t>, колони</w:t>
      </w:r>
      <w:r>
        <w:rPr>
          <w:rFonts w:ascii="Times New Roman" w:hAnsi="Times New Roman"/>
          <w:sz w:val="28"/>
          <w:szCs w:val="28"/>
        </w:rPr>
        <w:t>й</w:t>
      </w:r>
      <w:r w:rsidRPr="008C3FE8">
        <w:rPr>
          <w:rFonts w:ascii="Times New Roman" w:hAnsi="Times New Roman"/>
          <w:sz w:val="28"/>
          <w:szCs w:val="28"/>
        </w:rPr>
        <w:t>-поселени</w:t>
      </w:r>
      <w:r>
        <w:rPr>
          <w:rFonts w:ascii="Times New Roman" w:hAnsi="Times New Roman"/>
          <w:sz w:val="28"/>
          <w:szCs w:val="28"/>
        </w:rPr>
        <w:t>й</w:t>
      </w:r>
      <w:r w:rsidRPr="008C3FE8">
        <w:rPr>
          <w:rFonts w:ascii="Times New Roman" w:hAnsi="Times New Roman"/>
          <w:sz w:val="28"/>
          <w:szCs w:val="28"/>
        </w:rPr>
        <w:t>, воспитательны</w:t>
      </w:r>
      <w:r>
        <w:rPr>
          <w:rFonts w:ascii="Times New Roman" w:hAnsi="Times New Roman"/>
          <w:sz w:val="28"/>
          <w:szCs w:val="28"/>
        </w:rPr>
        <w:t>х</w:t>
      </w:r>
      <w:r w:rsidRPr="008C3FE8">
        <w:rPr>
          <w:rFonts w:ascii="Times New Roman" w:hAnsi="Times New Roman"/>
          <w:sz w:val="28"/>
          <w:szCs w:val="28"/>
        </w:rPr>
        <w:t xml:space="preserve"> колони</w:t>
      </w:r>
      <w:r>
        <w:rPr>
          <w:rFonts w:ascii="Times New Roman" w:hAnsi="Times New Roman"/>
          <w:sz w:val="28"/>
          <w:szCs w:val="28"/>
        </w:rPr>
        <w:t>й</w:t>
      </w:r>
      <w:r w:rsidRPr="008C3FE8">
        <w:rPr>
          <w:rFonts w:ascii="Times New Roman" w:hAnsi="Times New Roman"/>
          <w:sz w:val="28"/>
          <w:szCs w:val="28"/>
        </w:rPr>
        <w:t>, лечебны</w:t>
      </w:r>
      <w:r>
        <w:rPr>
          <w:rFonts w:ascii="Times New Roman" w:hAnsi="Times New Roman"/>
          <w:sz w:val="28"/>
          <w:szCs w:val="28"/>
        </w:rPr>
        <w:t xml:space="preserve">х </w:t>
      </w:r>
      <w:r w:rsidRPr="008C3FE8">
        <w:rPr>
          <w:rFonts w:ascii="Times New Roman" w:hAnsi="Times New Roman"/>
          <w:sz w:val="28"/>
          <w:szCs w:val="28"/>
        </w:rPr>
        <w:t>исправительны</w:t>
      </w:r>
      <w:r>
        <w:rPr>
          <w:rFonts w:ascii="Times New Roman" w:hAnsi="Times New Roman"/>
          <w:sz w:val="28"/>
          <w:szCs w:val="28"/>
        </w:rPr>
        <w:t>х учреждений</w:t>
      </w:r>
      <w:r w:rsidRPr="008C3FE8">
        <w:rPr>
          <w:rFonts w:ascii="Times New Roman" w:hAnsi="Times New Roman"/>
          <w:sz w:val="28"/>
          <w:szCs w:val="28"/>
        </w:rPr>
        <w:t>, тюр</w:t>
      </w:r>
      <w:r>
        <w:rPr>
          <w:rFonts w:ascii="Times New Roman" w:hAnsi="Times New Roman"/>
          <w:sz w:val="28"/>
          <w:szCs w:val="28"/>
        </w:rPr>
        <w:t>ем</w:t>
      </w:r>
      <w:r w:rsidRPr="008C3FE8">
        <w:rPr>
          <w:rFonts w:ascii="Times New Roman" w:hAnsi="Times New Roman"/>
          <w:sz w:val="28"/>
          <w:szCs w:val="28"/>
        </w:rPr>
        <w:t>, следственны</w:t>
      </w:r>
      <w:r>
        <w:rPr>
          <w:rFonts w:ascii="Times New Roman" w:hAnsi="Times New Roman"/>
          <w:sz w:val="28"/>
          <w:szCs w:val="28"/>
        </w:rPr>
        <w:t>х</w:t>
      </w:r>
      <w:r w:rsidRPr="008C3FE8">
        <w:rPr>
          <w:rFonts w:ascii="Times New Roman" w:hAnsi="Times New Roman"/>
          <w:sz w:val="28"/>
          <w:szCs w:val="28"/>
        </w:rPr>
        <w:t xml:space="preserve"> изолятора</w:t>
      </w:r>
      <w:r>
        <w:rPr>
          <w:rFonts w:ascii="Times New Roman" w:hAnsi="Times New Roman"/>
          <w:sz w:val="28"/>
          <w:szCs w:val="28"/>
        </w:rPr>
        <w:t>х</w:t>
      </w:r>
      <w:r w:rsidRPr="008C3FE8">
        <w:rPr>
          <w:rFonts w:ascii="Times New Roman" w:hAnsi="Times New Roman"/>
          <w:sz w:val="28"/>
          <w:szCs w:val="28"/>
        </w:rPr>
        <w:t>, изолятора</w:t>
      </w:r>
      <w:r>
        <w:rPr>
          <w:rFonts w:ascii="Times New Roman" w:hAnsi="Times New Roman"/>
          <w:sz w:val="28"/>
          <w:szCs w:val="28"/>
        </w:rPr>
        <w:t>х</w:t>
      </w:r>
      <w:r w:rsidRPr="008C3FE8">
        <w:rPr>
          <w:rFonts w:ascii="Times New Roman" w:hAnsi="Times New Roman"/>
          <w:sz w:val="28"/>
          <w:szCs w:val="28"/>
        </w:rPr>
        <w:t xml:space="preserve"> временного содержания</w:t>
      </w:r>
      <w:r>
        <w:rPr>
          <w:rFonts w:ascii="Times New Roman" w:hAnsi="Times New Roman"/>
          <w:sz w:val="28"/>
          <w:szCs w:val="28"/>
        </w:rPr>
        <w:t xml:space="preserve"> – </w:t>
      </w:r>
      <w:smartTag w:uri="urn:schemas-microsoft-com:office:smarttags" w:element="metricconverter">
        <w:smartTagPr>
          <w:attr w:name="ProductID" w:val="25 метров"/>
        </w:smartTagPr>
        <w:r>
          <w:rPr>
            <w:rFonts w:ascii="Times New Roman" w:hAnsi="Times New Roman"/>
            <w:sz w:val="28"/>
            <w:szCs w:val="28"/>
          </w:rPr>
          <w:t>25 метров</w:t>
        </w:r>
      </w:smartTag>
      <w:r>
        <w:rPr>
          <w:rFonts w:ascii="Times New Roman" w:hAnsi="Times New Roman"/>
          <w:sz w:val="28"/>
          <w:szCs w:val="28"/>
        </w:rPr>
        <w:t>;</w:t>
      </w:r>
    </w:p>
    <w:p w:rsidR="007D228A" w:rsidRPr="00345D96" w:rsidRDefault="007D228A" w:rsidP="008C3FE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45D96">
        <w:rPr>
          <w:rFonts w:ascii="Times New Roman" w:hAnsi="Times New Roman"/>
          <w:sz w:val="28"/>
          <w:szCs w:val="28"/>
        </w:rPr>
        <w:t>3. Утвердить грани</w:t>
      </w:r>
      <w:r>
        <w:rPr>
          <w:rFonts w:ascii="Times New Roman" w:hAnsi="Times New Roman"/>
          <w:sz w:val="28"/>
          <w:szCs w:val="28"/>
        </w:rPr>
        <w:t>цы прилегающих к некоторым орга</w:t>
      </w:r>
      <w:r w:rsidRPr="00345D96">
        <w:rPr>
          <w:rFonts w:ascii="Times New Roman" w:hAnsi="Times New Roman"/>
          <w:sz w:val="28"/>
          <w:szCs w:val="28"/>
        </w:rPr>
        <w:t>низациям и объектам территорий, на которых не допускается розничная продажа алкогольной продукции</w:t>
      </w:r>
      <w:r>
        <w:rPr>
          <w:rFonts w:ascii="Times New Roman" w:hAnsi="Times New Roman"/>
          <w:sz w:val="28"/>
          <w:szCs w:val="28"/>
        </w:rPr>
        <w:t>, согласно приложению</w:t>
      </w:r>
      <w:r w:rsidRPr="00345D96">
        <w:rPr>
          <w:rFonts w:ascii="Times New Roman" w:hAnsi="Times New Roman"/>
          <w:sz w:val="28"/>
          <w:szCs w:val="28"/>
        </w:rPr>
        <w:t>.</w:t>
      </w:r>
    </w:p>
    <w:p w:rsidR="007D228A" w:rsidRPr="00345D96" w:rsidRDefault="007D228A" w:rsidP="008C3FE8">
      <w:pPr>
        <w:pStyle w:val="ListParagraph"/>
        <w:spacing w:after="0" w:line="240" w:lineRule="auto"/>
        <w:ind w:left="0" w:firstLine="710"/>
        <w:jc w:val="both"/>
        <w:rPr>
          <w:rFonts w:ascii="Times New Roman" w:hAnsi="Times New Roman"/>
          <w:noProof/>
          <w:sz w:val="28"/>
          <w:szCs w:val="28"/>
        </w:rPr>
      </w:pPr>
      <w:r w:rsidRPr="00345D96">
        <w:rPr>
          <w:rFonts w:ascii="Times New Roman" w:hAnsi="Times New Roman"/>
          <w:noProof/>
          <w:sz w:val="28"/>
          <w:szCs w:val="28"/>
        </w:rPr>
        <w:t>4. Постановление подлежит опубликованию в специальном выпуске "Официальные материалы органов местного самоуправления Краснокамского муниципального района" газеты "Краснокамская звезда" и на официальном сайте администрации Краснокамского муцниципального района.</w:t>
      </w:r>
    </w:p>
    <w:p w:rsidR="007D228A" w:rsidRDefault="007D228A" w:rsidP="008C3FE8">
      <w:pPr>
        <w:pStyle w:val="ListParagraph"/>
        <w:spacing w:after="0" w:line="240" w:lineRule="auto"/>
        <w:ind w:left="0" w:firstLine="710"/>
        <w:jc w:val="both"/>
        <w:rPr>
          <w:rFonts w:ascii="Times New Roman" w:hAnsi="Times New Roman"/>
          <w:noProof/>
          <w:sz w:val="28"/>
          <w:szCs w:val="28"/>
        </w:rPr>
      </w:pPr>
      <w:r w:rsidRPr="00345D96">
        <w:rPr>
          <w:rFonts w:ascii="Times New Roman" w:hAnsi="Times New Roman"/>
          <w:noProof/>
          <w:sz w:val="28"/>
          <w:szCs w:val="28"/>
        </w:rPr>
        <w:t>5. Отделу развития предпринимательства, торговли и туризма администрации Краснокамскрого муниципальнього района (И.И.Куличков) направить копию постановления в министерство промышленности, предпринимательства и торговли Пермского края для опубликования на официальном сайте в информационно-телекоммуникационной сети «Интернет».</w:t>
      </w:r>
    </w:p>
    <w:p w:rsidR="007D228A" w:rsidRPr="00345D96" w:rsidRDefault="007D228A" w:rsidP="008C3FE8">
      <w:pPr>
        <w:pStyle w:val="ListParagraph"/>
        <w:spacing w:after="0" w:line="240" w:lineRule="auto"/>
        <w:ind w:left="0" w:firstLine="710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6. Признать утратившим силу постановление администрации Краснокамского муниципального района от 28.08.2013 № 1482 «Об </w:t>
      </w:r>
      <w:r w:rsidRPr="00E56EA0">
        <w:rPr>
          <w:rFonts w:ascii="Times New Roman" w:hAnsi="Times New Roman"/>
          <w:noProof/>
          <w:sz w:val="28"/>
          <w:szCs w:val="28"/>
        </w:rPr>
        <w:t>определении способа расчета расстояния от организаций и (или) объектов, на которых не допускается розничная продажа алкогольной продукции, до границ прилегающих территорий и утверждении границ прилегающих территорий к организациям и объектам, на которых не допускается розничная продажа алкогольной продукции»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7D228A" w:rsidRPr="00345D96" w:rsidRDefault="007D228A" w:rsidP="008C3FE8">
      <w:pPr>
        <w:tabs>
          <w:tab w:val="left" w:pos="-3119"/>
        </w:tabs>
        <w:spacing w:after="0" w:line="240" w:lineRule="auto"/>
        <w:ind w:firstLine="710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345D96">
        <w:rPr>
          <w:rFonts w:ascii="Times New Roman" w:hAnsi="Times New Roman"/>
          <w:sz w:val="28"/>
          <w:szCs w:val="28"/>
        </w:rPr>
        <w:t xml:space="preserve">. Контроль за исполнением постановления </w:t>
      </w:r>
      <w:r w:rsidRPr="00345D96">
        <w:rPr>
          <w:rFonts w:ascii="Times New Roman" w:hAnsi="Times New Roman"/>
          <w:noProof/>
          <w:sz w:val="28"/>
          <w:szCs w:val="28"/>
        </w:rPr>
        <w:t>возложить на первого заместителя главы Краснокамского муниципального района В.Ю.Капитонова.</w:t>
      </w:r>
    </w:p>
    <w:p w:rsidR="007D228A" w:rsidRPr="00BF51DC" w:rsidRDefault="007D228A" w:rsidP="008C3FE8">
      <w:pPr>
        <w:tabs>
          <w:tab w:val="left" w:pos="-3119"/>
        </w:tabs>
        <w:spacing w:after="0" w:line="240" w:lineRule="auto"/>
        <w:ind w:firstLine="710"/>
        <w:jc w:val="both"/>
        <w:rPr>
          <w:rFonts w:ascii="Times New Roman" w:hAnsi="Times New Roman"/>
          <w:sz w:val="72"/>
          <w:szCs w:val="72"/>
          <w:highlight w:val="yellow"/>
        </w:rPr>
      </w:pPr>
    </w:p>
    <w:p w:rsidR="007D228A" w:rsidRPr="00345D96" w:rsidRDefault="007D228A" w:rsidP="008C3FE8">
      <w:pPr>
        <w:tabs>
          <w:tab w:val="left" w:pos="1134"/>
        </w:tabs>
        <w:spacing w:after="0" w:line="240" w:lineRule="exact"/>
        <w:rPr>
          <w:rFonts w:ascii="Times New Roman" w:hAnsi="Times New Roman"/>
          <w:sz w:val="28"/>
          <w:szCs w:val="28"/>
        </w:rPr>
      </w:pPr>
      <w:r w:rsidRPr="00345D96">
        <w:rPr>
          <w:rFonts w:ascii="Times New Roman" w:hAnsi="Times New Roman"/>
          <w:sz w:val="28"/>
          <w:szCs w:val="28"/>
        </w:rPr>
        <w:t>Глава Краснокамского</w:t>
      </w:r>
    </w:p>
    <w:p w:rsidR="007D228A" w:rsidRPr="00345D96" w:rsidRDefault="007D228A" w:rsidP="008C3FE8">
      <w:pPr>
        <w:spacing w:after="0" w:line="240" w:lineRule="exact"/>
        <w:rPr>
          <w:rFonts w:ascii="Times New Roman" w:hAnsi="Times New Roman"/>
          <w:sz w:val="28"/>
          <w:szCs w:val="28"/>
        </w:rPr>
      </w:pPr>
      <w:r w:rsidRPr="00345D96">
        <w:rPr>
          <w:rFonts w:ascii="Times New Roman" w:hAnsi="Times New Roman"/>
          <w:sz w:val="28"/>
          <w:szCs w:val="28"/>
        </w:rPr>
        <w:t xml:space="preserve">муниципального района – </w:t>
      </w:r>
    </w:p>
    <w:p w:rsidR="007D228A" w:rsidRPr="00345D96" w:rsidRDefault="007D228A" w:rsidP="008C3FE8">
      <w:pPr>
        <w:spacing w:after="0" w:line="240" w:lineRule="exact"/>
        <w:rPr>
          <w:rFonts w:ascii="Times New Roman" w:hAnsi="Times New Roman"/>
          <w:sz w:val="28"/>
          <w:szCs w:val="28"/>
        </w:rPr>
      </w:pPr>
      <w:r w:rsidRPr="00345D96">
        <w:rPr>
          <w:rFonts w:ascii="Times New Roman" w:hAnsi="Times New Roman"/>
          <w:sz w:val="28"/>
          <w:szCs w:val="28"/>
        </w:rPr>
        <w:t>глава администрации Краснокамского</w:t>
      </w:r>
    </w:p>
    <w:p w:rsidR="007D228A" w:rsidRPr="00345D96" w:rsidRDefault="007D228A" w:rsidP="008C3FE8">
      <w:pPr>
        <w:spacing w:after="0" w:line="240" w:lineRule="exact"/>
        <w:rPr>
          <w:rFonts w:ascii="Times New Roman" w:hAnsi="Times New Roman"/>
          <w:sz w:val="28"/>
          <w:szCs w:val="28"/>
        </w:rPr>
      </w:pPr>
      <w:r w:rsidRPr="00345D96">
        <w:rPr>
          <w:rFonts w:ascii="Times New Roman" w:hAnsi="Times New Roman"/>
          <w:sz w:val="28"/>
          <w:szCs w:val="28"/>
        </w:rPr>
        <w:t>муниципального района</w:t>
      </w:r>
      <w:r w:rsidRPr="00345D96">
        <w:rPr>
          <w:rFonts w:ascii="Times New Roman" w:hAnsi="Times New Roman"/>
          <w:sz w:val="28"/>
          <w:szCs w:val="28"/>
        </w:rPr>
        <w:tab/>
      </w:r>
      <w:r w:rsidRPr="00345D96">
        <w:rPr>
          <w:rFonts w:ascii="Times New Roman" w:hAnsi="Times New Roman"/>
          <w:sz w:val="28"/>
          <w:szCs w:val="28"/>
        </w:rPr>
        <w:tab/>
      </w:r>
      <w:r w:rsidRPr="00345D96">
        <w:rPr>
          <w:rFonts w:ascii="Times New Roman" w:hAnsi="Times New Roman"/>
          <w:sz w:val="28"/>
          <w:szCs w:val="28"/>
        </w:rPr>
        <w:tab/>
      </w:r>
      <w:r w:rsidRPr="00345D96">
        <w:rPr>
          <w:rFonts w:ascii="Times New Roman" w:hAnsi="Times New Roman"/>
          <w:sz w:val="28"/>
          <w:szCs w:val="28"/>
        </w:rPr>
        <w:tab/>
      </w:r>
      <w:r w:rsidRPr="00345D96">
        <w:rPr>
          <w:rFonts w:ascii="Times New Roman" w:hAnsi="Times New Roman"/>
          <w:sz w:val="28"/>
          <w:szCs w:val="28"/>
        </w:rPr>
        <w:tab/>
        <w:t xml:space="preserve">          </w:t>
      </w:r>
      <w:r w:rsidRPr="00345D96">
        <w:rPr>
          <w:rFonts w:ascii="Times New Roman" w:hAnsi="Times New Roman"/>
          <w:noProof/>
          <w:sz w:val="28"/>
          <w:szCs w:val="28"/>
        </w:rPr>
        <w:t>Ю.Ю.Крестьянников</w:t>
      </w:r>
    </w:p>
    <w:p w:rsidR="007D228A" w:rsidRPr="00345D96" w:rsidRDefault="007D228A" w:rsidP="008C3FE8">
      <w:pPr>
        <w:spacing w:line="240" w:lineRule="auto"/>
        <w:rPr>
          <w:rFonts w:ascii="Times New Roman" w:hAnsi="Times New Roman"/>
          <w:sz w:val="27"/>
          <w:szCs w:val="27"/>
        </w:rPr>
      </w:pPr>
    </w:p>
    <w:p w:rsidR="007D228A" w:rsidRPr="00345D96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Default="007D228A" w:rsidP="008C3FE8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7D228A" w:rsidRPr="008C3FE8" w:rsidRDefault="007D228A" w:rsidP="008C3FE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D228A" w:rsidRPr="008C3FE8" w:rsidRDefault="007D228A" w:rsidP="008C3FE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C3FE8">
        <w:rPr>
          <w:rFonts w:ascii="Times New Roman" w:hAnsi="Times New Roman"/>
          <w:sz w:val="24"/>
          <w:szCs w:val="24"/>
        </w:rPr>
        <w:t>И.И.Куличков</w:t>
      </w:r>
    </w:p>
    <w:p w:rsidR="007D228A" w:rsidRPr="008C3FE8" w:rsidRDefault="007D228A" w:rsidP="008C3FE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C3FE8">
        <w:rPr>
          <w:rFonts w:ascii="Times New Roman" w:hAnsi="Times New Roman"/>
          <w:sz w:val="24"/>
          <w:szCs w:val="24"/>
        </w:rPr>
        <w:t>4-48-90</w:t>
      </w:r>
    </w:p>
    <w:p w:rsidR="007D228A" w:rsidRPr="00345D96" w:rsidRDefault="007D228A">
      <w:pPr>
        <w:rPr>
          <w:rFonts w:ascii="Times New Roman" w:hAnsi="Times New Roman"/>
          <w:sz w:val="20"/>
          <w:szCs w:val="20"/>
        </w:rPr>
      </w:pPr>
      <w:r w:rsidRPr="00345D96">
        <w:rPr>
          <w:rFonts w:ascii="Times New Roman" w:hAnsi="Times New Roman"/>
          <w:sz w:val="20"/>
          <w:szCs w:val="20"/>
        </w:rPr>
        <w:br w:type="page"/>
      </w:r>
    </w:p>
    <w:p w:rsidR="007D228A" w:rsidRDefault="007D228A" w:rsidP="00A323CA">
      <w:pPr>
        <w:spacing w:after="0" w:line="240" w:lineRule="auto"/>
        <w:ind w:left="60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к постановлению</w:t>
      </w:r>
    </w:p>
    <w:p w:rsidR="007D228A" w:rsidRDefault="007D228A" w:rsidP="00A323CA">
      <w:pPr>
        <w:spacing w:after="0" w:line="240" w:lineRule="auto"/>
        <w:ind w:left="60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администрации Краснокамского муниципального района</w:t>
      </w:r>
    </w:p>
    <w:p w:rsidR="007D228A" w:rsidRDefault="007D228A" w:rsidP="00A323CA">
      <w:pPr>
        <w:spacing w:after="0" w:line="240" w:lineRule="auto"/>
        <w:ind w:left="60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31.07.2015   № 714</w:t>
      </w:r>
    </w:p>
    <w:p w:rsidR="007D228A" w:rsidRDefault="007D228A" w:rsidP="00292B58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7D228A" w:rsidRDefault="007D228A" w:rsidP="00292B5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Границы прилегающих к некоторым организациям и объектам территорий, на которых не допускается розничная продажа алкогольной продукции</w:t>
      </w:r>
    </w:p>
    <w:tbl>
      <w:tblPr>
        <w:tblW w:w="9938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41"/>
        <w:gridCol w:w="2693"/>
        <w:gridCol w:w="2268"/>
        <w:gridCol w:w="1134"/>
        <w:gridCol w:w="1446"/>
        <w:gridCol w:w="964"/>
        <w:gridCol w:w="992"/>
      </w:tblGrid>
      <w:tr w:rsidR="007D228A" w:rsidRPr="00F11979" w:rsidTr="003A4E7C">
        <w:trPr>
          <w:trHeight w:val="189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№ п.п.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Наименование организации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1134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Категория</w:t>
            </w:r>
          </w:p>
        </w:tc>
        <w:tc>
          <w:tcPr>
            <w:tcW w:w="1446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Границы до объектов общественного питания</w:t>
            </w:r>
          </w:p>
        </w:tc>
        <w:tc>
          <w:tcPr>
            <w:tcW w:w="964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Границы до объектов розничной торговли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8C3FE8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Приложение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общеобразовательное учреждение "Средняя общеобразовательная школа № 1"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К.Маркса, д. 4д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1 </w:t>
            </w:r>
          </w:p>
        </w:tc>
      </w:tr>
      <w:tr w:rsidR="007D228A" w:rsidRPr="00F11979" w:rsidTr="003A4E7C">
        <w:trPr>
          <w:trHeight w:val="118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Карла Маркса, д.4Д. МАОУ «Средняя общеобразовательная  школа № 1»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общеобразовательное учреждение "Средняя общеобразовательная школа № 2"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617067 Пермский край, г. Краснокамск, ул. Коммунистическая, д.16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2 </w:t>
            </w:r>
          </w:p>
        </w:tc>
      </w:tr>
      <w:tr w:rsidR="007D228A" w:rsidRPr="00F11979" w:rsidTr="003A4E7C">
        <w:trPr>
          <w:trHeight w:val="161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1D1117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617067, Пермский край, г. Краснокамск, ул. Коммунистическая, д.16. Медицинский пункт МАОУ «Средняя общеобразовательная школа № 2» лит. А, а-а2, I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2 </w:t>
            </w:r>
          </w:p>
        </w:tc>
      </w:tr>
      <w:tr w:rsidR="007D228A" w:rsidRPr="00F11979" w:rsidTr="003A4E7C">
        <w:trPr>
          <w:trHeight w:val="211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образовательное учреждение дополнительного профессионального образования (повышения квалификации) специалистов "Центр информационного и материально-технического обеспечения"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6B4AD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617067, Пермский край, г. Краснокамск, ул. Коммунистическая, д. 16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</w:t>
            </w:r>
          </w:p>
        </w:tc>
      </w:tr>
      <w:tr w:rsidR="007D228A" w:rsidRPr="00F11979" w:rsidTr="003A4E7C">
        <w:trPr>
          <w:trHeight w:val="99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общеобразовательное учреждение "Средняя общеобразовательная школа № 3 (Базовая школа)"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617065 Пермский край, г. Краснокамск, ул. Комарова, д. 7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3 </w:t>
            </w:r>
          </w:p>
        </w:tc>
      </w:tr>
      <w:tr w:rsidR="007D228A" w:rsidRPr="00F11979" w:rsidTr="003A4E7C">
        <w:trPr>
          <w:trHeight w:val="130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617065, Пермский край, г. Краснокамск, ул. Комарова, д.7. Медицинский пункт МАОУ «Средняя общеобразовательная школа № 3»  лит. А, Г, I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общеобразовательное учреждение "Средняя общеобразовательная школа № 4"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617063 Пермский край, г. Краснокамск, ул. 50 лет Октября, д. 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4 </w:t>
            </w:r>
          </w:p>
        </w:tc>
      </w:tr>
      <w:tr w:rsidR="007D228A" w:rsidRPr="00F11979" w:rsidTr="003A4E7C">
        <w:trPr>
          <w:trHeight w:val="124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617063, Пермский край, г. Краснокамск, ул. 50 лет Октября, д. 5. Медицинский пункт МАОУ «Средняя общеобразовательная школа № 4»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4 </w:t>
            </w:r>
          </w:p>
        </w:tc>
      </w:tr>
      <w:tr w:rsidR="007D228A" w:rsidRPr="00F11979" w:rsidTr="003A4E7C">
        <w:trPr>
          <w:trHeight w:val="124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"Молодежный центр "Ровесник"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40794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617063, Пермский край, г. Краснокамск, ул. Калинина, д. 9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7D228A" w:rsidRPr="00F11979" w:rsidTr="003A4E7C">
        <w:trPr>
          <w:trHeight w:val="61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общеобразовательное учреждение "Средняя общеобразовательная школа № 5"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617062 Пермский край, г. Краснокамск, ул. Энтузиастов, д. 15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5</w:t>
            </w:r>
          </w:p>
        </w:tc>
      </w:tr>
      <w:tr w:rsidR="007D228A" w:rsidRPr="00F11979" w:rsidTr="003A4E7C">
        <w:trPr>
          <w:trHeight w:val="93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617062, Пермский край, г. Краснокамск, ул. Энтузиастов, д.15. МАОУ «Средняя  общеобразовательная школа № 5»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5 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6B4AD5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общеобразовательное учреждение "Средняя общеобразовательная школа № 5" Структурное подразделение "Детский сад № 12"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6B4AD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617062 Пермский край, г. Краснокамск, ул. Коммунальная, д. 8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6 </w:t>
            </w:r>
          </w:p>
        </w:tc>
      </w:tr>
      <w:tr w:rsidR="007D228A" w:rsidRPr="00F11979" w:rsidTr="003A4E7C">
        <w:trPr>
          <w:trHeight w:hRule="exact" w:val="210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617062, Пермский край, г. Краснокамск,  ул. Коммунальная, д.8. Структурное  подразделение Детский  сад № 12 МАОУ  «Средняя общеобразовательная школа № 5»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6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общеобразовательное учреждение "Средняя общеобразовательная школа № 5" Структурное подразделение "Детский сад № 39"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6B4AD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617062 Пермский край, г. Краснокамск, ул. Энтузиастов, д. 9 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7 </w:t>
            </w:r>
          </w:p>
        </w:tc>
      </w:tr>
      <w:tr w:rsidR="007D228A" w:rsidRPr="00F11979" w:rsidTr="003A4E7C">
        <w:trPr>
          <w:trHeight w:val="226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6B4AD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617062, Пермский край, г. Краснокамск, ул. Энтузиастов, д.9А. Медицинский блок структурного подразделения «Детский сад № 39» МАОУ «Средняя общеобразовательная школа № 5»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7 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общеобразовательное учреждение "Средняя общеобразовательная школа № 5" Структурное подразделение "Детский сад № 41"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6B4AD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617062 Пермский край, г. Краснокамск, ул. Энтузиастов, д. 21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8</w:t>
            </w:r>
          </w:p>
        </w:tc>
      </w:tr>
      <w:tr w:rsidR="007D228A" w:rsidRPr="00F11979" w:rsidTr="003A4E7C">
        <w:trPr>
          <w:trHeight w:val="222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6B4AD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617062, Пермский край, г. Краснокамск, ул. Энтузиастов, д.21. Медицинский блок Структурного подразделения «Детский сад № 41» МАОУ «Средняя общеобразовательная  школа № 5»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8 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общеобразовательное учреждение "Средняя общеобразовательная школа № 5" Структурное подразделение "Детский сад № 44"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617062 Пермский край, г. Краснокамск, ул. Звездная, д. 3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8</w:t>
            </w:r>
          </w:p>
        </w:tc>
      </w:tr>
      <w:tr w:rsidR="007D228A" w:rsidRPr="00F11979" w:rsidTr="003A4E7C">
        <w:trPr>
          <w:trHeight w:val="160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617062, Пермский край, г. Краснокамск,  ул. Звездная, д.3. Структурное подразделение Детский сад № 44 МАОУ «Средняя  общеобразовательная школа № 5»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8 </w:t>
            </w:r>
          </w:p>
        </w:tc>
      </w:tr>
      <w:tr w:rsidR="007D228A" w:rsidRPr="00F11979" w:rsidTr="003A4E7C">
        <w:trPr>
          <w:trHeight w:val="937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"Средняя общеобразовательная школа № 6"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 Пермский край, г. Краснокамск, ул. Матросова, д. 14 б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9</w:t>
            </w:r>
          </w:p>
        </w:tc>
      </w:tr>
      <w:tr w:rsidR="007D228A" w:rsidRPr="00F11979" w:rsidTr="003A4E7C">
        <w:trPr>
          <w:trHeight w:val="152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617064, Пермский край, г. Краснокамск, ул. Матросова, д.14. Медицинский пункт МБОУ «Средняя общеобразовательная школа № 6» лит. А, А1, а, I, II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9</w:t>
            </w:r>
          </w:p>
        </w:tc>
      </w:tr>
      <w:tr w:rsidR="007D228A" w:rsidRPr="00F11979" w:rsidTr="003A4E7C">
        <w:trPr>
          <w:trHeight w:val="7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"Средняя общеобразовательная школа № 6" Структурное подразделение "Детский сад № 14"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 Пермский край, г. Краснокамск, ул. Ленина, д. 10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10</w:t>
            </w:r>
          </w:p>
        </w:tc>
      </w:tr>
      <w:tr w:rsidR="007D228A" w:rsidRPr="00F11979" w:rsidTr="003A4E7C">
        <w:trPr>
          <w:trHeight w:val="1459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617064, Пермский край, г. Краснокамск, ул. Ленина, д.10, лит. А,А1,Г-Г4,I-III.Медицинский блок структурного подразделения «Детский сад № 14» МБОУ «СОШ №6»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10 </w:t>
            </w:r>
          </w:p>
        </w:tc>
      </w:tr>
      <w:tr w:rsidR="007D228A" w:rsidRPr="00F11979" w:rsidTr="003A4E7C">
        <w:trPr>
          <w:trHeight w:val="123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"Средняя общеобразовательная школа № 6" Структурное подразделение "Детский сад № 47"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 Пермский край, г. Краснокамск, ул. П.Морозова, д. 4 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10</w:t>
            </w:r>
          </w:p>
        </w:tc>
      </w:tr>
      <w:tr w:rsidR="007D228A" w:rsidRPr="00F11979" w:rsidTr="003A4E7C">
        <w:trPr>
          <w:trHeight w:val="121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617064, Пермский край,  г. Краснокамск,  ул. П. Морозова, д.4а, лит.А,Г-Г6,I. Медицинский блок структурного подразделения «Детский сад № 47» МБОУ «СОШ №6»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"Основная общеобразовательная школа №7"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 Пермский край, г. Краснокамск, ул. Советская, д. 29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11</w:t>
            </w:r>
          </w:p>
        </w:tc>
      </w:tr>
      <w:tr w:rsidR="007D228A" w:rsidRPr="00F11979" w:rsidTr="003A4E7C">
        <w:trPr>
          <w:trHeight w:val="143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617064, Пермский край, г. Краснокамск, ул. Советская,  д. 29. Медицинский пункт МБОУ «Основная общеобразовательная школа № 7»  лит. А, Г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11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FC6AF4">
            <w:pPr>
              <w:pStyle w:val="Footer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Местная мусульманская религиозная организация «Махалля г.Краснокамск Пермского Муфтията»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Садовая, д. 3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</w:tr>
      <w:tr w:rsidR="007D228A" w:rsidRPr="00F11979" w:rsidTr="003A4E7C">
        <w:trPr>
          <w:trHeight w:val="949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"Средняя общеобразовательная школа № 8"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 Пермский край, г. Краснокамск, ул. К.Маркса, д. 4 б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12 </w:t>
            </w:r>
          </w:p>
        </w:tc>
      </w:tr>
      <w:tr w:rsidR="007D228A" w:rsidRPr="00F11979" w:rsidTr="003A4E7C">
        <w:trPr>
          <w:trHeight w:val="1677"/>
        </w:trPr>
        <w:tc>
          <w:tcPr>
            <w:tcW w:w="441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617064, Пермский край, г. Краснокамск, ул. Карла Маркса, д.4Б. Медицинский пункт МБОУ «Средняя общеобразовательная школа № 8» лит. А, А1, А2, I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12</w:t>
            </w:r>
          </w:p>
        </w:tc>
      </w:tr>
      <w:tr w:rsidR="007D228A" w:rsidRPr="00F11979" w:rsidTr="003A4E7C">
        <w:trPr>
          <w:trHeight w:val="42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943753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специальное (коррекционное) образовательное учреждение для обучающихся, воспитанников с ограниченными возможностями здоровья "Специальная (коррекционная) общеобразовательная школа-интернат № 9 VIII вида"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 Пермский край, г. Краснокамск, ул. Ленина, д. 16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13</w:t>
            </w:r>
          </w:p>
        </w:tc>
      </w:tr>
      <w:tr w:rsidR="007D228A" w:rsidRPr="00F11979" w:rsidTr="003A4E7C">
        <w:trPr>
          <w:trHeight w:val="809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94375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617064, Пермский край, г. Краснокамск, ул. Ленина, д.16. МБС (К) ОУ «С(К) ОШИ № 9 VIII вида»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общеобразовательное учреждение "Средняя общеобразовательная школа № 10"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Чапаева, д. 35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14 </w:t>
            </w:r>
          </w:p>
        </w:tc>
      </w:tr>
      <w:tr w:rsidR="007D228A" w:rsidRPr="00F11979" w:rsidTr="003A4E7C">
        <w:trPr>
          <w:trHeight w:val="151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Чапаева, д. 35. Медицинский пункт МАОУ «Средняя общеобразовательная школа № 10» лит. А, А1, I, II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25 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14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общеобразовательное учреждение "Средняя общеобразовательная школа № 10" Структурное подразделение "Детский сад № 28"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Чапаева, д. 49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15</w:t>
            </w:r>
          </w:p>
        </w:tc>
      </w:tr>
      <w:tr w:rsidR="007D228A" w:rsidRPr="00F11979" w:rsidTr="003A4E7C">
        <w:trPr>
          <w:trHeight w:val="234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 ул. Чапаева, д.49. Медицинский блок Структурного подразделения  «Детский сад № 28» МАОУ «Средняя общеобразовательная школа № 10» лит. А, Г-Г4, I, II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15 </w:t>
            </w:r>
          </w:p>
        </w:tc>
      </w:tr>
      <w:tr w:rsidR="007D228A" w:rsidRPr="00F11979" w:rsidTr="003A4E7C">
        <w:trPr>
          <w:trHeight w:val="100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"Средняя общеобразовательная школа № 11"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2C010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617050 Пермский край, Краснокамский район, пос. Оверята, ул. Строителей, д. 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16 </w:t>
            </w:r>
          </w:p>
        </w:tc>
      </w:tr>
      <w:tr w:rsidR="007D228A" w:rsidRPr="00F11979" w:rsidTr="003A4E7C">
        <w:trPr>
          <w:trHeight w:val="140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2C010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617050, Пермский край, Краснокамский район, пос. Оверята, ул. Строителей, д.5, лит.А.А1,1.Медицинский пункт МБОУ «СОШ №11»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16</w:t>
            </w:r>
          </w:p>
        </w:tc>
      </w:tr>
      <w:tr w:rsidR="007D228A" w:rsidRPr="00F11979" w:rsidTr="003A4E7C">
        <w:trPr>
          <w:trHeight w:val="163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"Средняя общеобразовательная школа № 11" Структурное подразделение "Детский сад № 32"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D2652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617050 Пермский край, Краснокамский район, пос. Оверята, ул. Комсомольская,  д.12а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</w:tr>
      <w:tr w:rsidR="007D228A" w:rsidRPr="00F11979" w:rsidTr="003A4E7C">
        <w:trPr>
          <w:trHeight w:val="1837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D2652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617050, Пермский край, Краснокамский район, пос. Оверята, ул. Комсомольская, д.12, лит А. Медицинский блок структурного подразделения «Детский сад № 32» МБОУ «СОШ №11»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17</w:t>
            </w:r>
          </w:p>
        </w:tc>
      </w:tr>
      <w:tr w:rsidR="007D228A" w:rsidRPr="00F11979" w:rsidTr="003A4E7C">
        <w:trPr>
          <w:trHeight w:val="151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"Средняя общеобразовательная школа № 11" Структурное подразделение "Детский сад № 43"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D2652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617050 Пермский край, Краснокамский район, пос. Оверята, ул. Кирпичная, д. 13а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18</w:t>
            </w:r>
          </w:p>
        </w:tc>
      </w:tr>
      <w:tr w:rsidR="007D228A" w:rsidRPr="00F11979" w:rsidTr="003A4E7C">
        <w:trPr>
          <w:trHeight w:val="165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D2652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617050, Пермский край, Краснокамский район, пос. Оверята, ул. Кирпичная, д.13а. Медицинский блок структурного подразделения «Детский сад № 43» МБОУ «СОШ № 11»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18</w:t>
            </w:r>
          </w:p>
        </w:tc>
      </w:tr>
      <w:tr w:rsidR="007D228A" w:rsidRPr="00F11979" w:rsidTr="003A4E7C">
        <w:trPr>
          <w:trHeight w:val="103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"Майская средняя общеобразовательная школа"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D2652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 Пермский край, Краснокамский район, пос. Майский, ул. Центральная, д. 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19</w:t>
            </w:r>
          </w:p>
        </w:tc>
      </w:tr>
      <w:tr w:rsidR="007D228A" w:rsidRPr="00F11979" w:rsidTr="003A4E7C">
        <w:trPr>
          <w:trHeight w:val="125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D2652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617077, Пермский край,Краснокамский район, пос. Майский, ул. Центральная, д.5, лит.В,В1.Медицинский пункт МБОУ «Майская СОШ»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19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 Детский сад № 7"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D2652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 Пермский край, Краснокамский район, пос. Майский, ул. Центральная, д. 7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19</w:t>
            </w:r>
          </w:p>
        </w:tc>
      </w:tr>
      <w:tr w:rsidR="007D228A" w:rsidRPr="00F11979" w:rsidTr="003A4E7C">
        <w:trPr>
          <w:trHeight w:val="154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617077, Пермский край, г. Краснокамск, п. Майский, ул. Центральная, д.7. Медицинский блок структурного подразделения детский сад № 7 МБОУ «Майская СОШ»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19</w:t>
            </w:r>
          </w:p>
        </w:tc>
      </w:tr>
      <w:tr w:rsidR="007D228A" w:rsidRPr="00F11979" w:rsidTr="003A4E7C">
        <w:trPr>
          <w:trHeight w:val="92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МБУ КМЖ «Молодежный перекресток»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617077, Пермский край, г. Краснокамск, п. Майский, ул. 9-ой Пятилетки, д. 7а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</w:tr>
      <w:tr w:rsidR="007D228A" w:rsidRPr="00F11979" w:rsidTr="003A4E7C">
        <w:trPr>
          <w:trHeight w:val="92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МБУ КМЖ «Молодежный перекресток»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9142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617077, Пермский край, г. Краснокамск, п. Майский, ул. 9-ой Пятилетки, д. 30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</w:tr>
      <w:tr w:rsidR="007D228A" w:rsidRPr="00F11979" w:rsidTr="003A4E7C">
        <w:trPr>
          <w:trHeight w:val="16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 Детский сад № 40"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D2652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 Пермский край, Краснокамский район, пос. Майский, ул. Южная, д. 10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21</w:t>
            </w:r>
          </w:p>
        </w:tc>
      </w:tr>
      <w:tr w:rsidR="007D228A" w:rsidRPr="00F11979" w:rsidTr="003A4E7C">
        <w:trPr>
          <w:trHeight w:val="169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617077, Пермский край, Краснокамский район, пос. Майский, ул. Южная, д.10. Медицинский блок структурного  подразделения детский сад № 40 МБОУ «Майская СОШ»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21</w:t>
            </w:r>
          </w:p>
        </w:tc>
      </w:tr>
      <w:tr w:rsidR="007D228A" w:rsidRPr="00F11979" w:rsidTr="003A4E7C">
        <w:trPr>
          <w:trHeight w:val="120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1D111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"Мысовская средняя общеобразовательная школа"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617071 Пермский край, Краснокамский район, с. Мысы, ул. Школьная, д. 11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22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FC6AF4">
            <w:pPr>
              <w:pStyle w:val="Footer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Местная религиозная организация Православный Приход храма во имя святого благоверного великого князя Александра Невского с. Мысы Краснокамского района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617071 Пермский край, Краснокамский район, с. Мысы, ул. Школьная, д. 9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Религиозная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"Мысовская средняя общеобразовательная школа" Структурное подразделение "Детский сад № 37"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617071 Пермский край, Краснокамский район, с. Мысы, ул. Солнечная, д. 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23</w:t>
            </w:r>
          </w:p>
        </w:tc>
      </w:tr>
      <w:tr w:rsidR="007D228A" w:rsidRPr="00F11979" w:rsidTr="003A4E7C">
        <w:trPr>
          <w:trHeight w:val="210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D2652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617071 ,Пермский край, Краснокамский район, с. Мысы, ул. Солнечная, д.2, лит.А.Г,Г5,Г6,а-а4. Медицинский блок структурного подразделения детский сад № 37, МБОУ «Мысовская СОШ»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23 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"Конец-Борская ООШ"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617061 Пермский край, г. Краснокамск, ул. Циолковского, д. 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24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"Стряпунинская средняя общеобразовательная школа"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60607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617073 Пермский край, Краснокамский район, с. Стряпунята, ул. Советская, д. 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25 </w:t>
            </w:r>
          </w:p>
        </w:tc>
      </w:tr>
      <w:tr w:rsidR="007D228A" w:rsidRPr="00F11979" w:rsidTr="003A4E7C">
        <w:trPr>
          <w:trHeight w:val="118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60607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617073, Пермский край, Краснокамский район, с. Стряпунята, ул. Советская, д.6. МБОУ «Стряпунинская  средняя общеобразовательная школа»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25 </w:t>
            </w:r>
          </w:p>
        </w:tc>
      </w:tr>
      <w:tr w:rsidR="007D228A" w:rsidRPr="00F11979" w:rsidTr="003A4E7C">
        <w:trPr>
          <w:trHeight w:val="310"/>
        </w:trPr>
        <w:tc>
          <w:tcPr>
            <w:tcW w:w="441" w:type="dxa"/>
            <w:vAlign w:val="center"/>
          </w:tcPr>
          <w:p w:rsidR="007D228A" w:rsidRPr="003A4E7C" w:rsidRDefault="007D228A" w:rsidP="00425B9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МБОУ ФОК «Северокамск»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617073 Пермский край, Краснокамский район, с. Стряпунята, ул. Советская, д. 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</w:tr>
      <w:tr w:rsidR="007D228A" w:rsidRPr="00F11979" w:rsidTr="003A4E7C">
        <w:trPr>
          <w:trHeight w:val="144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"Стряпунинская средняя общеобразовательная школа" Структурное подразделение "Детский сад № 29"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3F01C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617073 Пермский край, Краснокамский район, с.Сртяпунята, ул. Энтузиастов, д. 7а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26</w:t>
            </w:r>
          </w:p>
        </w:tc>
      </w:tr>
      <w:tr w:rsidR="007D228A" w:rsidRPr="00F11979" w:rsidTr="003A4E7C">
        <w:trPr>
          <w:trHeight w:val="172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3F01C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617073, Пермский край, Краснокамский район, с. Стряпунята, ул. Энтузиастов, д.7а Медицинский блок структурного  подразделения «Детский сад» МБОУ «Стряпунинская СОШ»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</w:tr>
      <w:tr w:rsidR="007D228A" w:rsidRPr="00F11979" w:rsidTr="003A4E7C">
        <w:trPr>
          <w:trHeight w:val="90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"Черновская средняя общеобразовательная школа"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617071 Пермский край, Краснокамский район, с. Черная, ул. Совхозная, д. 5а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27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"Черновская средняя общеобразовательная школа" Структурное подразделение "Детский сад № 20"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617071 Пермский край, Краснокамский район, с. Черная, ул. Северная, д. 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27</w:t>
            </w:r>
          </w:p>
        </w:tc>
      </w:tr>
      <w:tr w:rsidR="007D228A" w:rsidRPr="00F11979" w:rsidTr="003A4E7C">
        <w:trPr>
          <w:trHeight w:val="179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617071, Пермский край, Краснокамский район, с. Черная, ул. Северная, д.1, литА. Медицинский блок структурного подразделения детский сад № 20 МБОУ «Черновская СОШ»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27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общеобразовательное учреждение "Вечерняя (сменная) общеобразовательная школа"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пер. Банковский, д. 4а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28 </w:t>
            </w:r>
          </w:p>
        </w:tc>
      </w:tr>
      <w:tr w:rsidR="007D228A" w:rsidRPr="00F11979" w:rsidTr="003A4E7C">
        <w:trPr>
          <w:trHeight w:val="87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1D1117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"Детский сад № 2"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К.Маркса, д. 29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</w:t>
            </w:r>
          </w:p>
        </w:tc>
      </w:tr>
      <w:tr w:rsidR="007D228A" w:rsidRPr="00F11979" w:rsidTr="003A4E7C">
        <w:trPr>
          <w:trHeight w:val="80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 ул. К. Маркса, д.29. МБДОУ «Детский сад №  2»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</w:t>
            </w:r>
          </w:p>
        </w:tc>
      </w:tr>
      <w:tr w:rsidR="007D228A" w:rsidRPr="00F11979" w:rsidTr="003A4E7C">
        <w:trPr>
          <w:trHeight w:val="95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1D1117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"Детский сад № 5"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К.Маркса, д. 2а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29</w:t>
            </w:r>
          </w:p>
        </w:tc>
      </w:tr>
      <w:tr w:rsidR="007D228A" w:rsidRPr="00F11979" w:rsidTr="003A4E7C">
        <w:trPr>
          <w:trHeight w:val="45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Карла Маркса, д.2а, лит А,I ,II. Медицинский блок МБДОУ «Детский сад №5»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29 </w:t>
            </w:r>
          </w:p>
        </w:tc>
      </w:tr>
      <w:tr w:rsidR="007D228A" w:rsidRPr="00F11979" w:rsidTr="003A4E7C">
        <w:trPr>
          <w:trHeight w:val="8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1D1117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дошкольное образовательное учреждение "Детский сад № 11"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Свердлова, д. 2а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30 </w:t>
            </w:r>
          </w:p>
        </w:tc>
      </w:tr>
      <w:tr w:rsidR="007D228A" w:rsidRPr="00F11979" w:rsidTr="003A4E7C">
        <w:trPr>
          <w:trHeight w:val="94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Свердлова, д.2а. МАДОУ «Детский сад № 11»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30</w:t>
            </w:r>
          </w:p>
        </w:tc>
      </w:tr>
      <w:tr w:rsidR="007D228A" w:rsidRPr="00F11979" w:rsidTr="003A4E7C">
        <w:trPr>
          <w:trHeight w:val="91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дошкольное образовательное учреждение "Детский сад № 13"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617063 Пермский край, г. Краснокамск, ул. 50 лет Октября, д. 2а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31</w:t>
            </w:r>
          </w:p>
        </w:tc>
      </w:tr>
      <w:tr w:rsidR="007D228A" w:rsidRPr="00F11979" w:rsidTr="003A4E7C">
        <w:trPr>
          <w:trHeight w:val="76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617063,  Пермский край, г. Краснокамск, ул. 50 лет Октября, д.2а. МАДОУ «Детский сад №13»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31</w:t>
            </w:r>
          </w:p>
        </w:tc>
      </w:tr>
      <w:tr w:rsidR="007D228A" w:rsidRPr="00F11979" w:rsidTr="003A4E7C">
        <w:trPr>
          <w:trHeight w:val="100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"Детский сад № 15" комбинированного вида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К.Маркса, д. 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32 </w:t>
            </w:r>
          </w:p>
        </w:tc>
      </w:tr>
      <w:tr w:rsidR="007D228A" w:rsidRPr="00F11979" w:rsidTr="003A4E7C">
        <w:trPr>
          <w:trHeight w:val="105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Карла Маркса, д.5. МБДОУ «Детский сад № 15»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32</w:t>
            </w:r>
          </w:p>
        </w:tc>
      </w:tr>
      <w:tr w:rsidR="007D228A" w:rsidRPr="00F11979" w:rsidTr="003A4E7C">
        <w:trPr>
          <w:trHeight w:val="607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"Детский сад № 17"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Большевистская, д. 34а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33</w:t>
            </w:r>
          </w:p>
        </w:tc>
      </w:tr>
      <w:tr w:rsidR="007D228A" w:rsidRPr="00F11979" w:rsidTr="003A4E7C">
        <w:trPr>
          <w:trHeight w:val="114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Большевистская, д.34а. МБДОУ «Детский сад № 17»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33</w:t>
            </w:r>
          </w:p>
        </w:tc>
      </w:tr>
      <w:tr w:rsidR="007D228A" w:rsidRPr="00F11979" w:rsidTr="003A4E7C">
        <w:trPr>
          <w:trHeight w:val="83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дошкольное образовательное учреждение "Детский сад № 24"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Большевистская, д. 21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33 </w:t>
            </w:r>
          </w:p>
        </w:tc>
      </w:tr>
      <w:tr w:rsidR="007D228A" w:rsidRPr="00F11979" w:rsidTr="003A4E7C">
        <w:trPr>
          <w:trHeight w:val="81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Большевистская, д.21. МАДОУ «Детский сад № 24»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33</w:t>
            </w:r>
          </w:p>
        </w:tc>
      </w:tr>
      <w:tr w:rsidR="007D228A" w:rsidRPr="00F11979" w:rsidTr="003A4E7C">
        <w:trPr>
          <w:trHeight w:val="6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"Детский сад № 26"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617065 Пермский край, г. Краснокамск, ул. К. Либкнехта, д. 2а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34</w:t>
            </w:r>
          </w:p>
        </w:tc>
      </w:tr>
      <w:tr w:rsidR="007D228A" w:rsidRPr="00F11979" w:rsidTr="003A4E7C">
        <w:trPr>
          <w:trHeight w:val="90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617065, Пермский край, г. Краснокамск, ул. К. Либкнехта, д.2а. МБДОУ «Детский сад № 26»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34</w:t>
            </w:r>
          </w:p>
        </w:tc>
      </w:tr>
      <w:tr w:rsidR="007D228A" w:rsidRPr="00F11979" w:rsidTr="003A4E7C">
        <w:trPr>
          <w:trHeight w:val="13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"Детский сад № 30" г. Краснокамска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617076  Пермский край, Краснокамский район, с. Усть-Сыны, ул. Октябрьская, д. 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35</w:t>
            </w:r>
          </w:p>
        </w:tc>
      </w:tr>
      <w:tr w:rsidR="007D228A" w:rsidRPr="00F11979" w:rsidTr="003A4E7C">
        <w:trPr>
          <w:trHeight w:val="160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617076, Пермский край, Краснокамский район, с. Усть-Сыны, ул. Октябрьская, д.2. Медицинский блок МБДОУ «Детский сад № 30»  лит. А, а9, Г1-Г3, I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35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425B9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МБУ ФОК по месту жительства «Витязь»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617076  Пермский край, Краснокамский район, с. Усть-Сыны, ул. Октябрьская, д. 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FC6AF4">
            <w:pPr>
              <w:pStyle w:val="Footer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Местная религиозная организация православный Приход во имя пророка Илии с. Усть-Сыны Краснокамского района Пермского края Пермской Епархии Русской Православной Церкви (Московский Патриархат)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Краснокамский район С. Усть-Сыны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Религиозная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FC6AF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</w:tr>
      <w:tr w:rsidR="007D228A" w:rsidRPr="00F11979" w:rsidTr="003A4E7C">
        <w:trPr>
          <w:trHeight w:val="990"/>
        </w:trPr>
        <w:tc>
          <w:tcPr>
            <w:tcW w:w="441" w:type="dxa"/>
            <w:vAlign w:val="center"/>
          </w:tcPr>
          <w:p w:rsidR="007D228A" w:rsidRPr="003A4E7C" w:rsidRDefault="007D228A" w:rsidP="00425B9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Краснокамский район, с. Усть-Сыны, ул. Речная, д. 23, ФАП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425B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37 </w:t>
            </w:r>
          </w:p>
        </w:tc>
      </w:tr>
      <w:tr w:rsidR="007D228A" w:rsidRPr="00F11979" w:rsidTr="003A4E7C">
        <w:trPr>
          <w:trHeight w:val="88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"Детский сад № 31"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Чапаева, д. 29а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1 </w:t>
            </w:r>
          </w:p>
        </w:tc>
      </w:tr>
      <w:tr w:rsidR="007D228A" w:rsidRPr="00F11979" w:rsidTr="003A4E7C">
        <w:trPr>
          <w:trHeight w:val="86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Чапаева, д.29а. МБДОУ «Детский сад № 31»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1 </w:t>
            </w:r>
          </w:p>
        </w:tc>
      </w:tr>
      <w:tr w:rsidR="007D228A" w:rsidRPr="00F11979" w:rsidTr="003A4E7C">
        <w:trPr>
          <w:trHeight w:val="97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дошкольное образовательное учреждение "Детский сад № 35"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EE3D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пр-т Комсомольский, д. 7 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38</w:t>
            </w:r>
          </w:p>
        </w:tc>
      </w:tr>
      <w:tr w:rsidR="007D228A" w:rsidRPr="00F11979" w:rsidTr="003A4E7C">
        <w:trPr>
          <w:trHeight w:val="95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EE3D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 Краснокамск,  пр-т Комсомольский, д.7а. МАДОУ «Детский сад № 35»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</w:tr>
      <w:tr w:rsidR="007D228A" w:rsidRPr="00F11979" w:rsidTr="003A4E7C">
        <w:trPr>
          <w:trHeight w:val="78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"Детский сад № 36"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пер. Гознаковский, д.5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39</w:t>
            </w:r>
          </w:p>
        </w:tc>
      </w:tr>
      <w:tr w:rsidR="007D228A" w:rsidRPr="00F11979" w:rsidTr="003A4E7C">
        <w:trPr>
          <w:trHeight w:val="11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617066, Пермский край, г. Краснокамск, пер. Гознаковский, д.5. МБДОУ «Детский сад №  36»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39</w:t>
            </w:r>
          </w:p>
        </w:tc>
      </w:tr>
      <w:tr w:rsidR="007D228A" w:rsidRPr="00F11979" w:rsidTr="003A4E7C">
        <w:trPr>
          <w:trHeight w:val="16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1D1117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"Детский сад № 38"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EE3D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Калинина, д. 10а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40 </w:t>
            </w:r>
          </w:p>
        </w:tc>
      </w:tr>
      <w:tr w:rsidR="007D228A" w:rsidRPr="00F11979" w:rsidTr="003A4E7C">
        <w:trPr>
          <w:trHeight w:val="67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EE3D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Калинина, д.10а. МБДОУ «Детский сад №  38»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40 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дошкольное образовательное учреждение "Детский сад № 42"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Орджоникидзе, д. 2а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33</w:t>
            </w:r>
          </w:p>
        </w:tc>
      </w:tr>
      <w:tr w:rsidR="007D228A" w:rsidRPr="00F11979" w:rsidTr="003A4E7C">
        <w:trPr>
          <w:trHeight w:val="90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EE3D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Орджоникидзе, д.2а. МАДОУ «Детский сад №  42»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33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"Детский сад № 46"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 Пермский край, г. Краснокамск, ул. Садовая, д. 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11 </w:t>
            </w:r>
          </w:p>
        </w:tc>
      </w:tr>
      <w:tr w:rsidR="007D228A" w:rsidRPr="00F11979" w:rsidTr="003A4E7C">
        <w:trPr>
          <w:trHeight w:val="155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Садовая, д. 6, лит.А-А2,а,а1,Г-Г2,I,II. Медицинский блок МБДОУ «Детский сад № 46»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11 </w:t>
            </w:r>
          </w:p>
        </w:tc>
      </w:tr>
      <w:tr w:rsidR="007D228A" w:rsidRPr="00F11979" w:rsidTr="003A4E7C">
        <w:trPr>
          <w:trHeight w:val="99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1D1117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дошкольное образовательное учреждение "Детский сад № 48"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Чапаева, д.3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29</w:t>
            </w:r>
          </w:p>
        </w:tc>
      </w:tr>
      <w:tr w:rsidR="007D228A" w:rsidRPr="00F11979" w:rsidTr="003A4E7C">
        <w:trPr>
          <w:trHeight w:val="62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Чапаева, д.3. МБДОУ «Детский сад №  48»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29</w:t>
            </w:r>
          </w:p>
        </w:tc>
      </w:tr>
      <w:tr w:rsidR="007D228A" w:rsidRPr="00F11979" w:rsidTr="003A4E7C">
        <w:trPr>
          <w:trHeight w:val="72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1D1117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дошкольное образовательное учреждение "Детский сад № 49"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пр. Рождественский, д. 5а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41</w:t>
            </w:r>
          </w:p>
        </w:tc>
      </w:tr>
      <w:tr w:rsidR="007D228A" w:rsidRPr="00F11979" w:rsidTr="003A4E7C">
        <w:trPr>
          <w:trHeight w:val="114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EE3D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пр. Рождественский, д.5а. МАДОУ «Детский сад № 49»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41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"Детская музыкальная школа г. Краснокамска"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617070 Пермский край, г. Краснокамск, ул. Большевистская, д. 50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42 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"Детская театральная школа"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 Пермский край, г. Краснокамск, ул. Культуры, д. 3а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38</w:t>
            </w:r>
          </w:p>
        </w:tc>
      </w:tr>
      <w:tr w:rsidR="007D228A" w:rsidRPr="00F11979" w:rsidTr="003A4E7C">
        <w:trPr>
          <w:trHeight w:val="45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"Детская школа искусств г.Краснокамска"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617066 Пермский край, г. Краснокамск, ул. Суворова, д. 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40 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образовательное учреждение дополнительного образования детей "Детская школа искусств поселка Майский"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47050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 Пермский край, Краснокамский район, пос. Майский, ул. Центральная, д. 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43 </w:t>
            </w:r>
          </w:p>
        </w:tc>
      </w:tr>
      <w:tr w:rsidR="007D228A" w:rsidRPr="00F11979" w:rsidTr="003A4E7C">
        <w:trPr>
          <w:trHeight w:val="41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образовательное учреждение дополнительного образования детей "Детская музыкальная школа п. Оверята"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617050 Пермский край, Краснокамский район, пос. Оверята ул. Комсомольская, д. 13а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17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Автономная некоммерческая организация "Учебный центр "Перспектива"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617060,Пермский край, г.Краснокамск пр.Маяковского, д. 8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 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35 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38</w:t>
            </w:r>
          </w:p>
        </w:tc>
      </w:tr>
      <w:tr w:rsidR="007D228A" w:rsidRPr="00F11979" w:rsidTr="003A4E7C">
        <w:trPr>
          <w:trHeight w:val="1575"/>
        </w:trPr>
        <w:tc>
          <w:tcPr>
            <w:tcW w:w="441" w:type="dxa"/>
            <w:vAlign w:val="center"/>
          </w:tcPr>
          <w:p w:rsidR="007D228A" w:rsidRPr="003A4E7C" w:rsidRDefault="007D228A" w:rsidP="00E754DD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образовательное учреждение дополнительного образования детей "Краснокамская специализированная детско-юношеская школа олимпийского резерва по борьбе самбо"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Маяковского, д. 7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44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образовательное учреждение дополнительного образования детей "Детско-юношеская спортивная школа по футболу"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пр. Маяковского, д. 7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44</w:t>
            </w:r>
          </w:p>
        </w:tc>
      </w:tr>
      <w:tr w:rsidR="007D228A" w:rsidRPr="00F11979" w:rsidTr="003A4E7C">
        <w:trPr>
          <w:trHeight w:val="37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1D111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МБУ ФОК «Олимпийский» 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пр. Маяковского, д. 7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</w:tr>
      <w:tr w:rsidR="007D228A" w:rsidRPr="00F11979" w:rsidTr="003A4E7C">
        <w:trPr>
          <w:trHeight w:val="37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1D111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Частное учреждение дополнительного профессионального образования "Знание"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пр. Маяковского, д. 9, оф. 102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</w:tr>
      <w:tr w:rsidR="007D228A" w:rsidRPr="00F11979" w:rsidTr="003A4E7C">
        <w:trPr>
          <w:trHeight w:val="59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образовательное учреждение дополнительного образования детей "Детско-юношеская спортивная школа п. Оверята"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Краснокамский район, пос. Оверята, Строителей, д. 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16 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образовательное учреждение дополнительного образования детей "Детский оздоровительно-образовательный центр "Мечта"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Пушкина, д. 14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45</w:t>
            </w:r>
          </w:p>
        </w:tc>
      </w:tr>
      <w:tr w:rsidR="007D228A" w:rsidRPr="00F11979" w:rsidTr="003A4E7C">
        <w:trPr>
          <w:trHeight w:val="16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образовательное учреждение для детей нуждающихся в психолого-педагогической и медико-социальной помощи " Центр психоло-медико- социального сопровождения " Компас"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617065. Пермский край, г. Краснокамск, пер. Василия Шваи, д.3/ 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12</w:t>
            </w:r>
          </w:p>
        </w:tc>
      </w:tr>
      <w:tr w:rsidR="007D228A" w:rsidRPr="00F11979" w:rsidTr="003A4E7C">
        <w:trPr>
          <w:trHeight w:val="27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Государственное бюджетное профессональное образовательное учреждение "Западно-Уральский технологический техникум"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617067, Пермский край, г. Краснокамск, ул. Пушкина, д.15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46 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Государственное бюджетное профессональное образовательное учреждение "Западно-Уральский технологический техникум"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617067, Пермский край, г. Краснокамск, ул. Энтузиастов, д. 3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47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Студенческое общежитие Государственное бюджетное профессональное образовательное учреждение "Западно-Уральский технологический техникум"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617067, Пермский край, г. Краснокамск, ул. Энтузиастов, д. 3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Общежитие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Негосударственное образовательное учреждение "Академия тактики и безопасности"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Энтузиастов, д. 14-32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48 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Негосударственное образовательное учреждение "Целевое профессионально-техническое училище № 2 Русский реактор нефти"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Ленина, 1- 201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 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49 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Государственное бюджетное профессиональное образовательное учреждение "Краснокамский многопрофильный техникум"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Чапаева, д.33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50 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Студенческое общежитие Государственное бюджетное профессиональное образовательное учреждение "Краснокамский многопрофильный техникум"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Чапаева, д.33а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Студенческое общежитие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"Центр детского творчества"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Карла Маркса, д. 4г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образовательное учреждение дополнительного образования детей "Детско-юношеская спортивная школа" г. Краснокамска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Карла Маркса, д. 4в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</w:t>
            </w:r>
          </w:p>
        </w:tc>
      </w:tr>
      <w:tr w:rsidR="007D228A" w:rsidRPr="00F11979" w:rsidTr="003A4E7C">
        <w:trPr>
          <w:trHeight w:val="1229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МБУ ДОД «ДЮСШ»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EF6D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Карла Маркса, д. 4в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1 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бюджетное образовательное учреждение дополнительного образования детей "Детско-юношеская спортивная школа "Олимпиец"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Большевистская, д. 56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51 </w:t>
            </w:r>
          </w:p>
        </w:tc>
      </w:tr>
      <w:tr w:rsidR="007D228A" w:rsidRPr="00F11979" w:rsidTr="003A4E7C">
        <w:trPr>
          <w:trHeight w:val="70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"Детско-юношеская спортивная школа" п. Майский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617077, Пермский край, Краснокамский район, пос. Майский, ул.  Северная, д. 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52 </w:t>
            </w:r>
          </w:p>
        </w:tc>
      </w:tr>
      <w:tr w:rsidR="007D228A" w:rsidRPr="00F11979" w:rsidTr="003A4E7C">
        <w:trPr>
          <w:trHeight w:val="70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Стадион пос. Майский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1117F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617077, Пермский край, Краснокамский район, пос. Майский, ул.  Северная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52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Некоммерческая организация негосударственного образовательного учреждения "Краснокамскавтоучкомбинат-2"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Большевистская, д. 54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35 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53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"Молодежный центр "Ровесник"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Комарова, д. 3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54 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"Молодежный центр "Ровесник"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Калинина, д. 18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41 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"Молодежный центр "Ровесник"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проезд Рябиновый, д. 4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41 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045B3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"Молодежный центр "Ровесник"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пр-т Комсомольский, д. 24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D1FD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</w:tr>
      <w:tr w:rsidR="007D228A" w:rsidRPr="00F11979" w:rsidTr="00045B38">
        <w:trPr>
          <w:trHeight w:val="45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"Молодежный центр "Ровесник"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Энтузиастов, д. 3а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47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"Молодежный центр "Ровесник"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Павлика Морозова, д. 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 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49 </w:t>
            </w:r>
          </w:p>
        </w:tc>
      </w:tr>
      <w:tr w:rsidR="007D228A" w:rsidRPr="00F11979" w:rsidTr="003A4E7C">
        <w:trPr>
          <w:trHeight w:val="152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"Молодежный центр "Ровесник"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Советская, д. 29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25 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11</w:t>
            </w:r>
          </w:p>
        </w:tc>
      </w:tr>
      <w:tr w:rsidR="007D228A" w:rsidRPr="00F11979" w:rsidTr="003A4E7C">
        <w:trPr>
          <w:trHeight w:val="152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образовательное учреждение дополнительного образования детей "Молодежный центр "Ровесник"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E963C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Энтузиастов, д. 23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Детская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</w:tr>
      <w:tr w:rsidR="007D228A" w:rsidRPr="00F11979" w:rsidTr="003A4E7C">
        <w:trPr>
          <w:trHeight w:val="126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Государственное казенное образовательное учреждение Пермского края для детей-сирот и детей, оставшихся без попечения родителей, «Детский дом» г. Краснокамска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617064, Пермский край, г. Краснокамск, ул. Дзержинского, д. 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56 </w:t>
            </w:r>
          </w:p>
        </w:tc>
      </w:tr>
      <w:tr w:rsidR="007D228A" w:rsidRPr="00F11979" w:rsidTr="003A4E7C">
        <w:trPr>
          <w:trHeight w:val="83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Шоссейная, д. 1, Детская поликлиника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57</w:t>
            </w:r>
          </w:p>
        </w:tc>
      </w:tr>
      <w:tr w:rsidR="007D228A" w:rsidRPr="00F11979" w:rsidTr="003A4E7C">
        <w:trPr>
          <w:trHeight w:val="103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Энтузиастов, д. 14, Филиал детской поликлиники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48 </w:t>
            </w:r>
          </w:p>
        </w:tc>
      </w:tr>
      <w:tr w:rsidR="007D228A" w:rsidRPr="00F11979" w:rsidTr="003A4E7C">
        <w:trPr>
          <w:trHeight w:val="73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E7640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Чапаева, д. 39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58</w:t>
            </w:r>
          </w:p>
        </w:tc>
      </w:tr>
      <w:tr w:rsidR="007D228A" w:rsidRPr="00F11979" w:rsidTr="003A4E7C">
        <w:trPr>
          <w:trHeight w:val="73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пр. Рождественский, д.За, Филиал поликлиники № 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41</w:t>
            </w:r>
          </w:p>
        </w:tc>
      </w:tr>
      <w:tr w:rsidR="007D228A" w:rsidRPr="00F11979" w:rsidTr="003A4E7C">
        <w:trPr>
          <w:trHeight w:val="16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Шоссейная, д.1, литера А. Поликлиника №2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57 </w:t>
            </w:r>
          </w:p>
        </w:tc>
      </w:tr>
      <w:tr w:rsidR="007D228A" w:rsidRPr="00F11979" w:rsidTr="003A4E7C">
        <w:trPr>
          <w:trHeight w:val="82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Моховая, д.11, Поликлиника № 3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56</w:t>
            </w:r>
          </w:p>
        </w:tc>
      </w:tr>
      <w:tr w:rsidR="007D228A" w:rsidRPr="00F11979" w:rsidTr="003A4E7C">
        <w:trPr>
          <w:trHeight w:val="87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ГУЗ «Краевой противотуберкулезный диспансер №5» г. Краснокамск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617064, Пермский край, г. Краснокамск, ул. Совхозная, д. 10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56 </w:t>
            </w:r>
          </w:p>
        </w:tc>
      </w:tr>
      <w:tr w:rsidR="007D228A" w:rsidRPr="00F11979" w:rsidTr="003A4E7C">
        <w:trPr>
          <w:trHeight w:val="94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пер. Банковский, д. 3, Поликлиника № 4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28 </w:t>
            </w:r>
          </w:p>
        </w:tc>
      </w:tr>
      <w:tr w:rsidR="007D228A" w:rsidRPr="00F11979" w:rsidTr="003A4E7C">
        <w:trPr>
          <w:trHeight w:val="97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Шоссейная, д. 1, Диагностический центр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57</w:t>
            </w:r>
          </w:p>
        </w:tc>
      </w:tr>
      <w:tr w:rsidR="007D228A" w:rsidRPr="00F11979" w:rsidTr="003A4E7C">
        <w:trPr>
          <w:trHeight w:val="97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Краснокамский район, с. Конец-Бор, ул. Тепличная, д. 13, ФАП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59 </w:t>
            </w:r>
          </w:p>
        </w:tc>
      </w:tr>
      <w:tr w:rsidR="007D228A" w:rsidRPr="00F11979" w:rsidTr="003A4E7C">
        <w:trPr>
          <w:trHeight w:val="1247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617071, Пермский край, Краснокамский район, пос. Ласьва, ул. Центральная, д. 18а, лит А. ФАП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60</w:t>
            </w:r>
          </w:p>
        </w:tc>
      </w:tr>
      <w:tr w:rsidR="007D228A" w:rsidRPr="00F11979" w:rsidTr="003A4E7C">
        <w:trPr>
          <w:trHeight w:val="84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617072, Пермский край, Краснокамский район, с. Черная, ул. Северная, д. 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27</w:t>
            </w:r>
          </w:p>
        </w:tc>
      </w:tr>
      <w:tr w:rsidR="007D228A" w:rsidRPr="00F11979" w:rsidTr="003A4E7C">
        <w:trPr>
          <w:trHeight w:val="119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617072, Пермский край, Краснокамский район, стан. Шабуничи, ул. Железнодорожная, д. 12. ФАП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61 </w:t>
            </w:r>
          </w:p>
        </w:tc>
      </w:tr>
      <w:tr w:rsidR="007D228A" w:rsidRPr="00F11979" w:rsidTr="003A4E7C">
        <w:trPr>
          <w:trHeight w:val="1553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617050, Пермский край, Краснокамский район, пос. Оверята, ул. Заводская, д. 10, лит. А,Г,Г1. Оверятская поселковая врачебная амбулатория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62</w:t>
            </w:r>
          </w:p>
        </w:tc>
      </w:tr>
      <w:tr w:rsidR="007D228A" w:rsidRPr="00F11979" w:rsidTr="003A4E7C">
        <w:trPr>
          <w:trHeight w:val="149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617073, Пермский край, Краснокамский район, с. Стряпунята, ул. Советская, д. За, лит. А. Стряпунинская сельская врачебная амбулатория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25 </w:t>
            </w:r>
          </w:p>
        </w:tc>
      </w:tr>
      <w:tr w:rsidR="007D228A" w:rsidRPr="00F11979" w:rsidTr="003A4E7C">
        <w:trPr>
          <w:trHeight w:val="1429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617077, Пермский край, Краснокамский район, пос. Майский, ул. Северная, д. 1, лит. А, А1. Майская сельская врачебная амбулатория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52 </w:t>
            </w:r>
          </w:p>
        </w:tc>
      </w:tr>
      <w:tr w:rsidR="007D228A" w:rsidRPr="00F11979" w:rsidTr="003A4E7C">
        <w:trPr>
          <w:trHeight w:val="95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617077, Пермский край, Краснокамский район, пос. Майский, д. Фадеята, ул. Новая, д.1а. ФАП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63 </w:t>
            </w:r>
          </w:p>
        </w:tc>
      </w:tr>
      <w:tr w:rsidR="007D228A" w:rsidRPr="00F11979" w:rsidTr="00045B38">
        <w:trPr>
          <w:trHeight w:val="59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617071, Пермский край, Краснокамскийрайон, с. Мысы, ул. Гагарина, д. 13, лит. А. Мысовская сельская врачебная амбулатория При оказании первичной, в том числе доврачебной, врачебной помощи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64 </w:t>
            </w:r>
          </w:p>
        </w:tc>
      </w:tr>
      <w:tr w:rsidR="007D228A" w:rsidRPr="00F11979" w:rsidTr="003A4E7C">
        <w:trPr>
          <w:trHeight w:val="92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617073, Пермский край, Краснокамский район, Оверятское городское поселение, д. Брагино, д.1. ФАП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65</w:t>
            </w:r>
          </w:p>
        </w:tc>
      </w:tr>
      <w:tr w:rsidR="007D228A" w:rsidRPr="00F11979" w:rsidTr="003A4E7C">
        <w:trPr>
          <w:trHeight w:val="105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ГАУЗ ПК «Краснокамская центральная районная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617072, Пермский край, Краснокамский район, д. Новая Ивановка, ул. Центральная, д.5  лит. А. ФАП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66 </w:t>
            </w:r>
          </w:p>
        </w:tc>
      </w:tr>
      <w:tr w:rsidR="007D228A" w:rsidRPr="00F11979" w:rsidTr="003A4E7C">
        <w:trPr>
          <w:trHeight w:val="945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ГБУЗ Пермского края «Краснокамская городская больница»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Пушкина, д. 2, литер АА,а.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67 </w:t>
            </w:r>
          </w:p>
        </w:tc>
      </w:tr>
      <w:tr w:rsidR="007D228A" w:rsidRPr="00F11979" w:rsidTr="003A4E7C">
        <w:trPr>
          <w:trHeight w:val="70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ГБУЗ Пермского края «Краснокамская городская больница»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Пушкина, д. 2, литер Ж.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67</w:t>
            </w:r>
          </w:p>
        </w:tc>
      </w:tr>
      <w:tr w:rsidR="007D228A" w:rsidRPr="00F11979" w:rsidTr="003A4E7C">
        <w:trPr>
          <w:trHeight w:val="70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ГБУЗ Пермского края «Краснокамская городская больница»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Пушкина, д. 2, литер К-К4.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67</w:t>
            </w:r>
          </w:p>
        </w:tc>
      </w:tr>
      <w:tr w:rsidR="007D228A" w:rsidRPr="00F11979" w:rsidTr="003A4E7C">
        <w:trPr>
          <w:trHeight w:val="629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ГБУЗ Пермского края «Краснокамская городская больница»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Пушкина, д. 2, литера И.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67</w:t>
            </w:r>
          </w:p>
        </w:tc>
      </w:tr>
      <w:tr w:rsidR="007D228A" w:rsidRPr="00F11979" w:rsidTr="003A4E7C">
        <w:trPr>
          <w:trHeight w:val="69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ГБУЗ Пермского края «Краснокамская городская больница»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Пушкина, д. 2, литер З,з8.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67</w:t>
            </w:r>
          </w:p>
        </w:tc>
      </w:tr>
      <w:tr w:rsidR="007D228A" w:rsidRPr="00F11979" w:rsidTr="003A4E7C">
        <w:trPr>
          <w:trHeight w:val="86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ГБУЗ ПК «Пермский краевой наркологический диспансер»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Чапаева, д.55.Краснокамский филиал ГБУЗ «ПКНД»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14</w:t>
            </w:r>
          </w:p>
        </w:tc>
      </w:tr>
      <w:tr w:rsidR="007D228A" w:rsidRPr="00F11979" w:rsidTr="003A4E7C">
        <w:trPr>
          <w:trHeight w:val="58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ГУЗ «Краевой наркологический диспансер № 2» г. Краснокамск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Чапаева, д. 55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14 </w:t>
            </w:r>
          </w:p>
        </w:tc>
      </w:tr>
      <w:tr w:rsidR="007D228A" w:rsidRPr="00F11979" w:rsidTr="003A4E7C">
        <w:trPr>
          <w:trHeight w:val="79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ГУЗ «Краевой противотуберкулезный диспансер №5» г. Краснокамск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617064, Пермский край, г. Краснокамск, ул. Коммунистическая, д. 25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68</w:t>
            </w:r>
          </w:p>
        </w:tc>
      </w:tr>
      <w:tr w:rsidR="007D228A" w:rsidRPr="00F11979" w:rsidTr="003A4E7C">
        <w:trPr>
          <w:trHeight w:val="104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ЗАО «Медицинский центр «Философия красоты и здоровья»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Коммунистическая, 44 (ЗТЭЦ-5), (лит.18), номера на поэтажном плане №№ 2,4, 8-11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68 </w:t>
            </w:r>
          </w:p>
        </w:tc>
      </w:tr>
      <w:tr w:rsidR="007D228A" w:rsidRPr="00F11979" w:rsidTr="003A4E7C">
        <w:trPr>
          <w:trHeight w:val="50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ЗАО «Медицинский центр «Философия красоты и здоровья»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Шоссейная, д. 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70</w:t>
            </w:r>
          </w:p>
        </w:tc>
      </w:tr>
      <w:tr w:rsidR="007D228A" w:rsidRPr="00F11979" w:rsidTr="003A4E7C">
        <w:trPr>
          <w:trHeight w:val="716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КГУ КГАУ «Краевой кожно-венерологический диспансер»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К.Маркса, д. 34. Краснокамский филиал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15 </w:t>
            </w:r>
          </w:p>
        </w:tc>
      </w:tr>
      <w:tr w:rsidR="007D228A" w:rsidRPr="00F11979" w:rsidTr="00045B38">
        <w:trPr>
          <w:trHeight w:val="31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КГУ КГАУ «Краевой кожно-венерологический диспансер»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bookmarkStart w:id="0" w:name="RANGE!D161"/>
            <w:bookmarkEnd w:id="0"/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Молодежная, д. 2, лит. А, А1, а, а1, а2. Краснокамский филиал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69</w:t>
            </w:r>
          </w:p>
        </w:tc>
      </w:tr>
      <w:tr w:rsidR="007D228A" w:rsidRPr="00F11979" w:rsidTr="003A4E7C">
        <w:trPr>
          <w:trHeight w:val="619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Общество с ограниченной ответственностью «Кредо»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Краснокамск, ул. Школьная, д. 14, кв 25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70</w:t>
            </w:r>
          </w:p>
        </w:tc>
      </w:tr>
      <w:tr w:rsidR="007D228A" w:rsidRPr="00F11979" w:rsidTr="003A4E7C">
        <w:trPr>
          <w:trHeight w:val="830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«МедЛабЭкспресс»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К. Либкнехта, 5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29 </w:t>
            </w:r>
          </w:p>
        </w:tc>
      </w:tr>
      <w:tr w:rsidR="007D228A" w:rsidRPr="00F11979" w:rsidTr="003A4E7C">
        <w:trPr>
          <w:trHeight w:val="46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«МЦ «Практик»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Коммунистическая, д. 8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46</w:t>
            </w:r>
          </w:p>
        </w:tc>
      </w:tr>
      <w:tr w:rsidR="007D228A" w:rsidRPr="00F11979" w:rsidTr="003A4E7C">
        <w:trPr>
          <w:trHeight w:val="53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«Автоальянс»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Краснокамск, ул. Шоссейная, д. 59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71</w:t>
            </w:r>
          </w:p>
        </w:tc>
      </w:tr>
      <w:tr w:rsidR="007D228A" w:rsidRPr="00F11979" w:rsidTr="003A4E7C">
        <w:trPr>
          <w:trHeight w:val="70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«Бизнес-Транс»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Геофизиков, дом 3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72</w:t>
            </w:r>
          </w:p>
        </w:tc>
      </w:tr>
      <w:tr w:rsidR="007D228A" w:rsidRPr="00F11979" w:rsidTr="003A4E7C">
        <w:trPr>
          <w:trHeight w:val="629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«Городская поликлиника»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617065, Пермский край, Краснокамск, ул. Большевистская, 16-2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73</w:t>
            </w:r>
          </w:p>
        </w:tc>
      </w:tr>
      <w:tr w:rsidR="007D228A" w:rsidRPr="00F11979" w:rsidTr="003A4E7C">
        <w:trPr>
          <w:trHeight w:val="698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«Жемчужинка»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Краснокамск, пр-т Комсомольский, д. 12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38 </w:t>
            </w:r>
          </w:p>
        </w:tc>
      </w:tr>
      <w:tr w:rsidR="007D228A" w:rsidRPr="00F11979" w:rsidTr="003A4E7C">
        <w:trPr>
          <w:trHeight w:val="75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ООО Клиника современной стоматологии «ЭСТЕТИКА»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02B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Большевистская, д.5-9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57</w:t>
            </w:r>
          </w:p>
        </w:tc>
      </w:tr>
      <w:tr w:rsidR="007D228A" w:rsidRPr="00F11979" w:rsidTr="003A4E7C">
        <w:trPr>
          <w:trHeight w:val="1094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ФКУ "Главное бюро медико-социальной экспертизы по Пермскому краю" Министерства труда и социальной защиты Российской Федерации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Чапаева, д. 41 Бюро № 22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58</w:t>
            </w:r>
          </w:p>
        </w:tc>
      </w:tr>
      <w:tr w:rsidR="007D228A" w:rsidRPr="00F11979" w:rsidTr="003A4E7C">
        <w:trPr>
          <w:trHeight w:val="56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МБУФОЦ «Дельфин»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Школьная, д. 12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70</w:t>
            </w:r>
          </w:p>
        </w:tc>
      </w:tr>
      <w:tr w:rsidR="007D228A" w:rsidRPr="00F11979" w:rsidTr="003A4E7C">
        <w:trPr>
          <w:trHeight w:val="71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МБУ «Краснокамский городской физкультурно-оздоровительный комплекс» 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Большевистская, д. 56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51 </w:t>
            </w:r>
          </w:p>
        </w:tc>
      </w:tr>
      <w:tr w:rsidR="007D228A" w:rsidRPr="00F11979" w:rsidTr="003A4E7C">
        <w:trPr>
          <w:trHeight w:val="71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Муниципальное автономное учреждение «Спортивный комплекс «Ледовый»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Большевистская, д. 56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51</w:t>
            </w:r>
          </w:p>
        </w:tc>
      </w:tr>
      <w:tr w:rsidR="007D228A" w:rsidRPr="00F11979" w:rsidTr="003A4E7C">
        <w:trPr>
          <w:trHeight w:val="71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Стадион «Нефтянник»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Шоссейная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74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Стадион «Гознак»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ул.К. Либкнехта, д. 10 стр. 3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 75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Спортивно-оздоровительный комплекс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Комарова, д. 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Местная религиозная организация Православный Приход храма святой великомученицы Екатерины г. Краснокамска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617060, Пермский край, г. Краснокамск, ул. Калинина, д. 19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Религиозная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76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E76406">
            <w:pPr>
              <w:pStyle w:val="Footer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Местная религиозная организация Православный Приход храма во имя святых страстотерпцев благоверных князей Бориса и Глеба п.Майский Краснокамского района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030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Краснокамский район п. Майский, ул. Красногорская, д.4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Религиозная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77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188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E76406">
            <w:pPr>
              <w:pStyle w:val="Footer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Негосударственное образовательное учреждение Учебно-производственный центр "Автотранспортник"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6574F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617060,Пермский край, г. Краснокамск, ул. Большевистская, д. 24а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Образовательная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73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634AF8">
            <w:pPr>
              <w:pStyle w:val="Footer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Муниципальное казенное учреждение «Управление гражданской защиты, экологии и природопользования Краснокамского муниципального района» 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0304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617060, Пермский край, г. Краснокамск, ул. Комарова, д. 14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Образоватеьная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78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634AF8">
            <w:pPr>
              <w:pStyle w:val="Footer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Автовокзал г. Краснокамск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0304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617060, Пермский край, г. Краснокамск, ул. Геофизиков, д. 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Автовокзал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72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425B98">
            <w:pPr>
              <w:pStyle w:val="Footer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Филиал КГАУ "Верхне-Курьинский геронтологический центр» - Краснокамский ДИПИ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0304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617060, Пермский край, г. Краснокамск, ул. Чапаева, д. 69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Социальное обслуживание граждан пожилого возраста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45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425B98">
            <w:pPr>
              <w:pStyle w:val="Footer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КГАУ «Центр комплексной реабилитации инвалидов»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0304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617060, Пермский край, г. Краснокамск, ул. Шоссейная д. 6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Социальное обслуживание инвалидов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70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193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425B98">
            <w:pPr>
              <w:pStyle w:val="Footer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Уголовно-исполнительная инпекция, ГУФСИН России по Пермскому краю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9142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617060, Пермский край, г. Краснокамск, ул. Чапаева, д. 41а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ГУФСН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58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425B98">
            <w:pPr>
              <w:pStyle w:val="Footer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МБУ «Ресурсный центр»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E963C2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617060, Пермский край, г. Краснокамск, ул. Энтузиастов, д. 24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Детские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79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425B98">
            <w:pPr>
              <w:pStyle w:val="Footer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Спортивно-оздоровительный центр «Монолит»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4397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617060, Пермский край, г. Краснокамск, ул. Пушкина, д. 24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Спортивная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</w:t>
            </w:r>
          </w:p>
        </w:tc>
      </w:tr>
      <w:tr w:rsidR="007D228A" w:rsidRPr="00F11979" w:rsidTr="003A4E7C">
        <w:trPr>
          <w:trHeight w:val="782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425B98">
            <w:pPr>
              <w:pStyle w:val="Footer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ООО «Санаторий-профилакторий «Вита»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F56CF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617060, Пермский край, г. Краснокамск, ул. Комарова, д. 2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Медецинская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54</w:t>
            </w:r>
          </w:p>
        </w:tc>
      </w:tr>
      <w:tr w:rsidR="007D228A" w:rsidRPr="00F11979" w:rsidTr="003A4E7C">
        <w:trPr>
          <w:trHeight w:val="1051"/>
        </w:trPr>
        <w:tc>
          <w:tcPr>
            <w:tcW w:w="441" w:type="dxa"/>
            <w:vAlign w:val="center"/>
          </w:tcPr>
          <w:p w:rsidR="007D228A" w:rsidRPr="003A4E7C" w:rsidRDefault="007D228A" w:rsidP="00292B58">
            <w:pPr>
              <w:spacing w:after="0" w:line="240" w:lineRule="auto"/>
              <w:ind w:left="-93" w:right="-108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197</w:t>
            </w:r>
          </w:p>
        </w:tc>
        <w:tc>
          <w:tcPr>
            <w:tcW w:w="2693" w:type="dxa"/>
            <w:vAlign w:val="center"/>
          </w:tcPr>
          <w:p w:rsidR="007D228A" w:rsidRPr="003A4E7C" w:rsidRDefault="007D228A" w:rsidP="00400EEB">
            <w:pPr>
              <w:shd w:val="clear" w:color="auto" w:fill="FDFDFD"/>
              <w:spacing w:before="100" w:beforeAutospacing="1" w:after="100" w:afterAutospacing="1" w:line="240" w:lineRule="auto"/>
              <w:jc w:val="center"/>
              <w:outlineLvl w:val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Санаторий-профилакторий «Атлант» ФГУП «Пермский свинокомплекс»</w:t>
            </w:r>
          </w:p>
        </w:tc>
        <w:tc>
          <w:tcPr>
            <w:tcW w:w="2268" w:type="dxa"/>
            <w:vAlign w:val="center"/>
          </w:tcPr>
          <w:p w:rsidR="007D228A" w:rsidRPr="003A4E7C" w:rsidRDefault="007D228A" w:rsidP="0004397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617077, Пермский край, Краснокамский р-н, пос. Майский, ул. Запрудная,1</w:t>
            </w:r>
          </w:p>
        </w:tc>
        <w:tc>
          <w:tcPr>
            <w:tcW w:w="1134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Медицинская</w:t>
            </w:r>
          </w:p>
        </w:tc>
        <w:tc>
          <w:tcPr>
            <w:tcW w:w="1446" w:type="dxa"/>
            <w:noWrap/>
            <w:vAlign w:val="center"/>
          </w:tcPr>
          <w:p w:rsidR="007D228A" w:rsidRPr="003A4E7C" w:rsidRDefault="007D228A" w:rsidP="001A0F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4" w:type="dxa"/>
            <w:noWrap/>
            <w:vAlign w:val="center"/>
          </w:tcPr>
          <w:p w:rsidR="007D228A" w:rsidRPr="003A4E7C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3A4E7C">
              <w:rPr>
                <w:rFonts w:ascii="Times New Roman" w:hAnsi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992" w:type="dxa"/>
            <w:noWrap/>
            <w:vAlign w:val="center"/>
          </w:tcPr>
          <w:p w:rsidR="007D228A" w:rsidRDefault="007D228A" w:rsidP="00BF51D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55</w:t>
            </w:r>
          </w:p>
        </w:tc>
      </w:tr>
    </w:tbl>
    <w:p w:rsidR="007D228A" w:rsidRDefault="007D228A" w:rsidP="007E585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228A" w:rsidRDefault="007D228A" w:rsidP="007E585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228A" w:rsidRDefault="007D228A" w:rsidP="007E585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228A" w:rsidRDefault="007D228A" w:rsidP="007E585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228A" w:rsidRDefault="007D228A" w:rsidP="007E585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228A" w:rsidRDefault="007D228A" w:rsidP="007E585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228A" w:rsidRDefault="007D228A" w:rsidP="007E585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D228A" w:rsidRDefault="007D228A" w:rsidP="007E585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E5857">
        <w:rPr>
          <w:rFonts w:ascii="Times New Roman" w:hAnsi="Times New Roman"/>
          <w:sz w:val="28"/>
          <w:szCs w:val="28"/>
        </w:rPr>
        <w:t>Условные обозначения далее по тексту:</w:t>
      </w:r>
    </w:p>
    <w:p w:rsidR="007D228A" w:rsidRDefault="007D228A" w:rsidP="007E585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0A0"/>
      </w:tblPr>
      <w:tblGrid>
        <w:gridCol w:w="1526"/>
        <w:gridCol w:w="8471"/>
      </w:tblGrid>
      <w:tr w:rsidR="007D228A" w:rsidRPr="00F11979" w:rsidTr="00F11979">
        <w:trPr>
          <w:trHeight w:val="1367"/>
        </w:trPr>
        <w:tc>
          <w:tcPr>
            <w:tcW w:w="1526" w:type="dxa"/>
          </w:tcPr>
          <w:p w:rsidR="007D228A" w:rsidRPr="00F11979" w:rsidRDefault="007D228A" w:rsidP="00F1197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oval id="_x0000_s1027" style="position:absolute;margin-left:-1.15pt;margin-top:4.75pt;width:60.65pt;height:60.75pt;z-index:251658240" fillcolor="black">
                  <v:fill r:id="rId8" o:title="" type="pattern"/>
                  <v:stroke dashstyle="dash"/>
                </v:oval>
              </w:pict>
            </w:r>
          </w:p>
        </w:tc>
        <w:tc>
          <w:tcPr>
            <w:tcW w:w="8471" w:type="dxa"/>
          </w:tcPr>
          <w:p w:rsidR="007D228A" w:rsidRPr="00F11979" w:rsidRDefault="007D228A" w:rsidP="00F1197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D228A" w:rsidRPr="00F11979" w:rsidRDefault="007D228A" w:rsidP="00F1197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11979">
              <w:rPr>
                <w:rFonts w:ascii="Times New Roman" w:hAnsi="Times New Roman"/>
                <w:sz w:val="28"/>
                <w:szCs w:val="28"/>
              </w:rPr>
              <w:t>- граница прилегающих территорий, на которой запрещено размещение предприятий общественного питания, осуществляющих розничную продажу алкогольной продукции;</w:t>
            </w:r>
          </w:p>
        </w:tc>
      </w:tr>
      <w:tr w:rsidR="007D228A" w:rsidRPr="00F11979" w:rsidTr="00F11979">
        <w:trPr>
          <w:trHeight w:val="1586"/>
        </w:trPr>
        <w:tc>
          <w:tcPr>
            <w:tcW w:w="1526" w:type="dxa"/>
          </w:tcPr>
          <w:p w:rsidR="007D228A" w:rsidRPr="00F11979" w:rsidRDefault="007D228A" w:rsidP="00F1197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 id="Рисунок 4" o:spid="_x0000_s1028" type="#_x0000_t75" style="position:absolute;margin-left:-2.65pt;margin-top:5.15pt;width:60.8pt;height:60pt;z-index:251657216;visibility:visible;mso-position-horizontal-relative:text;mso-position-vertical-relative:text">
                  <v:imagedata r:id="rId9" o:title=""/>
                  <w10:wrap type="square"/>
                </v:shape>
              </w:pict>
            </w:r>
          </w:p>
        </w:tc>
        <w:tc>
          <w:tcPr>
            <w:tcW w:w="8471" w:type="dxa"/>
          </w:tcPr>
          <w:p w:rsidR="007D228A" w:rsidRPr="00F11979" w:rsidRDefault="007D228A" w:rsidP="00F1197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D228A" w:rsidRPr="00F11979" w:rsidRDefault="007D228A" w:rsidP="00F1197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11979">
              <w:rPr>
                <w:rFonts w:ascii="Times New Roman" w:hAnsi="Times New Roman"/>
                <w:sz w:val="28"/>
                <w:szCs w:val="28"/>
              </w:rPr>
              <w:t>- граница прилегающих территорий, на которой запрещено размещение предприятий, осуществляющих розничную продажу алкогольной продукции;</w:t>
            </w:r>
          </w:p>
        </w:tc>
      </w:tr>
      <w:tr w:rsidR="007D228A" w:rsidRPr="00F11979" w:rsidTr="00F11979">
        <w:tc>
          <w:tcPr>
            <w:tcW w:w="1526" w:type="dxa"/>
          </w:tcPr>
          <w:p w:rsidR="007D228A" w:rsidRPr="00F11979" w:rsidRDefault="007D228A" w:rsidP="00F1197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D228A" w:rsidRPr="00F11979" w:rsidRDefault="007D228A" w:rsidP="00F1197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9" type="#_x0000_t32" style="position:absolute;margin-left:9.35pt;margin-top:11.55pt;width:50.25pt;height:.05pt;z-index:251659264" o:connectortype="straight" strokeweight="7pt">
                  <v:shadow type="perspective" color="#7f7f7f" opacity=".5" offset="1pt" offset2="-1pt"/>
                </v:shape>
              </w:pict>
            </w:r>
          </w:p>
          <w:p w:rsidR="007D228A" w:rsidRPr="00F11979" w:rsidRDefault="007D228A" w:rsidP="00F1197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471" w:type="dxa"/>
          </w:tcPr>
          <w:p w:rsidR="007D228A" w:rsidRPr="00F11979" w:rsidRDefault="007D228A" w:rsidP="00F1197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D228A" w:rsidRPr="00F11979" w:rsidRDefault="007D228A" w:rsidP="00F1197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11979">
              <w:rPr>
                <w:rFonts w:ascii="Times New Roman" w:hAnsi="Times New Roman"/>
                <w:sz w:val="28"/>
                <w:szCs w:val="28"/>
              </w:rPr>
              <w:t>- граница обособленной территории.</w:t>
            </w:r>
          </w:p>
        </w:tc>
      </w:tr>
    </w:tbl>
    <w:p w:rsidR="007D228A" w:rsidRDefault="007D228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D228A" w:rsidRPr="00560305" w:rsidRDefault="007D228A" w:rsidP="00BB0BBB">
      <w:pPr>
        <w:spacing w:after="0" w:line="240" w:lineRule="auto"/>
        <w:ind w:left="5670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1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Pr="00666FF8" w:rsidRDefault="007D228A" w:rsidP="002B1D1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7D228A" w:rsidRPr="00666FF8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66FF8">
        <w:rPr>
          <w:rFonts w:ascii="Times New Roman" w:hAnsi="Times New Roman"/>
          <w:sz w:val="24"/>
          <w:szCs w:val="24"/>
        </w:rPr>
        <w:tab/>
        <w:t xml:space="preserve">1. </w:t>
      </w:r>
      <w:r w:rsidRPr="00666FF8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общеобразовательное учреждение "Средняя общеобразовательная школа № 1", адрес: 617060 Пермский край, г. Краснокамск, ул. К.Маркса, 4д.</w:t>
      </w:r>
    </w:p>
    <w:p w:rsidR="007D228A" w:rsidRPr="00666FF8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66FF8">
        <w:rPr>
          <w:rFonts w:ascii="Times New Roman" w:hAnsi="Times New Roman"/>
          <w:sz w:val="24"/>
          <w:szCs w:val="24"/>
        </w:rPr>
        <w:tab/>
        <w:t xml:space="preserve">2. </w:t>
      </w:r>
      <w:r w:rsidRPr="00666FF8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поликлиника», адрес 617060 Пермский край, г. Краснокамск, ул. К.Маркса, 4д.</w:t>
      </w:r>
    </w:p>
    <w:p w:rsidR="007D228A" w:rsidRPr="00666FF8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66FF8">
        <w:rPr>
          <w:rFonts w:ascii="Times New Roman" w:hAnsi="Times New Roman"/>
          <w:color w:val="000000"/>
          <w:sz w:val="24"/>
          <w:szCs w:val="24"/>
          <w:lang w:eastAsia="ru-RU"/>
        </w:rPr>
        <w:tab/>
        <w:t>3. Муниципальное бюджетное дошкольное образовательное учреждение "Детский сад № 2", адрес: 617060 Пермский край, г. Краснокамск, ул. К.Маркса, 29.</w:t>
      </w:r>
    </w:p>
    <w:p w:rsidR="007D228A" w:rsidRPr="00666FF8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66FF8">
        <w:rPr>
          <w:rFonts w:ascii="Times New Roman" w:hAnsi="Times New Roman"/>
          <w:color w:val="000000"/>
          <w:sz w:val="24"/>
          <w:szCs w:val="24"/>
          <w:lang w:eastAsia="ru-RU"/>
        </w:rPr>
        <w:tab/>
        <w:t>4. ГАУЗ ПК «Краснокамская центральная районная поликлиника», адрес: 617060 Пермский край, г. Краснокамск, ул. К.Маркса, 29.</w:t>
      </w:r>
    </w:p>
    <w:p w:rsidR="007D228A" w:rsidRPr="00666FF8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66FF8">
        <w:rPr>
          <w:rFonts w:ascii="Times New Roman" w:hAnsi="Times New Roman"/>
          <w:color w:val="000000"/>
          <w:sz w:val="24"/>
          <w:szCs w:val="24"/>
          <w:lang w:eastAsia="ru-RU"/>
        </w:rPr>
        <w:tab/>
        <w:t>5. Муниципальное бюджетное дошкольное образовательное учреждение "Детский сад № 31", адрес:</w:t>
      </w:r>
      <w:r w:rsidRPr="00666FF8">
        <w:rPr>
          <w:sz w:val="24"/>
          <w:szCs w:val="24"/>
        </w:rPr>
        <w:t xml:space="preserve"> </w:t>
      </w:r>
      <w:r w:rsidRPr="00666FF8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ул. Чапаева, 29,а.</w:t>
      </w:r>
    </w:p>
    <w:p w:rsidR="007D228A" w:rsidRPr="00666FF8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66FF8">
        <w:rPr>
          <w:rFonts w:ascii="Times New Roman" w:hAnsi="Times New Roman"/>
          <w:color w:val="000000"/>
          <w:sz w:val="24"/>
          <w:szCs w:val="24"/>
          <w:lang w:eastAsia="ru-RU"/>
        </w:rPr>
        <w:tab/>
        <w:t>6. ГАУЗ ПК «Краснокамская центральная районная поликлиника», адрес: 617060 Пермский край, г. Краснокамск, ул. Чапаева, 29,а.</w:t>
      </w:r>
    </w:p>
    <w:p w:rsidR="007D228A" w:rsidRPr="00666FF8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66FF8">
        <w:rPr>
          <w:rFonts w:ascii="Times New Roman" w:hAnsi="Times New Roman"/>
          <w:color w:val="000000"/>
          <w:sz w:val="24"/>
          <w:szCs w:val="24"/>
          <w:lang w:eastAsia="ru-RU"/>
        </w:rPr>
        <w:tab/>
        <w:t>7. Муниципальное бюджетное образовательное учреждение дополнительного образования детей "Детско-юношеская спортивная школа" г. Краснокамска, адрес: 617060, Пермский край, г. Краснокамск, ул. Карла Маркса, д. 4в.</w:t>
      </w:r>
    </w:p>
    <w:p w:rsidR="007D228A" w:rsidRPr="00666FF8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66FF8">
        <w:rPr>
          <w:rFonts w:ascii="Times New Roman" w:hAnsi="Times New Roman"/>
          <w:color w:val="000000"/>
          <w:sz w:val="24"/>
          <w:szCs w:val="24"/>
          <w:lang w:eastAsia="ru-RU"/>
        </w:rPr>
        <w:tab/>
        <w:t>8. МБУ ДОД «ДЮСШ», адрес:617060, Россия, Пермский край, Краснокамский район, г. Краснокамск, ул. Карла Маркса, д. 4 «в».</w:t>
      </w:r>
    </w:p>
    <w:p w:rsidR="007D228A" w:rsidRPr="00666FF8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66FF8">
        <w:rPr>
          <w:rFonts w:ascii="Times New Roman" w:hAnsi="Times New Roman"/>
          <w:color w:val="000000"/>
          <w:sz w:val="24"/>
          <w:szCs w:val="24"/>
          <w:lang w:eastAsia="ru-RU"/>
        </w:rPr>
        <w:tab/>
        <w:t>9. Муниципальное автономное образовательное учреждение дополнительного образования детей "Центр детского творчества", адрес: 617060, Пермский край, г. Краснокамск, ул. Карла Маркса, д. 4г.</w:t>
      </w: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  <w:r w:rsidRPr="006C437E">
        <w:rPr>
          <w:rFonts w:ascii="Times New Roman" w:eastAsia="Times New Roman" w:hAnsi="Times New Roman"/>
          <w:color w:val="000000"/>
          <w:sz w:val="20"/>
          <w:szCs w:val="20"/>
          <w:lang w:eastAsia="ru-RU"/>
        </w:rPr>
        <w:object w:dxaOrig="9225" w:dyaOrig="10650">
          <v:shape id="_x0000_i1025" type="#_x0000_t75" style="width:461.25pt;height:532.5pt" o:ole="">
            <v:imagedata r:id="rId10" o:title=""/>
          </v:shape>
          <o:OLEObject Type="Embed" ProgID="MapInfo.Map" ShapeID="_x0000_i1025" DrawAspect="Content" ObjectID="_1499861507" r:id="rId11">
            <o:FieldCodes>\s</o:FieldCodes>
          </o:OLEObject>
        </w:object>
      </w: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Pr="002F63CC" w:rsidRDefault="007D228A" w:rsidP="002B1D17">
      <w:pPr>
        <w:spacing w:after="0" w:line="240" w:lineRule="auto"/>
        <w:jc w:val="both"/>
        <w:rPr>
          <w:rFonts w:ascii="Times New Roman" w:hAnsi="Times New Roman"/>
          <w:color w:val="000000"/>
          <w:sz w:val="20"/>
          <w:szCs w:val="20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7D228A" w:rsidRPr="00560305" w:rsidRDefault="007D228A" w:rsidP="00086152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2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ab/>
      </w:r>
      <w:r w:rsidRPr="00560305">
        <w:rPr>
          <w:rFonts w:ascii="Times New Roman" w:hAnsi="Times New Roman"/>
          <w:sz w:val="24"/>
          <w:szCs w:val="24"/>
        </w:rPr>
        <w:t xml:space="preserve">1. </w:t>
      </w:r>
      <w:r w:rsidRPr="00A60EF6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общеобразовательное учреждение "Средняя общеобразовательная школа № 2"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w:r w:rsidRPr="0056030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адрес: </w:t>
      </w:r>
      <w:r w:rsidRPr="00A60EF6">
        <w:rPr>
          <w:rFonts w:ascii="Times New Roman" w:hAnsi="Times New Roman"/>
          <w:color w:val="000000"/>
          <w:sz w:val="24"/>
          <w:szCs w:val="24"/>
          <w:lang w:eastAsia="ru-RU"/>
        </w:rPr>
        <w:t>617067 Пермский край, г. Краснокамск, ул. Коммунистическая, 16</w:t>
      </w:r>
      <w:r w:rsidRPr="00560305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A60EF6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A60EF6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Коммунистическая, д.16.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A60EF6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образовательное учреждение дополнительного профессионального образования (повышения квалификации) специалистов "Центр информационного и материально-технического обеспечения"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A60EF6">
        <w:rPr>
          <w:rFonts w:ascii="Times New Roman" w:hAnsi="Times New Roman"/>
          <w:color w:val="000000"/>
          <w:sz w:val="24"/>
          <w:szCs w:val="24"/>
          <w:lang w:eastAsia="ru-RU"/>
        </w:rPr>
        <w:t>617067 Пермский край, г. Краснокамск, ул. Коммунистическая, 16</w:t>
      </w:r>
      <w:r w:rsidRPr="00560305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043979">
        <w:rPr>
          <w:rFonts w:ascii="Times New Roman" w:hAnsi="Times New Roman"/>
          <w:color w:val="000000"/>
          <w:sz w:val="24"/>
          <w:szCs w:val="24"/>
          <w:lang w:eastAsia="ru-RU"/>
        </w:rPr>
        <w:t>Спортивно-оздоровительный центр «Монолит», адрес: 617060, Пермский край, г. Краснокамск, ул. Пушкина, д. 24.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504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26" type="#_x0000_t75" style="width:426pt;height:411.75pt" o:ole="">
            <v:imagedata r:id="rId12" o:title=""/>
          </v:shape>
          <o:OLEObject Type="Embed" ProgID="MapInfo.Map" ShapeID="_x0000_i1026" DrawAspect="Content" ObjectID="_1499861508" r:id="rId13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A60EF6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3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E52312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общеобразовательное учреждение "Средняя общеобразовательная школа № 3 (Базовая школа)"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E52312">
        <w:rPr>
          <w:rFonts w:ascii="Times New Roman" w:hAnsi="Times New Roman"/>
          <w:color w:val="000000"/>
          <w:sz w:val="24"/>
          <w:szCs w:val="24"/>
          <w:lang w:eastAsia="ru-RU"/>
        </w:rPr>
        <w:t>617065 Пермский край, г. Краснокамск, ул. Комарова, 7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E52312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E52312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Комарова, д.7. Медицинский пункт МАОУ «Средняя общеобразовательная школа № 3»  лит. А, Г, I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37085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9960" w:dyaOrig="8730">
          <v:shape id="_x0000_i1027" type="#_x0000_t75" style="width:498pt;height:436.5pt" o:ole="">
            <v:imagedata r:id="rId14" o:title=""/>
          </v:shape>
          <o:OLEObject Type="Embed" ProgID="MapInfo.Map" ShapeID="_x0000_i1027" DrawAspect="Content" ObjectID="_1499861509" r:id="rId15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304C04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4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407947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общеобразовательное учреждение "Средняя общеобразовательная школа № 4"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407947">
        <w:rPr>
          <w:rFonts w:ascii="Times New Roman" w:hAnsi="Times New Roman"/>
          <w:color w:val="000000"/>
          <w:sz w:val="24"/>
          <w:szCs w:val="24"/>
          <w:lang w:eastAsia="ru-RU"/>
        </w:rPr>
        <w:t>617063 Пермский край, г. Краснокамск, ул. 50 лет Октября, 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407947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407947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50 лет Октября, д. 5. Медицинский пункт МАОУ «Средняя общеобразовательная школа № 4»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407947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"Молодежный центр "Ровесник"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407947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Калинина, д. 9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37085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9960" w:dyaOrig="8730">
          <v:shape id="_x0000_i1028" type="#_x0000_t75" style="width:498pt;height:436.5pt" o:ole="">
            <v:imagedata r:id="rId16" o:title=""/>
          </v:shape>
          <o:OLEObject Type="Embed" ProgID="MapInfo.Map" ShapeID="_x0000_i1028" DrawAspect="Content" ObjectID="_1499861510" r:id="rId17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304DFA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5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304DFA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общеобразовательное учреждение "Средняя общеобразовательная школа № 5"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304DFA">
        <w:rPr>
          <w:rFonts w:ascii="Times New Roman" w:hAnsi="Times New Roman"/>
          <w:color w:val="000000"/>
          <w:sz w:val="24"/>
          <w:szCs w:val="24"/>
          <w:lang w:eastAsia="ru-RU"/>
        </w:rPr>
        <w:t>617062 Пермский край, г. Краснокамск, ул. Энтузиастов, 15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304DFA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304DFA">
        <w:rPr>
          <w:rFonts w:ascii="Times New Roman" w:hAnsi="Times New Roman"/>
          <w:color w:val="000000"/>
          <w:sz w:val="24"/>
          <w:szCs w:val="24"/>
          <w:lang w:eastAsia="ru-RU"/>
        </w:rPr>
        <w:t>61706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2</w:t>
      </w:r>
      <w:r w:rsidRPr="00304DFA">
        <w:rPr>
          <w:rFonts w:ascii="Times New Roman" w:hAnsi="Times New Roman"/>
          <w:color w:val="000000"/>
          <w:sz w:val="24"/>
          <w:szCs w:val="24"/>
          <w:lang w:eastAsia="ru-RU"/>
        </w:rPr>
        <w:t>, Пермский край, г. Краснокамск, ул. Энтузиастов, д.15. МАОУ «Средняя  общеобразовательная школа № 5»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C437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9225" w:dyaOrig="10650">
          <v:shape id="_x0000_i1029" type="#_x0000_t75" style="width:461.25pt;height:532.5pt" o:ole="">
            <v:imagedata r:id="rId18" o:title=""/>
          </v:shape>
          <o:OLEObject Type="Embed" ProgID="MapInfo.Map" ShapeID="_x0000_i1029" DrawAspect="Content" ObjectID="_1499861511" r:id="rId19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1A0FDA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6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1A0FDA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общеобразовательное учреждение "Средняя общеобразовательная школа № 5" Структурное подразделение "Детский сад № 12"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1A0FDA">
        <w:rPr>
          <w:rFonts w:ascii="Times New Roman" w:hAnsi="Times New Roman"/>
          <w:color w:val="000000"/>
          <w:sz w:val="24"/>
          <w:szCs w:val="24"/>
          <w:lang w:eastAsia="ru-RU"/>
        </w:rPr>
        <w:t>617062 Пермский край, г. Краснокамск, ул. Коммунальная , 8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1A0FDA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082696">
        <w:t xml:space="preserve"> </w:t>
      </w:r>
      <w:r w:rsidRPr="00082696">
        <w:rPr>
          <w:rFonts w:ascii="Times New Roman" w:hAnsi="Times New Roman"/>
          <w:color w:val="000000"/>
          <w:sz w:val="24"/>
          <w:szCs w:val="24"/>
          <w:lang w:eastAsia="ru-RU"/>
        </w:rPr>
        <w:t>61706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2</w:t>
      </w:r>
      <w:r w:rsidRPr="00082696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Пермский край, г. Краснокамск,</w:t>
      </w:r>
      <w:r w:rsidRPr="0008269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ул. Коммунальная, д.8. Стру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ктурное  подразделение Детский </w:t>
      </w:r>
      <w:r w:rsidRPr="00082696">
        <w:rPr>
          <w:rFonts w:ascii="Times New Roman" w:hAnsi="Times New Roman"/>
          <w:color w:val="000000"/>
          <w:sz w:val="24"/>
          <w:szCs w:val="24"/>
          <w:lang w:eastAsia="ru-RU"/>
        </w:rPr>
        <w:t>сад № 12 МАОУ «Средняя общеобразовательная школа № 5»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C437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9960" w:dyaOrig="8730">
          <v:shape id="_x0000_i1030" type="#_x0000_t75" style="width:498pt;height:436.5pt" o:ole="">
            <v:imagedata r:id="rId20" o:title=""/>
          </v:shape>
          <o:OLEObject Type="Embed" ProgID="MapInfo.Map" ShapeID="_x0000_i1030" DrawAspect="Content" ObjectID="_1499861512" r:id="rId21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704A52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7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704A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704A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1C31A9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общеобразовательное учреждение "Средняя общеобразовательная школа № 5" Структурное подразделение "Детский сад № 39"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1C31A9">
        <w:rPr>
          <w:rFonts w:ascii="Times New Roman" w:hAnsi="Times New Roman"/>
          <w:color w:val="000000"/>
          <w:sz w:val="24"/>
          <w:szCs w:val="24"/>
          <w:lang w:eastAsia="ru-RU"/>
        </w:rPr>
        <w:t>617062 Пермский край, г. Краснокамск, ул. Энтузиастов , 9 а</w:t>
      </w:r>
    </w:p>
    <w:p w:rsidR="007D228A" w:rsidRDefault="007D228A" w:rsidP="00704A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1C31A9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082696">
        <w:t xml:space="preserve"> 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Энтузиастов, д.9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а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>. Медицинский блок структурного подразделения «Детский сад № 39» МАОУ «Средняя общеобразовательная школа № 5»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E45D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31" type="#_x0000_t75" style="width:426pt;height:411.75pt" o:ole="">
            <v:imagedata r:id="rId22" o:title=""/>
          </v:shape>
          <o:OLEObject Type="Embed" ProgID="MapInfo.Map" ShapeID="_x0000_i1031" DrawAspect="Content" ObjectID="_1499861513" r:id="rId23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Pr="00560305" w:rsidRDefault="007D228A" w:rsidP="00463400">
      <w:pPr>
        <w:tabs>
          <w:tab w:val="left" w:pos="5830"/>
        </w:tabs>
        <w:ind w:left="583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8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F2105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F2105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общеобразовательное учреждение "Средняя общеобразовательная школа № 5" Структурное подразделение "Детский сад № 41"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>617062 Пермский край, г. Краснокамск, ул. Энтузиастов , 21</w:t>
      </w:r>
    </w:p>
    <w:p w:rsidR="007D228A" w:rsidRDefault="007D228A" w:rsidP="00F2105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1C31A9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082696">
        <w:t xml:space="preserve"> </w:t>
      </w:r>
      <w:r w:rsidRPr="00082696">
        <w:rPr>
          <w:rFonts w:ascii="Times New Roman" w:hAnsi="Times New Roman"/>
          <w:color w:val="000000"/>
          <w:sz w:val="24"/>
          <w:szCs w:val="24"/>
          <w:lang w:eastAsia="ru-RU"/>
        </w:rPr>
        <w:t>61706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2</w:t>
      </w:r>
      <w:r w:rsidRPr="0008269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>61706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2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>, Пермский край, г. Краснокамск, ул. Энтузиастов, д.21. Медицинский блок Структурного подразделения «Детский сад № 41» МАОУ «Средняя общеобразовательная  школа № 5»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F2105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общеобразовательное учреждение "Средняя общеобразовательная школа № 5" Структурное подразделение "Детский сад № 44"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>617062 Пермский край, г. Краснокамск, ул. Звездная, 3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F2105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>61706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2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Пермский край, г. Краснокамск,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ул. Звездная, д.3. Структурное подразделение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Детский сад № 44 МАОУ «Средняя</w:t>
      </w:r>
      <w:r w:rsidRPr="00F21058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общеобразовательная школа № 5»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785C2D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5.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Муниципальное </w:t>
      </w:r>
      <w:r w:rsidRPr="003147F3">
        <w:rPr>
          <w:rFonts w:ascii="Times New Roman" w:hAnsi="Times New Roman"/>
          <w:color w:val="000000"/>
          <w:sz w:val="24"/>
          <w:szCs w:val="24"/>
          <w:lang w:eastAsia="ru-RU"/>
        </w:rPr>
        <w:t>автономное образовательное учреждение дополнительного образования детей "Молодежный центр "Ровесник"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Энтузиастов, д. 23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F2105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32" type="#_x0000_t75" style="width:426pt;height:411.75pt" o:ole="">
            <v:imagedata r:id="rId24" o:title=""/>
          </v:shape>
          <o:OLEObject Type="Embed" ProgID="MapInfo.Map" ShapeID="_x0000_i1032" DrawAspect="Content" ObjectID="_1499861514" r:id="rId25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C35DCE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9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C35DC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C35DC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35DCE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"Средняя общеобразовательная школа № 6"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35DCE">
        <w:rPr>
          <w:rFonts w:ascii="Times New Roman" w:hAnsi="Times New Roman"/>
          <w:color w:val="000000"/>
          <w:sz w:val="24"/>
          <w:szCs w:val="24"/>
          <w:lang w:eastAsia="ru-RU"/>
        </w:rPr>
        <w:t>617064 Пермский край, г. Краснокамск, ул. Матросова, 14 б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1C31A9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082696">
        <w:t xml:space="preserve"> </w:t>
      </w:r>
      <w:r w:rsidRPr="00082696">
        <w:rPr>
          <w:rFonts w:ascii="Times New Roman" w:hAnsi="Times New Roman"/>
          <w:color w:val="000000"/>
          <w:sz w:val="24"/>
          <w:szCs w:val="24"/>
          <w:lang w:eastAsia="ru-RU"/>
        </w:rPr>
        <w:t>61706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2</w:t>
      </w:r>
      <w:r w:rsidRPr="0008269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w:r w:rsidRPr="00C35DCE">
        <w:rPr>
          <w:rFonts w:ascii="Times New Roman" w:hAnsi="Times New Roman"/>
          <w:color w:val="000000"/>
          <w:sz w:val="24"/>
          <w:szCs w:val="24"/>
          <w:lang w:eastAsia="ru-RU"/>
        </w:rPr>
        <w:t>617064, Пермский край, г. Краснокамск, ул. Матросова, д.14. Медицинский пункт МБОУ «Средняя общеобразовательная школа № 6» лит. А, А1, а, I, II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C437E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9225" w:dyaOrig="10650">
          <v:shape id="_x0000_i1033" type="#_x0000_t75" style="width:461.25pt;height:532.5pt" o:ole="">
            <v:imagedata r:id="rId26" o:title=""/>
          </v:shape>
          <o:OLEObject Type="Embed" ProgID="MapInfo.Map" ShapeID="_x0000_i1033" DrawAspect="Content" ObjectID="_1499861515" r:id="rId27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EA5DB5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10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EA5DB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EA5DB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EA5DB5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"Средняя общеобразовательная школа № 6" Структурное подразделение "Детский сад № 14"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EA5DB5">
        <w:rPr>
          <w:rFonts w:ascii="Times New Roman" w:hAnsi="Times New Roman"/>
          <w:color w:val="000000"/>
          <w:sz w:val="24"/>
          <w:szCs w:val="24"/>
          <w:lang w:eastAsia="ru-RU"/>
        </w:rPr>
        <w:t>617064 Пермский край, г. Краснокамск, ул. Ленина, 10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EA5DB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EA5DB5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EA5DB5">
        <w:rPr>
          <w:rFonts w:ascii="Times New Roman" w:hAnsi="Times New Roman"/>
          <w:color w:val="000000"/>
          <w:sz w:val="24"/>
          <w:szCs w:val="24"/>
          <w:lang w:eastAsia="ru-RU"/>
        </w:rPr>
        <w:t>617064, Пермский край, г. Краснокамск, ул. Ленина, д.10, лит. А,А1,Г-Г4,I-III.Медицинский блок структурного подразделения «Детский сад № 14» МБОУ «СОШ №6»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EA5DB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EA5DB5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"Средняя общеобразовательная школа № 6" Структурное подразделение "Детский сад № 47"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EA5DB5">
        <w:rPr>
          <w:rFonts w:ascii="Times New Roman" w:hAnsi="Times New Roman"/>
          <w:color w:val="000000"/>
          <w:sz w:val="24"/>
          <w:szCs w:val="24"/>
          <w:lang w:eastAsia="ru-RU"/>
        </w:rPr>
        <w:t>617064 Пермский край, г. Краснокамск, ул. П.Морозова, 4 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EA5DB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EA5DB5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EA5DB5">
        <w:rPr>
          <w:rFonts w:ascii="Times New Roman" w:hAnsi="Times New Roman"/>
          <w:color w:val="000000"/>
          <w:sz w:val="24"/>
          <w:szCs w:val="24"/>
          <w:lang w:eastAsia="ru-RU"/>
        </w:rPr>
        <w:t>617064, П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ермский край, г. Краснокамск, </w:t>
      </w:r>
      <w:r w:rsidRPr="00EA5DB5">
        <w:rPr>
          <w:rFonts w:ascii="Times New Roman" w:hAnsi="Times New Roman"/>
          <w:color w:val="000000"/>
          <w:sz w:val="24"/>
          <w:szCs w:val="24"/>
          <w:lang w:eastAsia="ru-RU"/>
        </w:rPr>
        <w:t>ул. П. Морозова, д.4а, лит.А,Г-Г6,I. Медицинский блок структурного подразделения «Детский сад № 47» МБОУ «СОШ №6»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34" type="#_x0000_t75" style="width:426pt;height:411.75pt" o:ole="">
            <v:imagedata r:id="rId28" o:title=""/>
          </v:shape>
          <o:OLEObject Type="Embed" ProgID="MapInfo.Map" ShapeID="_x0000_i1034" DrawAspect="Content" ObjectID="_1499861516" r:id="rId29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Pr="00560305" w:rsidRDefault="007D228A" w:rsidP="00463400">
      <w:pPr>
        <w:spacing w:line="240" w:lineRule="auto"/>
        <w:ind w:left="572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11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Pr="00880E75" w:rsidRDefault="007D228A" w:rsidP="007B165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  <w:t>1. Муниципальное бюджетное общеобразовательное учреждение "Основная общеобразовательная школа №7", адрес:</w:t>
      </w:r>
      <w:r w:rsidRPr="00880E75">
        <w:rPr>
          <w:sz w:val="24"/>
          <w:szCs w:val="24"/>
        </w:rPr>
        <w:t xml:space="preserve"> 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>617064 Пермский край, г. Краснокамск, ул. Советская, 29.</w:t>
      </w:r>
    </w:p>
    <w:p w:rsidR="007D228A" w:rsidRPr="00880E75" w:rsidRDefault="007D228A" w:rsidP="007B165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  <w:t>2. ГАУЗ ПК «Краснокамская центральная районная поликлиника», адрес: 617064, Пермский край, г. Краснокамск, ул. Советская,  д. 29. Медицинский пункт МБОУ «Основная общеобразовательная школа № 7» лит. А, Г.</w:t>
      </w:r>
    </w:p>
    <w:p w:rsidR="007D228A" w:rsidRPr="00880E75" w:rsidRDefault="007D228A" w:rsidP="007B165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  <w:t>3. Муниципальное бюджетное дошкольное образовательное учреждение "Детский сад № 46", адрес: 617064 Пермский край, г. Краснокамск, ул. Садовая, 6.</w:t>
      </w:r>
    </w:p>
    <w:p w:rsidR="007D228A" w:rsidRPr="00880E75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  <w:t>4. ГАУЗ ПК «Краснокамская центральная районная поликлиника», адрес: 617064, Пермский край, г. Краснокамск, ул. Садовая, д. 6, лит.А-А2,а,а1,Г-Г2,I,II. Медицинский блок МБДОУ «Детский сад № 46».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  <w:t>5. Местная мусульманская религиозная организация «Махалля г. Краснокамск Пермского Муфтията», адрес: 617060, Пермский край, г.Краснокамск, ул.Садовая, д. 3.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6. </w:t>
      </w:r>
      <w:r w:rsidRPr="00FB137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"Молодежный центр "Ровесник"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>адрес:</w:t>
      </w:r>
      <w:r w:rsidRPr="00880E75">
        <w:rPr>
          <w:sz w:val="24"/>
          <w:szCs w:val="24"/>
        </w:rPr>
        <w:t xml:space="preserve"> 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>617064 Пермский край, г. Краснокамск, ул. Советская, 29.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E45D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35" type="#_x0000_t75" style="width:426pt;height:411.75pt" o:ole="">
            <v:imagedata r:id="rId30" o:title=""/>
          </v:shape>
          <o:OLEObject Type="Embed" ProgID="MapInfo.Map" ShapeID="_x0000_i1035" DrawAspect="Content" ObjectID="_1499861517" r:id="rId31">
            <o:FieldCodes>\s</o:FieldCodes>
          </o:OLEObject>
        </w:objec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880E75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12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Pr="00880E75" w:rsidRDefault="007D228A" w:rsidP="00880E7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880E7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  <w:t>1. Муниципальное бюджетное общеобразовательное учреждение "Средняя общеобразовательная школа № 8", адрес: 617060 Пермский край, г. Краснокамск, ул. К.Маркса, 4 б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880E7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Карла Маркса, д. 4 Б. Медицинский пункт МБОУ «Средняя общеобразовательная школа № 8» лит. А, А1, А2, I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Pr="00880E75" w:rsidRDefault="007D228A" w:rsidP="00880E7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образовательное учреждение для детей нуждающихся в психолого-педагогической и медико-социальной помощи " Центр психоло-медико- социального сопровождения " Компас"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617065. Пермский край, г. Краснокамск, пер. Василия Шваи, д.3/ 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385" w:dyaOrig="8220">
          <v:shape id="_x0000_i1036" type="#_x0000_t75" style="width:419.25pt;height:411pt" o:ole="">
            <v:imagedata r:id="rId32" o:title=""/>
          </v:shape>
          <o:OLEObject Type="Embed" ProgID="MapInfo.Map" ShapeID="_x0000_i1036" DrawAspect="Content" ObjectID="_1499861518" r:id="rId33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Pr="00880E75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DF4BA5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13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Pr="00880E75" w:rsidRDefault="007D228A" w:rsidP="00DF4BA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DF4BA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DF4BA5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специальное (коррекционное) образовательное учреждение для обучающихся, воспитанников с ограниченными возможностями здоровья "Специальная (коррекционная) общеобразовательная школа-интернат № 9 VIII вида"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 617064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Пермский край, г. Краснокамск, ул.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Ленина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д. 16.</w:t>
      </w:r>
    </w:p>
    <w:p w:rsidR="007D228A" w:rsidRDefault="007D228A" w:rsidP="00DF4BA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>61706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4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Пермский край, г. Краснокамск, ул.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Ленина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д.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16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.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МБС (К) ОУ «С (К) ОШИ № 9 </w:t>
      </w:r>
      <w:r>
        <w:rPr>
          <w:rFonts w:ascii="Times New Roman" w:hAnsi="Times New Roman"/>
          <w:color w:val="000000"/>
          <w:sz w:val="24"/>
          <w:szCs w:val="24"/>
          <w:lang w:val="en-US" w:eastAsia="ru-RU"/>
        </w:rPr>
        <w:t>VIII</w:t>
      </w:r>
      <w:r w:rsidRPr="00DF4BA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вида».</w:t>
      </w:r>
    </w:p>
    <w:p w:rsidR="007D228A" w:rsidRPr="00DF4BA5" w:rsidRDefault="007D228A" w:rsidP="00DF4BA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E45D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37" type="#_x0000_t75" style="width:426pt;height:411.75pt" o:ole="">
            <v:imagedata r:id="rId34" o:title=""/>
          </v:shape>
          <o:OLEObject Type="Embed" ProgID="MapInfo.Map" ShapeID="_x0000_i1037" DrawAspect="Content" ObjectID="_1499861519" r:id="rId35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DF4BA5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>14</w:t>
      </w:r>
      <w:r w:rsidRPr="00560305">
        <w:rPr>
          <w:rFonts w:ascii="Times New Roman" w:hAnsi="Times New Roman"/>
          <w:sz w:val="24"/>
          <w:szCs w:val="24"/>
        </w:rPr>
        <w:t xml:space="preserve"> 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Pr="00880E75" w:rsidRDefault="007D228A" w:rsidP="00DF4BA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DF4BA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062FED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общеобразовательное учреждение "Средняя общеобразовательная школа № 10"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62FED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ул. Чапаева, д. 35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DF4BA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62FED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Чапаева, д. 35. Медицинский пункт МАОУ «Средняя общеобразовательная школа № 10» лит. А, А1, I, II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DF4BA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F07DA5">
        <w:rPr>
          <w:rFonts w:ascii="Times New Roman" w:hAnsi="Times New Roman"/>
          <w:color w:val="000000"/>
          <w:sz w:val="24"/>
          <w:szCs w:val="24"/>
          <w:lang w:eastAsia="ru-RU"/>
        </w:rPr>
        <w:t>ГБУЗ ПК «Пермский краевой наркологический диспансер»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F07DA5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Чапаева, д.55.Краснокамский филиал ГБУЗ «ПКНД»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DF4BA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F07DA5">
        <w:rPr>
          <w:rFonts w:ascii="Times New Roman" w:hAnsi="Times New Roman"/>
          <w:color w:val="000000"/>
          <w:sz w:val="24"/>
          <w:szCs w:val="24"/>
          <w:lang w:eastAsia="ru-RU"/>
        </w:rPr>
        <w:t>ГУЗ «Краевой наркологический диспансер № 2» г. Краснокамск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F07DA5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Чапаева, д. 55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DF4BA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DF4BA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E45D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38" type="#_x0000_t75" style="width:426pt;height:411.75pt" o:ole="">
            <v:imagedata r:id="rId36" o:title=""/>
          </v:shape>
          <o:OLEObject Type="Embed" ProgID="MapInfo.Map" ShapeID="_x0000_i1038" DrawAspect="Content" ObjectID="_1499861520" r:id="rId37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346CE2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15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Pr="00880E75" w:rsidRDefault="007D228A" w:rsidP="00346CE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346CE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880E75"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346CE2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общеобразовательное учреждение "Средняя общеобразовательная школа № 10" Структурное подразделение "Детский сад № 28"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346CE2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ул. Чапаева, д. 49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346CE2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346CE2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Чапаева, д.49. Медицинский б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лок Структурного подразделения </w:t>
      </w:r>
      <w:r w:rsidRPr="00346CE2">
        <w:rPr>
          <w:rFonts w:ascii="Times New Roman" w:hAnsi="Times New Roman"/>
          <w:color w:val="000000"/>
          <w:sz w:val="24"/>
          <w:szCs w:val="24"/>
          <w:lang w:eastAsia="ru-RU"/>
        </w:rPr>
        <w:t>«Детский сад № 28» МАОУ «Средняя общеобразовательная школа № 10» лит. А, Г-Г4, I, II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КГУ КГАУ «Краевой кожно-венерологический диспансер»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К.Маркса, д. 34. Краснокамский филиал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39D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39" type="#_x0000_t75" style="width:426pt;height:411.75pt" o:ole="">
            <v:imagedata r:id="rId38" o:title=""/>
          </v:shape>
          <o:OLEObject Type="Embed" ProgID="MapInfo.Map" ShapeID="_x0000_i1039" DrawAspect="Content" ObjectID="_1499861521" r:id="rId39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651B1A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16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9B6AAA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"Средняя общеобразовательная школа № 11"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617050 Пермский край, Краснокамский район, пос. Оверята, ул. Строителей, д. 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617050, Пермский край, Краснокамский район, пос. Оверята, ул. Строителей, д.5, лит.А.А1,1.Медицинский пункт МБОУ «СОШ №11»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образовательное учреждение дополнительного образования детей "Детско-юношеская спортивная школа п. Оверята"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6170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5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0, Пермский край, Краснокамский район, пос. Оверята, Строителей, д. 5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FA472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895" w:dyaOrig="8895">
          <v:shape id="_x0000_i1040" type="#_x0000_t75" style="width:444.75pt;height:444.75pt" o:ole="">
            <v:imagedata r:id="rId40" o:title=""/>
          </v:shape>
          <o:OLEObject Type="Embed" ProgID="MapInfo.Map" ShapeID="_x0000_i1040" DrawAspect="Content" ObjectID="_1499861522" r:id="rId41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893DE7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17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"Средняя общеобразовательная школа № 11" Структурное подразделение "Детский сад № 32"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617050 Пермский край, Краснокамский район, по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с. Оверята, ул. Комсомольская,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д.12а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617050, Пермский край, Краснокамский район, пос. Оверята, ул. Комсомольская, д.12, лит А. Медицинский блок структурного подразделения «Детский сад № 32» МБОУ «СОШ №11»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образовательное учреждение дополнительного образования детей "Детская музыкальная школа п. Оверята"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617050 Пермский край, Краснокамский район, пос. Оверята ул. Комсомольская, д. 13а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FA472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895" w:dyaOrig="8895">
          <v:shape id="_x0000_i1041" type="#_x0000_t75" style="width:444.75pt;height:444.75pt" o:ole="">
            <v:imagedata r:id="rId42" o:title=""/>
          </v:shape>
          <o:OLEObject Type="Embed" ProgID="MapInfo.Map" ShapeID="_x0000_i1041" DrawAspect="Content" ObjectID="_1499861523" r:id="rId43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893DE7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18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"Средняя общеобразовательная школа № 11" Структурное подразделение "Детский сад № 43"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617050 Пермский край, Краснокамский район, пос. Оверята, ул. Кирпичная, д. 13а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93DE7">
        <w:rPr>
          <w:rFonts w:ascii="Times New Roman" w:hAnsi="Times New Roman"/>
          <w:color w:val="000000"/>
          <w:sz w:val="24"/>
          <w:szCs w:val="24"/>
          <w:lang w:eastAsia="ru-RU"/>
        </w:rPr>
        <w:t>617050, Пермский край, Краснокамский район, пос. Оверята, ул. Кирпичная, д.13а. Медицинский блок структурного подразделения «Детский сад № 43» МБОУ «СОШ № 11»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FA472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895" w:dyaOrig="8895">
          <v:shape id="_x0000_i1042" type="#_x0000_t75" style="width:444.75pt;height:444.75pt" o:ole="">
            <v:imagedata r:id="rId44" o:title=""/>
          </v:shape>
          <o:OLEObject Type="Embed" ProgID="MapInfo.Map" ShapeID="_x0000_i1042" DrawAspect="Content" ObjectID="_1499861524" r:id="rId45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Pr="00560305" w:rsidRDefault="007D228A" w:rsidP="00463400">
      <w:pPr>
        <w:ind w:left="5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19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0D2FD8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"Майская средняя общеобразовательная школа"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0D2FD8">
        <w:t xml:space="preserve"> </w:t>
      </w:r>
      <w:r w:rsidRPr="000D2FD8">
        <w:rPr>
          <w:rFonts w:ascii="Times New Roman" w:hAnsi="Times New Roman"/>
          <w:color w:val="000000"/>
          <w:sz w:val="24"/>
          <w:szCs w:val="24"/>
          <w:lang w:eastAsia="ru-RU"/>
        </w:rPr>
        <w:t>617077 Пермский край, Краснокамский район, пос. Майский, ул. Центральная, д. 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617077, Пермский край,Краснокамский район, пос. Майский, ул. Центральная, д.5, лит.В,В1.Медицинский пункт МБОУ «Майская СОШ»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дошкольное образовательное учреждение " Детский сад № 7"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617077 Пермский край, Краснокамский район, по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с. Майский, ул. Центральная, д.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7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617077, Пермский край, г. Краснокамск, п. Майский, ул. Центральная, д.7. Медицинский блок структурного подразделения детский сад № 7 МБОУ «Майская СОШ»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5.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МБУ КМЖ «Молодежный перекресток»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617077, Пермский край, г. Краснокамск, п. Майский, ул. 9-ой Пятилетки, д. 7а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43" type="#_x0000_t75" style="width:414pt;height:439.5pt" o:ole="">
            <v:imagedata r:id="rId46" o:title=""/>
          </v:shape>
          <o:OLEObject Type="Embed" ProgID="MapInfo.Map" ShapeID="_x0000_i1043" DrawAspect="Content" ObjectID="_1499861525" r:id="rId47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Default="007D228A" w:rsidP="00D11652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20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D11652">
      <w:pPr>
        <w:spacing w:after="0" w:line="240" w:lineRule="auto"/>
        <w:ind w:left="5812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МБУ КМЖ «Молодежный перекресток»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617077, Пермский край, г. Краснокамск, п. Майский, ул. 9-ой Пятилетки, д. 30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44" type="#_x0000_t75" style="width:414pt;height:439.5pt" o:ole="">
            <v:imagedata r:id="rId48" o:title=""/>
          </v:shape>
          <o:OLEObject Type="Embed" ProgID="MapInfo.Map" ShapeID="_x0000_i1044" DrawAspect="Content" ObjectID="_1499861526" r:id="rId49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00479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21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дошкольное образовательное учреждение " Детский сад № 40"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617077 Пермский край, Краснокамский район, пос. Майский, ул. Южная, д. 10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617077, Пермский край, Краснокамский район, пос. Майский, ул. Южная, д.10. Медицинский блок структурного  подразделения детский сад № 40 МБОУ «Майская СОШ»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45" type="#_x0000_t75" style="width:414pt;height:439.5pt" o:ole="">
            <v:imagedata r:id="rId50" o:title=""/>
          </v:shape>
          <o:OLEObject Type="Embed" ProgID="MapInfo.Map" ShapeID="_x0000_i1045" DrawAspect="Content" ObjectID="_1499861527" r:id="rId51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00479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22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"Мысовская средняя общеобразовательная школа"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617071 Пермский край, Краснокамский район, с. Мысы, ул. Школьная, д. 11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Местная религиозная организация Православный Приход храма во имя святого благоверного великого князя Александра Невского с. Мысы Краснокамского района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617071 Пермский край, Краснокамский район, с. Мысы, ул. Школьная, д. 9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895" w:dyaOrig="8895">
          <v:shape id="_x0000_i1046" type="#_x0000_t75" style="width:444.75pt;height:444.75pt" o:ole="">
            <v:imagedata r:id="rId52" o:title=""/>
          </v:shape>
          <o:OLEObject Type="Embed" ProgID="MapInfo.Map" ShapeID="_x0000_i1046" DrawAspect="Content" ObjectID="_1499861528" r:id="rId53">
            <o:FieldCodes>\s</o:FieldCodes>
          </o:OLEObject>
        </w:objec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00479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23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"Мысовская средняя общеобразовательная школа" Структурное подразделение "Детский сад № 37"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617071 Пермский край, Краснокамский район, с. Мысы, ул. Солнечная, д. 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617071 ,Пермский край, Краснокамский район, с. Мысы, ул. Солнечная, д.2, лит.А.Г,Г5,Г6,а-а4. Медицинский блок структурного подразделения детский сад № 37, МБОУ «Мысовская СОШ»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47" type="#_x0000_t75" style="width:414pt;height:439.5pt" o:ole="">
            <v:imagedata r:id="rId54" o:title=""/>
          </v:shape>
          <o:OLEObject Type="Embed" ProgID="MapInfo.Map" ShapeID="_x0000_i1047" DrawAspect="Content" ObjectID="_1499861529" r:id="rId55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00479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24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"Конец-Борская ООШ"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004790">
        <w:rPr>
          <w:rFonts w:ascii="Times New Roman" w:hAnsi="Times New Roman"/>
          <w:color w:val="000000"/>
          <w:sz w:val="24"/>
          <w:szCs w:val="24"/>
          <w:lang w:eastAsia="ru-RU"/>
        </w:rPr>
        <w:t>617061 Пермский край, г. Краснокамск, ул. Циолковского, д. 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48" type="#_x0000_t75" style="width:426pt;height:411.75pt" o:ole="">
            <v:imagedata r:id="rId56" o:title=""/>
          </v:shape>
          <o:OLEObject Type="Embed" ProgID="MapInfo.Map" ShapeID="_x0000_i1048" DrawAspect="Content" ObjectID="_1499861530" r:id="rId57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00479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25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5C778C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"Стряпунинская средняя общеобразовательная школа"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5C778C">
        <w:rPr>
          <w:rFonts w:ascii="Times New Roman" w:hAnsi="Times New Roman"/>
          <w:color w:val="000000"/>
          <w:sz w:val="24"/>
          <w:szCs w:val="24"/>
          <w:lang w:eastAsia="ru-RU"/>
        </w:rPr>
        <w:t>617073 Пермский край, Краснокамский район, с. Стряпунята, ул. Советская, д. 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5C778C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5C778C">
        <w:rPr>
          <w:rFonts w:ascii="Times New Roman" w:hAnsi="Times New Roman"/>
          <w:color w:val="000000"/>
          <w:sz w:val="24"/>
          <w:szCs w:val="24"/>
          <w:lang w:eastAsia="ru-RU"/>
        </w:rPr>
        <w:t>617073, Пермский край, Краснокамский район, с. Стряпунята, ул. Советска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я, д.6. МБОУ «Стряпунинская </w:t>
      </w:r>
      <w:r w:rsidRPr="005C778C">
        <w:rPr>
          <w:rFonts w:ascii="Times New Roman" w:hAnsi="Times New Roman"/>
          <w:color w:val="000000"/>
          <w:sz w:val="24"/>
          <w:szCs w:val="24"/>
          <w:lang w:eastAsia="ru-RU"/>
        </w:rPr>
        <w:t>средняя общеобразовательная школа»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5C778C">
        <w:rPr>
          <w:rFonts w:ascii="Times New Roman" w:hAnsi="Times New Roman"/>
          <w:color w:val="000000"/>
          <w:sz w:val="24"/>
          <w:szCs w:val="24"/>
          <w:lang w:eastAsia="ru-RU"/>
        </w:rPr>
        <w:t>МБОУ ФОК «Северокамск»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5C778C">
        <w:rPr>
          <w:rFonts w:ascii="Times New Roman" w:hAnsi="Times New Roman"/>
          <w:color w:val="000000"/>
          <w:sz w:val="24"/>
          <w:szCs w:val="24"/>
          <w:lang w:eastAsia="ru-RU"/>
        </w:rPr>
        <w:t>617073 Пермский край, Краснокамский район, с. Стряпунята, ул. Советская, д. 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875639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75639">
        <w:rPr>
          <w:rFonts w:ascii="Times New Roman" w:hAnsi="Times New Roman"/>
          <w:color w:val="000000"/>
          <w:sz w:val="24"/>
          <w:szCs w:val="24"/>
          <w:lang w:eastAsia="ru-RU"/>
        </w:rPr>
        <w:t>617073, Пермский край, Краснокамский район, с. Стряпунята, ул. Советская, д. За, лит. А. Стряпунинская сельская врачебная амбулатория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49" type="#_x0000_t75" style="width:414pt;height:439.5pt" o:ole="">
            <v:imagedata r:id="rId58" o:title=""/>
          </v:shape>
          <o:OLEObject Type="Embed" ProgID="MapInfo.Map" ShapeID="_x0000_i1049" DrawAspect="Content" ObjectID="_1499861531" r:id="rId59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875639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26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 </w:t>
      </w:r>
      <w:r w:rsidRPr="00875639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"Стряпунинская средняя общеобразовательная школа" Структурное подразделение "Детский сад № 29"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75639">
        <w:rPr>
          <w:rFonts w:ascii="Times New Roman" w:hAnsi="Times New Roman"/>
          <w:color w:val="000000"/>
          <w:sz w:val="24"/>
          <w:szCs w:val="24"/>
          <w:lang w:eastAsia="ru-RU"/>
        </w:rPr>
        <w:t>617073 Пермский край, Краснокамский район, с.Сртяпунята, ул. Энтузиастов, д. 7а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875639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875639">
        <w:rPr>
          <w:rFonts w:ascii="Times New Roman" w:hAnsi="Times New Roman"/>
          <w:color w:val="000000"/>
          <w:sz w:val="24"/>
          <w:szCs w:val="24"/>
          <w:lang w:eastAsia="ru-RU"/>
        </w:rPr>
        <w:t>617073, Пермский край, Краснокамский район, с. Стряпунята, ул. Энтузиастов, д.7а Медицинский блок структурного  подразделения «Детский сад» МБОУ «Стряпунинская СОШ»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50" type="#_x0000_t75" style="width:414pt;height:439.5pt" o:ole="">
            <v:imagedata r:id="rId60" o:title=""/>
          </v:shape>
          <o:OLEObject Type="Embed" ProgID="MapInfo.Map" ShapeID="_x0000_i1050" DrawAspect="Content" ObjectID="_1499861532" r:id="rId61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875639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27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"Черновская средняя общеобразовательная школа"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617071 Пермский край, Краснокамский район, с. Черная, ул. Совхозная, д. 5а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"Черновская средняя общеобразовательная школа" Структурное подразделение "Детский сад № 20"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617071 Пермский край, Краснокамский район, с. Черная, ул. Северная, д. 1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617071, Пермский край, Краснокамский район, с. Черная, ул. Северная, д.1, литА. Медицинский блок структурного подразделения детский сад № 20 МБОУ «Черновская СОШ»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617072, Пермский край, Краснокамский район, с. Черная, ул. Северная, д. 1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51" type="#_x0000_t75" style="width:414pt;height:439.5pt" o:ole="">
            <v:imagedata r:id="rId62" o:title=""/>
          </v:shape>
          <o:OLEObject Type="Embed" ProgID="MapInfo.Map" ShapeID="_x0000_i1051" DrawAspect="Content" ObjectID="_1499861533" r:id="rId63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1E20FE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28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общеобразовательное учреждение "Вечерняя (сменная) общеобразовательная школа"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пер. Банковский, д. 4а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пер. Банковский, д. 3, Поликлиника № 4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"Молодежный центр "Ровесник"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пр-т Комсомольский, д. 24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9540" w:dyaOrig="9780">
          <v:shape id="_x0000_i1052" type="#_x0000_t75" style="width:477pt;height:489pt" o:ole="">
            <v:imagedata r:id="rId64" o:title=""/>
          </v:shape>
          <o:OLEObject Type="Embed" ProgID="MapInfo.Map" ShapeID="_x0000_i1052" DrawAspect="Content" ObjectID="_1499861534" r:id="rId65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4E5823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29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дошкольное образовательное учреждение "Детский сад № 5"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ул. К.Маркса, д. 2а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Карла Маркса, д.2а, лит А,I ,II. Медицинский блок МБДОУ «Детский сад №5»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дошкольное образовательное учреждение "Детский сад № 48"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ул. Чапаева, д.3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Чапаева, д.3. МБДОУ «Детский са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д №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48»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5.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ООО «МедЛабЭкспресс»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К. Либкнехта, 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53" type="#_x0000_t75" style="width:426pt;height:411.75pt" o:ole="">
            <v:imagedata r:id="rId66" o:title=""/>
          </v:shape>
          <o:OLEObject Type="Embed" ProgID="MapInfo.Map" ShapeID="_x0000_i1053" DrawAspect="Content" ObjectID="_1499861535" r:id="rId67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032571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30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дошкольное образовательное учреждение "Детский сад № 11"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ул. Свердлова, д. 2а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Свердлова, д.2а. МАДОУ «Детский сад № 11»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54" type="#_x0000_t75" style="width:426pt;height:411.75pt" o:ole="">
            <v:imagedata r:id="rId68" o:title=""/>
          </v:shape>
          <o:OLEObject Type="Embed" ProgID="MapInfo.Map" ShapeID="_x0000_i1054" DrawAspect="Content" ObjectID="_1499861536" r:id="rId69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E70F0E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31 </w:t>
      </w:r>
      <w:r w:rsidRPr="00560305">
        <w:rPr>
          <w:rFonts w:ascii="Times New Roman" w:hAnsi="Times New Roman"/>
          <w:sz w:val="24"/>
          <w:szCs w:val="24"/>
        </w:rPr>
        <w:t>к</w:t>
      </w:r>
      <w:r w:rsidRPr="00D1165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дошкольное образовательное учреждение "Детский сад № 13"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617063 Пермский край, г. Краснокамск, ул. 50 лет Октября, д. 2а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617063,  Пермский край, г. Краснокамск, ул. 50 лет Октября, д.2а. МАДОУ «Детский сад №13»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55" type="#_x0000_t75" style="width:426pt;height:411.75pt" o:ole="">
            <v:imagedata r:id="rId70" o:title=""/>
          </v:shape>
          <o:OLEObject Type="Embed" ProgID="MapInfo.Map" ShapeID="_x0000_i1055" DrawAspect="Content" ObjectID="_1499861537" r:id="rId71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59396E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32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дошкольное образовательное учреждение "Детский сад № 15" комбинированного вида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ул. К.Маркса, д. 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Карла Маркса, д.5. МБДОУ «Детский сад № 15»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56" type="#_x0000_t75" style="width:426pt;height:411.75pt" o:ole="">
            <v:imagedata r:id="rId72" o:title=""/>
          </v:shape>
          <o:OLEObject Type="Embed" ProgID="MapInfo.Map" ShapeID="_x0000_i1056" DrawAspect="Content" ObjectID="_1499861538" r:id="rId73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F30AC5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33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дошкольное образовательное учреждение "Детский сад № 17"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ул. Большевистская, д. 34а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Большевистская, д.34а. МБДОУ «Детский сад № 17»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дошкольное образовательное учреждение "Детский сад № 24"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ул. Большевистская, д. 21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Большевистская, д.21. МАДОУ «Детский сад № 24»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5.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дошкольное образовательное учреждение "Детский сад № 42"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ул. Орджоникидзе, д. 2а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6.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Орджоникидзе, д.2а. МАДОУ «Детский сад №  42»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57" type="#_x0000_t75" style="width:426pt;height:411.75pt" o:ole="">
            <v:imagedata r:id="rId74" o:title=""/>
          </v:shape>
          <o:OLEObject Type="Embed" ProgID="MapInfo.Map" ShapeID="_x0000_i1057" DrawAspect="Content" ObjectID="_1499861539" r:id="rId75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541D6C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34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дошкольное образовательное учреждение "Детский сад № 26"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617065 Пермский край, г. Краснокамск, ул. К. Либкнехта, д. 2а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617065, Пермский край, г. Краснокамск, ул. К. Либкнехта, д.2а. МБДОУ «Детский сад № 26»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58" type="#_x0000_t75" style="width:426pt;height:411.75pt" o:ole="">
            <v:imagedata r:id="rId76" o:title=""/>
          </v:shape>
          <o:OLEObject Type="Embed" ProgID="MapInfo.Map" ShapeID="_x0000_i1058" DrawAspect="Content" ObjectID="_1499861540" r:id="rId77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541D6C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35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дошкольное образовательное учреждение "Детский сад № 30" г. Краснокамска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617076  Пермский край, Краснокамский район, с. Усть-Сыны, ул. Октябрьская, д. 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617076, Пермский край, Краснокамский район, с. Усть-Сыны, ул. Октябрьская, д.2. Медицинский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блок МБДОУ «Детский сад № 30»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лит. А, а9, Г1-Г3, I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Pr="00797EC4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МБУ ФОК по месту жительства «Витязь»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617076  Пермский край, Краснокамский район, с. Усть-Сыны, ул. Октябрьская, д. 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59" type="#_x0000_t75" style="width:414pt;height:439.5pt" o:ole="">
            <v:imagedata r:id="rId78" o:title=""/>
          </v:shape>
          <o:OLEObject Type="Embed" ProgID="MapInfo.Map" ShapeID="_x0000_i1059" DrawAspect="Content" ObjectID="_1499861541" r:id="rId79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A0769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36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Местная религиозная организация православный Приход во имя пророка Илии с. Усть-Сыны Краснокамского района Пермского края Пермской Епархии Русской Православной Церкви (Московский Патриархат)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Краснокамский район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с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. Усть-Сыны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60" type="#_x0000_t75" style="width:414pt;height:439.5pt" o:ole="">
            <v:imagedata r:id="rId80" o:title=""/>
          </v:shape>
          <o:OLEObject Type="Embed" ProgID="MapInfo.Map" ShapeID="_x0000_i1060" DrawAspect="Content" ObjectID="_1499861542" r:id="rId81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A0769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37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Краснокамский район, с. Усть-Сыны, ул. Речная, д. 23, ФАП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61" type="#_x0000_t75" style="width:414pt;height:439.5pt" o:ole="">
            <v:imagedata r:id="rId82" o:title=""/>
          </v:shape>
          <o:OLEObject Type="Embed" ProgID="MapInfo.Map" ShapeID="_x0000_i1061" DrawAspect="Content" ObjectID="_1499861543" r:id="rId83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A0769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38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дошкольное образовательное учреждение "Детский сад № 35"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пр-т Комсомольский, д. 7 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 Краснокамск,  пр-т Комсомольский, д.7а. МАДОУ «Детский сад № 35»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"Детская театральная школа"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ул. Культуры, д. 3а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Автономная некоммерческая организация "Учебный центр "Перспектива"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617060,Пермский край, г.Краснокамск пр.Маяковского, д. 8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5.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ООО «Жемчужинка»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A82408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Краснокамск, пр-т Комсомольский, д. 12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385" w:dyaOrig="8220">
          <v:shape id="_x0000_i1062" type="#_x0000_t75" style="width:419.25pt;height:411pt" o:ole="">
            <v:imagedata r:id="rId84" o:title=""/>
          </v:shape>
          <o:OLEObject Type="Embed" ProgID="MapInfo.Map" ShapeID="_x0000_i1062" DrawAspect="Content" ObjectID="_1499861544" r:id="rId85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A82408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39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дошкольное образовательное учреждение "Детский сад № 36"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пер. Гознаковский, д.5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617066, Пермский край, г. Краснокамск, пер. Гознаковский, д.5. МБДОУ «Детский сад №  36»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63" type="#_x0000_t75" style="width:426pt;height:411.75pt" o:ole="">
            <v:imagedata r:id="rId86" o:title=""/>
          </v:shape>
          <o:OLEObject Type="Embed" ProgID="MapInfo.Map" ShapeID="_x0000_i1063" DrawAspect="Content" ObjectID="_1499861545" r:id="rId87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CA35D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40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дошкольное образовательное учреждение "Детский сад № 38"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Калинина, д. 10а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Калинина, д.10а. МБДОУ «Детский сад №  38»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"Детская школа искусств г.Краснокамска"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617066 Пермский край, г. Краснокамск, ул. Суворова, д. 1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3445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64" type="#_x0000_t75" style="width:426pt;height:411.75pt" o:ole="">
            <v:imagedata r:id="rId88" o:title=""/>
          </v:shape>
          <o:OLEObject Type="Embed" ProgID="MapInfo.Map" ShapeID="_x0000_i1064" DrawAspect="Content" ObjectID="_1499861546" r:id="rId89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B975D5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41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дошкольное образовательное учреждение "Детский сад № 49"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 Пермский край, г. Краснокамск, пр. Рождественский, д. 5а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ентральная районная поликлиника»,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пр. Рождественский, д.5а. МАДОУ «Детский сад № 49»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"Молодежный центр "Ровесник"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Калинина, д. 18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пр. Рождественский, д.За, Филиал поликлиники № 1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5.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"Молодежный центр "Ровесник"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проезд Рябиновый, д. 4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50" w:dyaOrig="8415">
          <v:shape id="_x0000_i1065" type="#_x0000_t75" style="width:427.5pt;height:420.75pt" o:ole="">
            <v:imagedata r:id="rId90" o:title=""/>
          </v:shape>
          <o:OLEObject Type="Embed" ProgID="MapInfo.Map" ShapeID="_x0000_i1065" DrawAspect="Content" ObjectID="_1499861547" r:id="rId91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630BEC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42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"Детская музыкальная школа г. Краснокамска"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617070 Пермский край, г. Краснокамск, ул. Большевистская, д. 50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656A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66" type="#_x0000_t75" style="width:426pt;height:411.75pt" o:ole="">
            <v:imagedata r:id="rId92" o:title=""/>
          </v:shape>
          <o:OLEObject Type="Embed" ProgID="MapInfo.Map" ShapeID="_x0000_i1066" DrawAspect="Content" ObjectID="_1499861548" r:id="rId93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6770BF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43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образовательное учреждение дополнительного образования детей "Детская школа искусств поселка Майский"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617077 Пермский край, Краснокамский район, пос. Майский, ул.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Центральная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д.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1.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67" type="#_x0000_t75" style="width:414pt;height:439.5pt" o:ole="">
            <v:imagedata r:id="rId94" o:title=""/>
          </v:shape>
          <o:OLEObject Type="Embed" ProgID="MapInfo.Map" ShapeID="_x0000_i1067" DrawAspect="Content" ObjectID="_1499861549" r:id="rId95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252E59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44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образовательное учреждение дополнительного образования детей "Краснокамская специализированная детско-юношеская школа олимпийского резерва по борьбе самбо"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Маяковского, д. 7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образовательное учреждение дополнительного образования детей "Детско-юношеская спортивная школа по футболу"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пр. Маяковского, д. 7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МБУ ФОК «Олимпийский»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пр. Маяковского, д. 7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Частное учреждение дополнительного профессионального образования "Знание"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пр. Маяковского, д. 9, оф. 102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68" type="#_x0000_t75" style="width:426pt;height:411.75pt" o:ole="">
            <v:imagedata r:id="rId96" o:title=""/>
          </v:shape>
          <o:OLEObject Type="Embed" ProgID="MapInfo.Map" ShapeID="_x0000_i1068" DrawAspect="Content" ObjectID="_1499861550" r:id="rId97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414B52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45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образовательное учреждение дополнительного образования детей "Детский оздоровительно-образовательный центр "Мечта"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Пушкина, д. 14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sz w:val="24"/>
          <w:szCs w:val="24"/>
          <w:lang w:eastAsia="ru-RU"/>
        </w:rPr>
        <w:t>Филиал КГАУ "Верхне-Курьинский геронтологический центр» - Краснокамский ДИПИ</w:t>
      </w:r>
      <w:r>
        <w:rPr>
          <w:rFonts w:ascii="Times New Roman" w:hAnsi="Times New Roman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sz w:val="24"/>
          <w:szCs w:val="24"/>
          <w:lang w:eastAsia="ru-RU"/>
        </w:rPr>
        <w:t>617060, Пермский край, г. Краснокамск, ул. Чапаева, д. 69</w:t>
      </w:r>
      <w:r>
        <w:rPr>
          <w:rFonts w:ascii="Times New Roman" w:hAnsi="Times New Roman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656A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7949" w:dyaOrig="8895">
          <v:shape id="_x0000_i1069" type="#_x0000_t75" style="width:397.5pt;height:444.75pt" o:ole="">
            <v:imagedata r:id="rId98" o:title=""/>
          </v:shape>
          <o:OLEObject Type="Embed" ProgID="MapInfo.Map" ShapeID="_x0000_i1069" DrawAspect="Content" ObjectID="_1499861551" r:id="rId99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6660D3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46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Государственное бюджетное профессональное образовательное учреждение "Западно-Уральский технологический техникум"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617067, Пермский край, г. Краснокамск, ул. Пушкина, д.15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ООО «МЦ «Практик»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Коммунистическая, д. 8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50" w:dyaOrig="8415">
          <v:shape id="_x0000_i1070" type="#_x0000_t75" style="width:427.5pt;height:420.75pt" o:ole="">
            <v:imagedata r:id="rId100" o:title=""/>
          </v:shape>
          <o:OLEObject Type="Embed" ProgID="MapInfo.Map" ShapeID="_x0000_i1070" DrawAspect="Content" ObjectID="_1499861552" r:id="rId101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E32066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47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Государственное бюджетное профессональное образовательное учреждение "Западно-Уральский технологический техникум"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617067, Пермский край, г. Краснокамск, ул. Энтузиастов, д. 3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Студенческое общежитие Государственное бюджетное профессональное образовательное учреждение "Западно-Уральский технологический техникум"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617067, Пермский край, г. Краснокамск, ул. Энтузиастов, д. 3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"Молодежный центр "Ровесник"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Энтузиастов, д. 3а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71" type="#_x0000_t75" style="width:426pt;height:411.75pt" o:ole="">
            <v:imagedata r:id="rId102" o:title=""/>
          </v:shape>
          <o:OLEObject Type="Embed" ProgID="MapInfo.Map" ShapeID="_x0000_i1071" DrawAspect="Content" ObjectID="_1499861553" r:id="rId103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E32066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48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Негосударственное образовательное учреждение "Академия тактики и безопасности"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Энтузиастов, д. 14-32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Энтузиастов, д. 14, Филиал детской поликлиники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37EF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72" type="#_x0000_t75" style="width:426pt;height:411.75pt" o:ole="">
            <v:imagedata r:id="rId104" o:title=""/>
          </v:shape>
          <o:OLEObject Type="Embed" ProgID="MapInfo.Map" ShapeID="_x0000_i1072" DrawAspect="Content" ObjectID="_1499861554" r:id="rId105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F9295B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49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Негосударственное образовательное учреждение "Целевое профессионально-техническое училище № 2 Русский реактор нефти"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Ленина, 1- 201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"Молодежный центр "Ровесник"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Павлика Морозова, д. 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73" type="#_x0000_t75" style="width:426pt;height:411.75pt" o:ole="">
            <v:imagedata r:id="rId106" o:title=""/>
          </v:shape>
          <o:OLEObject Type="Embed" ProgID="MapInfo.Map" ShapeID="_x0000_i1073" DrawAspect="Content" ObjectID="_1499861555" r:id="rId107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217293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50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Государственное бюджетное профессиональное образовательное учреждение "Краснокамский многопрофильный техникум"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Чапаева, д.33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Студенческое общежитие Государственное бюджетное профессиональное образовательное учреждение "Краснокамский многопрофильный техникум"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Чапаева, д.33а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37EF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74" type="#_x0000_t75" style="width:426pt;height:411.75pt" o:ole="">
            <v:imagedata r:id="rId108" o:title=""/>
          </v:shape>
          <o:OLEObject Type="Embed" ProgID="MapInfo.Map" ShapeID="_x0000_i1074" DrawAspect="Content" ObjectID="_1499861556" r:id="rId109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C11A4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51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бюджетное образовательное учреждение дополнительного образования детей "Детско-юношеская спортивная школа "Олимпиец"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Большевистская, д. 56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МБУ «Краснокамский городской физкультурно-оздоровительный комплекс»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816C5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Большевистская, д. 56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816C56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учреждение «Спортивный комплекс «Ледовый»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Большевистская, д. 56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9540" w:dyaOrig="9780">
          <v:shape id="_x0000_i1075" type="#_x0000_t75" style="width:477pt;height:489pt" o:ole="">
            <v:imagedata r:id="rId110" o:title=""/>
          </v:shape>
          <o:OLEObject Type="Embed" ProgID="MapInfo.Map" ShapeID="_x0000_i1075" DrawAspect="Content" ObjectID="_1499861557" r:id="rId111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Default="007D228A" w:rsidP="00D11652">
      <w:pPr>
        <w:spacing w:after="0" w:line="240" w:lineRule="auto"/>
        <w:ind w:left="5812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52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"Детско-юношеская спортивная школа" п. Майский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617077, Пермский край, Краснока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мский район, пос. Майский, ул.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Северная, д. 1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617077, Пермский край, Краснокамский район, п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ос. Майский, ул. Северная, д. 1а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, А1. Майская сельская врачебная амбулатория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Стадион пос. Майский, адрес: </w:t>
      </w:r>
      <w:r w:rsidRPr="001117FF">
        <w:rPr>
          <w:rFonts w:ascii="Times New Roman" w:hAnsi="Times New Roman"/>
          <w:color w:val="000000"/>
          <w:sz w:val="24"/>
          <w:szCs w:val="24"/>
          <w:lang w:eastAsia="ru-RU"/>
        </w:rPr>
        <w:t>617077, Пермский край, Краснокамский район, пос. Майский, ул.  Северная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76" type="#_x0000_t75" style="width:414pt;height:439.5pt" o:ole="">
            <v:imagedata r:id="rId112" o:title=""/>
          </v:shape>
          <o:OLEObject Type="Embed" ProgID="MapInfo.Map" ShapeID="_x0000_i1076" DrawAspect="Content" ObjectID="_1499861558" r:id="rId113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207668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53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Некоммерческая организация негосударственного образовательного учреждения "Краснокамскавтоучкомбинат-2"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617060, Пермский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к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рай, г. Краснокамск, ул. Большевистская, д. 54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9540" w:dyaOrig="9780">
          <v:shape id="_x0000_i1077" type="#_x0000_t75" style="width:477pt;height:489pt" o:ole="">
            <v:imagedata r:id="rId114" o:title=""/>
          </v:shape>
          <o:OLEObject Type="Embed" ProgID="MapInfo.Map" ShapeID="_x0000_i1077" DrawAspect="Content" ObjectID="_1499861559" r:id="rId115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915F9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54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Муниципальное автономное образовательное учреждение дополнительного образования детей "Молодежный центр "Ровесник"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Комарова, д. 3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F56CFA">
        <w:rPr>
          <w:rFonts w:ascii="Times New Roman" w:hAnsi="Times New Roman"/>
          <w:color w:val="000000"/>
          <w:sz w:val="24"/>
          <w:szCs w:val="24"/>
          <w:lang w:eastAsia="ru-RU"/>
        </w:rPr>
        <w:t>ООО «Санаторий-профилакторий «Вита»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F56CFA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Комарова, д. 2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9540" w:dyaOrig="9780">
          <v:shape id="_x0000_i1078" type="#_x0000_t75" style="width:477pt;height:489pt" o:ole="">
            <v:imagedata r:id="rId116" o:title=""/>
          </v:shape>
          <o:OLEObject Type="Embed" ProgID="MapInfo.Map" ShapeID="_x0000_i1078" DrawAspect="Content" ObjectID="_1499861560" r:id="rId117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875B4B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55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BD1FD9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400EEB">
        <w:rPr>
          <w:rFonts w:ascii="Times New Roman" w:hAnsi="Times New Roman"/>
          <w:color w:val="000000"/>
          <w:sz w:val="24"/>
          <w:szCs w:val="24"/>
          <w:lang w:eastAsia="ru-RU"/>
        </w:rPr>
        <w:t>Санаторий-профилакторий «Атлант» ФГУП «Пермский свинокомплекс»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400EEB">
        <w:rPr>
          <w:rFonts w:ascii="Times New Roman" w:hAnsi="Times New Roman"/>
          <w:color w:val="000000"/>
          <w:sz w:val="24"/>
          <w:szCs w:val="24"/>
          <w:lang w:eastAsia="ru-RU"/>
        </w:rPr>
        <w:t>617077, Пермский край, Краснокамский р-н, пос. Майский, ул. Запрудная,1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79" type="#_x0000_t75" style="width:414pt;height:439.5pt" o:ole="">
            <v:imagedata r:id="rId118" o:title=""/>
          </v:shape>
          <o:OLEObject Type="Embed" ProgID="MapInfo.Map" ShapeID="_x0000_i1079" DrawAspect="Content" ObjectID="_1499861561" r:id="rId119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Pr="00560305" w:rsidRDefault="007D228A" w:rsidP="008C28C5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56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Государственное казенное образовательное учреждение Пермского края для детей-сирот и детей, оставшихся без попечения родителей, «Детский дом» г. Краснокамска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617064, Пермский край, г. Краснокамск, ул. Дзержинского, д. 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Моховая, д.11, Поликлиника № 3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ГУЗ «Краевой противотуберкулезный диспансер №5» г. Краснокамск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617064, Пермский край, г. Краснокамск, ул. Совхозная, д. 10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622E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9540" w:dyaOrig="9780">
          <v:shape id="_x0000_i1080" type="#_x0000_t75" style="width:477pt;height:489pt" o:ole="">
            <v:imagedata r:id="rId120" o:title=""/>
          </v:shape>
          <o:OLEObject Type="Embed" ProgID="MapInfo.Map" ShapeID="_x0000_i1080" DrawAspect="Content" ObjectID="_1499861562" r:id="rId121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8C28C5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57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Шоссейная, д. 1, Детская поликлиника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Шоссейная, д.1, литера А. Поликлиника №2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Шоссейная, д. 1, Диагностический центр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ООО Клиника современной стоматологии «ЭСТЕТИКА»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Большевистская, д.5-9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81" type="#_x0000_t75" style="width:426pt;height:411.75pt" o:ole="">
            <v:imagedata r:id="rId122" o:title=""/>
          </v:shape>
          <o:OLEObject Type="Embed" ProgID="MapInfo.Map" ShapeID="_x0000_i1081" DrawAspect="Content" ObjectID="_1499861563" r:id="rId123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2434A6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58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Чапаева, д. 39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ФКУ "Главное бюро медико-социальной экспертизы по Пермскому краю" Министерства труда и социальной защиты Российской Федерации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Чапаева, д. 41 Бюро № 22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sz w:val="24"/>
          <w:szCs w:val="24"/>
          <w:lang w:eastAsia="ru-RU"/>
        </w:rPr>
        <w:t>Уголовно-исполнительная инпекция, ГУФСИН России по Пермскому краю</w:t>
      </w:r>
      <w:r>
        <w:rPr>
          <w:rFonts w:ascii="Times New Roman" w:hAnsi="Times New Roman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sz w:val="24"/>
          <w:szCs w:val="24"/>
          <w:lang w:eastAsia="ru-RU"/>
        </w:rPr>
        <w:t>617060, Пермский край, г. Краснокамск, ул. Чапаева, д. 41а</w:t>
      </w:r>
      <w:r>
        <w:rPr>
          <w:rFonts w:ascii="Times New Roman" w:hAnsi="Times New Roman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82" type="#_x0000_t75" style="width:426pt;height:411.75pt" o:ole="">
            <v:imagedata r:id="rId124" o:title=""/>
          </v:shape>
          <o:OLEObject Type="Embed" ProgID="MapInfo.Map" ShapeID="_x0000_i1082" DrawAspect="Content" ObjectID="_1499861564" r:id="rId125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2434A6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59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Краснокамский район, с. Конец-Бор, ул. Тепличная, д. 13, ФАП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83" type="#_x0000_t75" style="width:414pt;height:439.5pt" o:ole="">
            <v:imagedata r:id="rId126" o:title=""/>
          </v:shape>
          <o:OLEObject Type="Embed" ProgID="MapInfo.Map" ShapeID="_x0000_i1083" DrawAspect="Content" ObjectID="_1499861565" r:id="rId127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E323C5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60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617071, Пермский край, Краснокамский район, пос. Ласьва, ул. Центральная, д. 18а, лит А. ФАП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84" type="#_x0000_t75" style="width:414pt;height:439.5pt" o:ole="">
            <v:imagedata r:id="rId128" o:title=""/>
          </v:shape>
          <o:OLEObject Type="Embed" ProgID="MapInfo.Map" ShapeID="_x0000_i1084" DrawAspect="Content" ObjectID="_1499861566" r:id="rId129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E323C5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61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617072, Пермский край, Краснокамский район, стан. Шабуничи, ул. Железнодорожная, д. 12. ФАП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85" type="#_x0000_t75" style="width:414pt;height:439.5pt" o:ole="">
            <v:imagedata r:id="rId130" o:title=""/>
          </v:shape>
          <o:OLEObject Type="Embed" ProgID="MapInfo.Map" ShapeID="_x0000_i1085" DrawAspect="Content" ObjectID="_1499861567" r:id="rId131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E323C5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62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617050, Пермский край, Краснокамский район, пос. Оверята, ул. Заводская, д. 10, лит. А,Г,Г1. Оверятская поселковая врачебная амбулатория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86" type="#_x0000_t75" style="width:414pt;height:439.5pt" o:ole="">
            <v:imagedata r:id="rId132" o:title=""/>
          </v:shape>
          <o:OLEObject Type="Embed" ProgID="MapInfo.Map" ShapeID="_x0000_i1086" DrawAspect="Content" ObjectID="_1499861568" r:id="rId133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A21F8E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63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617077, Пермский край, Краснокамский район, пос. Майский, д. Фадеята, ул. Новая, д.1а. ФАП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87" type="#_x0000_t75" style="width:414pt;height:439.5pt" o:ole="">
            <v:imagedata r:id="rId134" o:title=""/>
          </v:shape>
          <o:OLEObject Type="Embed" ProgID="MapInfo.Map" ShapeID="_x0000_i1087" DrawAspect="Content" ObjectID="_1499861569" r:id="rId135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A21F8E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64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617071, Пермский край, Краснокамскийрайон, с. Мысы, ул. Гагарина, д. 13, лит. А. Мысовская сельская врачебная амбулатория При оказании первичной, в том числе доврачебной, врачебной помощи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88" type="#_x0000_t75" style="width:414pt;height:439.5pt" o:ole="">
            <v:imagedata r:id="rId136" o:title=""/>
          </v:shape>
          <o:OLEObject Type="Embed" ProgID="MapInfo.Map" ShapeID="_x0000_i1088" DrawAspect="Content" ObjectID="_1499861570" r:id="rId137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A1010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65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617073, Пермский край, Краснокамский район, Оверятское городское поселение, д. Брагино, д.1. ФАП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89" type="#_x0000_t75" style="width:414pt;height:439.5pt" o:ole="">
            <v:imagedata r:id="rId138" o:title=""/>
          </v:shape>
          <o:OLEObject Type="Embed" ProgID="MapInfo.Map" ShapeID="_x0000_i1089" DrawAspect="Content" ObjectID="_1499861571" r:id="rId139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A1010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66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ГАУЗ ПК «Краснокамская центральная районная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617072, Пермский край, Краснокамский район, д. Новая Ивановка, ул. Центральная, д.5  лит. А. ФАП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090" type="#_x0000_t75" style="width:414pt;height:439.5pt" o:ole="">
            <v:imagedata r:id="rId140" o:title=""/>
          </v:shape>
          <o:OLEObject Type="Embed" ProgID="MapInfo.Map" ShapeID="_x0000_i1090" DrawAspect="Content" ObjectID="_1499861572" r:id="rId141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A1010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67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ГБУЗ Пермского края «Краснокамская городская больница»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A1010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Пушкина, д. 2, литер АА,а.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ГБУЗ Пермского края «Краснокамская городская больница»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A1010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Пушкина, д. 2, литер Ж.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>3.</w:t>
      </w:r>
      <w:r w:rsidRPr="00A1010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ГБУЗ Пермского края «Краснокамская городская больница»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A1010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Пушкина, д. 2, литер К-К4.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ГБУЗ Пермского края «Краснокамская городская больница»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A1010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Пушкина, д. 2, литера И.</w:t>
      </w:r>
    </w:p>
    <w:p w:rsidR="007D228A" w:rsidRPr="00A10100" w:rsidRDefault="007D228A" w:rsidP="00086152">
      <w:pPr>
        <w:spacing w:after="0" w:line="240" w:lineRule="auto"/>
        <w:jc w:val="both"/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5.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ГБУЗ Пермского края «Краснокамская городская больница»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Пушкина, д. 2, литер З,з8.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91" type="#_x0000_t75" style="width:426pt;height:411.75pt" o:ole="">
            <v:imagedata r:id="rId142" o:title=""/>
          </v:shape>
          <o:OLEObject Type="Embed" ProgID="MapInfo.Map" ShapeID="_x0000_i1091" DrawAspect="Content" ObjectID="_1499861573" r:id="rId143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A1010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68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ГУЗ «Краевой противотуберкулезный диспансер №5» г. Краснокамск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617064, Пермский край, г. Краснокамск, ул. Коммунистическая, д. 25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ЗАО «Медицинский центр «Философия красоты и здоровья»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Коммунистическая, 44 (ЗТЭЦ-5), (лит.18), номера на поэтажном плане №№ 2,4, 8-11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92" type="#_x0000_t75" style="width:426pt;height:411.75pt" o:ole="">
            <v:imagedata r:id="rId144" o:title=""/>
          </v:shape>
          <o:OLEObject Type="Embed" ProgID="MapInfo.Map" ShapeID="_x0000_i1092" DrawAspect="Content" ObjectID="_1499861574" r:id="rId145">
            <o:FieldCodes>\s</o:FieldCodes>
          </o:OLEObject>
        </w:object>
      </w:r>
    </w:p>
    <w:p w:rsidR="007D228A" w:rsidRDefault="007D228A" w:rsidP="00086152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255954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69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КГУ КГАУ «Краевой кожно-венерологический диспансер»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Молодежная, д. 2, лит. А, А1, а, а1, а2. Краснокамский филиал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93" type="#_x0000_t75" style="width:426pt;height:411.75pt" o:ole="">
            <v:imagedata r:id="rId146" o:title=""/>
          </v:shape>
          <o:OLEObject Type="Embed" ProgID="MapInfo.Map" ShapeID="_x0000_i1093" DrawAspect="Content" ObjectID="_1499861575" r:id="rId147">
            <o:FieldCodes>\s</o:FieldCodes>
          </o:OLEObject>
        </w:objec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EC4843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70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Общество с ограниченной ответственностью «Кредо»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Краснокамск, ул. Школьная, д. 14, кв 25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МБУ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ФОЦ «Дельфин»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Школьная, д. 12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3.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ЗАО «Медицинский центр «Философия красоты и здоровья»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Шоссейная, д. 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4. </w:t>
      </w:r>
      <w:r w:rsidRPr="00CB5F43">
        <w:rPr>
          <w:rFonts w:ascii="Times New Roman" w:hAnsi="Times New Roman"/>
          <w:sz w:val="24"/>
          <w:szCs w:val="24"/>
          <w:lang w:eastAsia="ru-RU"/>
        </w:rPr>
        <w:t>КГАУ «Центр комплексной реабилитации инвалидов»</w:t>
      </w:r>
      <w:r>
        <w:rPr>
          <w:rFonts w:ascii="Times New Roman" w:hAnsi="Times New Roman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sz w:val="24"/>
          <w:szCs w:val="24"/>
          <w:lang w:eastAsia="ru-RU"/>
        </w:rPr>
        <w:t>617060, Пермский край, г. Краснокамск, ул. Шоссейная д. 6</w:t>
      </w:r>
      <w:r>
        <w:rPr>
          <w:rFonts w:ascii="Times New Roman" w:hAnsi="Times New Roman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39D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94" type="#_x0000_t75" style="width:426pt;height:411.75pt" o:ole="">
            <v:imagedata r:id="rId148" o:title=""/>
          </v:shape>
          <o:OLEObject Type="Embed" ProgID="MapInfo.Map" ShapeID="_x0000_i1094" DrawAspect="Content" ObjectID="_1499861576" r:id="rId149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367C49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71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ООО «Автоальянс»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, адрес:</w:t>
      </w:r>
      <w:r w:rsidRPr="00367C49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Краснокамск, ул. Шоссейная, д. 59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39D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95" type="#_x0000_t75" style="width:426pt;height:411.75pt" o:ole="">
            <v:imagedata r:id="rId150" o:title=""/>
          </v:shape>
          <o:OLEObject Type="Embed" ProgID="MapInfo.Map" ShapeID="_x0000_i1095" DrawAspect="Content" ObjectID="_1499861577" r:id="rId151">
            <o:FieldCodes>\s</o:FieldCodes>
          </o:OLEObject>
        </w:objec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367C49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72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B01957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ООО «Бизнес-Транс»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Геофизиков, дом 3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sz w:val="24"/>
          <w:szCs w:val="24"/>
          <w:lang w:eastAsia="ru-RU"/>
        </w:rPr>
        <w:t>Автовокзал г. Краснокамск</w:t>
      </w:r>
      <w:r>
        <w:rPr>
          <w:rFonts w:ascii="Times New Roman" w:hAnsi="Times New Roman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sz w:val="24"/>
          <w:szCs w:val="24"/>
          <w:lang w:eastAsia="ru-RU"/>
        </w:rPr>
        <w:t>617060, Пермский край, г. Краснокамск, ул. Геофизиков, д. 1</w:t>
      </w:r>
      <w:r>
        <w:rPr>
          <w:rFonts w:ascii="Times New Roman" w:hAnsi="Times New Roman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39D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96" type="#_x0000_t75" style="width:426pt;height:411.75pt" o:ole="">
            <v:imagedata r:id="rId152" o:title=""/>
          </v:shape>
          <o:OLEObject Type="Embed" ProgID="MapInfo.Map" ShapeID="_x0000_i1096" DrawAspect="Content" ObjectID="_1499861578" r:id="rId153">
            <o:FieldCodes>\s</o:FieldCodes>
          </o:OLEObject>
        </w:object>
      </w: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DB7FA2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73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ООО «Городская поликлиника»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617065, Пермский край, Краснокамск, ул. Большевистская, 16-2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sz w:val="24"/>
          <w:szCs w:val="24"/>
          <w:lang w:eastAsia="ru-RU"/>
        </w:rPr>
        <w:t>Негосударственное образовательное учреждение Учебно-производственный центр "Автотранспортник"</w:t>
      </w:r>
      <w:r>
        <w:rPr>
          <w:rFonts w:ascii="Times New Roman" w:hAnsi="Times New Roman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sz w:val="24"/>
          <w:szCs w:val="24"/>
          <w:lang w:eastAsia="ru-RU"/>
        </w:rPr>
        <w:t>617060</w:t>
      </w:r>
      <w:r>
        <w:rPr>
          <w:rFonts w:ascii="Times New Roman" w:hAnsi="Times New Roman"/>
          <w:sz w:val="24"/>
          <w:szCs w:val="24"/>
          <w:lang w:eastAsia="ru-RU"/>
        </w:rPr>
        <w:t xml:space="preserve">, Пермский край, г. Краснокамск, ул. Большевистская, д. </w:t>
      </w:r>
      <w:r w:rsidRPr="00CB5F43">
        <w:rPr>
          <w:rFonts w:ascii="Times New Roman" w:hAnsi="Times New Roman"/>
          <w:sz w:val="24"/>
          <w:szCs w:val="24"/>
          <w:lang w:eastAsia="ru-RU"/>
        </w:rPr>
        <w:t>24</w:t>
      </w:r>
      <w:r>
        <w:rPr>
          <w:rFonts w:ascii="Times New Roman" w:hAnsi="Times New Roman"/>
          <w:sz w:val="24"/>
          <w:szCs w:val="24"/>
          <w:lang w:eastAsia="ru-RU"/>
        </w:rPr>
        <w:t>а.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39D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97" type="#_x0000_t75" style="width:426pt;height:411.75pt" o:ole="">
            <v:imagedata r:id="rId154" o:title=""/>
          </v:shape>
          <o:OLEObject Type="Embed" ProgID="MapInfo.Map" ShapeID="_x0000_i1097" DrawAspect="Content" ObjectID="_1499861579" r:id="rId155">
            <o:FieldCodes>\s</o:FieldCodes>
          </o:OLEObject>
        </w:objec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6574F0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74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151D28">
        <w:rPr>
          <w:rFonts w:ascii="Times New Roman" w:hAnsi="Times New Roman"/>
          <w:sz w:val="24"/>
          <w:szCs w:val="24"/>
          <w:lang w:eastAsia="ru-RU"/>
        </w:rPr>
        <w:t>Стадион «Нефтянник»</w:t>
      </w:r>
      <w:r>
        <w:rPr>
          <w:rFonts w:ascii="Times New Roman" w:hAnsi="Times New Roman"/>
          <w:sz w:val="24"/>
          <w:szCs w:val="24"/>
          <w:lang w:eastAsia="ru-RU"/>
        </w:rPr>
        <w:t xml:space="preserve">, адрес: </w:t>
      </w:r>
      <w:r w:rsidRPr="00151D28">
        <w:rPr>
          <w:rFonts w:ascii="Times New Roman" w:hAnsi="Times New Roman"/>
          <w:sz w:val="24"/>
          <w:szCs w:val="24"/>
          <w:lang w:eastAsia="ru-RU"/>
        </w:rPr>
        <w:t>617060, Пермский край, г. Краснокамск, ул. Шоссейная</w:t>
      </w:r>
      <w:r>
        <w:rPr>
          <w:rFonts w:ascii="Times New Roman" w:hAnsi="Times New Roman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39D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98" type="#_x0000_t75" style="width:426pt;height:411.75pt" o:ole="">
            <v:imagedata r:id="rId156" o:title=""/>
          </v:shape>
          <o:OLEObject Type="Embed" ProgID="MapInfo.Map" ShapeID="_x0000_i1098" DrawAspect="Content" ObjectID="_1499861580" r:id="rId157">
            <o:FieldCodes>\s</o:FieldCodes>
          </o:OLEObject>
        </w:objec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1F2613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75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Стадион «Гознак»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ул.К. Либкнехта, д. 10 стр. 3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Спортивно-оздоровительный комплекс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Комарова, д. 1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39D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099" type="#_x0000_t75" style="width:426pt;height:411.75pt" o:ole="">
            <v:imagedata r:id="rId158" o:title=""/>
          </v:shape>
          <o:OLEObject Type="Embed" ProgID="MapInfo.Map" ShapeID="_x0000_i1099" DrawAspect="Content" ObjectID="_1499861581" r:id="rId159">
            <o:FieldCodes>\s</o:FieldCodes>
          </o:OLEObject>
        </w:objec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Default="007D228A" w:rsidP="00D11652">
      <w:pPr>
        <w:spacing w:after="0" w:line="240" w:lineRule="auto"/>
        <w:ind w:left="5812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76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Местная религиозная организация Православный Приход храма святой великомученицы Екатерины г. Краснокамска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617060, Пермский край, г. Краснокамск, ул. Калинина, д. 19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39D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100" type="#_x0000_t75" style="width:426pt;height:411.75pt" o:ole="">
            <v:imagedata r:id="rId160" o:title=""/>
          </v:shape>
          <o:OLEObject Type="Embed" ProgID="MapInfo.Map" ShapeID="_x0000_i1100" DrawAspect="Content" ObjectID="_1499861582" r:id="rId161">
            <o:FieldCodes>\s</o:FieldCodes>
          </o:OLEObject>
        </w:objec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D90568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77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Местная религиозная организация Православный Приход храма во имя святых страстотерпцев благоверных князей Бориса и Глеба п.Майский Краснокамского района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адркес: </w:t>
      </w:r>
      <w:r w:rsidRPr="00CB5F43">
        <w:rPr>
          <w:rFonts w:ascii="Times New Roman" w:hAnsi="Times New Roman"/>
          <w:color w:val="000000"/>
          <w:sz w:val="24"/>
          <w:szCs w:val="24"/>
          <w:lang w:eastAsia="ru-RU"/>
        </w:rPr>
        <w:t>Краснокамский район п. Майский, ул. Красногорская, д.4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B90F7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280" w:dyaOrig="8790">
          <v:shape id="_x0000_i1101" type="#_x0000_t75" style="width:414pt;height:439.5pt" o:ole="">
            <v:imagedata r:id="rId162" o:title=""/>
          </v:shape>
          <o:OLEObject Type="Embed" ProgID="MapInfo.Map" ShapeID="_x0000_i1101" DrawAspect="Content" ObjectID="_1499861583" r:id="rId163">
            <o:FieldCodes>\s</o:FieldCodes>
          </o:OLEObject>
        </w:objec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D90568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78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1. </w:t>
      </w:r>
      <w:r w:rsidRPr="00CB5F43">
        <w:rPr>
          <w:rFonts w:ascii="Times New Roman" w:hAnsi="Times New Roman"/>
          <w:sz w:val="24"/>
          <w:szCs w:val="24"/>
          <w:lang w:eastAsia="ru-RU"/>
        </w:rPr>
        <w:t>Муниципальное казенное учреждение «Управление гражданской защиты, экологии и природопользования Краснокамского муниципального района»</w:t>
      </w:r>
      <w:r>
        <w:rPr>
          <w:rFonts w:ascii="Times New Roman" w:hAnsi="Times New Roman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sz w:val="24"/>
          <w:szCs w:val="24"/>
          <w:lang w:eastAsia="ru-RU"/>
        </w:rPr>
        <w:t>617060, Пермский край, г. Краснокамск, ул. Комарова, д. 14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39D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102" type="#_x0000_t75" style="width:426pt;height:411.75pt" o:ole="">
            <v:imagedata r:id="rId164" o:title=""/>
          </v:shape>
          <o:OLEObject Type="Embed" ProgID="MapInfo.Map" ShapeID="_x0000_i1102" DrawAspect="Content" ObjectID="_1499861584" r:id="rId165">
            <o:FieldCodes>\s</o:FieldCodes>
          </o:OLEObject>
        </w:objec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>
      <w:pPr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br w:type="page"/>
      </w:r>
    </w:p>
    <w:p w:rsidR="007D228A" w:rsidRPr="00560305" w:rsidRDefault="007D228A" w:rsidP="00D90568">
      <w:pPr>
        <w:spacing w:after="0" w:line="240" w:lineRule="auto"/>
        <w:ind w:left="5812"/>
        <w:rPr>
          <w:rFonts w:ascii="Times New Roman" w:hAnsi="Times New Roman"/>
          <w:sz w:val="24"/>
          <w:szCs w:val="24"/>
        </w:rPr>
      </w:pPr>
      <w:r w:rsidRPr="00560305"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79 </w:t>
      </w:r>
      <w:r w:rsidRPr="00560305">
        <w:rPr>
          <w:rFonts w:ascii="Times New Roman" w:hAnsi="Times New Roman"/>
          <w:sz w:val="24"/>
          <w:szCs w:val="24"/>
        </w:rPr>
        <w:t xml:space="preserve">к </w:t>
      </w:r>
      <w:r>
        <w:rPr>
          <w:rFonts w:ascii="Times New Roman" w:hAnsi="Times New Roman"/>
          <w:sz w:val="24"/>
          <w:szCs w:val="24"/>
        </w:rPr>
        <w:t>границам прилегающих к некоторым орга</w:t>
      </w:r>
      <w:r w:rsidRPr="002F63CC">
        <w:rPr>
          <w:rFonts w:ascii="Times New Roman" w:hAnsi="Times New Roman"/>
          <w:sz w:val="24"/>
          <w:szCs w:val="24"/>
        </w:rPr>
        <w:t>низациям и объектам территорий, на которых не допускается розничная продажа алкогольной продукции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ab/>
        <w:t>1.</w:t>
      </w:r>
      <w:r w:rsidRPr="00D90568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CB5F43">
        <w:rPr>
          <w:rFonts w:ascii="Times New Roman" w:hAnsi="Times New Roman"/>
          <w:sz w:val="24"/>
          <w:szCs w:val="24"/>
          <w:lang w:eastAsia="ru-RU"/>
        </w:rPr>
        <w:t>МБУ «Ресурсный центр»</w:t>
      </w:r>
      <w:r>
        <w:rPr>
          <w:rFonts w:ascii="Times New Roman" w:hAnsi="Times New Roman"/>
          <w:sz w:val="24"/>
          <w:szCs w:val="24"/>
          <w:lang w:eastAsia="ru-RU"/>
        </w:rPr>
        <w:t xml:space="preserve">, адрес: </w:t>
      </w:r>
      <w:r w:rsidRPr="00CB5F43">
        <w:rPr>
          <w:rFonts w:ascii="Times New Roman" w:hAnsi="Times New Roman"/>
          <w:sz w:val="24"/>
          <w:szCs w:val="24"/>
          <w:lang w:eastAsia="ru-RU"/>
        </w:rPr>
        <w:t>617060, Пермский край, г. Краснокамск, ул. Энтузиастов, д. 24</w:t>
      </w:r>
      <w:r>
        <w:rPr>
          <w:rFonts w:ascii="Times New Roman" w:hAnsi="Times New Roman"/>
          <w:sz w:val="24"/>
          <w:szCs w:val="24"/>
          <w:lang w:eastAsia="ru-RU"/>
        </w:rPr>
        <w:t>а.</w:t>
      </w: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D228A" w:rsidRDefault="007D228A" w:rsidP="00086152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39D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object w:dxaOrig="8520" w:dyaOrig="8235">
          <v:shape id="_x0000_i1103" type="#_x0000_t75" style="width:426pt;height:411.75pt" o:ole="">
            <v:imagedata r:id="rId166" o:title=""/>
          </v:shape>
          <o:OLEObject Type="Embed" ProgID="MapInfo.Map" ShapeID="_x0000_i1103" DrawAspect="Content" ObjectID="_1499861585" r:id="rId167">
            <o:FieldCodes>\s</o:FieldCodes>
          </o:OLEObject>
        </w:object>
      </w:r>
    </w:p>
    <w:p w:rsidR="007D228A" w:rsidRDefault="007D228A" w:rsidP="00A211EA">
      <w:pPr>
        <w:rPr>
          <w:rFonts w:ascii="Times New Roman" w:hAnsi="Times New Roman"/>
          <w:color w:val="000000"/>
          <w:sz w:val="24"/>
          <w:szCs w:val="24"/>
          <w:lang w:eastAsia="ru-RU"/>
        </w:rPr>
      </w:pPr>
    </w:p>
    <w:sectPr w:rsidR="007D228A" w:rsidSect="00304C04">
      <w:headerReference w:type="default" r:id="rId168"/>
      <w:pgSz w:w="11906" w:h="16838"/>
      <w:pgMar w:top="851" w:right="707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D228A" w:rsidRDefault="007D228A" w:rsidP="00304C04">
      <w:pPr>
        <w:spacing w:after="0" w:line="240" w:lineRule="auto"/>
      </w:pPr>
      <w:r>
        <w:separator/>
      </w:r>
    </w:p>
  </w:endnote>
  <w:endnote w:type="continuationSeparator" w:id="1">
    <w:p w:rsidR="007D228A" w:rsidRDefault="007D228A" w:rsidP="00304C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D228A" w:rsidRDefault="007D228A" w:rsidP="00304C04">
      <w:pPr>
        <w:spacing w:after="0" w:line="240" w:lineRule="auto"/>
      </w:pPr>
      <w:r>
        <w:separator/>
      </w:r>
    </w:p>
  </w:footnote>
  <w:footnote w:type="continuationSeparator" w:id="1">
    <w:p w:rsidR="007D228A" w:rsidRDefault="007D228A" w:rsidP="00304C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D228A" w:rsidRDefault="007D228A">
    <w:pPr>
      <w:pStyle w:val="Header"/>
      <w:jc w:val="center"/>
    </w:pPr>
    <w:fldSimple w:instr=" PAGE   \* MERGEFORMAT ">
      <w:r>
        <w:rPr>
          <w:noProof/>
        </w:rPr>
        <w:t>102</w:t>
      </w:r>
    </w:fldSimple>
  </w:p>
  <w:p w:rsidR="007D228A" w:rsidRDefault="007D228A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0555D58"/>
    <w:multiLevelType w:val="multilevel"/>
    <w:tmpl w:val="0B5898F8"/>
    <w:lvl w:ilvl="0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C0D95"/>
    <w:rsid w:val="00002B4F"/>
    <w:rsid w:val="00004790"/>
    <w:rsid w:val="00021FE7"/>
    <w:rsid w:val="0002637A"/>
    <w:rsid w:val="00032571"/>
    <w:rsid w:val="00033F2A"/>
    <w:rsid w:val="00034459"/>
    <w:rsid w:val="00034600"/>
    <w:rsid w:val="00034CE5"/>
    <w:rsid w:val="00043979"/>
    <w:rsid w:val="00045B38"/>
    <w:rsid w:val="000622EF"/>
    <w:rsid w:val="00062FED"/>
    <w:rsid w:val="000706FB"/>
    <w:rsid w:val="0007664C"/>
    <w:rsid w:val="00077339"/>
    <w:rsid w:val="00082078"/>
    <w:rsid w:val="00082696"/>
    <w:rsid w:val="00086152"/>
    <w:rsid w:val="00087820"/>
    <w:rsid w:val="00090B2F"/>
    <w:rsid w:val="000971C8"/>
    <w:rsid w:val="000B7AF1"/>
    <w:rsid w:val="000D2FD8"/>
    <w:rsid w:val="000D5C6C"/>
    <w:rsid w:val="000F39D1"/>
    <w:rsid w:val="001053E7"/>
    <w:rsid w:val="00110F1E"/>
    <w:rsid w:val="001117FF"/>
    <w:rsid w:val="001305B0"/>
    <w:rsid w:val="001322B8"/>
    <w:rsid w:val="00134FFC"/>
    <w:rsid w:val="00141E8F"/>
    <w:rsid w:val="00145333"/>
    <w:rsid w:val="00151D28"/>
    <w:rsid w:val="00176B1F"/>
    <w:rsid w:val="001778B6"/>
    <w:rsid w:val="00182C9B"/>
    <w:rsid w:val="001842C9"/>
    <w:rsid w:val="001A0FDA"/>
    <w:rsid w:val="001B6CEB"/>
    <w:rsid w:val="001C0D95"/>
    <w:rsid w:val="001C31A9"/>
    <w:rsid w:val="001C3BCA"/>
    <w:rsid w:val="001D1117"/>
    <w:rsid w:val="001E20FE"/>
    <w:rsid w:val="001F2613"/>
    <w:rsid w:val="00203763"/>
    <w:rsid w:val="00207668"/>
    <w:rsid w:val="002117E6"/>
    <w:rsid w:val="00217293"/>
    <w:rsid w:val="00223DD4"/>
    <w:rsid w:val="00226980"/>
    <w:rsid w:val="00231A30"/>
    <w:rsid w:val="00232061"/>
    <w:rsid w:val="002434A6"/>
    <w:rsid w:val="00244248"/>
    <w:rsid w:val="00252E59"/>
    <w:rsid w:val="00255954"/>
    <w:rsid w:val="002656A7"/>
    <w:rsid w:val="002665C0"/>
    <w:rsid w:val="00272019"/>
    <w:rsid w:val="00272CFB"/>
    <w:rsid w:val="00275C60"/>
    <w:rsid w:val="002761B3"/>
    <w:rsid w:val="00281E8E"/>
    <w:rsid w:val="00286E08"/>
    <w:rsid w:val="00292B58"/>
    <w:rsid w:val="00292F4A"/>
    <w:rsid w:val="00297AD8"/>
    <w:rsid w:val="002A3D5B"/>
    <w:rsid w:val="002A73EE"/>
    <w:rsid w:val="002A7810"/>
    <w:rsid w:val="002B1D17"/>
    <w:rsid w:val="002B72F8"/>
    <w:rsid w:val="002C010F"/>
    <w:rsid w:val="002F63CC"/>
    <w:rsid w:val="00301509"/>
    <w:rsid w:val="00304C04"/>
    <w:rsid w:val="00304DFA"/>
    <w:rsid w:val="003078E1"/>
    <w:rsid w:val="00314722"/>
    <w:rsid w:val="003147F3"/>
    <w:rsid w:val="00333D29"/>
    <w:rsid w:val="003350E7"/>
    <w:rsid w:val="00345D96"/>
    <w:rsid w:val="00346CE2"/>
    <w:rsid w:val="003475B0"/>
    <w:rsid w:val="003640E1"/>
    <w:rsid w:val="00367C49"/>
    <w:rsid w:val="0037085E"/>
    <w:rsid w:val="00372E50"/>
    <w:rsid w:val="003829DB"/>
    <w:rsid w:val="00387F19"/>
    <w:rsid w:val="003917FD"/>
    <w:rsid w:val="00393D7F"/>
    <w:rsid w:val="00395BF9"/>
    <w:rsid w:val="003A0583"/>
    <w:rsid w:val="003A4E7C"/>
    <w:rsid w:val="003D2FB4"/>
    <w:rsid w:val="003E175A"/>
    <w:rsid w:val="003E21CD"/>
    <w:rsid w:val="003E4ECD"/>
    <w:rsid w:val="003F01C9"/>
    <w:rsid w:val="003F43C1"/>
    <w:rsid w:val="003F5A86"/>
    <w:rsid w:val="00400EEB"/>
    <w:rsid w:val="00407947"/>
    <w:rsid w:val="00410358"/>
    <w:rsid w:val="00410422"/>
    <w:rsid w:val="00414195"/>
    <w:rsid w:val="00414B52"/>
    <w:rsid w:val="00425B98"/>
    <w:rsid w:val="00430B4A"/>
    <w:rsid w:val="00442BE8"/>
    <w:rsid w:val="004439BD"/>
    <w:rsid w:val="0045049A"/>
    <w:rsid w:val="00457214"/>
    <w:rsid w:val="00463400"/>
    <w:rsid w:val="0047041C"/>
    <w:rsid w:val="0047050A"/>
    <w:rsid w:val="00477223"/>
    <w:rsid w:val="004832D1"/>
    <w:rsid w:val="00492312"/>
    <w:rsid w:val="00493369"/>
    <w:rsid w:val="004D417F"/>
    <w:rsid w:val="004E45D3"/>
    <w:rsid w:val="004E5823"/>
    <w:rsid w:val="004E711D"/>
    <w:rsid w:val="004F4D1F"/>
    <w:rsid w:val="005112E5"/>
    <w:rsid w:val="00515CE9"/>
    <w:rsid w:val="0052782E"/>
    <w:rsid w:val="00534159"/>
    <w:rsid w:val="00541D2B"/>
    <w:rsid w:val="00541D6C"/>
    <w:rsid w:val="00550148"/>
    <w:rsid w:val="005506DF"/>
    <w:rsid w:val="00560305"/>
    <w:rsid w:val="005621FE"/>
    <w:rsid w:val="00564863"/>
    <w:rsid w:val="0057652D"/>
    <w:rsid w:val="005766C4"/>
    <w:rsid w:val="00583A27"/>
    <w:rsid w:val="005858E3"/>
    <w:rsid w:val="0059396E"/>
    <w:rsid w:val="005976D6"/>
    <w:rsid w:val="005A1262"/>
    <w:rsid w:val="005C778C"/>
    <w:rsid w:val="005E731C"/>
    <w:rsid w:val="005F23E9"/>
    <w:rsid w:val="005F575E"/>
    <w:rsid w:val="00606072"/>
    <w:rsid w:val="00607C7C"/>
    <w:rsid w:val="00613C88"/>
    <w:rsid w:val="00623C3A"/>
    <w:rsid w:val="00630BEC"/>
    <w:rsid w:val="00634AF8"/>
    <w:rsid w:val="00637EF7"/>
    <w:rsid w:val="0064405F"/>
    <w:rsid w:val="00651B1A"/>
    <w:rsid w:val="00654B81"/>
    <w:rsid w:val="006574F0"/>
    <w:rsid w:val="00660090"/>
    <w:rsid w:val="006619DD"/>
    <w:rsid w:val="006660D3"/>
    <w:rsid w:val="00666FF8"/>
    <w:rsid w:val="006770BF"/>
    <w:rsid w:val="006778C9"/>
    <w:rsid w:val="00686D76"/>
    <w:rsid w:val="006A553F"/>
    <w:rsid w:val="006B1504"/>
    <w:rsid w:val="006B4AD5"/>
    <w:rsid w:val="006B5C42"/>
    <w:rsid w:val="006B737C"/>
    <w:rsid w:val="006C42E5"/>
    <w:rsid w:val="006C437E"/>
    <w:rsid w:val="006C6C35"/>
    <w:rsid w:val="006D430C"/>
    <w:rsid w:val="006F3497"/>
    <w:rsid w:val="006F3C41"/>
    <w:rsid w:val="006F6041"/>
    <w:rsid w:val="00704A52"/>
    <w:rsid w:val="00726169"/>
    <w:rsid w:val="00736898"/>
    <w:rsid w:val="00775149"/>
    <w:rsid w:val="00785C2D"/>
    <w:rsid w:val="0078703A"/>
    <w:rsid w:val="00787376"/>
    <w:rsid w:val="00787967"/>
    <w:rsid w:val="00797EC4"/>
    <w:rsid w:val="007A727A"/>
    <w:rsid w:val="007B1651"/>
    <w:rsid w:val="007B2B1C"/>
    <w:rsid w:val="007D228A"/>
    <w:rsid w:val="007E5857"/>
    <w:rsid w:val="007E733B"/>
    <w:rsid w:val="007F4F34"/>
    <w:rsid w:val="00816C56"/>
    <w:rsid w:val="00837DDF"/>
    <w:rsid w:val="00855451"/>
    <w:rsid w:val="00855E3C"/>
    <w:rsid w:val="00865703"/>
    <w:rsid w:val="00875639"/>
    <w:rsid w:val="00875B4B"/>
    <w:rsid w:val="00880E75"/>
    <w:rsid w:val="00893DE7"/>
    <w:rsid w:val="0089626B"/>
    <w:rsid w:val="008B0A1A"/>
    <w:rsid w:val="008C28C5"/>
    <w:rsid w:val="008C2FD3"/>
    <w:rsid w:val="008C3FE8"/>
    <w:rsid w:val="008C62F4"/>
    <w:rsid w:val="008D0633"/>
    <w:rsid w:val="008D5C97"/>
    <w:rsid w:val="008E2CF5"/>
    <w:rsid w:val="008E7854"/>
    <w:rsid w:val="00900B68"/>
    <w:rsid w:val="009056F5"/>
    <w:rsid w:val="00915F90"/>
    <w:rsid w:val="00923578"/>
    <w:rsid w:val="00926F01"/>
    <w:rsid w:val="00931B52"/>
    <w:rsid w:val="00932BAF"/>
    <w:rsid w:val="00943753"/>
    <w:rsid w:val="009529AA"/>
    <w:rsid w:val="00961A60"/>
    <w:rsid w:val="0096546E"/>
    <w:rsid w:val="009869FA"/>
    <w:rsid w:val="009A2437"/>
    <w:rsid w:val="009A250C"/>
    <w:rsid w:val="009B5D2F"/>
    <w:rsid w:val="009B6AAA"/>
    <w:rsid w:val="009C27B6"/>
    <w:rsid w:val="009C2D57"/>
    <w:rsid w:val="009C79F9"/>
    <w:rsid w:val="00A07690"/>
    <w:rsid w:val="00A10100"/>
    <w:rsid w:val="00A21098"/>
    <w:rsid w:val="00A211EA"/>
    <w:rsid w:val="00A21F8E"/>
    <w:rsid w:val="00A323CA"/>
    <w:rsid w:val="00A42781"/>
    <w:rsid w:val="00A5030E"/>
    <w:rsid w:val="00A60EF6"/>
    <w:rsid w:val="00A82408"/>
    <w:rsid w:val="00AB707B"/>
    <w:rsid w:val="00AD2CEF"/>
    <w:rsid w:val="00AE08F2"/>
    <w:rsid w:val="00AF67F6"/>
    <w:rsid w:val="00AF6FE5"/>
    <w:rsid w:val="00B01957"/>
    <w:rsid w:val="00B021B5"/>
    <w:rsid w:val="00B127D2"/>
    <w:rsid w:val="00B13BAC"/>
    <w:rsid w:val="00B225C4"/>
    <w:rsid w:val="00B54E84"/>
    <w:rsid w:val="00B6454C"/>
    <w:rsid w:val="00B650B2"/>
    <w:rsid w:val="00B81DA5"/>
    <w:rsid w:val="00B90F7D"/>
    <w:rsid w:val="00B96B86"/>
    <w:rsid w:val="00B975D5"/>
    <w:rsid w:val="00BB0BBB"/>
    <w:rsid w:val="00BB745A"/>
    <w:rsid w:val="00BC1684"/>
    <w:rsid w:val="00BC2605"/>
    <w:rsid w:val="00BD1FD9"/>
    <w:rsid w:val="00BD52BC"/>
    <w:rsid w:val="00BF51DC"/>
    <w:rsid w:val="00C013B2"/>
    <w:rsid w:val="00C11A40"/>
    <w:rsid w:val="00C159E7"/>
    <w:rsid w:val="00C16C42"/>
    <w:rsid w:val="00C2145B"/>
    <w:rsid w:val="00C35DCE"/>
    <w:rsid w:val="00C40E98"/>
    <w:rsid w:val="00C5626E"/>
    <w:rsid w:val="00C57FC5"/>
    <w:rsid w:val="00C6105E"/>
    <w:rsid w:val="00C734AB"/>
    <w:rsid w:val="00C76B4B"/>
    <w:rsid w:val="00C76EE1"/>
    <w:rsid w:val="00C77131"/>
    <w:rsid w:val="00C82FB4"/>
    <w:rsid w:val="00C84DDA"/>
    <w:rsid w:val="00C92767"/>
    <w:rsid w:val="00CA19C1"/>
    <w:rsid w:val="00CA35D0"/>
    <w:rsid w:val="00CB5F43"/>
    <w:rsid w:val="00CD684A"/>
    <w:rsid w:val="00D11652"/>
    <w:rsid w:val="00D15BCD"/>
    <w:rsid w:val="00D21807"/>
    <w:rsid w:val="00D24FCA"/>
    <w:rsid w:val="00D2652B"/>
    <w:rsid w:val="00D410C5"/>
    <w:rsid w:val="00D90568"/>
    <w:rsid w:val="00DB7FA2"/>
    <w:rsid w:val="00DC22D5"/>
    <w:rsid w:val="00DD274F"/>
    <w:rsid w:val="00DE1000"/>
    <w:rsid w:val="00DF3225"/>
    <w:rsid w:val="00DF4BA5"/>
    <w:rsid w:val="00E15290"/>
    <w:rsid w:val="00E17D65"/>
    <w:rsid w:val="00E202A7"/>
    <w:rsid w:val="00E21257"/>
    <w:rsid w:val="00E2257F"/>
    <w:rsid w:val="00E314D4"/>
    <w:rsid w:val="00E32066"/>
    <w:rsid w:val="00E323C5"/>
    <w:rsid w:val="00E336EC"/>
    <w:rsid w:val="00E34969"/>
    <w:rsid w:val="00E34C99"/>
    <w:rsid w:val="00E52312"/>
    <w:rsid w:val="00E543AC"/>
    <w:rsid w:val="00E56EA0"/>
    <w:rsid w:val="00E633C4"/>
    <w:rsid w:val="00E64D93"/>
    <w:rsid w:val="00E70F0E"/>
    <w:rsid w:val="00E75254"/>
    <w:rsid w:val="00E754DD"/>
    <w:rsid w:val="00E76406"/>
    <w:rsid w:val="00E8335E"/>
    <w:rsid w:val="00E963C2"/>
    <w:rsid w:val="00EA003E"/>
    <w:rsid w:val="00EA5DB5"/>
    <w:rsid w:val="00EA750B"/>
    <w:rsid w:val="00EB7BAA"/>
    <w:rsid w:val="00EC4697"/>
    <w:rsid w:val="00EC4843"/>
    <w:rsid w:val="00EC7837"/>
    <w:rsid w:val="00ED019D"/>
    <w:rsid w:val="00ED334F"/>
    <w:rsid w:val="00EE3DA5"/>
    <w:rsid w:val="00EF1A07"/>
    <w:rsid w:val="00EF6DF9"/>
    <w:rsid w:val="00F0304F"/>
    <w:rsid w:val="00F07DA5"/>
    <w:rsid w:val="00F11979"/>
    <w:rsid w:val="00F158C2"/>
    <w:rsid w:val="00F21058"/>
    <w:rsid w:val="00F23795"/>
    <w:rsid w:val="00F27EBE"/>
    <w:rsid w:val="00F30AC5"/>
    <w:rsid w:val="00F31815"/>
    <w:rsid w:val="00F3254F"/>
    <w:rsid w:val="00F41DD0"/>
    <w:rsid w:val="00F56CFA"/>
    <w:rsid w:val="00F7035E"/>
    <w:rsid w:val="00F725DC"/>
    <w:rsid w:val="00F8689D"/>
    <w:rsid w:val="00F91427"/>
    <w:rsid w:val="00F9295B"/>
    <w:rsid w:val="00FA1673"/>
    <w:rsid w:val="00FA4727"/>
    <w:rsid w:val="00FB1373"/>
    <w:rsid w:val="00FB5868"/>
    <w:rsid w:val="00FC440E"/>
    <w:rsid w:val="00FC6AF4"/>
    <w:rsid w:val="00FC73BA"/>
    <w:rsid w:val="00FD706D"/>
    <w:rsid w:val="00FE2863"/>
    <w:rsid w:val="00FE505B"/>
    <w:rsid w:val="00FF4EE8"/>
    <w:rsid w:val="00FF5C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4ECD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400EE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400EEB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1C0D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C0D9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99"/>
    <w:rsid w:val="005621FE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uiPriority w:val="99"/>
    <w:rsid w:val="002A3D5B"/>
    <w:rPr>
      <w:rFonts w:cs="Times New Roman"/>
    </w:rPr>
  </w:style>
  <w:style w:type="paragraph" w:styleId="ListParagraph">
    <w:name w:val="List Paragraph"/>
    <w:basedOn w:val="Normal"/>
    <w:uiPriority w:val="99"/>
    <w:qFormat/>
    <w:rsid w:val="00BC26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rsid w:val="00304C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304C04"/>
    <w:rPr>
      <w:rFonts w:cs="Times New Roman"/>
    </w:rPr>
  </w:style>
  <w:style w:type="paragraph" w:styleId="Footer">
    <w:name w:val="footer"/>
    <w:basedOn w:val="Normal"/>
    <w:link w:val="FooterChar"/>
    <w:uiPriority w:val="99"/>
    <w:rsid w:val="00304C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304C04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2276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76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wmf"/><Relationship Id="rId117" Type="http://schemas.openxmlformats.org/officeDocument/2006/relationships/oleObject" Target="embeddings/oleObject54.bin"/><Relationship Id="rId21" Type="http://schemas.openxmlformats.org/officeDocument/2006/relationships/oleObject" Target="embeddings/oleObject6.bin"/><Relationship Id="rId42" Type="http://schemas.openxmlformats.org/officeDocument/2006/relationships/image" Target="media/image20.wmf"/><Relationship Id="rId47" Type="http://schemas.openxmlformats.org/officeDocument/2006/relationships/oleObject" Target="embeddings/oleObject19.bin"/><Relationship Id="rId63" Type="http://schemas.openxmlformats.org/officeDocument/2006/relationships/oleObject" Target="embeddings/oleObject27.bin"/><Relationship Id="rId68" Type="http://schemas.openxmlformats.org/officeDocument/2006/relationships/image" Target="media/image33.wmf"/><Relationship Id="rId84" Type="http://schemas.openxmlformats.org/officeDocument/2006/relationships/image" Target="media/image41.wmf"/><Relationship Id="rId89" Type="http://schemas.openxmlformats.org/officeDocument/2006/relationships/oleObject" Target="embeddings/oleObject40.bin"/><Relationship Id="rId112" Type="http://schemas.openxmlformats.org/officeDocument/2006/relationships/image" Target="media/image55.wmf"/><Relationship Id="rId133" Type="http://schemas.openxmlformats.org/officeDocument/2006/relationships/oleObject" Target="embeddings/oleObject62.bin"/><Relationship Id="rId138" Type="http://schemas.openxmlformats.org/officeDocument/2006/relationships/image" Target="media/image68.wmf"/><Relationship Id="rId154" Type="http://schemas.openxmlformats.org/officeDocument/2006/relationships/image" Target="media/image76.wmf"/><Relationship Id="rId159" Type="http://schemas.openxmlformats.org/officeDocument/2006/relationships/oleObject" Target="embeddings/oleObject75.bin"/><Relationship Id="rId170" Type="http://schemas.openxmlformats.org/officeDocument/2006/relationships/theme" Target="theme/theme1.xml"/><Relationship Id="rId16" Type="http://schemas.openxmlformats.org/officeDocument/2006/relationships/image" Target="media/image7.wmf"/><Relationship Id="rId107" Type="http://schemas.openxmlformats.org/officeDocument/2006/relationships/oleObject" Target="embeddings/oleObject49.bin"/><Relationship Id="rId11" Type="http://schemas.openxmlformats.org/officeDocument/2006/relationships/oleObject" Target="embeddings/oleObject1.bin"/><Relationship Id="rId32" Type="http://schemas.openxmlformats.org/officeDocument/2006/relationships/image" Target="media/image15.wmf"/><Relationship Id="rId37" Type="http://schemas.openxmlformats.org/officeDocument/2006/relationships/oleObject" Target="embeddings/oleObject14.bin"/><Relationship Id="rId53" Type="http://schemas.openxmlformats.org/officeDocument/2006/relationships/oleObject" Target="embeddings/oleObject22.bin"/><Relationship Id="rId58" Type="http://schemas.openxmlformats.org/officeDocument/2006/relationships/image" Target="media/image28.wmf"/><Relationship Id="rId74" Type="http://schemas.openxmlformats.org/officeDocument/2006/relationships/image" Target="media/image36.wmf"/><Relationship Id="rId79" Type="http://schemas.openxmlformats.org/officeDocument/2006/relationships/oleObject" Target="embeddings/oleObject35.bin"/><Relationship Id="rId102" Type="http://schemas.openxmlformats.org/officeDocument/2006/relationships/image" Target="media/image50.wmf"/><Relationship Id="rId123" Type="http://schemas.openxmlformats.org/officeDocument/2006/relationships/oleObject" Target="embeddings/oleObject57.bin"/><Relationship Id="rId128" Type="http://schemas.openxmlformats.org/officeDocument/2006/relationships/image" Target="media/image63.wmf"/><Relationship Id="rId144" Type="http://schemas.openxmlformats.org/officeDocument/2006/relationships/image" Target="media/image71.wmf"/><Relationship Id="rId149" Type="http://schemas.openxmlformats.org/officeDocument/2006/relationships/oleObject" Target="embeddings/oleObject70.bin"/><Relationship Id="rId5" Type="http://schemas.openxmlformats.org/officeDocument/2006/relationships/footnotes" Target="footnotes.xml"/><Relationship Id="rId90" Type="http://schemas.openxmlformats.org/officeDocument/2006/relationships/image" Target="media/image44.wmf"/><Relationship Id="rId95" Type="http://schemas.openxmlformats.org/officeDocument/2006/relationships/oleObject" Target="embeddings/oleObject43.bin"/><Relationship Id="rId160" Type="http://schemas.openxmlformats.org/officeDocument/2006/relationships/image" Target="media/image79.wmf"/><Relationship Id="rId165" Type="http://schemas.openxmlformats.org/officeDocument/2006/relationships/oleObject" Target="embeddings/oleObject78.bin"/><Relationship Id="rId22" Type="http://schemas.openxmlformats.org/officeDocument/2006/relationships/image" Target="media/image10.wmf"/><Relationship Id="rId27" Type="http://schemas.openxmlformats.org/officeDocument/2006/relationships/oleObject" Target="embeddings/oleObject9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3.wmf"/><Relationship Id="rId64" Type="http://schemas.openxmlformats.org/officeDocument/2006/relationships/image" Target="media/image31.wmf"/><Relationship Id="rId69" Type="http://schemas.openxmlformats.org/officeDocument/2006/relationships/oleObject" Target="embeddings/oleObject30.bin"/><Relationship Id="rId113" Type="http://schemas.openxmlformats.org/officeDocument/2006/relationships/oleObject" Target="embeddings/oleObject52.bin"/><Relationship Id="rId118" Type="http://schemas.openxmlformats.org/officeDocument/2006/relationships/image" Target="media/image58.wmf"/><Relationship Id="rId134" Type="http://schemas.openxmlformats.org/officeDocument/2006/relationships/image" Target="media/image66.wmf"/><Relationship Id="rId139" Type="http://schemas.openxmlformats.org/officeDocument/2006/relationships/oleObject" Target="embeddings/oleObject65.bin"/><Relationship Id="rId80" Type="http://schemas.openxmlformats.org/officeDocument/2006/relationships/image" Target="media/image39.wmf"/><Relationship Id="rId85" Type="http://schemas.openxmlformats.org/officeDocument/2006/relationships/oleObject" Target="embeddings/oleObject38.bin"/><Relationship Id="rId150" Type="http://schemas.openxmlformats.org/officeDocument/2006/relationships/image" Target="media/image74.wmf"/><Relationship Id="rId155" Type="http://schemas.openxmlformats.org/officeDocument/2006/relationships/oleObject" Target="embeddings/oleObject73.bin"/><Relationship Id="rId12" Type="http://schemas.openxmlformats.org/officeDocument/2006/relationships/image" Target="media/image5.wmf"/><Relationship Id="rId17" Type="http://schemas.openxmlformats.org/officeDocument/2006/relationships/oleObject" Target="embeddings/oleObject4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8.wmf"/><Relationship Id="rId59" Type="http://schemas.openxmlformats.org/officeDocument/2006/relationships/oleObject" Target="embeddings/oleObject25.bin"/><Relationship Id="rId103" Type="http://schemas.openxmlformats.org/officeDocument/2006/relationships/oleObject" Target="embeddings/oleObject47.bin"/><Relationship Id="rId108" Type="http://schemas.openxmlformats.org/officeDocument/2006/relationships/image" Target="media/image53.wmf"/><Relationship Id="rId124" Type="http://schemas.openxmlformats.org/officeDocument/2006/relationships/image" Target="media/image61.wmf"/><Relationship Id="rId129" Type="http://schemas.openxmlformats.org/officeDocument/2006/relationships/oleObject" Target="embeddings/oleObject60.bin"/><Relationship Id="rId54" Type="http://schemas.openxmlformats.org/officeDocument/2006/relationships/image" Target="media/image26.wmf"/><Relationship Id="rId70" Type="http://schemas.openxmlformats.org/officeDocument/2006/relationships/image" Target="media/image34.wmf"/><Relationship Id="rId75" Type="http://schemas.openxmlformats.org/officeDocument/2006/relationships/oleObject" Target="embeddings/oleObject33.bin"/><Relationship Id="rId91" Type="http://schemas.openxmlformats.org/officeDocument/2006/relationships/oleObject" Target="embeddings/oleObject41.bin"/><Relationship Id="rId96" Type="http://schemas.openxmlformats.org/officeDocument/2006/relationships/image" Target="media/image47.wmf"/><Relationship Id="rId140" Type="http://schemas.openxmlformats.org/officeDocument/2006/relationships/image" Target="media/image69.wmf"/><Relationship Id="rId145" Type="http://schemas.openxmlformats.org/officeDocument/2006/relationships/oleObject" Target="embeddings/oleObject68.bin"/><Relationship Id="rId161" Type="http://schemas.openxmlformats.org/officeDocument/2006/relationships/oleObject" Target="embeddings/oleObject76.bin"/><Relationship Id="rId166" Type="http://schemas.openxmlformats.org/officeDocument/2006/relationships/image" Target="media/image82.w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3.wmf"/><Relationship Id="rId36" Type="http://schemas.openxmlformats.org/officeDocument/2006/relationships/image" Target="media/image17.wmf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4.bin"/><Relationship Id="rId106" Type="http://schemas.openxmlformats.org/officeDocument/2006/relationships/image" Target="media/image52.wmf"/><Relationship Id="rId114" Type="http://schemas.openxmlformats.org/officeDocument/2006/relationships/image" Target="media/image56.wmf"/><Relationship Id="rId119" Type="http://schemas.openxmlformats.org/officeDocument/2006/relationships/oleObject" Target="embeddings/oleObject55.bin"/><Relationship Id="rId127" Type="http://schemas.openxmlformats.org/officeDocument/2006/relationships/oleObject" Target="embeddings/oleObject59.bin"/><Relationship Id="rId10" Type="http://schemas.openxmlformats.org/officeDocument/2006/relationships/image" Target="media/image4.wmf"/><Relationship Id="rId31" Type="http://schemas.openxmlformats.org/officeDocument/2006/relationships/oleObject" Target="embeddings/oleObject11.bin"/><Relationship Id="rId44" Type="http://schemas.openxmlformats.org/officeDocument/2006/relationships/image" Target="media/image21.wmf"/><Relationship Id="rId52" Type="http://schemas.openxmlformats.org/officeDocument/2006/relationships/image" Target="media/image25.wmf"/><Relationship Id="rId60" Type="http://schemas.openxmlformats.org/officeDocument/2006/relationships/image" Target="media/image29.wmf"/><Relationship Id="rId65" Type="http://schemas.openxmlformats.org/officeDocument/2006/relationships/oleObject" Target="embeddings/oleObject28.bin"/><Relationship Id="rId73" Type="http://schemas.openxmlformats.org/officeDocument/2006/relationships/oleObject" Target="embeddings/oleObject32.bin"/><Relationship Id="rId78" Type="http://schemas.openxmlformats.org/officeDocument/2006/relationships/image" Target="media/image38.wmf"/><Relationship Id="rId81" Type="http://schemas.openxmlformats.org/officeDocument/2006/relationships/oleObject" Target="embeddings/oleObject36.bin"/><Relationship Id="rId86" Type="http://schemas.openxmlformats.org/officeDocument/2006/relationships/image" Target="media/image42.wmf"/><Relationship Id="rId94" Type="http://schemas.openxmlformats.org/officeDocument/2006/relationships/image" Target="media/image46.wmf"/><Relationship Id="rId99" Type="http://schemas.openxmlformats.org/officeDocument/2006/relationships/oleObject" Target="embeddings/oleObject45.bin"/><Relationship Id="rId101" Type="http://schemas.openxmlformats.org/officeDocument/2006/relationships/oleObject" Target="embeddings/oleObject46.bin"/><Relationship Id="rId122" Type="http://schemas.openxmlformats.org/officeDocument/2006/relationships/image" Target="media/image60.wmf"/><Relationship Id="rId130" Type="http://schemas.openxmlformats.org/officeDocument/2006/relationships/image" Target="media/image64.wmf"/><Relationship Id="rId135" Type="http://schemas.openxmlformats.org/officeDocument/2006/relationships/oleObject" Target="embeddings/oleObject63.bin"/><Relationship Id="rId143" Type="http://schemas.openxmlformats.org/officeDocument/2006/relationships/oleObject" Target="embeddings/oleObject67.bin"/><Relationship Id="rId148" Type="http://schemas.openxmlformats.org/officeDocument/2006/relationships/image" Target="media/image73.wmf"/><Relationship Id="rId151" Type="http://schemas.openxmlformats.org/officeDocument/2006/relationships/oleObject" Target="embeddings/oleObject71.bin"/><Relationship Id="rId156" Type="http://schemas.openxmlformats.org/officeDocument/2006/relationships/image" Target="media/image77.wmf"/><Relationship Id="rId164" Type="http://schemas.openxmlformats.org/officeDocument/2006/relationships/image" Target="media/image81.wmf"/><Relationship Id="rId16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oleObject" Target="embeddings/oleObject2.bin"/><Relationship Id="rId18" Type="http://schemas.openxmlformats.org/officeDocument/2006/relationships/image" Target="media/image8.wmf"/><Relationship Id="rId39" Type="http://schemas.openxmlformats.org/officeDocument/2006/relationships/oleObject" Target="embeddings/oleObject15.bin"/><Relationship Id="rId109" Type="http://schemas.openxmlformats.org/officeDocument/2006/relationships/oleObject" Target="embeddings/oleObject50.bin"/><Relationship Id="rId34" Type="http://schemas.openxmlformats.org/officeDocument/2006/relationships/image" Target="media/image16.wmf"/><Relationship Id="rId50" Type="http://schemas.openxmlformats.org/officeDocument/2006/relationships/image" Target="media/image24.wmf"/><Relationship Id="rId55" Type="http://schemas.openxmlformats.org/officeDocument/2006/relationships/oleObject" Target="embeddings/oleObject23.bin"/><Relationship Id="rId76" Type="http://schemas.openxmlformats.org/officeDocument/2006/relationships/image" Target="media/image37.wmf"/><Relationship Id="rId97" Type="http://schemas.openxmlformats.org/officeDocument/2006/relationships/oleObject" Target="embeddings/oleObject44.bin"/><Relationship Id="rId104" Type="http://schemas.openxmlformats.org/officeDocument/2006/relationships/image" Target="media/image51.wmf"/><Relationship Id="rId120" Type="http://schemas.openxmlformats.org/officeDocument/2006/relationships/image" Target="media/image59.wmf"/><Relationship Id="rId125" Type="http://schemas.openxmlformats.org/officeDocument/2006/relationships/oleObject" Target="embeddings/oleObject58.bin"/><Relationship Id="rId141" Type="http://schemas.openxmlformats.org/officeDocument/2006/relationships/oleObject" Target="embeddings/oleObject66.bin"/><Relationship Id="rId146" Type="http://schemas.openxmlformats.org/officeDocument/2006/relationships/image" Target="media/image72.wmf"/><Relationship Id="rId167" Type="http://schemas.openxmlformats.org/officeDocument/2006/relationships/oleObject" Target="embeddings/oleObject79.bin"/><Relationship Id="rId7" Type="http://schemas.openxmlformats.org/officeDocument/2006/relationships/image" Target="media/image1.jpeg"/><Relationship Id="rId71" Type="http://schemas.openxmlformats.org/officeDocument/2006/relationships/oleObject" Target="embeddings/oleObject31.bin"/><Relationship Id="rId92" Type="http://schemas.openxmlformats.org/officeDocument/2006/relationships/image" Target="media/image45.wmf"/><Relationship Id="rId162" Type="http://schemas.openxmlformats.org/officeDocument/2006/relationships/image" Target="media/image80.wmf"/><Relationship Id="rId2" Type="http://schemas.openxmlformats.org/officeDocument/2006/relationships/styles" Target="styles.xml"/><Relationship Id="rId29" Type="http://schemas.openxmlformats.org/officeDocument/2006/relationships/oleObject" Target="embeddings/oleObject10.bin"/><Relationship Id="rId24" Type="http://schemas.openxmlformats.org/officeDocument/2006/relationships/image" Target="media/image11.wmf"/><Relationship Id="rId40" Type="http://schemas.openxmlformats.org/officeDocument/2006/relationships/image" Target="media/image19.wmf"/><Relationship Id="rId45" Type="http://schemas.openxmlformats.org/officeDocument/2006/relationships/oleObject" Target="embeddings/oleObject18.bin"/><Relationship Id="rId66" Type="http://schemas.openxmlformats.org/officeDocument/2006/relationships/image" Target="media/image32.wmf"/><Relationship Id="rId87" Type="http://schemas.openxmlformats.org/officeDocument/2006/relationships/oleObject" Target="embeddings/oleObject39.bin"/><Relationship Id="rId110" Type="http://schemas.openxmlformats.org/officeDocument/2006/relationships/image" Target="media/image54.wmf"/><Relationship Id="rId115" Type="http://schemas.openxmlformats.org/officeDocument/2006/relationships/oleObject" Target="embeddings/oleObject53.bin"/><Relationship Id="rId131" Type="http://schemas.openxmlformats.org/officeDocument/2006/relationships/oleObject" Target="embeddings/oleObject61.bin"/><Relationship Id="rId136" Type="http://schemas.openxmlformats.org/officeDocument/2006/relationships/image" Target="media/image67.wmf"/><Relationship Id="rId157" Type="http://schemas.openxmlformats.org/officeDocument/2006/relationships/oleObject" Target="embeddings/oleObject74.bin"/><Relationship Id="rId61" Type="http://schemas.openxmlformats.org/officeDocument/2006/relationships/oleObject" Target="embeddings/oleObject26.bin"/><Relationship Id="rId82" Type="http://schemas.openxmlformats.org/officeDocument/2006/relationships/image" Target="media/image40.wmf"/><Relationship Id="rId152" Type="http://schemas.openxmlformats.org/officeDocument/2006/relationships/image" Target="media/image75.wmf"/><Relationship Id="rId19" Type="http://schemas.openxmlformats.org/officeDocument/2006/relationships/oleObject" Target="embeddings/oleObject5.bin"/><Relationship Id="rId14" Type="http://schemas.openxmlformats.org/officeDocument/2006/relationships/image" Target="media/image6.wmf"/><Relationship Id="rId30" Type="http://schemas.openxmlformats.org/officeDocument/2006/relationships/image" Target="media/image14.wmf"/><Relationship Id="rId35" Type="http://schemas.openxmlformats.org/officeDocument/2006/relationships/oleObject" Target="embeddings/oleObject13.bin"/><Relationship Id="rId56" Type="http://schemas.openxmlformats.org/officeDocument/2006/relationships/image" Target="media/image27.wmf"/><Relationship Id="rId77" Type="http://schemas.openxmlformats.org/officeDocument/2006/relationships/oleObject" Target="embeddings/oleObject34.bin"/><Relationship Id="rId100" Type="http://schemas.openxmlformats.org/officeDocument/2006/relationships/image" Target="media/image49.wmf"/><Relationship Id="rId105" Type="http://schemas.openxmlformats.org/officeDocument/2006/relationships/oleObject" Target="embeddings/oleObject48.bin"/><Relationship Id="rId126" Type="http://schemas.openxmlformats.org/officeDocument/2006/relationships/image" Target="media/image62.wmf"/><Relationship Id="rId147" Type="http://schemas.openxmlformats.org/officeDocument/2006/relationships/oleObject" Target="embeddings/oleObject69.bin"/><Relationship Id="rId168" Type="http://schemas.openxmlformats.org/officeDocument/2006/relationships/header" Target="header1.xml"/><Relationship Id="rId8" Type="http://schemas.openxmlformats.org/officeDocument/2006/relationships/image" Target="media/image2.gif"/><Relationship Id="rId51" Type="http://schemas.openxmlformats.org/officeDocument/2006/relationships/oleObject" Target="embeddings/oleObject21.bin"/><Relationship Id="rId72" Type="http://schemas.openxmlformats.org/officeDocument/2006/relationships/image" Target="media/image35.wmf"/><Relationship Id="rId93" Type="http://schemas.openxmlformats.org/officeDocument/2006/relationships/oleObject" Target="embeddings/oleObject42.bin"/><Relationship Id="rId98" Type="http://schemas.openxmlformats.org/officeDocument/2006/relationships/image" Target="media/image48.wmf"/><Relationship Id="rId121" Type="http://schemas.openxmlformats.org/officeDocument/2006/relationships/oleObject" Target="embeddings/oleObject56.bin"/><Relationship Id="rId142" Type="http://schemas.openxmlformats.org/officeDocument/2006/relationships/image" Target="media/image70.wmf"/><Relationship Id="rId163" Type="http://schemas.openxmlformats.org/officeDocument/2006/relationships/oleObject" Target="embeddings/oleObject77.bin"/><Relationship Id="rId3" Type="http://schemas.openxmlformats.org/officeDocument/2006/relationships/settings" Target="settings.xml"/><Relationship Id="rId25" Type="http://schemas.openxmlformats.org/officeDocument/2006/relationships/oleObject" Target="embeddings/oleObject8.bin"/><Relationship Id="rId46" Type="http://schemas.openxmlformats.org/officeDocument/2006/relationships/image" Target="media/image22.wmf"/><Relationship Id="rId67" Type="http://schemas.openxmlformats.org/officeDocument/2006/relationships/oleObject" Target="embeddings/oleObject29.bin"/><Relationship Id="rId116" Type="http://schemas.openxmlformats.org/officeDocument/2006/relationships/image" Target="media/image57.wmf"/><Relationship Id="rId137" Type="http://schemas.openxmlformats.org/officeDocument/2006/relationships/oleObject" Target="embeddings/oleObject64.bin"/><Relationship Id="rId158" Type="http://schemas.openxmlformats.org/officeDocument/2006/relationships/image" Target="media/image78.wmf"/><Relationship Id="rId20" Type="http://schemas.openxmlformats.org/officeDocument/2006/relationships/image" Target="media/image9.wmf"/><Relationship Id="rId41" Type="http://schemas.openxmlformats.org/officeDocument/2006/relationships/oleObject" Target="embeddings/oleObject16.bin"/><Relationship Id="rId62" Type="http://schemas.openxmlformats.org/officeDocument/2006/relationships/image" Target="media/image30.wmf"/><Relationship Id="rId83" Type="http://schemas.openxmlformats.org/officeDocument/2006/relationships/oleObject" Target="embeddings/oleObject37.bin"/><Relationship Id="rId88" Type="http://schemas.openxmlformats.org/officeDocument/2006/relationships/image" Target="media/image43.wmf"/><Relationship Id="rId111" Type="http://schemas.openxmlformats.org/officeDocument/2006/relationships/oleObject" Target="embeddings/oleObject51.bin"/><Relationship Id="rId132" Type="http://schemas.openxmlformats.org/officeDocument/2006/relationships/image" Target="media/image65.wmf"/><Relationship Id="rId153" Type="http://schemas.openxmlformats.org/officeDocument/2006/relationships/oleObject" Target="embeddings/oleObject7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4198</TotalTime>
  <Pages>103</Pages>
  <Words>13769</Words>
  <Characters>-32766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Туризм</dc:creator>
  <cp:keywords/>
  <dc:description/>
  <cp:lastModifiedBy>User</cp:lastModifiedBy>
  <cp:revision>3</cp:revision>
  <cp:lastPrinted>2015-07-31T10:10:00Z</cp:lastPrinted>
  <dcterms:created xsi:type="dcterms:W3CDTF">2013-08-27T09:50:00Z</dcterms:created>
  <dcterms:modified xsi:type="dcterms:W3CDTF">2015-07-31T10:24:00Z</dcterms:modified>
</cp:coreProperties>
</file>