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2C" w:rsidRPr="003E061D" w:rsidRDefault="00AC762C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t xml:space="preserve">             ОПОРНЫЕ КОНСПЕКТЫ</w:t>
      </w:r>
    </w:p>
    <w:p w:rsidR="00AC762C" w:rsidRDefault="00AC762C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t xml:space="preserve">                     ПО ФИЗИКЕ</w:t>
      </w:r>
    </w:p>
    <w:p w:rsidR="00AC762C" w:rsidRDefault="00AC762C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t>УЧЕНИКА 7 КЛАССА МОУ «СОШ»</w:t>
      </w:r>
    </w:p>
    <w:p w:rsidR="00AC762C" w:rsidRDefault="00AC762C">
      <w:pPr>
        <w:pBdr>
          <w:bottom w:val="single" w:sz="12" w:space="1" w:color="auto"/>
        </w:pBd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t xml:space="preserve">                         П. ТАЛАЯ </w:t>
      </w:r>
    </w:p>
    <w:p w:rsidR="00AC762C" w:rsidRDefault="00AC762C">
      <w:pPr>
        <w:pBdr>
          <w:bottom w:val="single" w:sz="12" w:space="1" w:color="auto"/>
        </w:pBdr>
        <w:rPr>
          <w:noProof/>
          <w:sz w:val="56"/>
          <w:szCs w:val="56"/>
          <w:lang w:eastAsia="ru-RU"/>
        </w:rPr>
      </w:pPr>
    </w:p>
    <w:p w:rsidR="00AC762C" w:rsidRDefault="00AC762C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t xml:space="preserve"> </w:t>
      </w:r>
    </w:p>
    <w:p w:rsidR="00AC762C" w:rsidRDefault="00AC762C">
      <w:r w:rsidRPr="00341EBE">
        <w:rPr>
          <w:noProof/>
          <w:sz w:val="56"/>
          <w:szCs w:val="56"/>
          <w:lang w:eastAsia="ru-RU"/>
        </w:rPr>
        <w:pict>
          <v:shape id="Рисунок 2" o:spid="_x0000_i1026" type="#_x0000_t75" style="width:467.25pt;height:350.25pt;visibility:visible">
            <v:imagedata r:id="rId7" o:title=""/>
          </v:shape>
        </w:pict>
      </w:r>
    </w:p>
    <w:p w:rsidR="00AC762C" w:rsidRDefault="00AC762C"/>
    <w:p w:rsidR="00AC762C" w:rsidRDefault="00AC762C"/>
    <w:p w:rsidR="00AC762C" w:rsidRDefault="00AC762C"/>
    <w:p w:rsidR="00AC762C" w:rsidRDefault="00AC762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ОПОРНЫЙ  КОНСПЕКТ  К  УРОКУ №1 </w:t>
      </w:r>
    </w:p>
    <w:p w:rsidR="00AC762C" w:rsidRPr="00E056F1" w:rsidRDefault="00AC762C" w:rsidP="00E056F1">
      <w:pPr>
        <w:rPr>
          <w:b/>
          <w:sz w:val="28"/>
          <w:szCs w:val="28"/>
        </w:rPr>
      </w:pPr>
      <w:r w:rsidRPr="00E056F1">
        <w:rPr>
          <w:i/>
          <w:sz w:val="28"/>
          <w:szCs w:val="28"/>
        </w:rPr>
        <w:t xml:space="preserve">          </w:t>
      </w:r>
      <w:r w:rsidRPr="00E056F1">
        <w:rPr>
          <w:b/>
          <w:sz w:val="28"/>
          <w:szCs w:val="28"/>
        </w:rPr>
        <w:t>ЧТО  ИЗУЧАЕТ  ФИЗИКА. ФИЗИЧЕСКИЕ ЯВЛЕНИЯ.</w:t>
      </w:r>
    </w:p>
    <w:p w:rsidR="00AC762C" w:rsidRDefault="00AC762C" w:rsidP="00E056F1">
      <w:pPr>
        <w:rPr>
          <w:b/>
          <w:sz w:val="28"/>
          <w:szCs w:val="28"/>
        </w:rPr>
      </w:pPr>
      <w:r w:rsidRPr="00E056F1">
        <w:rPr>
          <w:b/>
          <w:sz w:val="28"/>
          <w:szCs w:val="28"/>
        </w:rPr>
        <w:t xml:space="preserve">                            НАБЛЮДЕНИЯ  И  ОПЫТЫ. </w:t>
      </w:r>
    </w:p>
    <w:p w:rsidR="00AC762C" w:rsidRPr="00613051" w:rsidRDefault="00AC762C">
      <w:pPr>
        <w:rPr>
          <w:i/>
          <w:sz w:val="28"/>
          <w:szCs w:val="28"/>
        </w:rPr>
      </w:pPr>
      <w:r>
        <w:rPr>
          <w:noProof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margin-left:304.95pt;margin-top:22pt;width:7.15pt;height:33.75pt;flip:y;z-index:251568128" adj=",9824"/>
        </w:pict>
      </w:r>
      <w:r w:rsidRPr="00613051">
        <w:rPr>
          <w:sz w:val="28"/>
          <w:szCs w:val="28"/>
        </w:rPr>
        <w:t>Древняя Греция (Аристотель) «фюзис» - природа</w:t>
      </w:r>
      <w:r w:rsidRPr="00613051">
        <w:rPr>
          <w:rFonts w:ascii="Arial" w:hAnsi="Arial" w:cs="Arial"/>
          <w:sz w:val="28"/>
          <w:szCs w:val="28"/>
        </w:rPr>
        <w:t>‌</w:t>
      </w:r>
    </w:p>
    <w:p w:rsidR="00AC762C" w:rsidRPr="00613051" w:rsidRDefault="00AC762C" w:rsidP="00613051">
      <w:pPr>
        <w:tabs>
          <w:tab w:val="left" w:pos="6435"/>
        </w:tabs>
        <w:rPr>
          <w:b/>
          <w:sz w:val="20"/>
          <w:szCs w:val="20"/>
        </w:rPr>
      </w:pPr>
      <w:r w:rsidRPr="00613051">
        <w:rPr>
          <w:sz w:val="28"/>
          <w:szCs w:val="28"/>
        </w:rPr>
        <w:t>Россия (М.В. Ломоносов) «физика»</w:t>
      </w:r>
      <w:r w:rsidRPr="00341EBE">
        <w:rPr>
          <w:sz w:val="28"/>
          <w:szCs w:val="28"/>
        </w:rPr>
        <w:fldChar w:fldCharType="begin"/>
      </w:r>
      <w:r w:rsidRPr="00341EBE">
        <w:rPr>
          <w:sz w:val="28"/>
          <w:szCs w:val="28"/>
        </w:rPr>
        <w:instrText xml:space="preserve"> QUOTE </w:instrText>
      </w:r>
      <w:r w:rsidRPr="00341EBE">
        <w:pict>
          <v:shape id="_x0000_i1027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E061D&quot;/&gt;&lt;wsp:rsid wsp:val=&quot;0000384C&quot;/&gt;&lt;wsp:rsid wsp:val=&quot;000310E5&quot;/&gt;&lt;wsp:rsid wsp:val=&quot;00036B78&quot;/&gt;&lt;wsp:rsid wsp:val=&quot;00056590&quot;/&gt;&lt;wsp:rsid wsp:val=&quot;0005727B&quot;/&gt;&lt;wsp:rsid wsp:val=&quot;00095F2E&quot;/&gt;&lt;wsp:rsid wsp:val=&quot;0009723A&quot;/&gt;&lt;wsp:rsid wsp:val=&quot;000A20C8&quot;/&gt;&lt;wsp:rsid wsp:val=&quot;000A53E3&quot;/&gt;&lt;wsp:rsid wsp:val=&quot;000B2094&quot;/&gt;&lt;wsp:rsid wsp:val=&quot;000F26A2&quot;/&gt;&lt;wsp:rsid wsp:val=&quot;001058FA&quot;/&gt;&lt;wsp:rsid wsp:val=&quot;00114EA1&quot;/&gt;&lt;wsp:rsid wsp:val=&quot;00131EE6&quot;/&gt;&lt;wsp:rsid wsp:val=&quot;0013625B&quot;/&gt;&lt;wsp:rsid wsp:val=&quot;001727E9&quot;/&gt;&lt;wsp:rsid wsp:val=&quot;0018522A&quot;/&gt;&lt;wsp:rsid wsp:val=&quot;0019414A&quot;/&gt;&lt;wsp:rsid wsp:val=&quot;001B2FAD&quot;/&gt;&lt;wsp:rsid wsp:val=&quot;001B5E51&quot;/&gt;&lt;wsp:rsid wsp:val=&quot;001D35F8&quot;/&gt;&lt;wsp:rsid wsp:val=&quot;001E52B4&quot;/&gt;&lt;wsp:rsid wsp:val=&quot;00203BE8&quot;/&gt;&lt;wsp:rsid wsp:val=&quot;002059C3&quot;/&gt;&lt;wsp:rsid wsp:val=&quot;00206EC8&quot;/&gt;&lt;wsp:rsid wsp:val=&quot;00211030&quot;/&gt;&lt;wsp:rsid wsp:val=&quot;00285502&quot;/&gt;&lt;wsp:rsid wsp:val=&quot;00293B18&quot;/&gt;&lt;wsp:rsid wsp:val=&quot;002A41CD&quot;/&gt;&lt;wsp:rsid wsp:val=&quot;002B3EB5&quot;/&gt;&lt;wsp:rsid wsp:val=&quot;00337969&quot;/&gt;&lt;wsp:rsid wsp:val=&quot;00341EBE&quot;/&gt;&lt;wsp:rsid wsp:val=&quot;00346857&quot;/&gt;&lt;wsp:rsid wsp:val=&quot;003658B7&quot;/&gt;&lt;wsp:rsid wsp:val=&quot;003A0978&quot;/&gt;&lt;wsp:rsid wsp:val=&quot;003D0CF9&quot;/&gt;&lt;wsp:rsid wsp:val=&quot;003E061D&quot;/&gt;&lt;wsp:rsid wsp:val=&quot;003E2F7A&quot;/&gt;&lt;wsp:rsid wsp:val=&quot;003E5578&quot;/&gt;&lt;wsp:rsid wsp:val=&quot;003F3C0A&quot;/&gt;&lt;wsp:rsid wsp:val=&quot;004476BD&quot;/&gt;&lt;wsp:rsid wsp:val=&quot;0045698F&quot;/&gt;&lt;wsp:rsid wsp:val=&quot;00487177&quot;/&gt;&lt;wsp:rsid wsp:val=&quot;004C5B3D&quot;/&gt;&lt;wsp:rsid wsp:val=&quot;004F77AC&quot;/&gt;&lt;wsp:rsid wsp:val=&quot;004F787B&quot;/&gt;&lt;wsp:rsid wsp:val=&quot;005152FB&quot;/&gt;&lt;wsp:rsid wsp:val=&quot;00515FCB&quot;/&gt;&lt;wsp:rsid wsp:val=&quot;005267EF&quot;/&gt;&lt;wsp:rsid wsp:val=&quot;00526F1B&quot;/&gt;&lt;wsp:rsid wsp:val=&quot;00534DDA&quot;/&gt;&lt;wsp:rsid wsp:val=&quot;00593036&quot;/&gt;&lt;wsp:rsid wsp:val=&quot;00593518&quot;/&gt;&lt;wsp:rsid wsp:val=&quot;005A4C72&quot;/&gt;&lt;wsp:rsid wsp:val=&quot;005B7F0A&quot;/&gt;&lt;wsp:rsid wsp:val=&quot;005F6B5E&quot;/&gt;&lt;wsp:rsid wsp:val=&quot;00613051&quot;/&gt;&lt;wsp:rsid wsp:val=&quot;00621BF3&quot;/&gt;&lt;wsp:rsid wsp:val=&quot;0066468B&quot;/&gt;&lt;wsp:rsid wsp:val=&quot;00691D44&quot;/&gt;&lt;wsp:rsid wsp:val=&quot;006A637D&quot;/&gt;&lt;wsp:rsid wsp:val=&quot;006E44AA&quot;/&gt;&lt;wsp:rsid wsp:val=&quot;006F63E1&quot;/&gt;&lt;wsp:rsid wsp:val=&quot;00704229&quot;/&gt;&lt;wsp:rsid wsp:val=&quot;00727740&quot;/&gt;&lt;wsp:rsid wsp:val=&quot;007364F4&quot;/&gt;&lt;wsp:rsid wsp:val=&quot;00773CE0&quot;/&gt;&lt;wsp:rsid wsp:val=&quot;00775440&quot;/&gt;&lt;wsp:rsid wsp:val=&quot;007A3273&quot;/&gt;&lt;wsp:rsid wsp:val=&quot;007E4E54&quot;/&gt;&lt;wsp:rsid wsp:val=&quot;007F3C9D&quot;/&gt;&lt;wsp:rsid wsp:val=&quot;00800ED5&quot;/&gt;&lt;wsp:rsid wsp:val=&quot;0081240C&quot;/&gt;&lt;wsp:rsid wsp:val=&quot;00816A1F&quot;/&gt;&lt;wsp:rsid wsp:val=&quot;008A6F2A&quot;/&gt;&lt;wsp:rsid wsp:val=&quot;008E231C&quot;/&gt;&lt;wsp:rsid wsp:val=&quot;0091733B&quot;/&gt;&lt;wsp:rsid wsp:val=&quot;00921849&quot;/&gt;&lt;wsp:rsid wsp:val=&quot;00926136&quot;/&gt;&lt;wsp:rsid wsp:val=&quot;009367C1&quot;/&gt;&lt;wsp:rsid wsp:val=&quot;00957FD7&quot;/&gt;&lt;wsp:rsid wsp:val=&quot;0096330B&quot;/&gt;&lt;wsp:rsid wsp:val=&quot;0099313D&quot;/&gt;&lt;wsp:rsid wsp:val=&quot;009B0E44&quot;/&gt;&lt;wsp:rsid wsp:val=&quot;009C0FA9&quot;/&gt;&lt;wsp:rsid wsp:val=&quot;009D695E&quot;/&gt;&lt;wsp:rsid wsp:val=&quot;00A31B2A&quot;/&gt;&lt;wsp:rsid wsp:val=&quot;00A46F11&quot;/&gt;&lt;wsp:rsid wsp:val=&quot;00A62471&quot;/&gt;&lt;wsp:rsid wsp:val=&quot;00A74A15&quot;/&gt;&lt;wsp:rsid wsp:val=&quot;00AC0F67&quot;/&gt;&lt;wsp:rsid wsp:val=&quot;00AC4167&quot;/&gt;&lt;wsp:rsid wsp:val=&quot;00AC4E6A&quot;/&gt;&lt;wsp:rsid wsp:val=&quot;00AD5EBF&quot;/&gt;&lt;wsp:rsid wsp:val=&quot;00AD6795&quot;/&gt;&lt;wsp:rsid wsp:val=&quot;00B05768&quot;/&gt;&lt;wsp:rsid wsp:val=&quot;00B05B57&quot;/&gt;&lt;wsp:rsid wsp:val=&quot;00B137A9&quot;/&gt;&lt;wsp:rsid wsp:val=&quot;00B37079&quot;/&gt;&lt;wsp:rsid wsp:val=&quot;00B63167&quot;/&gt;&lt;wsp:rsid wsp:val=&quot;00B828A3&quot;/&gt;&lt;wsp:rsid wsp:val=&quot;00BC63CF&quot;/&gt;&lt;wsp:rsid wsp:val=&quot;00BC7737&quot;/&gt;&lt;wsp:rsid wsp:val=&quot;00C61526&quot;/&gt;&lt;wsp:rsid wsp:val=&quot;00C65EE1&quot;/&gt;&lt;wsp:rsid wsp:val=&quot;00C73A29&quot;/&gt;&lt;wsp:rsid wsp:val=&quot;00C844D0&quot;/&gt;&lt;wsp:rsid wsp:val=&quot;00CE6D60&quot;/&gt;&lt;wsp:rsid wsp:val=&quot;00D063E9&quot;/&gt;&lt;wsp:rsid wsp:val=&quot;00D3435F&quot;/&gt;&lt;wsp:rsid wsp:val=&quot;00D42CD3&quot;/&gt;&lt;wsp:rsid wsp:val=&quot;00D47B61&quot;/&gt;&lt;wsp:rsid wsp:val=&quot;00D737E6&quot;/&gt;&lt;wsp:rsid wsp:val=&quot;00D7630B&quot;/&gt;&lt;wsp:rsid wsp:val=&quot;00D818EC&quot;/&gt;&lt;wsp:rsid wsp:val=&quot;00DA0E61&quot;/&gt;&lt;wsp:rsid wsp:val=&quot;00DC6F1C&quot;/&gt;&lt;wsp:rsid wsp:val=&quot;00DF10CC&quot;/&gt;&lt;wsp:rsid wsp:val=&quot;00E056F1&quot;/&gt;&lt;wsp:rsid wsp:val=&quot;00E0758F&quot;/&gt;&lt;wsp:rsid wsp:val=&quot;00E236F4&quot;/&gt;&lt;wsp:rsid wsp:val=&quot;00E275BD&quot;/&gt;&lt;wsp:rsid wsp:val=&quot;00E33AAF&quot;/&gt;&lt;wsp:rsid wsp:val=&quot;00EF4694&quot;/&gt;&lt;wsp:rsid wsp:val=&quot;00F11236&quot;/&gt;&lt;wsp:rsid wsp:val=&quot;00F41565&quot;/&gt;&lt;wsp:rsid wsp:val=&quot;00F538B9&quot;/&gt;&lt;wsp:rsid wsp:val=&quot;00F601AA&quot;/&gt;&lt;wsp:rsid wsp:val=&quot;00F647DB&quot;/&gt;&lt;wsp:rsid wsp:val=&quot;00F77257&quot;/&gt;&lt;wsp:rsid wsp:val=&quot;00F9169B&quot;/&gt;&lt;wsp:rsid wsp:val=&quot;00FA4654&quot;/&gt;&lt;wsp:rsid wsp:val=&quot;00FD5C40&quot;/&gt;&lt;/wsp:rsids&gt;&lt;/w:docPr&gt;&lt;w:body&gt;&lt;w:p wsp:rsidR=&quot;00000000&quot; wsp:rsidRDefault=&quot;003F3C0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341EBE">
        <w:rPr>
          <w:sz w:val="28"/>
          <w:szCs w:val="28"/>
        </w:rPr>
        <w:instrText xml:space="preserve"> </w:instrText>
      </w:r>
      <w:r w:rsidRPr="00341EBE">
        <w:rPr>
          <w:sz w:val="28"/>
          <w:szCs w:val="28"/>
        </w:rPr>
        <w:fldChar w:fldCharType="separate"/>
      </w:r>
      <w:r w:rsidRPr="00341EBE">
        <w:pict>
          <v:shape id="_x0000_i1028" type="#_x0000_t75" style="width:16.5pt;height:16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E061D&quot;/&gt;&lt;wsp:rsid wsp:val=&quot;0000384C&quot;/&gt;&lt;wsp:rsid wsp:val=&quot;000310E5&quot;/&gt;&lt;wsp:rsid wsp:val=&quot;00036B78&quot;/&gt;&lt;wsp:rsid wsp:val=&quot;00056590&quot;/&gt;&lt;wsp:rsid wsp:val=&quot;0005727B&quot;/&gt;&lt;wsp:rsid wsp:val=&quot;00095F2E&quot;/&gt;&lt;wsp:rsid wsp:val=&quot;0009723A&quot;/&gt;&lt;wsp:rsid wsp:val=&quot;000A20C8&quot;/&gt;&lt;wsp:rsid wsp:val=&quot;000A53E3&quot;/&gt;&lt;wsp:rsid wsp:val=&quot;000B2094&quot;/&gt;&lt;wsp:rsid wsp:val=&quot;000F26A2&quot;/&gt;&lt;wsp:rsid wsp:val=&quot;001058FA&quot;/&gt;&lt;wsp:rsid wsp:val=&quot;00114EA1&quot;/&gt;&lt;wsp:rsid wsp:val=&quot;00131EE6&quot;/&gt;&lt;wsp:rsid wsp:val=&quot;0013625B&quot;/&gt;&lt;wsp:rsid wsp:val=&quot;001727E9&quot;/&gt;&lt;wsp:rsid wsp:val=&quot;0018522A&quot;/&gt;&lt;wsp:rsid wsp:val=&quot;0019414A&quot;/&gt;&lt;wsp:rsid wsp:val=&quot;001B2FAD&quot;/&gt;&lt;wsp:rsid wsp:val=&quot;001B5E51&quot;/&gt;&lt;wsp:rsid wsp:val=&quot;001D35F8&quot;/&gt;&lt;wsp:rsid wsp:val=&quot;001E52B4&quot;/&gt;&lt;wsp:rsid wsp:val=&quot;00203BE8&quot;/&gt;&lt;wsp:rsid wsp:val=&quot;002059C3&quot;/&gt;&lt;wsp:rsid wsp:val=&quot;00206EC8&quot;/&gt;&lt;wsp:rsid wsp:val=&quot;00211030&quot;/&gt;&lt;wsp:rsid wsp:val=&quot;00285502&quot;/&gt;&lt;wsp:rsid wsp:val=&quot;00293B18&quot;/&gt;&lt;wsp:rsid wsp:val=&quot;002A41CD&quot;/&gt;&lt;wsp:rsid wsp:val=&quot;002B3EB5&quot;/&gt;&lt;wsp:rsid wsp:val=&quot;00337969&quot;/&gt;&lt;wsp:rsid wsp:val=&quot;00341EBE&quot;/&gt;&lt;wsp:rsid wsp:val=&quot;00346857&quot;/&gt;&lt;wsp:rsid wsp:val=&quot;003658B7&quot;/&gt;&lt;wsp:rsid wsp:val=&quot;003A0978&quot;/&gt;&lt;wsp:rsid wsp:val=&quot;003D0CF9&quot;/&gt;&lt;wsp:rsid wsp:val=&quot;003E061D&quot;/&gt;&lt;wsp:rsid wsp:val=&quot;003E2F7A&quot;/&gt;&lt;wsp:rsid wsp:val=&quot;003E5578&quot;/&gt;&lt;wsp:rsid wsp:val=&quot;003F3C0A&quot;/&gt;&lt;wsp:rsid wsp:val=&quot;004476BD&quot;/&gt;&lt;wsp:rsid wsp:val=&quot;0045698F&quot;/&gt;&lt;wsp:rsid wsp:val=&quot;00487177&quot;/&gt;&lt;wsp:rsid wsp:val=&quot;004C5B3D&quot;/&gt;&lt;wsp:rsid wsp:val=&quot;004F77AC&quot;/&gt;&lt;wsp:rsid wsp:val=&quot;004F787B&quot;/&gt;&lt;wsp:rsid wsp:val=&quot;005152FB&quot;/&gt;&lt;wsp:rsid wsp:val=&quot;00515FCB&quot;/&gt;&lt;wsp:rsid wsp:val=&quot;005267EF&quot;/&gt;&lt;wsp:rsid wsp:val=&quot;00526F1B&quot;/&gt;&lt;wsp:rsid wsp:val=&quot;00534DDA&quot;/&gt;&lt;wsp:rsid wsp:val=&quot;00593036&quot;/&gt;&lt;wsp:rsid wsp:val=&quot;00593518&quot;/&gt;&lt;wsp:rsid wsp:val=&quot;005A4C72&quot;/&gt;&lt;wsp:rsid wsp:val=&quot;005B7F0A&quot;/&gt;&lt;wsp:rsid wsp:val=&quot;005F6B5E&quot;/&gt;&lt;wsp:rsid wsp:val=&quot;00613051&quot;/&gt;&lt;wsp:rsid wsp:val=&quot;00621BF3&quot;/&gt;&lt;wsp:rsid wsp:val=&quot;0066468B&quot;/&gt;&lt;wsp:rsid wsp:val=&quot;00691D44&quot;/&gt;&lt;wsp:rsid wsp:val=&quot;006A637D&quot;/&gt;&lt;wsp:rsid wsp:val=&quot;006E44AA&quot;/&gt;&lt;wsp:rsid wsp:val=&quot;006F63E1&quot;/&gt;&lt;wsp:rsid wsp:val=&quot;00704229&quot;/&gt;&lt;wsp:rsid wsp:val=&quot;00727740&quot;/&gt;&lt;wsp:rsid wsp:val=&quot;007364F4&quot;/&gt;&lt;wsp:rsid wsp:val=&quot;00773CE0&quot;/&gt;&lt;wsp:rsid wsp:val=&quot;00775440&quot;/&gt;&lt;wsp:rsid wsp:val=&quot;007A3273&quot;/&gt;&lt;wsp:rsid wsp:val=&quot;007E4E54&quot;/&gt;&lt;wsp:rsid wsp:val=&quot;007F3C9D&quot;/&gt;&lt;wsp:rsid wsp:val=&quot;00800ED5&quot;/&gt;&lt;wsp:rsid wsp:val=&quot;0081240C&quot;/&gt;&lt;wsp:rsid wsp:val=&quot;00816A1F&quot;/&gt;&lt;wsp:rsid wsp:val=&quot;008A6F2A&quot;/&gt;&lt;wsp:rsid wsp:val=&quot;008E231C&quot;/&gt;&lt;wsp:rsid wsp:val=&quot;0091733B&quot;/&gt;&lt;wsp:rsid wsp:val=&quot;00921849&quot;/&gt;&lt;wsp:rsid wsp:val=&quot;00926136&quot;/&gt;&lt;wsp:rsid wsp:val=&quot;009367C1&quot;/&gt;&lt;wsp:rsid wsp:val=&quot;00957FD7&quot;/&gt;&lt;wsp:rsid wsp:val=&quot;0096330B&quot;/&gt;&lt;wsp:rsid wsp:val=&quot;0099313D&quot;/&gt;&lt;wsp:rsid wsp:val=&quot;009B0E44&quot;/&gt;&lt;wsp:rsid wsp:val=&quot;009C0FA9&quot;/&gt;&lt;wsp:rsid wsp:val=&quot;009D695E&quot;/&gt;&lt;wsp:rsid wsp:val=&quot;00A31B2A&quot;/&gt;&lt;wsp:rsid wsp:val=&quot;00A46F11&quot;/&gt;&lt;wsp:rsid wsp:val=&quot;00A62471&quot;/&gt;&lt;wsp:rsid wsp:val=&quot;00A74A15&quot;/&gt;&lt;wsp:rsid wsp:val=&quot;00AC0F67&quot;/&gt;&lt;wsp:rsid wsp:val=&quot;00AC4167&quot;/&gt;&lt;wsp:rsid wsp:val=&quot;00AC4E6A&quot;/&gt;&lt;wsp:rsid wsp:val=&quot;00AD5EBF&quot;/&gt;&lt;wsp:rsid wsp:val=&quot;00AD6795&quot;/&gt;&lt;wsp:rsid wsp:val=&quot;00B05768&quot;/&gt;&lt;wsp:rsid wsp:val=&quot;00B05B57&quot;/&gt;&lt;wsp:rsid wsp:val=&quot;00B137A9&quot;/&gt;&lt;wsp:rsid wsp:val=&quot;00B37079&quot;/&gt;&lt;wsp:rsid wsp:val=&quot;00B63167&quot;/&gt;&lt;wsp:rsid wsp:val=&quot;00B828A3&quot;/&gt;&lt;wsp:rsid wsp:val=&quot;00BC63CF&quot;/&gt;&lt;wsp:rsid wsp:val=&quot;00BC7737&quot;/&gt;&lt;wsp:rsid wsp:val=&quot;00C61526&quot;/&gt;&lt;wsp:rsid wsp:val=&quot;00C65EE1&quot;/&gt;&lt;wsp:rsid wsp:val=&quot;00C73A29&quot;/&gt;&lt;wsp:rsid wsp:val=&quot;00C844D0&quot;/&gt;&lt;wsp:rsid wsp:val=&quot;00CE6D60&quot;/&gt;&lt;wsp:rsid wsp:val=&quot;00D063E9&quot;/&gt;&lt;wsp:rsid wsp:val=&quot;00D3435F&quot;/&gt;&lt;wsp:rsid wsp:val=&quot;00D42CD3&quot;/&gt;&lt;wsp:rsid wsp:val=&quot;00D47B61&quot;/&gt;&lt;wsp:rsid wsp:val=&quot;00D737E6&quot;/&gt;&lt;wsp:rsid wsp:val=&quot;00D7630B&quot;/&gt;&lt;wsp:rsid wsp:val=&quot;00D818EC&quot;/&gt;&lt;wsp:rsid wsp:val=&quot;00DA0E61&quot;/&gt;&lt;wsp:rsid wsp:val=&quot;00DC6F1C&quot;/&gt;&lt;wsp:rsid wsp:val=&quot;00DF10CC&quot;/&gt;&lt;wsp:rsid wsp:val=&quot;00E056F1&quot;/&gt;&lt;wsp:rsid wsp:val=&quot;00E0758F&quot;/&gt;&lt;wsp:rsid wsp:val=&quot;00E236F4&quot;/&gt;&lt;wsp:rsid wsp:val=&quot;00E275BD&quot;/&gt;&lt;wsp:rsid wsp:val=&quot;00E33AAF&quot;/&gt;&lt;wsp:rsid wsp:val=&quot;00EF4694&quot;/&gt;&lt;wsp:rsid wsp:val=&quot;00F11236&quot;/&gt;&lt;wsp:rsid wsp:val=&quot;00F41565&quot;/&gt;&lt;wsp:rsid wsp:val=&quot;00F538B9&quot;/&gt;&lt;wsp:rsid wsp:val=&quot;00F601AA&quot;/&gt;&lt;wsp:rsid wsp:val=&quot;00F647DB&quot;/&gt;&lt;wsp:rsid wsp:val=&quot;00F77257&quot;/&gt;&lt;wsp:rsid wsp:val=&quot;00F9169B&quot;/&gt;&lt;wsp:rsid wsp:val=&quot;00FA4654&quot;/&gt;&lt;wsp:rsid wsp:val=&quot;00FD5C40&quot;/&gt;&lt;/wsp:rsids&gt;&lt;/w:docPr&gt;&lt;w:body&gt;&lt;w:p wsp:rsidR=&quot;00000000&quot; wsp:rsidRDefault=&quot;003F3C0A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341EBE">
        <w:rPr>
          <w:sz w:val="28"/>
          <w:szCs w:val="28"/>
        </w:rPr>
        <w:fldChar w:fldCharType="end"/>
      </w:r>
      <w:r w:rsidRPr="0061305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613051">
        <w:rPr>
          <w:b/>
          <w:sz w:val="20"/>
          <w:szCs w:val="20"/>
        </w:rPr>
        <w:t xml:space="preserve">  </w:t>
      </w:r>
      <w:r w:rsidRPr="00FD5C40">
        <w:rPr>
          <w:b/>
          <w:sz w:val="20"/>
          <w:szCs w:val="20"/>
          <w:highlight w:val="red"/>
        </w:rPr>
        <w:t>ФИЗИКА-ЭТО НАУКА О ПРИРОДЕ</w:t>
      </w:r>
    </w:p>
    <w:p w:rsidR="00AC762C" w:rsidRPr="00613051" w:rsidRDefault="00AC762C" w:rsidP="00613051">
      <w:pPr>
        <w:tabs>
          <w:tab w:val="left" w:pos="6435"/>
        </w:tabs>
        <w:rPr>
          <w:b/>
          <w:sz w:val="20"/>
          <w:szCs w:val="20"/>
        </w:rPr>
      </w:pPr>
      <w:r w:rsidRPr="00613051">
        <w:rPr>
          <w:b/>
          <w:sz w:val="20"/>
          <w:szCs w:val="20"/>
        </w:rPr>
        <w:t xml:space="preserve">                                                                                                            </w:t>
      </w:r>
    </w:p>
    <w:p w:rsidR="00AC762C" w:rsidRDefault="00AC762C" w:rsidP="00613051">
      <w:pPr>
        <w:tabs>
          <w:tab w:val="left" w:pos="643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Изменение в природе – физическое явление: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98"/>
        <w:gridCol w:w="1880"/>
        <w:gridCol w:w="1646"/>
        <w:gridCol w:w="1646"/>
        <w:gridCol w:w="1653"/>
        <w:gridCol w:w="1658"/>
      </w:tblGrid>
      <w:tr w:rsidR="00AC762C" w:rsidRPr="00341EBE" w:rsidTr="00341EBE"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Механические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Электрические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Световые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Звуковые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Тепловые</w:t>
            </w:r>
          </w:p>
        </w:tc>
        <w:tc>
          <w:tcPr>
            <w:tcW w:w="1667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1EBE">
              <w:rPr>
                <w:rFonts w:ascii="Times New Roman" w:hAnsi="Times New Roman"/>
                <w:b/>
                <w:sz w:val="24"/>
                <w:szCs w:val="24"/>
              </w:rPr>
              <w:t>Магнитные</w:t>
            </w:r>
          </w:p>
        </w:tc>
      </w:tr>
      <w:tr w:rsidR="00AC762C" w:rsidRPr="00341EBE" w:rsidTr="00341EBE"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Любое движение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Электрический ток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Изменение света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Изменение громкости</w:t>
            </w:r>
          </w:p>
        </w:tc>
        <w:tc>
          <w:tcPr>
            <w:tcW w:w="1666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Изменении температуры</w:t>
            </w:r>
          </w:p>
        </w:tc>
        <w:tc>
          <w:tcPr>
            <w:tcW w:w="1667" w:type="dxa"/>
          </w:tcPr>
          <w:p w:rsidR="00AC762C" w:rsidRPr="00341EBE" w:rsidRDefault="00AC762C" w:rsidP="00341EBE">
            <w:pPr>
              <w:tabs>
                <w:tab w:val="left" w:pos="6435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41EBE">
              <w:rPr>
                <w:rFonts w:ascii="Times New Roman" w:hAnsi="Times New Roman"/>
                <w:b/>
                <w:sz w:val="20"/>
                <w:szCs w:val="20"/>
              </w:rPr>
              <w:t>Влияние магнита</w:t>
            </w:r>
          </w:p>
        </w:tc>
      </w:tr>
    </w:tbl>
    <w:p w:rsidR="00AC762C" w:rsidRDefault="00AC762C" w:rsidP="00613051">
      <w:pPr>
        <w:tabs>
          <w:tab w:val="left" w:pos="6435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27" type="#_x0000_t70" style="position:absolute;margin-left:176.7pt;margin-top:3.05pt;width:17.25pt;height:48pt;z-index:251581440;mso-position-horizontal-relative:text;mso-position-vertical-relative:text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 w:rsidP="006E44AA">
      <w:pPr>
        <w:rPr>
          <w:rFonts w:ascii="Times New Roman" w:hAnsi="Times New Roman"/>
          <w:sz w:val="28"/>
          <w:szCs w:val="28"/>
        </w:rPr>
      </w:pPr>
    </w:p>
    <w:p w:rsidR="00AC762C" w:rsidRDefault="00AC762C" w:rsidP="006E44AA">
      <w:pPr>
        <w:rPr>
          <w:rFonts w:ascii="Times New Roman" w:hAnsi="Times New Roman"/>
          <w:sz w:val="28"/>
          <w:szCs w:val="28"/>
        </w:rPr>
      </w:pPr>
      <w:r w:rsidRPr="006E44AA">
        <w:rPr>
          <w:rFonts w:ascii="Times New Roman" w:hAnsi="Times New Roman"/>
          <w:sz w:val="28"/>
          <w:szCs w:val="28"/>
          <w:highlight w:val="yellow"/>
        </w:rPr>
        <w:t>ИЗУЧЕНИЕ ФИЗИЧЕСКИХ ЯВЛЕНИЙ ПРИВОДИТ К ОТКРЫТИЮ ОБЩИХ ЗАКОНОВ ПРИРОДЫ</w:t>
      </w:r>
    </w:p>
    <w:p w:rsidR="00AC762C" w:rsidRDefault="00AC762C" w:rsidP="006E44AA">
      <w:pPr>
        <w:rPr>
          <w:rFonts w:ascii="Times New Roman" w:hAnsi="Times New Roman"/>
          <w:sz w:val="28"/>
          <w:szCs w:val="28"/>
          <w:u w:val="single"/>
        </w:rPr>
      </w:pPr>
      <w:r w:rsidRPr="006E44AA">
        <w:rPr>
          <w:rFonts w:ascii="Times New Roman" w:hAnsi="Times New Roman"/>
          <w:sz w:val="28"/>
          <w:szCs w:val="28"/>
          <w:u w:val="single"/>
        </w:rPr>
        <w:t>Особые слова  - термины</w:t>
      </w:r>
    </w:p>
    <w:p w:rsidR="00AC762C" w:rsidRDefault="00AC762C" w:rsidP="006E44AA">
      <w:pPr>
        <w:rPr>
          <w:rFonts w:ascii="Times New Roman" w:hAnsi="Times New Roman"/>
          <w:b/>
          <w:sz w:val="28"/>
          <w:szCs w:val="28"/>
        </w:rPr>
      </w:pPr>
      <w:r w:rsidRPr="00FD5C40">
        <w:rPr>
          <w:rFonts w:ascii="Times New Roman" w:hAnsi="Times New Roman"/>
          <w:b/>
          <w:sz w:val="28"/>
          <w:szCs w:val="28"/>
          <w:highlight w:val="green"/>
        </w:rPr>
        <w:t>Материя</w:t>
      </w:r>
      <w:r w:rsidRPr="006E44AA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 объективная реальность, того, что есть во Вселенной.</w:t>
      </w:r>
    </w:p>
    <w:p w:rsidR="00AC762C" w:rsidRDefault="00AC762C" w:rsidP="006E44AA">
      <w:pPr>
        <w:rPr>
          <w:rFonts w:ascii="Times New Roman" w:hAnsi="Times New Roman"/>
          <w:b/>
          <w:sz w:val="28"/>
          <w:szCs w:val="28"/>
        </w:rPr>
      </w:pPr>
      <w:r w:rsidRPr="00FD5C40">
        <w:rPr>
          <w:rFonts w:ascii="Times New Roman" w:hAnsi="Times New Roman"/>
          <w:b/>
          <w:sz w:val="28"/>
          <w:szCs w:val="28"/>
          <w:highlight w:val="magenta"/>
        </w:rPr>
        <w:t>Тело</w:t>
      </w:r>
      <w:r>
        <w:rPr>
          <w:rFonts w:ascii="Times New Roman" w:hAnsi="Times New Roman"/>
          <w:b/>
          <w:sz w:val="28"/>
          <w:szCs w:val="28"/>
        </w:rPr>
        <w:t xml:space="preserve"> – часть материи, все что нас окружает.</w:t>
      </w:r>
    </w:p>
    <w:p w:rsidR="00AC762C" w:rsidRDefault="00AC762C" w:rsidP="006E44AA">
      <w:pPr>
        <w:rPr>
          <w:rFonts w:ascii="Times New Roman" w:hAnsi="Times New Roman"/>
          <w:b/>
          <w:sz w:val="28"/>
          <w:szCs w:val="28"/>
        </w:rPr>
      </w:pPr>
      <w:r w:rsidRPr="00FD5C40">
        <w:rPr>
          <w:rFonts w:ascii="Times New Roman" w:hAnsi="Times New Roman"/>
          <w:b/>
          <w:sz w:val="28"/>
          <w:szCs w:val="28"/>
        </w:rPr>
        <w:t>(Стол, человек, дерево, облако…)</w:t>
      </w:r>
    </w:p>
    <w:p w:rsidR="00AC762C" w:rsidRDefault="00AC762C" w:rsidP="006E44AA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28" type="#_x0000_t70" style="position:absolute;margin-left:172.2pt;margin-top:21.95pt;width:17.25pt;height:48pt;z-index:251582464" fillcolor="#4f81bd" strokecolor="#ffe4ff" strokeweight="3pt">
            <v:shadow on="t" type="perspective" color="#243f60" opacity=".5" offset="1pt" offset2="-1pt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Любое тело состоит из </w:t>
      </w:r>
      <w:r w:rsidRPr="00FD5C40">
        <w:rPr>
          <w:rFonts w:ascii="Times New Roman" w:hAnsi="Times New Roman"/>
          <w:b/>
          <w:sz w:val="28"/>
          <w:szCs w:val="28"/>
          <w:highlight w:val="cyan"/>
        </w:rPr>
        <w:t>вещества</w:t>
      </w:r>
      <w:r>
        <w:rPr>
          <w:rFonts w:ascii="Times New Roman" w:hAnsi="Times New Roman"/>
          <w:b/>
          <w:sz w:val="28"/>
          <w:szCs w:val="28"/>
        </w:rPr>
        <w:t>.  (Древесина, стекло, металл…)</w:t>
      </w:r>
    </w:p>
    <w:p w:rsidR="00AC762C" w:rsidRDefault="00AC762C" w:rsidP="006E44AA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FD5C40">
      <w:p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 xml:space="preserve"> </w:t>
      </w:r>
    </w:p>
    <w:p w:rsidR="00AC762C" w:rsidRDefault="00AC762C" w:rsidP="00FD5C40">
      <w:p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изучения явлений необходимо:</w:t>
      </w:r>
    </w:p>
    <w:p w:rsidR="00AC762C" w:rsidRDefault="00AC762C" w:rsidP="00FD5C40">
      <w:pPr>
        <w:pStyle w:val="ListParagraph"/>
        <w:numPr>
          <w:ilvl w:val="0"/>
          <w:numId w:val="1"/>
        </w:num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Наблюдение;</w:t>
      </w:r>
    </w:p>
    <w:p w:rsidR="00AC762C" w:rsidRDefault="00AC762C" w:rsidP="00FD5C40">
      <w:pPr>
        <w:pStyle w:val="ListParagraph"/>
        <w:numPr>
          <w:ilvl w:val="0"/>
          <w:numId w:val="1"/>
        </w:num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Опыт;</w:t>
      </w:r>
    </w:p>
    <w:p w:rsidR="00AC762C" w:rsidRDefault="00AC762C" w:rsidP="00FD5C40">
      <w:pPr>
        <w:pStyle w:val="ListParagraph"/>
        <w:numPr>
          <w:ilvl w:val="0"/>
          <w:numId w:val="1"/>
        </w:num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Измерение;</w:t>
      </w:r>
    </w:p>
    <w:p w:rsidR="00AC762C" w:rsidRDefault="00AC762C" w:rsidP="00FD5C40">
      <w:pPr>
        <w:pStyle w:val="ListParagraph"/>
        <w:numPr>
          <w:ilvl w:val="0"/>
          <w:numId w:val="1"/>
        </w:num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Гипотеза;</w:t>
      </w:r>
    </w:p>
    <w:p w:rsidR="00AC762C" w:rsidRPr="00FD5C40" w:rsidRDefault="00AC762C" w:rsidP="00FD5C40">
      <w:pPr>
        <w:pStyle w:val="ListParagraph"/>
        <w:numPr>
          <w:ilvl w:val="0"/>
          <w:numId w:val="1"/>
        </w:numPr>
        <w:tabs>
          <w:tab w:val="left" w:pos="414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 (физический закон)</w:t>
      </w:r>
    </w:p>
    <w:p w:rsidR="00AC762C" w:rsidRDefault="00AC762C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F772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ОПОРНЫЙ  КОНСПЕКТ  К  УРОКУ № 2</w:t>
      </w:r>
    </w:p>
    <w:p w:rsidR="00AC762C" w:rsidRDefault="00AC762C" w:rsidP="00F77257">
      <w:pPr>
        <w:rPr>
          <w:b/>
          <w:sz w:val="28"/>
          <w:szCs w:val="28"/>
        </w:rPr>
      </w:pPr>
      <w:r w:rsidRPr="00E056F1">
        <w:rPr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ФИЗИЧЕСКИЕ  ВЕЛИЧИНЫ. ИЗМЕРЕНИЕ ФИЗИЧЕСКИХ ВЕЛИЧИН.</w:t>
      </w:r>
    </w:p>
    <w:p w:rsidR="00AC762C" w:rsidRDefault="00AC762C" w:rsidP="00F772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ТОЧНОСТЬ И ПОГРЕШНОСТЬ ИЗМЕРЕНИЯ.</w:t>
      </w:r>
    </w:p>
    <w:p w:rsidR="00AC762C" w:rsidRDefault="00AC762C" w:rsidP="00F7725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измерения применяются физические величины, например:</w:t>
      </w:r>
    </w:p>
    <w:p w:rsidR="00AC762C" w:rsidRDefault="00AC762C" w:rsidP="00F772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F77257">
        <w:rPr>
          <w:b/>
          <w:sz w:val="28"/>
          <w:szCs w:val="28"/>
          <w:highlight w:val="yellow"/>
        </w:rPr>
        <w:t>Масса</w:t>
      </w:r>
      <w:r>
        <w:rPr>
          <w:b/>
          <w:sz w:val="28"/>
          <w:szCs w:val="28"/>
        </w:rPr>
        <w:t xml:space="preserve">                      </w:t>
      </w:r>
      <w:r w:rsidRPr="00F77257">
        <w:rPr>
          <w:b/>
          <w:sz w:val="28"/>
          <w:szCs w:val="28"/>
          <w:highlight w:val="green"/>
        </w:rPr>
        <w:t>Длина</w:t>
      </w:r>
      <w:r>
        <w:rPr>
          <w:b/>
          <w:sz w:val="28"/>
          <w:szCs w:val="28"/>
        </w:rPr>
        <w:t xml:space="preserve">            </w:t>
      </w:r>
      <w:r w:rsidRPr="00F77257">
        <w:rPr>
          <w:b/>
          <w:sz w:val="28"/>
          <w:szCs w:val="28"/>
          <w:highlight w:val="cyan"/>
        </w:rPr>
        <w:t>Время</w:t>
      </w:r>
      <w:r>
        <w:rPr>
          <w:b/>
          <w:sz w:val="28"/>
          <w:szCs w:val="28"/>
        </w:rPr>
        <w:t xml:space="preserve">              </w:t>
      </w:r>
      <w:r w:rsidRPr="00F77257">
        <w:rPr>
          <w:b/>
          <w:sz w:val="28"/>
          <w:szCs w:val="28"/>
          <w:highlight w:val="magenta"/>
        </w:rPr>
        <w:t>Скорость</w:t>
      </w:r>
    </w:p>
    <w:p w:rsidR="00AC762C" w:rsidRPr="00F77257" w:rsidRDefault="00AC762C" w:rsidP="00F77257">
      <w:pPr>
        <w:spacing w:line="240" w:lineRule="auto"/>
        <w:rPr>
          <w:b/>
        </w:rPr>
      </w:pPr>
      <w:r>
        <w:rPr>
          <w:noProof/>
          <w:lang w:eastAsia="ru-RU"/>
        </w:rPr>
        <w:pict>
          <v:shape id="_x0000_s1029" type="#_x0000_t70" style="position:absolute;margin-left:380.7pt;margin-top:.15pt;width:7.15pt;height:88.5pt;z-index:251586560" fillcolor="#7d007d"/>
        </w:pict>
      </w:r>
      <w:r>
        <w:rPr>
          <w:noProof/>
          <w:lang w:eastAsia="ru-RU"/>
        </w:rPr>
        <w:pict>
          <v:shape id="_x0000_s1030" type="#_x0000_t70" style="position:absolute;margin-left:286.2pt;margin-top:.15pt;width:7.15pt;height:93.75pt;z-index:251585536" fillcolor="#fd00fd"/>
        </w:pict>
      </w:r>
      <w:r>
        <w:rPr>
          <w:noProof/>
          <w:lang w:eastAsia="ru-RU"/>
        </w:rPr>
        <w:pict>
          <v:shape id="_x0000_s1031" type="#_x0000_t70" style="position:absolute;margin-left:203.7pt;margin-top:.15pt;width:7.15pt;height:93.75pt;z-index:251584512" fillcolor="#ff7eff"/>
        </w:pict>
      </w:r>
      <w:r>
        <w:rPr>
          <w:noProof/>
          <w:lang w:eastAsia="ru-RU"/>
        </w:rPr>
        <w:pict>
          <v:shape id="_x0000_s1032" type="#_x0000_t70" style="position:absolute;margin-left:100.95pt;margin-top:.15pt;width:7.15pt;height:93.75pt;z-index:251583488" fillcolor="#ffcaff"/>
        </w:pict>
      </w:r>
      <w:r w:rsidRPr="00F77257">
        <w:rPr>
          <w:b/>
        </w:rPr>
        <w:t>У каждой</w:t>
      </w:r>
    </w:p>
    <w:p w:rsidR="00AC762C" w:rsidRPr="00F77257" w:rsidRDefault="00AC762C" w:rsidP="00F77257">
      <w:pPr>
        <w:spacing w:line="240" w:lineRule="auto"/>
        <w:rPr>
          <w:b/>
        </w:rPr>
      </w:pPr>
      <w:r w:rsidRPr="00F77257">
        <w:rPr>
          <w:b/>
        </w:rPr>
        <w:t>Величины</w:t>
      </w:r>
    </w:p>
    <w:p w:rsidR="00AC762C" w:rsidRPr="00F77257" w:rsidRDefault="00AC762C" w:rsidP="00F77257">
      <w:pPr>
        <w:spacing w:line="240" w:lineRule="auto"/>
        <w:rPr>
          <w:b/>
        </w:rPr>
      </w:pPr>
      <w:r w:rsidRPr="00F77257">
        <w:rPr>
          <w:b/>
        </w:rPr>
        <w:t xml:space="preserve"> своя единица </w:t>
      </w:r>
    </w:p>
    <w:p w:rsidR="00AC762C" w:rsidRDefault="00AC762C" w:rsidP="00F77257">
      <w:pPr>
        <w:spacing w:line="240" w:lineRule="auto"/>
        <w:rPr>
          <w:b/>
          <w:sz w:val="28"/>
          <w:szCs w:val="28"/>
        </w:rPr>
      </w:pPr>
      <w:r w:rsidRPr="00F77257">
        <w:rPr>
          <w:b/>
        </w:rPr>
        <w:t>измерен</w:t>
      </w:r>
      <w:r w:rsidRPr="00F77257">
        <w:rPr>
          <w:b/>
          <w:sz w:val="20"/>
          <w:szCs w:val="20"/>
        </w:rPr>
        <w:t>ия</w:t>
      </w:r>
    </w:p>
    <w:p w:rsidR="00AC762C" w:rsidRDefault="00AC762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F77257">
        <w:rPr>
          <w:rFonts w:ascii="Times New Roman" w:hAnsi="Times New Roman"/>
          <w:b/>
          <w:sz w:val="28"/>
          <w:szCs w:val="28"/>
          <w:highlight w:val="yellow"/>
        </w:rPr>
        <w:t>кг</w:t>
      </w: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F77257">
        <w:rPr>
          <w:rFonts w:ascii="Times New Roman" w:hAnsi="Times New Roman"/>
          <w:b/>
          <w:sz w:val="28"/>
          <w:szCs w:val="28"/>
          <w:highlight w:val="green"/>
        </w:rPr>
        <w:t>м</w:t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F77257">
        <w:rPr>
          <w:rFonts w:ascii="Times New Roman" w:hAnsi="Times New Roman"/>
          <w:b/>
          <w:sz w:val="28"/>
          <w:szCs w:val="28"/>
          <w:highlight w:val="cyan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F77257">
        <w:rPr>
          <w:rFonts w:ascii="Times New Roman" w:hAnsi="Times New Roman"/>
          <w:b/>
          <w:sz w:val="28"/>
          <w:szCs w:val="28"/>
          <w:highlight w:val="magenta"/>
        </w:rPr>
        <w:t>м/с</w:t>
      </w: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AC762C" w:rsidRDefault="00AC762C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33" type="#_x0000_t64" style="position:absolute;margin-left:3.8pt;margin-top:19.7pt;width:415.15pt;height:1in;z-index:251587584">
            <v:textbox>
              <w:txbxContent>
                <w:p w:rsidR="00AC762C" w:rsidRDefault="00AC762C">
                  <w:r w:rsidRPr="00534DDA">
                    <w:rPr>
                      <w:b/>
                    </w:rPr>
                    <w:t xml:space="preserve">                                    СИСТЕМА ИЗМЕРЕНИЙ</w:t>
                  </w:r>
                  <w:r>
                    <w:t xml:space="preserve">    </w:t>
                  </w:r>
                  <w:r w:rsidRPr="00534DDA">
                    <w:rPr>
                      <w:sz w:val="56"/>
                      <w:szCs w:val="56"/>
                    </w:rPr>
                    <w:t>си</w:t>
                  </w:r>
                </w:p>
              </w:txbxContent>
            </v:textbox>
          </v:shape>
        </w:pict>
      </w:r>
    </w:p>
    <w:p w:rsidR="00AC762C" w:rsidRPr="00534DDA" w:rsidRDefault="00AC762C" w:rsidP="00534DDA">
      <w:pPr>
        <w:rPr>
          <w:rFonts w:ascii="Times New Roman" w:hAnsi="Times New Roman"/>
          <w:sz w:val="28"/>
          <w:szCs w:val="28"/>
        </w:rPr>
      </w:pPr>
    </w:p>
    <w:p w:rsidR="00AC762C" w:rsidRDefault="00AC762C" w:rsidP="00534DDA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4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6"/>
        <w:gridCol w:w="864"/>
      </w:tblGrid>
      <w:tr w:rsidR="00AC762C" w:rsidRPr="00341EBE" w:rsidTr="00534DDA">
        <w:trPr>
          <w:trHeight w:val="360"/>
        </w:trPr>
        <w:tc>
          <w:tcPr>
            <w:tcW w:w="1620" w:type="dxa"/>
            <w:gridSpan w:val="2"/>
          </w:tcPr>
          <w:p w:rsidR="00AC762C" w:rsidRPr="00341EBE" w:rsidRDefault="00AC762C" w:rsidP="00534DDA">
            <w:pPr>
              <w:ind w:left="180"/>
            </w:pPr>
          </w:p>
        </w:tc>
      </w:tr>
      <w:tr w:rsidR="00AC762C" w:rsidRPr="00341EBE" w:rsidTr="00534DDA">
        <w:trPr>
          <w:trHeight w:val="3015"/>
        </w:trPr>
        <w:tc>
          <w:tcPr>
            <w:tcW w:w="756" w:type="dxa"/>
            <w:shd w:val="clear" w:color="auto" w:fill="99CCFF"/>
          </w:tcPr>
          <w:p w:rsidR="00AC762C" w:rsidRPr="00341EBE" w:rsidRDefault="00AC762C" w:rsidP="00534DDA">
            <w:pPr>
              <w:ind w:left="540"/>
            </w:pPr>
            <w:r w:rsidRPr="00341EBE">
              <w:t xml:space="preserve">  </w:t>
            </w:r>
          </w:p>
          <w:p w:rsidR="00AC762C" w:rsidRPr="00341EBE" w:rsidRDefault="00AC762C" w:rsidP="00534DDA">
            <w:r>
              <w:rPr>
                <w:noProof/>
                <w:lang w:eastAsia="ru-RU"/>
              </w:rPr>
              <w:pict>
                <v:line id="_x0000_s1034" style="position:absolute;z-index:251569152" from="30.6pt,22.25pt" to="48.6pt,22.25pt"/>
              </w:pict>
            </w:r>
            <w:r>
              <w:rPr>
                <w:noProof/>
                <w:lang w:eastAsia="ru-RU"/>
              </w:rPr>
              <w:pict>
                <v:line id="_x0000_s1035" style="position:absolute;z-index:251570176" from="30.6pt,31.25pt" to="39.6pt,31.25pt"/>
              </w:pict>
            </w:r>
            <w:r>
              <w:rPr>
                <w:noProof/>
                <w:lang w:eastAsia="ru-RU"/>
              </w:rPr>
              <w:pict>
                <v:line id="_x0000_s1036" style="position:absolute;z-index:251571200" from="30.6pt,40.25pt" to="48.6pt,40.25pt"/>
              </w:pict>
            </w:r>
            <w:r>
              <w:rPr>
                <w:noProof/>
                <w:lang w:eastAsia="ru-RU"/>
              </w:rPr>
              <w:pict>
                <v:line id="_x0000_s1037" style="position:absolute;z-index:251572224" from="30.6pt,49.25pt" to="39.6pt,49.25pt"/>
              </w:pict>
            </w:r>
            <w:r>
              <w:rPr>
                <w:noProof/>
                <w:lang w:eastAsia="ru-RU"/>
              </w:rPr>
              <w:pict>
                <v:line id="_x0000_s1038" style="position:absolute;z-index:251573248" from="30.6pt,58.25pt" to="48.6pt,58.25pt"/>
              </w:pict>
            </w:r>
            <w:r>
              <w:rPr>
                <w:noProof/>
                <w:lang w:eastAsia="ru-RU"/>
              </w:rPr>
              <w:pict>
                <v:line id="_x0000_s1039" style="position:absolute;z-index:251574272" from="30.6pt,67.25pt" to="39.6pt,67.25pt"/>
              </w:pict>
            </w:r>
            <w:r>
              <w:rPr>
                <w:noProof/>
                <w:lang w:eastAsia="ru-RU"/>
              </w:rPr>
              <w:pict>
                <v:line id="_x0000_s1040" style="position:absolute;z-index:251575296" from="30.6pt,76.25pt" to="48.6pt,76.25pt"/>
              </w:pict>
            </w:r>
            <w:r>
              <w:rPr>
                <w:noProof/>
                <w:lang w:eastAsia="ru-RU"/>
              </w:rPr>
              <w:pict>
                <v:line id="_x0000_s1041" style="position:absolute;z-index:251576320" from="30.6pt,85.25pt" to="39.6pt,85.25pt"/>
              </w:pict>
            </w:r>
            <w:r>
              <w:rPr>
                <w:noProof/>
                <w:lang w:eastAsia="ru-RU"/>
              </w:rPr>
              <w:pict>
                <v:line id="_x0000_s1042" style="position:absolute;z-index:251577344" from="30.6pt,94.25pt" to="48.6pt,94.25pt"/>
              </w:pict>
            </w:r>
            <w:r>
              <w:rPr>
                <w:noProof/>
                <w:lang w:eastAsia="ru-RU"/>
              </w:rPr>
              <w:pict>
                <v:line id="_x0000_s1043" style="position:absolute;z-index:251578368" from="30.6pt,103.25pt" to="39.6pt,103.25pt"/>
              </w:pict>
            </w:r>
            <w:r>
              <w:rPr>
                <w:noProof/>
                <w:lang w:eastAsia="ru-RU"/>
              </w:rPr>
              <w:pict>
                <v:line id="_x0000_s1044" style="position:absolute;z-index:251579392" from="30.6pt,112.25pt" to="39.6pt,112.25pt"/>
              </w:pict>
            </w:r>
          </w:p>
        </w:tc>
        <w:tc>
          <w:tcPr>
            <w:tcW w:w="864" w:type="dxa"/>
            <w:shd w:val="clear" w:color="auto" w:fill="99CCFF"/>
          </w:tcPr>
          <w:p w:rsidR="00AC762C" w:rsidRPr="00341EBE" w:rsidRDefault="00AC762C" w:rsidP="00534DDA">
            <w:pPr>
              <w:ind w:left="180"/>
            </w:pPr>
          </w:p>
          <w:p w:rsidR="00AC762C" w:rsidRPr="00341EBE" w:rsidRDefault="00AC762C" w:rsidP="00534DDA">
            <w:pPr>
              <w:ind w:left="180"/>
            </w:pPr>
          </w:p>
          <w:p w:rsidR="00AC762C" w:rsidRPr="00341EBE" w:rsidRDefault="00AC762C" w:rsidP="00534DDA">
            <w:pPr>
              <w:ind w:left="180"/>
            </w:pPr>
            <w:r w:rsidRPr="00341EBE">
              <w:t xml:space="preserve">  50</w:t>
            </w:r>
          </w:p>
          <w:p w:rsidR="00AC762C" w:rsidRPr="00341EBE" w:rsidRDefault="00AC762C" w:rsidP="00534DDA">
            <w:pPr>
              <w:ind w:left="180"/>
            </w:pPr>
            <w:r w:rsidRPr="00341EBE">
              <w:t xml:space="preserve">  40</w:t>
            </w:r>
          </w:p>
          <w:p w:rsidR="00AC762C" w:rsidRPr="00341EBE" w:rsidRDefault="00AC762C" w:rsidP="00534DDA">
            <w:pPr>
              <w:ind w:left="180"/>
            </w:pPr>
            <w:r w:rsidRPr="00341EBE">
              <w:t xml:space="preserve">  </w:t>
            </w:r>
          </w:p>
          <w:p w:rsidR="00AC762C" w:rsidRPr="00341EBE" w:rsidRDefault="00AC762C" w:rsidP="00534DDA">
            <w:pPr>
              <w:ind w:left="180"/>
            </w:pPr>
            <w:r w:rsidRPr="00341EBE">
              <w:t xml:space="preserve">  30</w:t>
            </w:r>
          </w:p>
          <w:p w:rsidR="00AC762C" w:rsidRPr="00341EBE" w:rsidRDefault="00AC762C" w:rsidP="00534DDA">
            <w:pPr>
              <w:ind w:left="180"/>
            </w:pPr>
            <w:r w:rsidRPr="00341EBE">
              <w:t xml:space="preserve">  20</w:t>
            </w:r>
          </w:p>
          <w:p w:rsidR="00AC762C" w:rsidRPr="00341EBE" w:rsidRDefault="00AC762C" w:rsidP="00534DDA">
            <w:pPr>
              <w:ind w:left="180"/>
            </w:pPr>
            <w:r w:rsidRPr="00341EBE">
              <w:t xml:space="preserve">  10</w:t>
            </w:r>
          </w:p>
          <w:p w:rsidR="00AC762C" w:rsidRPr="00341EBE" w:rsidRDefault="00AC762C" w:rsidP="00534DDA">
            <w:r w:rsidRPr="00341EBE">
              <w:t xml:space="preserve">    </w:t>
            </w:r>
          </w:p>
          <w:p w:rsidR="00AC762C" w:rsidRPr="00341EBE" w:rsidRDefault="00AC762C" w:rsidP="00534DDA">
            <w:pPr>
              <w:ind w:left="180"/>
            </w:pPr>
            <w:r>
              <w:rPr>
                <w:noProof/>
                <w:lang w:eastAsia="ru-RU"/>
              </w:rPr>
              <w:pict>
                <v:line id="_x0000_s1045" style="position:absolute;left:0;text-align:left;z-index:251580416" from="1.8pt,1.85pt" to="10.8pt,1.85pt"/>
              </w:pict>
            </w:r>
            <w:r w:rsidRPr="00341EBE">
              <w:rPr>
                <w:noProof/>
              </w:rPr>
              <w:t xml:space="preserve"> </w:t>
            </w:r>
            <w:r w:rsidRPr="00341EBE">
              <w:rPr>
                <w:noProof/>
                <w:sz w:val="16"/>
                <w:szCs w:val="16"/>
              </w:rPr>
              <w:t xml:space="preserve"> </w:t>
            </w:r>
            <w:r w:rsidRPr="00341EBE">
              <w:rPr>
                <w:noProof/>
              </w:rPr>
              <w:t>0</w:t>
            </w:r>
          </w:p>
          <w:p w:rsidR="00AC762C" w:rsidRPr="00341EBE" w:rsidRDefault="00AC762C" w:rsidP="00534DDA">
            <w:pPr>
              <w:ind w:left="180"/>
            </w:pPr>
          </w:p>
        </w:tc>
      </w:tr>
    </w:tbl>
    <w:p w:rsidR="00AC762C" w:rsidRDefault="00AC762C" w:rsidP="00534DDA">
      <w:p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 w:rsidP="00534DDA">
      <w:p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измерительные приборы имеют шкалу измерений. Чтобы найти цену деления нужно:</w:t>
      </w:r>
    </w:p>
    <w:p w:rsidR="00AC762C" w:rsidRDefault="00AC762C" w:rsidP="00534DDA">
      <w:pPr>
        <w:pStyle w:val="ListParagraph"/>
        <w:numPr>
          <w:ilvl w:val="0"/>
          <w:numId w:val="2"/>
        </w:num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два ближайших штриха со значениями (например 40 и 50)</w:t>
      </w:r>
    </w:p>
    <w:p w:rsidR="00AC762C" w:rsidRDefault="00AC762C" w:rsidP="00534DDA">
      <w:pPr>
        <w:pStyle w:val="ListParagraph"/>
        <w:numPr>
          <w:ilvl w:val="0"/>
          <w:numId w:val="2"/>
        </w:num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большего отнимем меньшее:50-40=10</w:t>
      </w:r>
    </w:p>
    <w:p w:rsidR="00AC762C" w:rsidRDefault="00AC762C" w:rsidP="00534DDA">
      <w:pPr>
        <w:pStyle w:val="ListParagraph"/>
        <w:numPr>
          <w:ilvl w:val="0"/>
          <w:numId w:val="2"/>
        </w:num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Полученное число делим на количество делений между нашими штрихами ( у нас их два) 10:2=5.</w:t>
      </w:r>
    </w:p>
    <w:p w:rsidR="00AC762C" w:rsidRDefault="00AC762C" w:rsidP="00534DDA">
      <w:pPr>
        <w:pStyle w:val="ListParagraph"/>
        <w:numPr>
          <w:ilvl w:val="0"/>
          <w:numId w:val="2"/>
        </w:num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Цена деления нашего прибора – 5. </w:t>
      </w:r>
    </w:p>
    <w:p w:rsidR="00AC762C" w:rsidRDefault="00AC762C" w:rsidP="00534DDA">
      <w:pPr>
        <w:tabs>
          <w:tab w:val="left" w:pos="816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6" type="#_x0000_t5" style="position:absolute;margin-left:324.8pt;margin-top:24.05pt;width:7.15pt;height:15pt;z-index:251588608"/>
        </w:pict>
      </w:r>
      <w:r>
        <w:rPr>
          <w:rFonts w:ascii="Times New Roman" w:hAnsi="Times New Roman"/>
          <w:b/>
          <w:sz w:val="28"/>
          <w:szCs w:val="28"/>
        </w:rPr>
        <w:t>Чем меньше цена деления, тем прибор точнее.</w:t>
      </w:r>
    </w:p>
    <w:p w:rsidR="00AC762C" w:rsidRPr="00534DDA" w:rsidRDefault="00AC762C" w:rsidP="00691D44">
      <w:pPr>
        <w:tabs>
          <w:tab w:val="left" w:pos="68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Половина цены деления называется </w:t>
      </w:r>
      <w:r w:rsidRPr="00534DDA">
        <w:rPr>
          <w:rFonts w:ascii="Times New Roman" w:hAnsi="Times New Roman"/>
          <w:b/>
          <w:sz w:val="28"/>
          <w:szCs w:val="28"/>
        </w:rPr>
        <w:t>погрешностью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  <w:t>дельта.</w:t>
      </w:r>
    </w:p>
    <w:p w:rsidR="00AC762C" w:rsidRDefault="00AC762C" w:rsidP="00534DDA">
      <w:p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нас погрешность равна 5:2=2,5.</w:t>
      </w:r>
    </w:p>
    <w:p w:rsidR="00AC762C" w:rsidRDefault="00AC762C" w:rsidP="00534DDA">
      <w:p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физического тела записывается по формуле:</w:t>
      </w:r>
    </w:p>
    <w:p w:rsidR="00AC762C" w:rsidRDefault="00AC762C" w:rsidP="00691D44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7" type="#_x0000_t5" style="position:absolute;margin-left:35.3pt;margin-top:0;width:7.15pt;height:18.75pt;z-index:251589632"/>
        </w:pict>
      </w:r>
      <w:r w:rsidRPr="00691D44">
        <w:rPr>
          <w:rFonts w:ascii="Times New Roman" w:hAnsi="Times New Roman"/>
          <w:sz w:val="28"/>
          <w:szCs w:val="28"/>
        </w:rPr>
        <w:t>А=а±</w:t>
      </w:r>
      <w:r>
        <w:rPr>
          <w:rFonts w:ascii="Times New Roman" w:hAnsi="Times New Roman"/>
          <w:sz w:val="28"/>
          <w:szCs w:val="28"/>
        </w:rPr>
        <w:tab/>
        <w:t>Например 30</w:t>
      </w:r>
      <w:r w:rsidRPr="00341EBE">
        <w:rPr>
          <w:rFonts w:ascii="Times New Roman" w:hAnsi="Times New Roman"/>
          <w:sz w:val="28"/>
          <w:szCs w:val="28"/>
        </w:rPr>
        <w:fldChar w:fldCharType="begin"/>
      </w:r>
      <w:r w:rsidRPr="00341EBE">
        <w:rPr>
          <w:rFonts w:ascii="Times New Roman" w:hAnsi="Times New Roman"/>
          <w:sz w:val="28"/>
          <w:szCs w:val="28"/>
        </w:rPr>
        <w:instrText xml:space="preserve"> QUOTE </w:instrText>
      </w:r>
      <w:r w:rsidRPr="00341EBE">
        <w:pict>
          <v:shape id="_x0000_i1034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E061D&quot;/&gt;&lt;wsp:rsid wsp:val=&quot;0000384C&quot;/&gt;&lt;wsp:rsid wsp:val=&quot;000310E5&quot;/&gt;&lt;wsp:rsid wsp:val=&quot;00036B78&quot;/&gt;&lt;wsp:rsid wsp:val=&quot;00056590&quot;/&gt;&lt;wsp:rsid wsp:val=&quot;0005727B&quot;/&gt;&lt;wsp:rsid wsp:val=&quot;00095F2E&quot;/&gt;&lt;wsp:rsid wsp:val=&quot;0009723A&quot;/&gt;&lt;wsp:rsid wsp:val=&quot;000A20C8&quot;/&gt;&lt;wsp:rsid wsp:val=&quot;000A53E3&quot;/&gt;&lt;wsp:rsid wsp:val=&quot;000B2094&quot;/&gt;&lt;wsp:rsid wsp:val=&quot;000F26A2&quot;/&gt;&lt;wsp:rsid wsp:val=&quot;001058FA&quot;/&gt;&lt;wsp:rsid wsp:val=&quot;00114EA1&quot;/&gt;&lt;wsp:rsid wsp:val=&quot;00131EE6&quot;/&gt;&lt;wsp:rsid wsp:val=&quot;0013625B&quot;/&gt;&lt;wsp:rsid wsp:val=&quot;001727E9&quot;/&gt;&lt;wsp:rsid wsp:val=&quot;0018522A&quot;/&gt;&lt;wsp:rsid wsp:val=&quot;0019414A&quot;/&gt;&lt;wsp:rsid wsp:val=&quot;001B2FAD&quot;/&gt;&lt;wsp:rsid wsp:val=&quot;001B5E51&quot;/&gt;&lt;wsp:rsid wsp:val=&quot;001D35F8&quot;/&gt;&lt;wsp:rsid wsp:val=&quot;001E52B4&quot;/&gt;&lt;wsp:rsid wsp:val=&quot;00203BE8&quot;/&gt;&lt;wsp:rsid wsp:val=&quot;002059C3&quot;/&gt;&lt;wsp:rsid wsp:val=&quot;00206EC8&quot;/&gt;&lt;wsp:rsid wsp:val=&quot;00211030&quot;/&gt;&lt;wsp:rsid wsp:val=&quot;00285502&quot;/&gt;&lt;wsp:rsid wsp:val=&quot;00293B18&quot;/&gt;&lt;wsp:rsid wsp:val=&quot;002A41CD&quot;/&gt;&lt;wsp:rsid wsp:val=&quot;002B3EB5&quot;/&gt;&lt;wsp:rsid wsp:val=&quot;00337969&quot;/&gt;&lt;wsp:rsid wsp:val=&quot;00341EBE&quot;/&gt;&lt;wsp:rsid wsp:val=&quot;00346857&quot;/&gt;&lt;wsp:rsid wsp:val=&quot;003658B7&quot;/&gt;&lt;wsp:rsid wsp:val=&quot;003A0978&quot;/&gt;&lt;wsp:rsid wsp:val=&quot;003D0CF9&quot;/&gt;&lt;wsp:rsid wsp:val=&quot;003E061D&quot;/&gt;&lt;wsp:rsid wsp:val=&quot;003E2F7A&quot;/&gt;&lt;wsp:rsid wsp:val=&quot;003E5578&quot;/&gt;&lt;wsp:rsid wsp:val=&quot;004476BD&quot;/&gt;&lt;wsp:rsid wsp:val=&quot;0045698F&quot;/&gt;&lt;wsp:rsid wsp:val=&quot;00487177&quot;/&gt;&lt;wsp:rsid wsp:val=&quot;004C5B3D&quot;/&gt;&lt;wsp:rsid wsp:val=&quot;004F77AC&quot;/&gt;&lt;wsp:rsid wsp:val=&quot;004F787B&quot;/&gt;&lt;wsp:rsid wsp:val=&quot;005152FB&quot;/&gt;&lt;wsp:rsid wsp:val=&quot;00515FCB&quot;/&gt;&lt;wsp:rsid wsp:val=&quot;005267EF&quot;/&gt;&lt;wsp:rsid wsp:val=&quot;00526F1B&quot;/&gt;&lt;wsp:rsid wsp:val=&quot;00534DDA&quot;/&gt;&lt;wsp:rsid wsp:val=&quot;00593036&quot;/&gt;&lt;wsp:rsid wsp:val=&quot;00593518&quot;/&gt;&lt;wsp:rsid wsp:val=&quot;005A4C72&quot;/&gt;&lt;wsp:rsid wsp:val=&quot;005B7F0A&quot;/&gt;&lt;wsp:rsid wsp:val=&quot;005F6B5E&quot;/&gt;&lt;wsp:rsid wsp:val=&quot;00613051&quot;/&gt;&lt;wsp:rsid wsp:val=&quot;00621BF3&quot;/&gt;&lt;wsp:rsid wsp:val=&quot;0066468B&quot;/&gt;&lt;wsp:rsid wsp:val=&quot;00691D44&quot;/&gt;&lt;wsp:rsid wsp:val=&quot;006A637D&quot;/&gt;&lt;wsp:rsid wsp:val=&quot;006E44AA&quot;/&gt;&lt;wsp:rsid wsp:val=&quot;006F63E1&quot;/&gt;&lt;wsp:rsid wsp:val=&quot;00704229&quot;/&gt;&lt;wsp:rsid wsp:val=&quot;00727740&quot;/&gt;&lt;wsp:rsid wsp:val=&quot;007364F4&quot;/&gt;&lt;wsp:rsid wsp:val=&quot;00773CE0&quot;/&gt;&lt;wsp:rsid wsp:val=&quot;00775440&quot;/&gt;&lt;wsp:rsid wsp:val=&quot;007A3273&quot;/&gt;&lt;wsp:rsid wsp:val=&quot;007E4E54&quot;/&gt;&lt;wsp:rsid wsp:val=&quot;007F3C9D&quot;/&gt;&lt;wsp:rsid wsp:val=&quot;00800ED5&quot;/&gt;&lt;wsp:rsid wsp:val=&quot;0081240C&quot;/&gt;&lt;wsp:rsid wsp:val=&quot;00816A1F&quot;/&gt;&lt;wsp:rsid wsp:val=&quot;008A6F2A&quot;/&gt;&lt;wsp:rsid wsp:val=&quot;008E231C&quot;/&gt;&lt;wsp:rsid wsp:val=&quot;0091733B&quot;/&gt;&lt;wsp:rsid wsp:val=&quot;00921849&quot;/&gt;&lt;wsp:rsid wsp:val=&quot;00926136&quot;/&gt;&lt;wsp:rsid wsp:val=&quot;009367C1&quot;/&gt;&lt;wsp:rsid wsp:val=&quot;00957FD7&quot;/&gt;&lt;wsp:rsid wsp:val=&quot;0096330B&quot;/&gt;&lt;wsp:rsid wsp:val=&quot;0099313D&quot;/&gt;&lt;wsp:rsid wsp:val=&quot;009B0E44&quot;/&gt;&lt;wsp:rsid wsp:val=&quot;009C0FA9&quot;/&gt;&lt;wsp:rsid wsp:val=&quot;009D695E&quot;/&gt;&lt;wsp:rsid wsp:val=&quot;00A31B2A&quot;/&gt;&lt;wsp:rsid wsp:val=&quot;00A46F11&quot;/&gt;&lt;wsp:rsid wsp:val=&quot;00A62471&quot;/&gt;&lt;wsp:rsid wsp:val=&quot;00A74A15&quot;/&gt;&lt;wsp:rsid wsp:val=&quot;00AC0F67&quot;/&gt;&lt;wsp:rsid wsp:val=&quot;00AC4167&quot;/&gt;&lt;wsp:rsid wsp:val=&quot;00AC4E6A&quot;/&gt;&lt;wsp:rsid wsp:val=&quot;00AD5EBF&quot;/&gt;&lt;wsp:rsid wsp:val=&quot;00AD6795&quot;/&gt;&lt;wsp:rsid wsp:val=&quot;00B05768&quot;/&gt;&lt;wsp:rsid wsp:val=&quot;00B05B57&quot;/&gt;&lt;wsp:rsid wsp:val=&quot;00B137A9&quot;/&gt;&lt;wsp:rsid wsp:val=&quot;00B37079&quot;/&gt;&lt;wsp:rsid wsp:val=&quot;00B63167&quot;/&gt;&lt;wsp:rsid wsp:val=&quot;00B828A3&quot;/&gt;&lt;wsp:rsid wsp:val=&quot;00BC63CF&quot;/&gt;&lt;wsp:rsid wsp:val=&quot;00BC7737&quot;/&gt;&lt;wsp:rsid wsp:val=&quot;00C61526&quot;/&gt;&lt;wsp:rsid wsp:val=&quot;00C65EE1&quot;/&gt;&lt;wsp:rsid wsp:val=&quot;00C73A29&quot;/&gt;&lt;wsp:rsid wsp:val=&quot;00C844D0&quot;/&gt;&lt;wsp:rsid wsp:val=&quot;00CD7B61&quot;/&gt;&lt;wsp:rsid wsp:val=&quot;00CE6D60&quot;/&gt;&lt;wsp:rsid wsp:val=&quot;00D063E9&quot;/&gt;&lt;wsp:rsid wsp:val=&quot;00D3435F&quot;/&gt;&lt;wsp:rsid wsp:val=&quot;00D42CD3&quot;/&gt;&lt;wsp:rsid wsp:val=&quot;00D47B61&quot;/&gt;&lt;wsp:rsid wsp:val=&quot;00D737E6&quot;/&gt;&lt;wsp:rsid wsp:val=&quot;00D7630B&quot;/&gt;&lt;wsp:rsid wsp:val=&quot;00D818EC&quot;/&gt;&lt;wsp:rsid wsp:val=&quot;00DA0E61&quot;/&gt;&lt;wsp:rsid wsp:val=&quot;00DC6F1C&quot;/&gt;&lt;wsp:rsid wsp:val=&quot;00DF10CC&quot;/&gt;&lt;wsp:rsid wsp:val=&quot;00E056F1&quot;/&gt;&lt;wsp:rsid wsp:val=&quot;00E0758F&quot;/&gt;&lt;wsp:rsid wsp:val=&quot;00E236F4&quot;/&gt;&lt;wsp:rsid wsp:val=&quot;00E275BD&quot;/&gt;&lt;wsp:rsid wsp:val=&quot;00E33AAF&quot;/&gt;&lt;wsp:rsid wsp:val=&quot;00EF4694&quot;/&gt;&lt;wsp:rsid wsp:val=&quot;00F11236&quot;/&gt;&lt;wsp:rsid wsp:val=&quot;00F41565&quot;/&gt;&lt;wsp:rsid wsp:val=&quot;00F538B9&quot;/&gt;&lt;wsp:rsid wsp:val=&quot;00F601AA&quot;/&gt;&lt;wsp:rsid wsp:val=&quot;00F647DB&quot;/&gt;&lt;wsp:rsid wsp:val=&quot;00F77257&quot;/&gt;&lt;wsp:rsid wsp:val=&quot;00F9169B&quot;/&gt;&lt;wsp:rsid wsp:val=&quot;00FA4654&quot;/&gt;&lt;wsp:rsid wsp:val=&quot;00FD5C40&quot;/&gt;&lt;/wsp:rsids&gt;&lt;/w:docPr&gt;&lt;w:body&gt;&lt;w:p wsp:rsidR=&quot;00000000&quot; wsp:rsidRDefault=&quot;00CD7B6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341EBE">
        <w:rPr>
          <w:rFonts w:ascii="Times New Roman" w:hAnsi="Times New Roman"/>
          <w:sz w:val="28"/>
          <w:szCs w:val="28"/>
        </w:rPr>
        <w:instrText xml:space="preserve"> </w:instrText>
      </w:r>
      <w:r w:rsidRPr="00341EBE">
        <w:rPr>
          <w:rFonts w:ascii="Times New Roman" w:hAnsi="Times New Roman"/>
          <w:sz w:val="28"/>
          <w:szCs w:val="28"/>
        </w:rPr>
        <w:fldChar w:fldCharType="separate"/>
      </w:r>
      <w:r w:rsidRPr="00341EBE">
        <w:pict>
          <v:shape id="_x0000_i1035" type="#_x0000_t75" style="width:12.7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E061D&quot;/&gt;&lt;wsp:rsid wsp:val=&quot;0000384C&quot;/&gt;&lt;wsp:rsid wsp:val=&quot;000310E5&quot;/&gt;&lt;wsp:rsid wsp:val=&quot;00036B78&quot;/&gt;&lt;wsp:rsid wsp:val=&quot;00056590&quot;/&gt;&lt;wsp:rsid wsp:val=&quot;0005727B&quot;/&gt;&lt;wsp:rsid wsp:val=&quot;00095F2E&quot;/&gt;&lt;wsp:rsid wsp:val=&quot;0009723A&quot;/&gt;&lt;wsp:rsid wsp:val=&quot;000A20C8&quot;/&gt;&lt;wsp:rsid wsp:val=&quot;000A53E3&quot;/&gt;&lt;wsp:rsid wsp:val=&quot;000B2094&quot;/&gt;&lt;wsp:rsid wsp:val=&quot;000F26A2&quot;/&gt;&lt;wsp:rsid wsp:val=&quot;001058FA&quot;/&gt;&lt;wsp:rsid wsp:val=&quot;00114EA1&quot;/&gt;&lt;wsp:rsid wsp:val=&quot;00131EE6&quot;/&gt;&lt;wsp:rsid wsp:val=&quot;0013625B&quot;/&gt;&lt;wsp:rsid wsp:val=&quot;001727E9&quot;/&gt;&lt;wsp:rsid wsp:val=&quot;0018522A&quot;/&gt;&lt;wsp:rsid wsp:val=&quot;0019414A&quot;/&gt;&lt;wsp:rsid wsp:val=&quot;001B2FAD&quot;/&gt;&lt;wsp:rsid wsp:val=&quot;001B5E51&quot;/&gt;&lt;wsp:rsid wsp:val=&quot;001D35F8&quot;/&gt;&lt;wsp:rsid wsp:val=&quot;001E52B4&quot;/&gt;&lt;wsp:rsid wsp:val=&quot;00203BE8&quot;/&gt;&lt;wsp:rsid wsp:val=&quot;002059C3&quot;/&gt;&lt;wsp:rsid wsp:val=&quot;00206EC8&quot;/&gt;&lt;wsp:rsid wsp:val=&quot;00211030&quot;/&gt;&lt;wsp:rsid wsp:val=&quot;00285502&quot;/&gt;&lt;wsp:rsid wsp:val=&quot;00293B18&quot;/&gt;&lt;wsp:rsid wsp:val=&quot;002A41CD&quot;/&gt;&lt;wsp:rsid wsp:val=&quot;002B3EB5&quot;/&gt;&lt;wsp:rsid wsp:val=&quot;00337969&quot;/&gt;&lt;wsp:rsid wsp:val=&quot;00341EBE&quot;/&gt;&lt;wsp:rsid wsp:val=&quot;00346857&quot;/&gt;&lt;wsp:rsid wsp:val=&quot;003658B7&quot;/&gt;&lt;wsp:rsid wsp:val=&quot;003A0978&quot;/&gt;&lt;wsp:rsid wsp:val=&quot;003D0CF9&quot;/&gt;&lt;wsp:rsid wsp:val=&quot;003E061D&quot;/&gt;&lt;wsp:rsid wsp:val=&quot;003E2F7A&quot;/&gt;&lt;wsp:rsid wsp:val=&quot;003E5578&quot;/&gt;&lt;wsp:rsid wsp:val=&quot;004476BD&quot;/&gt;&lt;wsp:rsid wsp:val=&quot;0045698F&quot;/&gt;&lt;wsp:rsid wsp:val=&quot;00487177&quot;/&gt;&lt;wsp:rsid wsp:val=&quot;004C5B3D&quot;/&gt;&lt;wsp:rsid wsp:val=&quot;004F77AC&quot;/&gt;&lt;wsp:rsid wsp:val=&quot;004F787B&quot;/&gt;&lt;wsp:rsid wsp:val=&quot;005152FB&quot;/&gt;&lt;wsp:rsid wsp:val=&quot;00515FCB&quot;/&gt;&lt;wsp:rsid wsp:val=&quot;005267EF&quot;/&gt;&lt;wsp:rsid wsp:val=&quot;00526F1B&quot;/&gt;&lt;wsp:rsid wsp:val=&quot;00534DDA&quot;/&gt;&lt;wsp:rsid wsp:val=&quot;00593036&quot;/&gt;&lt;wsp:rsid wsp:val=&quot;00593518&quot;/&gt;&lt;wsp:rsid wsp:val=&quot;005A4C72&quot;/&gt;&lt;wsp:rsid wsp:val=&quot;005B7F0A&quot;/&gt;&lt;wsp:rsid wsp:val=&quot;005F6B5E&quot;/&gt;&lt;wsp:rsid wsp:val=&quot;00613051&quot;/&gt;&lt;wsp:rsid wsp:val=&quot;00621BF3&quot;/&gt;&lt;wsp:rsid wsp:val=&quot;0066468B&quot;/&gt;&lt;wsp:rsid wsp:val=&quot;00691D44&quot;/&gt;&lt;wsp:rsid wsp:val=&quot;006A637D&quot;/&gt;&lt;wsp:rsid wsp:val=&quot;006E44AA&quot;/&gt;&lt;wsp:rsid wsp:val=&quot;006F63E1&quot;/&gt;&lt;wsp:rsid wsp:val=&quot;00704229&quot;/&gt;&lt;wsp:rsid wsp:val=&quot;00727740&quot;/&gt;&lt;wsp:rsid wsp:val=&quot;007364F4&quot;/&gt;&lt;wsp:rsid wsp:val=&quot;00773CE0&quot;/&gt;&lt;wsp:rsid wsp:val=&quot;00775440&quot;/&gt;&lt;wsp:rsid wsp:val=&quot;007A3273&quot;/&gt;&lt;wsp:rsid wsp:val=&quot;007E4E54&quot;/&gt;&lt;wsp:rsid wsp:val=&quot;007F3C9D&quot;/&gt;&lt;wsp:rsid wsp:val=&quot;00800ED5&quot;/&gt;&lt;wsp:rsid wsp:val=&quot;0081240C&quot;/&gt;&lt;wsp:rsid wsp:val=&quot;00816A1F&quot;/&gt;&lt;wsp:rsid wsp:val=&quot;008A6F2A&quot;/&gt;&lt;wsp:rsid wsp:val=&quot;008E231C&quot;/&gt;&lt;wsp:rsid wsp:val=&quot;0091733B&quot;/&gt;&lt;wsp:rsid wsp:val=&quot;00921849&quot;/&gt;&lt;wsp:rsid wsp:val=&quot;00926136&quot;/&gt;&lt;wsp:rsid wsp:val=&quot;009367C1&quot;/&gt;&lt;wsp:rsid wsp:val=&quot;00957FD7&quot;/&gt;&lt;wsp:rsid wsp:val=&quot;0096330B&quot;/&gt;&lt;wsp:rsid wsp:val=&quot;0099313D&quot;/&gt;&lt;wsp:rsid wsp:val=&quot;009B0E44&quot;/&gt;&lt;wsp:rsid wsp:val=&quot;009C0FA9&quot;/&gt;&lt;wsp:rsid wsp:val=&quot;009D695E&quot;/&gt;&lt;wsp:rsid wsp:val=&quot;00A31B2A&quot;/&gt;&lt;wsp:rsid wsp:val=&quot;00A46F11&quot;/&gt;&lt;wsp:rsid wsp:val=&quot;00A62471&quot;/&gt;&lt;wsp:rsid wsp:val=&quot;00A74A15&quot;/&gt;&lt;wsp:rsid wsp:val=&quot;00AC0F67&quot;/&gt;&lt;wsp:rsid wsp:val=&quot;00AC4167&quot;/&gt;&lt;wsp:rsid wsp:val=&quot;00AC4E6A&quot;/&gt;&lt;wsp:rsid wsp:val=&quot;00AD5EBF&quot;/&gt;&lt;wsp:rsid wsp:val=&quot;00AD6795&quot;/&gt;&lt;wsp:rsid wsp:val=&quot;00B05768&quot;/&gt;&lt;wsp:rsid wsp:val=&quot;00B05B57&quot;/&gt;&lt;wsp:rsid wsp:val=&quot;00B137A9&quot;/&gt;&lt;wsp:rsid wsp:val=&quot;00B37079&quot;/&gt;&lt;wsp:rsid wsp:val=&quot;00B63167&quot;/&gt;&lt;wsp:rsid wsp:val=&quot;00B828A3&quot;/&gt;&lt;wsp:rsid wsp:val=&quot;00BC63CF&quot;/&gt;&lt;wsp:rsid wsp:val=&quot;00BC7737&quot;/&gt;&lt;wsp:rsid wsp:val=&quot;00C61526&quot;/&gt;&lt;wsp:rsid wsp:val=&quot;00C65EE1&quot;/&gt;&lt;wsp:rsid wsp:val=&quot;00C73A29&quot;/&gt;&lt;wsp:rsid wsp:val=&quot;00C844D0&quot;/&gt;&lt;wsp:rsid wsp:val=&quot;00CD7B61&quot;/&gt;&lt;wsp:rsid wsp:val=&quot;00CE6D60&quot;/&gt;&lt;wsp:rsid wsp:val=&quot;00D063E9&quot;/&gt;&lt;wsp:rsid wsp:val=&quot;00D3435F&quot;/&gt;&lt;wsp:rsid wsp:val=&quot;00D42CD3&quot;/&gt;&lt;wsp:rsid wsp:val=&quot;00D47B61&quot;/&gt;&lt;wsp:rsid wsp:val=&quot;00D737E6&quot;/&gt;&lt;wsp:rsid wsp:val=&quot;00D7630B&quot;/&gt;&lt;wsp:rsid wsp:val=&quot;00D818EC&quot;/&gt;&lt;wsp:rsid wsp:val=&quot;00DA0E61&quot;/&gt;&lt;wsp:rsid wsp:val=&quot;00DC6F1C&quot;/&gt;&lt;wsp:rsid wsp:val=&quot;00DF10CC&quot;/&gt;&lt;wsp:rsid wsp:val=&quot;00E056F1&quot;/&gt;&lt;wsp:rsid wsp:val=&quot;00E0758F&quot;/&gt;&lt;wsp:rsid wsp:val=&quot;00E236F4&quot;/&gt;&lt;wsp:rsid wsp:val=&quot;00E275BD&quot;/&gt;&lt;wsp:rsid wsp:val=&quot;00E33AAF&quot;/&gt;&lt;wsp:rsid wsp:val=&quot;00EF4694&quot;/&gt;&lt;wsp:rsid wsp:val=&quot;00F11236&quot;/&gt;&lt;wsp:rsid wsp:val=&quot;00F41565&quot;/&gt;&lt;wsp:rsid wsp:val=&quot;00F538B9&quot;/&gt;&lt;wsp:rsid wsp:val=&quot;00F601AA&quot;/&gt;&lt;wsp:rsid wsp:val=&quot;00F647DB&quot;/&gt;&lt;wsp:rsid wsp:val=&quot;00F77257&quot;/&gt;&lt;wsp:rsid wsp:val=&quot;00F9169B&quot;/&gt;&lt;wsp:rsid wsp:val=&quot;00FA4654&quot;/&gt;&lt;wsp:rsid wsp:val=&quot;00FD5C40&quot;/&gt;&lt;/wsp:rsids&gt;&lt;/w:docPr&gt;&lt;w:body&gt;&lt;w:p wsp:rsidR=&quot;00000000&quot; wsp:rsidRDefault=&quot;00CD7B61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В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341EBE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2,5 (мм)</w:t>
      </w:r>
    </w:p>
    <w:p w:rsidR="00AC762C" w:rsidRDefault="00AC762C" w:rsidP="0066468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AC762C" w:rsidRDefault="00AC762C" w:rsidP="0066468B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66468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ОПОРНЫЙ  КОНСПЕКТ  К  УРОКУ № 4</w:t>
      </w:r>
    </w:p>
    <w:p w:rsidR="00AC762C" w:rsidRDefault="00AC762C" w:rsidP="0066468B">
      <w:pPr>
        <w:rPr>
          <w:b/>
          <w:sz w:val="28"/>
          <w:szCs w:val="28"/>
        </w:rPr>
      </w:pPr>
      <w:r w:rsidRPr="00E056F1">
        <w:rPr>
          <w:i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            СТРОЕНИЕ  ВЕЩЕСТВА.  МОЛЕКУЛЫ.</w:t>
      </w:r>
    </w:p>
    <w:p w:rsidR="00AC762C" w:rsidRDefault="00AC762C" w:rsidP="00691D44">
      <w:pPr>
        <w:tabs>
          <w:tab w:val="left" w:pos="1215"/>
        </w:tabs>
        <w:rPr>
          <w:sz w:val="28"/>
          <w:szCs w:val="28"/>
        </w:rPr>
      </w:pPr>
      <w:r w:rsidRPr="000310E5">
        <w:rPr>
          <w:rFonts w:ascii="Times New Roman" w:hAnsi="Times New Roman"/>
          <w:b/>
          <w:sz w:val="28"/>
          <w:szCs w:val="28"/>
        </w:rPr>
        <w:t>Демокрит</w:t>
      </w:r>
      <w:r>
        <w:rPr>
          <w:rFonts w:ascii="Times New Roman" w:hAnsi="Times New Roman"/>
          <w:sz w:val="28"/>
          <w:szCs w:val="28"/>
        </w:rPr>
        <w:t xml:space="preserve"> (древняя </w:t>
      </w:r>
      <w:r w:rsidRPr="000310E5">
        <w:rPr>
          <w:rFonts w:ascii="Times New Roman" w:hAnsi="Times New Roman"/>
          <w:sz w:val="28"/>
          <w:szCs w:val="28"/>
        </w:rPr>
        <w:t>Гре</w:t>
      </w:r>
      <w:r w:rsidRPr="000310E5">
        <w:rPr>
          <w:sz w:val="28"/>
          <w:szCs w:val="28"/>
        </w:rPr>
        <w:t>ция)</w:t>
      </w:r>
      <w:r>
        <w:rPr>
          <w:sz w:val="28"/>
          <w:szCs w:val="28"/>
        </w:rPr>
        <w:t>: «Все вещества состоят из мельчайших частиц - молекул».</w:t>
      </w:r>
    </w:p>
    <w:p w:rsidR="00AC762C" w:rsidRDefault="00AC762C" w:rsidP="00691D44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Размеры молекул очень малы. </w:t>
      </w:r>
    </w:p>
    <w:p w:rsidR="00AC762C" w:rsidRDefault="00AC762C" w:rsidP="00691D44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Между молекулами существуют силы притяжения (тело не рассыпается на отдельные кусочки);</w:t>
      </w:r>
    </w:p>
    <w:p w:rsidR="00AC762C" w:rsidRDefault="00AC762C" w:rsidP="00691D44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>Между молекулами существуют силы отталкивания (попробуйте сжать ластик – почувствуете эти силы!)</w:t>
      </w:r>
    </w:p>
    <w:p w:rsidR="00AC762C" w:rsidRDefault="00AC762C" w:rsidP="00691D44">
      <w:pPr>
        <w:tabs>
          <w:tab w:val="left" w:pos="1215"/>
        </w:tabs>
        <w:rPr>
          <w:sz w:val="28"/>
          <w:szCs w:val="28"/>
        </w:rPr>
      </w:pPr>
      <w:r>
        <w:rPr>
          <w:sz w:val="28"/>
          <w:szCs w:val="28"/>
        </w:rPr>
        <w:t xml:space="preserve">Молекулы состоят из атомов. </w:t>
      </w:r>
    </w:p>
    <w:p w:rsidR="00AC762C" w:rsidRDefault="00AC762C" w:rsidP="00A46F11">
      <w:pPr>
        <w:tabs>
          <w:tab w:val="left" w:pos="1215"/>
          <w:tab w:val="left" w:pos="3225"/>
          <w:tab w:val="left" w:pos="7005"/>
        </w:tabs>
        <w:rPr>
          <w:sz w:val="28"/>
          <w:szCs w:val="28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8" type="#_x0000_t13" style="position:absolute;margin-left:271.2pt;margin-top:4.5pt;width:71.25pt;height:7.15pt;z-index:251591680"/>
        </w:pict>
      </w:r>
      <w:r>
        <w:rPr>
          <w:noProof/>
          <w:lang w:eastAsia="ru-RU"/>
        </w:rPr>
        <w:pict>
          <v:shape id="_x0000_s1049" type="#_x0000_t13" style="position:absolute;margin-left:109.2pt;margin-top:4.5pt;width:44.25pt;height:7.15pt;z-index:251590656"/>
        </w:pict>
      </w:r>
      <w:r w:rsidRPr="00A46F11">
        <w:rPr>
          <w:sz w:val="28"/>
          <w:szCs w:val="28"/>
          <w:highlight w:val="cyan"/>
        </w:rPr>
        <w:t>ВЕЩЕСТВО-вода</w:t>
      </w:r>
      <w:r w:rsidRPr="00A46F11">
        <w:rPr>
          <w:sz w:val="28"/>
          <w:szCs w:val="28"/>
          <w:highlight w:val="cyan"/>
        </w:rPr>
        <w:tab/>
        <w:t xml:space="preserve"> из молекул воды</w:t>
      </w:r>
      <w:r w:rsidRPr="00A46F11">
        <w:rPr>
          <w:sz w:val="28"/>
          <w:szCs w:val="28"/>
          <w:highlight w:val="cyan"/>
        </w:rPr>
        <w:tab/>
        <w:t>из атомов кислорода и водорода</w:t>
      </w:r>
    </w:p>
    <w:p w:rsidR="00AC762C" w:rsidRDefault="00AC762C" w:rsidP="00A46F11">
      <w:pPr>
        <w:tabs>
          <w:tab w:val="left" w:pos="1215"/>
          <w:tab w:val="left" w:pos="3225"/>
          <w:tab w:val="left" w:pos="7005"/>
        </w:tabs>
        <w:rPr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0" type="#_x0000_t120" style="position:absolute;margin-left:10.2pt;margin-top:29.1pt;width:12.75pt;height:12pt;z-index:251593728" fillcolor="#c0504d" strokecolor="#ffe4ff" strokeweight="3pt">
            <v:shadow on="t" type="perspective" color="#622423" opacity=".5" offset="1pt" offset2="-1pt"/>
          </v:shape>
        </w:pict>
      </w:r>
      <w:r>
        <w:rPr>
          <w:sz w:val="28"/>
          <w:szCs w:val="28"/>
        </w:rPr>
        <w:t xml:space="preserve">                   МОЛЕКУЛА ВОДЫ: 1 атом кислорода и 2 атома водорода</w:t>
      </w:r>
    </w:p>
    <w:tbl>
      <w:tblPr>
        <w:tblW w:w="0" w:type="auto"/>
        <w:tblInd w:w="3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80"/>
      </w:tblGrid>
      <w:tr w:rsidR="00AC762C" w:rsidRPr="00341EBE" w:rsidTr="00DA0E61">
        <w:trPr>
          <w:trHeight w:val="450"/>
        </w:trPr>
        <w:tc>
          <w:tcPr>
            <w:tcW w:w="1680" w:type="dxa"/>
          </w:tcPr>
          <w:p w:rsidR="00AC762C" w:rsidRPr="00341EBE" w:rsidRDefault="00AC762C" w:rsidP="00A46F11">
            <w:pPr>
              <w:tabs>
                <w:tab w:val="left" w:pos="4200"/>
                <w:tab w:val="left" w:pos="70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s1051" type="#_x0000_t120" style="position:absolute;margin-left:-152.4pt;margin-top:25.2pt;width:14.25pt;height:14.25pt;z-index:251594752" fillcolor="#c0504d" strokecolor="#ffe4ff" strokeweight="3pt">
                  <v:shadow on="t" type="perspective" color="#622423" opacity=".5" offset="1pt" offset2="-1pt"/>
                </v:shape>
              </w:pict>
            </w:r>
            <w:r>
              <w:rPr>
                <w:noProof/>
                <w:lang w:eastAsia="ru-RU"/>
              </w:rPr>
              <w:pict>
                <v:shape id="_x0000_s1052" type="#_x0000_t120" style="position:absolute;margin-left:-188.4pt;margin-top:10.95pt;width:36pt;height:28.5pt;z-index:251592704" fillcolor="#4f81bd" strokecolor="#ffe4ff" strokeweight="3pt">
                  <v:shadow on="t" type="perspective" color="#243f60" opacity=".5" offset="1pt" offset2="-1pt"/>
                </v:shape>
              </w:pict>
            </w:r>
            <w:r w:rsidRPr="00341EBE">
              <w:rPr>
                <w:rFonts w:ascii="Times New Roman" w:hAnsi="Times New Roman"/>
                <w:sz w:val="40"/>
                <w:szCs w:val="40"/>
              </w:rPr>
              <w:t>Н</w:t>
            </w:r>
            <w:r w:rsidRPr="00341EBE">
              <w:rPr>
                <w:rFonts w:ascii="Times New Roman" w:hAnsi="Times New Roman"/>
                <w:sz w:val="20"/>
                <w:szCs w:val="20"/>
              </w:rPr>
              <w:t>2</w:t>
            </w:r>
            <w:r w:rsidRPr="00341EBE">
              <w:rPr>
                <w:rFonts w:ascii="Times New Roman" w:hAnsi="Times New Roman"/>
                <w:sz w:val="40"/>
                <w:szCs w:val="40"/>
              </w:rPr>
              <w:t xml:space="preserve"> О</w:t>
            </w:r>
          </w:p>
        </w:tc>
      </w:tr>
    </w:tbl>
    <w:p w:rsidR="00AC762C" w:rsidRPr="00A46F11" w:rsidRDefault="00AC762C" w:rsidP="00A46F11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 w:rsidP="00515F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AC762C" w:rsidRDefault="00AC762C" w:rsidP="00515FCB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515F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ОПОРНЫЙ  КОНСПЕКТ  К  УРОКУ № 6</w:t>
      </w:r>
    </w:p>
    <w:p w:rsidR="00AC762C" w:rsidRPr="00515FCB" w:rsidRDefault="00AC762C" w:rsidP="00515FCB">
      <w:pPr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Диффузия в газах, жидкостях и твердых телах</w:t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pict>
          <v:shape id="_x0000_s1053" type="#_x0000_t120" style="position:absolute;margin-left:378.45pt;margin-top:33.55pt;width:7.15pt;height:7.15pt;z-index:251608064"/>
        </w:pict>
      </w:r>
      <w:r>
        <w:rPr>
          <w:noProof/>
          <w:lang w:eastAsia="ru-RU"/>
        </w:rPr>
        <w:pict>
          <v:shape id="_x0000_s1054" type="#_x0000_t120" style="position:absolute;margin-left:364.2pt;margin-top:33.55pt;width:7.15pt;height:7.15pt;z-index:251607040"/>
        </w:pict>
      </w:r>
      <w:r>
        <w:rPr>
          <w:noProof/>
          <w:lang w:eastAsia="ru-RU"/>
        </w:rPr>
        <w:pict>
          <v:shape id="_x0000_s1055" type="#_x0000_t120" style="position:absolute;margin-left:210.45pt;margin-top:33.55pt;width:7.15pt;height:7.15pt;z-index:251606016"/>
        </w:pict>
      </w:r>
      <w:r>
        <w:rPr>
          <w:noProof/>
          <w:lang w:eastAsia="ru-RU"/>
        </w:rPr>
        <w:pict>
          <v:shape id="_x0000_s1056" type="#_x0000_t120" style="position:absolute;margin-left:193.25pt;margin-top:33.55pt;width:7.15pt;height:7.15pt;z-index:251604992"/>
        </w:pict>
      </w:r>
      <w:r>
        <w:rPr>
          <w:noProof/>
          <w:lang w:eastAsia="ru-RU"/>
        </w:rPr>
        <w:pict>
          <v:shape id="_x0000_s1057" type="#_x0000_t120" style="position:absolute;margin-left:178.95pt;margin-top:33.55pt;width:7.15pt;height:7.15pt;z-index:251603968"/>
        </w:pict>
      </w:r>
      <w:r>
        <w:rPr>
          <w:noProof/>
          <w:lang w:eastAsia="ru-RU"/>
        </w:rPr>
        <w:pict>
          <v:shape id="_x0000_s1058" type="#_x0000_t120" style="position:absolute;margin-left:178.95pt;margin-top:16.3pt;width:7.15pt;height:10.1pt;z-index:251602944"/>
        </w:pict>
      </w:r>
      <w:r>
        <w:rPr>
          <w:noProof/>
          <w:lang w:eastAsia="ru-RU"/>
        </w:rPr>
        <w:pict>
          <v:shape id="_x0000_s1059" type="#_x0000_t120" style="position:absolute;margin-left:34.95pt;margin-top:26.4pt;width:7.15pt;height:7.15pt;z-index:251600896"/>
        </w:pict>
      </w:r>
      <w:r>
        <w:rPr>
          <w:noProof/>
          <w:lang w:eastAsia="ru-RU"/>
        </w:rPr>
        <w:pict>
          <v:shape id="_x0000_s1060" type="#_x0000_t120" style="position:absolute;margin-left:52.2pt;margin-top:.15pt;width:7.15pt;height:9pt;z-index:251599872"/>
        </w:pict>
      </w:r>
      <w:r>
        <w:rPr>
          <w:noProof/>
          <w:lang w:eastAsia="ru-RU"/>
        </w:rPr>
        <w:pict>
          <v:shape id="_x0000_s1061" type="#_x0000_t120" style="position:absolute;margin-left:34.95pt;margin-top:9.15pt;width:7.15pt;height:7.15pt;z-index:251598848"/>
        </w:pict>
      </w:r>
      <w:r>
        <w:rPr>
          <w:noProof/>
          <w:lang w:eastAsia="ru-RU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062" type="#_x0000_t132" style="position:absolute;margin-left:349.95pt;margin-top:9.15pt;width:54.75pt;height:51pt;z-index:251597824" fillcolor="#8064a2" strokecolor="#ffe4ff" strokeweight="3pt">
            <v:shadow on="t" type="perspective" color="#3f3151" opacity=".5" offset="1pt" offset2="-1pt"/>
          </v:shape>
        </w:pict>
      </w:r>
      <w:r>
        <w:rPr>
          <w:noProof/>
          <w:lang w:eastAsia="ru-RU"/>
        </w:rPr>
        <w:pict>
          <v:shape id="_x0000_s1063" type="#_x0000_t132" style="position:absolute;margin-left:166.2pt;margin-top:9.15pt;width:60pt;height:45.75pt;z-index:251596800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064" type="#_x0000_t132" style="position:absolute;margin-left:23.7pt;margin-top:.15pt;width:54pt;height:60pt;z-index:251595776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  <w:r>
        <w:rPr>
          <w:noProof/>
          <w:lang w:eastAsia="ru-RU"/>
        </w:rPr>
        <w:pict>
          <v:shape id="_x0000_s1065" type="#_x0000_t120" style="position:absolute;margin-left:378.45pt;margin-top:10.95pt;width:7.15pt;height:7.5pt;z-index:251611136"/>
        </w:pict>
      </w:r>
      <w:r>
        <w:rPr>
          <w:noProof/>
          <w:lang w:eastAsia="ru-RU"/>
        </w:rPr>
        <w:pict>
          <v:shape id="_x0000_s1066" type="#_x0000_t120" style="position:absolute;margin-left:385.6pt;margin-top:4.25pt;width:7.15pt;height:7.15pt;z-index:251610112"/>
        </w:pict>
      </w:r>
      <w:r>
        <w:rPr>
          <w:noProof/>
          <w:lang w:eastAsia="ru-RU"/>
        </w:rPr>
        <w:pict>
          <v:shape id="_x0000_s1067" type="#_x0000_t120" style="position:absolute;margin-left:371.3pt;margin-top:4.25pt;width:7.15pt;height:7.15pt;z-index:251609088"/>
        </w:pict>
      </w:r>
      <w:r>
        <w:rPr>
          <w:noProof/>
          <w:lang w:eastAsia="ru-RU"/>
        </w:rPr>
        <w:pict>
          <v:shape id="_x0000_s1068" type="#_x0000_t120" style="position:absolute;margin-left:67.95pt;margin-top:10.95pt;width:9.75pt;height:7.5pt;z-index:251601920"/>
        </w:pict>
      </w:r>
    </w:p>
    <w:p w:rsidR="00AC762C" w:rsidRPr="00515FCB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0"/>
          <w:szCs w:val="40"/>
        </w:rPr>
        <w:t xml:space="preserve">        </w:t>
      </w:r>
      <w:r>
        <w:rPr>
          <w:rFonts w:ascii="Times New Roman" w:hAnsi="Times New Roman"/>
          <w:sz w:val="28"/>
          <w:szCs w:val="28"/>
        </w:rPr>
        <w:t>ГАЗ                              ЖИДКОСТЬ                          ТВЕРДОЕ ТЕЛО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15FCB">
        <w:rPr>
          <w:rFonts w:ascii="Times New Roman" w:hAnsi="Times New Roman"/>
          <w:sz w:val="28"/>
          <w:szCs w:val="28"/>
          <w:highlight w:val="cyan"/>
        </w:rPr>
        <w:t>Молекулы далеко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515FCB">
        <w:rPr>
          <w:rFonts w:ascii="Times New Roman" w:hAnsi="Times New Roman"/>
          <w:sz w:val="28"/>
          <w:szCs w:val="28"/>
        </w:rPr>
        <w:t xml:space="preserve">          </w:t>
      </w:r>
      <w:r w:rsidRPr="00515FCB">
        <w:rPr>
          <w:rFonts w:ascii="Times New Roman" w:hAnsi="Times New Roman"/>
          <w:sz w:val="28"/>
          <w:szCs w:val="28"/>
          <w:highlight w:val="red"/>
        </w:rPr>
        <w:t>Молекулы расположены</w:t>
      </w:r>
      <w:r w:rsidRPr="00515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515FCB">
        <w:rPr>
          <w:rFonts w:ascii="Times New Roman" w:hAnsi="Times New Roman"/>
          <w:sz w:val="28"/>
          <w:szCs w:val="28"/>
          <w:highlight w:val="magenta"/>
        </w:rPr>
        <w:t>Молекулы очень близко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515FCB">
        <w:rPr>
          <w:rFonts w:ascii="Times New Roman" w:hAnsi="Times New Roman"/>
          <w:sz w:val="28"/>
          <w:szCs w:val="28"/>
          <w:highlight w:val="red"/>
        </w:rPr>
        <w:t>гуще</w:t>
      </w:r>
      <w:r w:rsidRPr="00515F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Диффузия – взаимопроникновение молекул одного вещества между молекулами другого.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молекулы газа, жидкости и твердого тела «пограничники». Где легче проникнуть «диверсантам» другого вещества? Там где меньше пограничников ( в газе) !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духи мы почувствуем быстро, молоко в чае нужно перемешать, а вот чтобы золото смешалось со свинцом потребуется 4-5 лет.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364F4">
        <w:rPr>
          <w:rFonts w:ascii="Times New Roman" w:hAnsi="Times New Roman"/>
          <w:sz w:val="28"/>
          <w:szCs w:val="28"/>
          <w:highlight w:val="yellow"/>
        </w:rPr>
        <w:t>Чем выше температура – тем быстрее движутся молекулы – тем быстрее идет процесс диффузии!!!</w:t>
      </w:r>
    </w:p>
    <w:p w:rsidR="00AC762C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515FCB"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AC762C" w:rsidRPr="00515FCB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AC762C" w:rsidRPr="00515FCB" w:rsidRDefault="00AC762C" w:rsidP="00515FCB">
      <w:pPr>
        <w:tabs>
          <w:tab w:val="left" w:pos="4200"/>
          <w:tab w:val="left" w:pos="700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40"/>
          <w:szCs w:val="40"/>
        </w:rPr>
      </w:pPr>
    </w:p>
    <w:p w:rsidR="00AC762C" w:rsidRDefault="00AC762C" w:rsidP="007364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AC762C" w:rsidRDefault="00AC762C" w:rsidP="007364F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ОПОРНЫЙ  КОНСПЕКТ  К  УРОКУ № 7</w:t>
      </w:r>
    </w:p>
    <w:p w:rsidR="00AC762C" w:rsidRPr="007364F4" w:rsidRDefault="00AC762C" w:rsidP="007364F4">
      <w:pPr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ВЗАИМНОЕ  ПРИТЯЖЕНИЕ И ОТТАЛКИВАНИЕ  МОЛЕКУЛ</w:t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Тела не рассыпаются на отдельные молекулы, так как существуют силы притяжения между молекулами. Эти силы проявляются на расстоянии равному размеру молекул.</w:t>
      </w:r>
    </w:p>
    <w:p w:rsidR="00AC762C" w:rsidRDefault="00AC762C">
      <w:pPr>
        <w:tabs>
          <w:tab w:val="left" w:pos="4200"/>
          <w:tab w:val="left" w:pos="700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9" type="#_x0000_t98" style="position:absolute;margin-left:-22.05pt;margin-top:129.35pt;width:472.5pt;height:115.5pt;z-index:251614208" fillcolor="#4f81bd" strokecolor="#ffe4ff" strokeweight="3pt">
            <v:shadow on="t" type="perspective" color="#243f60" opacity=".5" offset="1pt" offset2="-1pt"/>
            <v:textbox>
              <w:txbxContent>
                <w:p w:rsidR="00AC762C" w:rsidRDefault="00AC762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БЛИЖЕ НЕЛЬЗЯ! ДЕЙСТВУЮТ СИЛЫ ОТТАЛКИВАНИЯ!!!</w:t>
                  </w:r>
                </w:p>
                <w:p w:rsidR="00AC762C" w:rsidRDefault="00AC762C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ДАЛЬШЕ НЕЛЬЗЯ! ДЕЙСТВУЮТ СИЛЫ ПРИТЯЖЕНИЯ!!!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70" type="#_x0000_t96" style="position:absolute;margin-left:123.45pt;margin-top:55.1pt;width:48.75pt;height:48pt;z-index:251613184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071" type="#_x0000_t96" style="position:absolute;margin-left:28.2pt;margin-top:55.1pt;width:48pt;height:48pt;z-index:251612160" fillcolor="#c0504d" strokecolor="#ffe4ff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sz w:val="28"/>
          <w:szCs w:val="28"/>
        </w:rPr>
        <w:t>Молекулы не слипаются между собой, потому что существуют силы отталкивания.</w:t>
      </w: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Pr="0013625B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F916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ОПОРНЫЙ  КОНСПЕКТ  К  УРОКУ № 8</w:t>
      </w:r>
    </w:p>
    <w:p w:rsidR="00AC762C" w:rsidRDefault="00AC762C" w:rsidP="00F916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ТРИ  СОСТОЯНИЯ  ВЕЩЕСТВА.  РАЗЛИЧИЕ В МОЛЕКУЛЯРНОМ</w:t>
      </w:r>
    </w:p>
    <w:p w:rsidR="00AC762C" w:rsidRPr="00F9169B" w:rsidRDefault="00AC762C" w:rsidP="00F9169B">
      <w:pPr>
        <w:tabs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СТРОЕНИИ ТВЕРДЫХ ТЕЛ, ЖИДКОСТЕЙ И ГАЗОВ.</w:t>
      </w:r>
    </w:p>
    <w:p w:rsidR="00AC762C" w:rsidRPr="00F9169B" w:rsidRDefault="00AC762C" w:rsidP="0013625B">
      <w:pPr>
        <w:tabs>
          <w:tab w:val="left" w:pos="1980"/>
        </w:tabs>
        <w:rPr>
          <w:sz w:val="28"/>
          <w:szCs w:val="28"/>
        </w:rPr>
      </w:pPr>
      <w:r>
        <w:rPr>
          <w:noProof/>
          <w:lang w:eastAsia="ru-RU"/>
        </w:rPr>
        <w:pict>
          <v:shape id="_x0000_s1072" type="#_x0000_t98" style="position:absolute;margin-left:49.95pt;margin-top:11.5pt;width:331.5pt;height:35.25pt;z-index:251615232" fillcolor="#4f81bd" strokecolor="#ffe4ff" strokeweight="3pt">
            <v:shadow on="t" type="perspective" color="#243f60" opacity=".5" offset="1pt" offset2="-1pt"/>
            <v:textbox>
              <w:txbxContent>
                <w:p w:rsidR="00AC762C" w:rsidRPr="00F9169B" w:rsidRDefault="00AC762C">
                  <w:pPr>
                    <w:rPr>
                      <w:b/>
                      <w:color w:val="FFFF00"/>
                    </w:rPr>
                  </w:pPr>
                  <w:r>
                    <w:rPr>
                      <w:b/>
                      <w:color w:val="FFFF00"/>
                    </w:rPr>
                    <w:t xml:space="preserve">              </w:t>
                  </w:r>
                  <w:r w:rsidRPr="00F9169B">
                    <w:rPr>
                      <w:b/>
                      <w:color w:val="FFFF00"/>
                    </w:rPr>
                    <w:t>АГРЕГАТНЫЕ             СОСТОЯНИЯ                  ВЕЩЕСТВА</w:t>
                  </w:r>
                </w:p>
              </w:txbxContent>
            </v:textbox>
          </v:shape>
        </w:pic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73" type="#_x0000_t96" style="position:absolute;margin-left:360.45pt;margin-top:20.8pt;width:59.25pt;height:49.5pt;z-index:251618304" fillcolor="#8064a2" strokecolor="#ffe4ff" strokeweight="3pt">
            <v:shadow on="t" type="perspective" color="#3f3151" opacity=".5" offset="1pt" offset2="-1pt"/>
          </v:shape>
        </w:pict>
      </w:r>
      <w:r>
        <w:rPr>
          <w:noProof/>
          <w:lang w:eastAsia="ru-RU"/>
        </w:rPr>
        <w:pict>
          <v:shape id="_x0000_s1074" type="#_x0000_t96" style="position:absolute;margin-left:13.2pt;margin-top:16.3pt;width:52.5pt;height:54pt;z-index:251616256" fillcolor="#c0504d" strokecolor="#ffe4ff" strokeweight="3pt">
            <v:shadow on="t" type="perspective" color="#622423" opacity=".5" offset="1pt" offset2="-1pt"/>
          </v:shape>
        </w:pic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75" type="#_x0000_t96" style="position:absolute;margin-left:187.2pt;margin-top:5.8pt;width:59.25pt;height:51.75pt;z-index:251617280" fillcolor="#9bbb59" strokecolor="#ffe4ff" strokeweight="3pt">
            <v:shadow on="t" type="perspective" color="#4e6128" opacity=".5" offset="1pt" offset2="-1pt"/>
          </v:shape>
        </w:pic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ТВЕРДОЕ                                ЖИДКОЕ                       ГАЗООБРАЗНОЕ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9169B">
        <w:rPr>
          <w:rFonts w:ascii="Times New Roman" w:hAnsi="Times New Roman"/>
          <w:b/>
          <w:sz w:val="28"/>
          <w:szCs w:val="28"/>
          <w:highlight w:val="red"/>
        </w:rPr>
        <w:t>Есть форма</w:t>
      </w:r>
      <w:r>
        <w:rPr>
          <w:rFonts w:ascii="Times New Roman" w:hAnsi="Times New Roman"/>
          <w:b/>
          <w:sz w:val="28"/>
          <w:szCs w:val="28"/>
        </w:rPr>
        <w:t xml:space="preserve">,                            </w:t>
      </w:r>
      <w:r w:rsidRPr="00F9169B">
        <w:rPr>
          <w:rFonts w:ascii="Times New Roman" w:hAnsi="Times New Roman"/>
          <w:b/>
          <w:sz w:val="28"/>
          <w:szCs w:val="28"/>
          <w:highlight w:val="green"/>
        </w:rPr>
        <w:t>Нет формы</w:t>
      </w: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F9169B">
        <w:rPr>
          <w:rFonts w:ascii="Times New Roman" w:hAnsi="Times New Roman"/>
          <w:b/>
          <w:sz w:val="28"/>
          <w:szCs w:val="28"/>
          <w:highlight w:val="blue"/>
        </w:rPr>
        <w:t>Нет формы</w:t>
      </w:r>
    </w:p>
    <w:p w:rsidR="00AC762C" w:rsidRPr="00F9169B" w:rsidRDefault="00AC762C" w:rsidP="0013625B">
      <w:pPr>
        <w:tabs>
          <w:tab w:val="left" w:pos="1980"/>
        </w:tabs>
        <w:rPr>
          <w:rFonts w:ascii="Times New Roman" w:hAnsi="Times New Roman"/>
          <w:b/>
          <w:sz w:val="28"/>
          <w:szCs w:val="28"/>
        </w:rPr>
      </w:pPr>
      <w:r w:rsidRPr="00F9169B">
        <w:rPr>
          <w:rFonts w:ascii="Times New Roman" w:hAnsi="Times New Roman"/>
          <w:b/>
          <w:sz w:val="28"/>
          <w:szCs w:val="28"/>
          <w:highlight w:val="red"/>
        </w:rPr>
        <w:t>Есть объем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F9169B">
        <w:rPr>
          <w:rFonts w:ascii="Times New Roman" w:hAnsi="Times New Roman"/>
          <w:b/>
          <w:sz w:val="28"/>
          <w:szCs w:val="28"/>
          <w:highlight w:val="green"/>
        </w:rPr>
        <w:t>Есть объем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AC0F67">
        <w:rPr>
          <w:rFonts w:ascii="Times New Roman" w:hAnsi="Times New Roman"/>
          <w:b/>
          <w:sz w:val="28"/>
          <w:szCs w:val="28"/>
          <w:highlight w:val="blue"/>
        </w:rPr>
        <w:t>Нет объема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 и то же вещество может находиться в трех агрегатных состояниях:</w:t>
      </w:r>
    </w:p>
    <w:p w:rsidR="00AC762C" w:rsidRPr="00AC0F67" w:rsidRDefault="00AC762C" w:rsidP="00AC0F67">
      <w:pPr>
        <w:tabs>
          <w:tab w:val="left" w:pos="3795"/>
          <w:tab w:val="left" w:pos="7440"/>
        </w:tabs>
        <w:rPr>
          <w:rFonts w:ascii="Times New Roman" w:hAnsi="Times New Roman"/>
          <w:color w:val="00B0F0"/>
          <w:sz w:val="28"/>
          <w:szCs w:val="28"/>
        </w:rPr>
      </w:pPr>
      <w:r>
        <w:rPr>
          <w:noProof/>
          <w:lang w:eastAsia="ru-RU"/>
        </w:rPr>
        <w:pict>
          <v:shape id="_x0000_s1076" type="#_x0000_t13" style="position:absolute;margin-left:246.45pt;margin-top:3.05pt;width:92.25pt;height:7.15pt;z-index:251620352"/>
        </w:pict>
      </w:r>
      <w:r>
        <w:rPr>
          <w:noProof/>
          <w:lang w:eastAsia="ru-RU"/>
        </w:rPr>
        <w:pict>
          <v:shape id="_x0000_s1077" type="#_x0000_t13" style="position:absolute;margin-left:45.45pt;margin-top:10.2pt;width:128.25pt;height:7.15pt;z-index:251619328"/>
        </w:pict>
      </w:r>
      <w:r>
        <w:rPr>
          <w:rFonts w:ascii="Times New Roman" w:hAnsi="Times New Roman"/>
          <w:color w:val="FF0000"/>
          <w:sz w:val="28"/>
          <w:szCs w:val="28"/>
        </w:rPr>
        <w:t>ЛЕД</w:t>
      </w:r>
      <w:r>
        <w:rPr>
          <w:rFonts w:ascii="Times New Roman" w:hAnsi="Times New Roman"/>
          <w:color w:val="FF0000"/>
          <w:sz w:val="28"/>
          <w:szCs w:val="28"/>
        </w:rPr>
        <w:tab/>
      </w:r>
      <w:r w:rsidRPr="00AC0F67">
        <w:rPr>
          <w:rFonts w:ascii="Times New Roman" w:hAnsi="Times New Roman"/>
          <w:color w:val="92D050"/>
          <w:sz w:val="28"/>
          <w:szCs w:val="28"/>
        </w:rPr>
        <w:t>ВО</w:t>
      </w:r>
      <w:r>
        <w:rPr>
          <w:rFonts w:ascii="Times New Roman" w:hAnsi="Times New Roman"/>
          <w:color w:val="92D050"/>
          <w:sz w:val="28"/>
          <w:szCs w:val="28"/>
        </w:rPr>
        <w:t>ДА</w:t>
      </w:r>
      <w:r>
        <w:rPr>
          <w:rFonts w:ascii="Times New Roman" w:hAnsi="Times New Roman"/>
          <w:color w:val="92D050"/>
          <w:sz w:val="28"/>
          <w:szCs w:val="28"/>
        </w:rPr>
        <w:tab/>
      </w:r>
      <w:r w:rsidRPr="00AC0F67">
        <w:rPr>
          <w:rFonts w:ascii="Times New Roman" w:hAnsi="Times New Roman"/>
          <w:color w:val="00B0F0"/>
          <w:sz w:val="28"/>
          <w:szCs w:val="28"/>
        </w:rPr>
        <w:t>ПАР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0A53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ОПОРНЫЙ  КОНСПЕКТ  К  УРОКУ № 10</w:t>
      </w:r>
    </w:p>
    <w:p w:rsidR="00AC762C" w:rsidRDefault="00AC762C" w:rsidP="000A53E3">
      <w:pPr>
        <w:tabs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МЕХАНИЧЕСКОЕ ДВИЖЕНИЕ. РАВНОМЕРНОЕ И НЕРАВНОМЕРНОЕ ДВИЖЕНИЕ</w:t>
      </w:r>
    </w:p>
    <w:p w:rsidR="00AC762C" w:rsidRPr="00E0758F" w:rsidRDefault="00AC762C" w:rsidP="000A53E3">
      <w:pPr>
        <w:tabs>
          <w:tab w:val="left" w:pos="1134"/>
        </w:tabs>
        <w:jc w:val="both"/>
        <w:rPr>
          <w:sz w:val="24"/>
          <w:szCs w:val="24"/>
        </w:rPr>
      </w:pPr>
      <w:r w:rsidRPr="00E0758F">
        <w:rPr>
          <w:sz w:val="24"/>
          <w:szCs w:val="24"/>
        </w:rPr>
        <w:t>Изменения в природе – физические явления.</w:t>
      </w:r>
    </w:p>
    <w:p w:rsidR="00AC762C" w:rsidRPr="00E0758F" w:rsidRDefault="00AC762C" w:rsidP="000A53E3">
      <w:pPr>
        <w:tabs>
          <w:tab w:val="left" w:pos="1134"/>
        </w:tabs>
        <w:jc w:val="both"/>
        <w:rPr>
          <w:sz w:val="24"/>
          <w:szCs w:val="24"/>
        </w:rPr>
      </w:pPr>
      <w:r w:rsidRPr="00E0758F">
        <w:rPr>
          <w:sz w:val="24"/>
          <w:szCs w:val="24"/>
        </w:rPr>
        <w:t>Механические явления изучают движение физических тел.</w:t>
      </w:r>
    </w:p>
    <w:p w:rsidR="00AC762C" w:rsidRPr="00E0758F" w:rsidRDefault="00AC762C" w:rsidP="000A53E3">
      <w:pPr>
        <w:tabs>
          <w:tab w:val="left" w:pos="1134"/>
        </w:tabs>
        <w:jc w:val="both"/>
        <w:rPr>
          <w:sz w:val="24"/>
          <w:szCs w:val="24"/>
        </w:rPr>
      </w:pPr>
      <w:r w:rsidRPr="00E0758F">
        <w:rPr>
          <w:sz w:val="24"/>
          <w:szCs w:val="24"/>
        </w:rPr>
        <w:t xml:space="preserve">Механическое движение – это изменение положения тела </w:t>
      </w:r>
      <w:r w:rsidRPr="00E0758F">
        <w:rPr>
          <w:sz w:val="24"/>
          <w:szCs w:val="24"/>
          <w:highlight w:val="yellow"/>
        </w:rPr>
        <w:t>относительно</w:t>
      </w:r>
      <w:r w:rsidRPr="00E0758F">
        <w:rPr>
          <w:sz w:val="24"/>
          <w:szCs w:val="24"/>
        </w:rPr>
        <w:t xml:space="preserve"> других тел с течением времени.</w:t>
      </w:r>
    </w:p>
    <w:p w:rsidR="00AC762C" w:rsidRPr="00E0758F" w:rsidRDefault="00AC762C" w:rsidP="000A53E3">
      <w:pPr>
        <w:tabs>
          <w:tab w:val="left" w:pos="1134"/>
        </w:tabs>
        <w:jc w:val="both"/>
        <w:rPr>
          <w:sz w:val="24"/>
          <w:szCs w:val="24"/>
        </w:rPr>
      </w:pPr>
      <w:r w:rsidRPr="00E0758F">
        <w:rPr>
          <w:sz w:val="24"/>
          <w:szCs w:val="24"/>
        </w:rPr>
        <w:t xml:space="preserve">Любое движение тела относительно! 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 xml:space="preserve">       </w:t>
      </w:r>
      <w:r w:rsidRPr="00341EBE">
        <w:rPr>
          <w:rFonts w:ascii="Verdana" w:hAnsi="Verdana"/>
          <w:noProof/>
          <w:sz w:val="24"/>
          <w:szCs w:val="24"/>
          <w:lang w:eastAsia="ru-RU"/>
        </w:rPr>
        <w:pict>
          <v:shape id="Рисунок 6" o:spid="_x0000_i1036" type="#_x0000_t75" style="width:403.5pt;height:252pt;visibility:visible">
            <v:imagedata r:id="rId10" o:title=""/>
          </v:shape>
        </w:pict>
      </w:r>
      <w:r w:rsidRPr="00E0758F">
        <w:rPr>
          <w:rFonts w:ascii="Times New Roman" w:hAnsi="Times New Roman"/>
          <w:sz w:val="24"/>
          <w:szCs w:val="24"/>
        </w:rPr>
        <w:t xml:space="preserve"> 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>Относительно Луны астронавт находится в покое, относительно Земли он вращается, как и относительно Солнца.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8" type="#_x0000_t67" style="position:absolute;margin-left:431.7pt;margin-top:15.2pt;width:7.15pt;height:64.5pt;z-index:251624448" fillcolor="black" strokecolor="#ffe4ff" strokeweight="3pt">
            <v:shadow on="t" type="perspective" color="#fd00fd" opacity=".5" offset="1pt" offset2="-1pt"/>
          </v:shape>
        </w:pict>
      </w:r>
      <w:r>
        <w:rPr>
          <w:noProof/>
          <w:lang w:eastAsia="ru-RU"/>
        </w:rPr>
        <w:pict>
          <v:shape id="_x0000_s1079" type="#_x0000_t67" style="position:absolute;margin-left:393.45pt;margin-top:21.2pt;width:7.15pt;height:58.5pt;z-index:251623424" fillcolor="#9bbb59" strokecolor="#ffe4ff" strokeweight="3pt">
            <v:shadow on="t" type="perspective" color="#4e6128" opacity=".5" offset="1pt" offset2="-1pt"/>
          </v:shape>
        </w:pict>
      </w:r>
      <w:r>
        <w:rPr>
          <w:noProof/>
          <w:lang w:eastAsia="ru-RU"/>
        </w:rPr>
        <w:pict>
          <v:shape id="_x0000_s1080" type="#_x0000_t67" style="position:absolute;margin-left:343.95pt;margin-top:21.2pt;width:7.15pt;height:58.5pt;z-index:251622400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081" type="#_x0000_t67" style="position:absolute;margin-left:280.95pt;margin-top:21.2pt;width:7.5pt;height:50.25pt;z-index:251621376" fillcolor="#4f81bd" strokecolor="#ffe4ff" strokeweight="3pt">
            <v:shadow on="t" type="perspective" color="#243f60" opacity=".5" offset="1pt" offset2="-1pt"/>
          </v:shape>
        </w:pict>
      </w:r>
      <w:r w:rsidRPr="00E0758F">
        <w:rPr>
          <w:rFonts w:ascii="Times New Roman" w:hAnsi="Times New Roman"/>
          <w:sz w:val="24"/>
          <w:szCs w:val="24"/>
        </w:rPr>
        <w:t xml:space="preserve">Линия вдоль которой движется тело называется </w:t>
      </w:r>
      <w:r w:rsidRPr="00E0758F">
        <w:rPr>
          <w:rFonts w:ascii="Times New Roman" w:hAnsi="Times New Roman"/>
          <w:sz w:val="24"/>
          <w:szCs w:val="24"/>
          <w:highlight w:val="yellow"/>
        </w:rPr>
        <w:t>ТРАЕКТОРИЯ</w:t>
      </w:r>
      <w:r w:rsidRPr="00E0758F">
        <w:rPr>
          <w:rFonts w:ascii="Times New Roman" w:hAnsi="Times New Roman"/>
          <w:sz w:val="24"/>
          <w:szCs w:val="24"/>
        </w:rPr>
        <w:t xml:space="preserve">.                   </w:t>
      </w:r>
    </w:p>
    <w:p w:rsidR="00AC762C" w:rsidRPr="00E0758F" w:rsidRDefault="00AC762C" w:rsidP="005B7F0A">
      <w:pPr>
        <w:tabs>
          <w:tab w:val="left" w:pos="1980"/>
        </w:tabs>
        <w:spacing w:before="240"/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>(1) –</w:t>
      </w:r>
      <w:r w:rsidRPr="00E0758F">
        <w:rPr>
          <w:rFonts w:ascii="Times New Roman" w:hAnsi="Times New Roman"/>
          <w:color w:val="548DD4"/>
          <w:sz w:val="24"/>
          <w:szCs w:val="24"/>
        </w:rPr>
        <w:t>ВИДИМАЯ</w:t>
      </w:r>
      <w:r w:rsidRPr="00E0758F">
        <w:rPr>
          <w:rFonts w:ascii="Times New Roman" w:hAnsi="Times New Roman"/>
          <w:sz w:val="24"/>
          <w:szCs w:val="24"/>
        </w:rPr>
        <w:t xml:space="preserve"> (лыжня, колея);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 xml:space="preserve">(2) – </w:t>
      </w:r>
      <w:r w:rsidRPr="00E0758F">
        <w:rPr>
          <w:rFonts w:ascii="Times New Roman" w:hAnsi="Times New Roman"/>
          <w:color w:val="808080"/>
          <w:sz w:val="24"/>
          <w:szCs w:val="24"/>
        </w:rPr>
        <w:t>НЕВИДИМАЯ</w:t>
      </w:r>
      <w:r w:rsidRPr="00E0758F">
        <w:rPr>
          <w:rFonts w:ascii="Times New Roman" w:hAnsi="Times New Roman"/>
          <w:sz w:val="24"/>
          <w:szCs w:val="24"/>
        </w:rPr>
        <w:t>(движение руки)</w:t>
      </w:r>
    </w:p>
    <w:p w:rsidR="00AC762C" w:rsidRPr="00E0758F" w:rsidRDefault="00AC762C" w:rsidP="00E0758F">
      <w:pPr>
        <w:tabs>
          <w:tab w:val="left" w:pos="1980"/>
        </w:tabs>
        <w:ind w:hanging="284"/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 xml:space="preserve">    (3)  -  </w:t>
      </w:r>
      <w:r w:rsidRPr="00E0758F">
        <w:rPr>
          <w:rFonts w:ascii="Times New Roman" w:hAnsi="Times New Roman"/>
          <w:color w:val="00B050"/>
          <w:sz w:val="24"/>
          <w:szCs w:val="24"/>
        </w:rPr>
        <w:t>ПРЯМОЛИ НЕЙНАЯ</w:t>
      </w:r>
      <w:r w:rsidRPr="00E0758F">
        <w:rPr>
          <w:rFonts w:ascii="Times New Roman" w:hAnsi="Times New Roman"/>
          <w:sz w:val="24"/>
          <w:szCs w:val="24"/>
        </w:rPr>
        <w:t xml:space="preserve">                               (1)              (2)         (3)       (4)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 xml:space="preserve"> (4) - </w:t>
      </w:r>
      <w:r w:rsidRPr="00E0758F">
        <w:rPr>
          <w:rFonts w:ascii="Times New Roman" w:hAnsi="Times New Roman"/>
          <w:color w:val="7030A0"/>
          <w:sz w:val="24"/>
          <w:szCs w:val="24"/>
        </w:rPr>
        <w:t>КРИВОЛИНЕЙНАЯ</w:t>
      </w:r>
      <w:r w:rsidRPr="00E0758F">
        <w:rPr>
          <w:rFonts w:ascii="Times New Roman" w:hAnsi="Times New Roman"/>
          <w:sz w:val="24"/>
          <w:szCs w:val="24"/>
        </w:rPr>
        <w:t xml:space="preserve"> 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</w:rPr>
        <w:t xml:space="preserve">Длина траектории – путь </w:t>
      </w:r>
      <w:r w:rsidRPr="00E0758F">
        <w:rPr>
          <w:rFonts w:ascii="Times New Roman" w:hAnsi="Times New Roman"/>
          <w:sz w:val="24"/>
          <w:szCs w:val="24"/>
          <w:lang w:val="en-US"/>
        </w:rPr>
        <w:t>S</w:t>
      </w:r>
      <w:r w:rsidRPr="00E0758F">
        <w:rPr>
          <w:rFonts w:ascii="Times New Roman" w:hAnsi="Times New Roman"/>
          <w:sz w:val="24"/>
          <w:szCs w:val="24"/>
        </w:rPr>
        <w:t xml:space="preserve"> (м)  </w:t>
      </w:r>
    </w:p>
    <w:p w:rsidR="00AC762C" w:rsidRPr="00E0758F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  <w:highlight w:val="yellow"/>
        </w:rPr>
        <w:t>Равномерное движение</w:t>
      </w:r>
      <w:r w:rsidRPr="00E0758F">
        <w:rPr>
          <w:rFonts w:ascii="Times New Roman" w:hAnsi="Times New Roman"/>
          <w:sz w:val="24"/>
          <w:szCs w:val="24"/>
        </w:rPr>
        <w:t xml:space="preserve"> – за равное время-равный путь  ( за 1 час – </w:t>
      </w:r>
      <w:smartTag w:uri="urn:schemas-microsoft-com:office:smarttags" w:element="metricconverter">
        <w:smartTagPr>
          <w:attr w:name="ProductID" w:val="30 км"/>
        </w:smartTagPr>
        <w:r w:rsidRPr="00E0758F">
          <w:rPr>
            <w:rFonts w:ascii="Times New Roman" w:hAnsi="Times New Roman"/>
            <w:sz w:val="24"/>
            <w:szCs w:val="24"/>
          </w:rPr>
          <w:t>30 км</w:t>
        </w:r>
      </w:smartTag>
      <w:r w:rsidRPr="00E0758F">
        <w:rPr>
          <w:rFonts w:ascii="Times New Roman" w:hAnsi="Times New Roman"/>
          <w:sz w:val="24"/>
          <w:szCs w:val="24"/>
        </w:rPr>
        <w:t xml:space="preserve">, 2 час </w:t>
      </w:r>
      <w:smartTag w:uri="urn:schemas-microsoft-com:office:smarttags" w:element="metricconverter">
        <w:smartTagPr>
          <w:attr w:name="ProductID" w:val="-30 км"/>
        </w:smartTagPr>
        <w:r w:rsidRPr="00E0758F">
          <w:rPr>
            <w:rFonts w:ascii="Times New Roman" w:hAnsi="Times New Roman"/>
            <w:sz w:val="24"/>
            <w:szCs w:val="24"/>
          </w:rPr>
          <w:t>-30 км</w:t>
        </w:r>
      </w:smartTag>
      <w:r w:rsidRPr="00E0758F">
        <w:rPr>
          <w:rFonts w:ascii="Times New Roman" w:hAnsi="Times New Roman"/>
          <w:sz w:val="24"/>
          <w:szCs w:val="24"/>
        </w:rPr>
        <w:t xml:space="preserve"> и т.д.)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 w:rsidRPr="00E0758F">
        <w:rPr>
          <w:rFonts w:ascii="Times New Roman" w:hAnsi="Times New Roman"/>
          <w:sz w:val="24"/>
          <w:szCs w:val="24"/>
          <w:highlight w:val="yellow"/>
        </w:rPr>
        <w:t>Неравномерное движение</w:t>
      </w:r>
      <w:r w:rsidRPr="00E0758F">
        <w:rPr>
          <w:rFonts w:ascii="Times New Roman" w:hAnsi="Times New Roman"/>
          <w:sz w:val="24"/>
          <w:szCs w:val="24"/>
        </w:rPr>
        <w:t xml:space="preserve"> – за равное время разный путь ( за 1 час-</w:t>
      </w:r>
      <w:smartTag w:uri="urn:schemas-microsoft-com:office:smarttags" w:element="metricconverter">
        <w:smartTagPr>
          <w:attr w:name="ProductID" w:val="30 км"/>
        </w:smartTagPr>
        <w:r w:rsidRPr="00E0758F">
          <w:rPr>
            <w:rFonts w:ascii="Times New Roman" w:hAnsi="Times New Roman"/>
            <w:sz w:val="24"/>
            <w:szCs w:val="24"/>
          </w:rPr>
          <w:t>30 км</w:t>
        </w:r>
      </w:smartTag>
      <w:r w:rsidRPr="00E0758F">
        <w:rPr>
          <w:rFonts w:ascii="Times New Roman" w:hAnsi="Times New Roman"/>
          <w:sz w:val="24"/>
          <w:szCs w:val="24"/>
        </w:rPr>
        <w:t xml:space="preserve">, а за 2 час – </w:t>
      </w:r>
      <w:smartTag w:uri="urn:schemas-microsoft-com:office:smarttags" w:element="metricconverter">
        <w:smartTagPr>
          <w:attr w:name="ProductID" w:val="150 км"/>
        </w:smartTagPr>
        <w:r w:rsidRPr="00E0758F">
          <w:rPr>
            <w:rFonts w:ascii="Times New Roman" w:hAnsi="Times New Roman"/>
            <w:sz w:val="24"/>
            <w:szCs w:val="24"/>
          </w:rPr>
          <w:t>150 км</w:t>
        </w:r>
      </w:smartTag>
      <w:r w:rsidRPr="00E0758F">
        <w:rPr>
          <w:rFonts w:ascii="Times New Roman" w:hAnsi="Times New Roman"/>
          <w:sz w:val="24"/>
          <w:szCs w:val="24"/>
        </w:rPr>
        <w:t xml:space="preserve">)     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</w:p>
    <w:p w:rsidR="00AC762C" w:rsidRDefault="00AC762C" w:rsidP="00095F2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ОПОРНЫЙ  КОНСПЕКТ  К  УРОКУ № 11</w:t>
      </w:r>
    </w:p>
    <w:p w:rsidR="00AC762C" w:rsidRDefault="00AC762C" w:rsidP="00095F2E">
      <w:pPr>
        <w:tabs>
          <w:tab w:val="left" w:pos="1134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СКОРОСТЬ. ЕДИНИЦЫ СКОРОСТИ.</w:t>
      </w:r>
    </w:p>
    <w:p w:rsidR="00AC762C" w:rsidRDefault="00AC762C" w:rsidP="0013625B">
      <w:pPr>
        <w:tabs>
          <w:tab w:val="left" w:pos="19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AC762C" w:rsidRDefault="00AC762C" w:rsidP="00095F2E">
      <w:pPr>
        <w:rPr>
          <w:sz w:val="52"/>
          <w:szCs w:val="52"/>
        </w:rPr>
      </w:pPr>
      <w:r>
        <w:rPr>
          <w:rFonts w:ascii="Times New Roman" w:hAnsi="Times New Roman"/>
          <w:sz w:val="24"/>
          <w:szCs w:val="24"/>
        </w:rPr>
        <w:t xml:space="preserve">СКОРОСТЬ =   ПУТЬ/ВРЕМЯ                                 </w:t>
      </w:r>
      <w:r w:rsidRPr="00095F2E">
        <w:rPr>
          <w:sz w:val="52"/>
          <w:szCs w:val="52"/>
          <w:highlight w:val="yellow"/>
          <w:lang w:val="en-US"/>
        </w:rPr>
        <w:t>V</w:t>
      </w:r>
      <w:r w:rsidRPr="00095F2E">
        <w:rPr>
          <w:sz w:val="52"/>
          <w:szCs w:val="52"/>
          <w:highlight w:val="yellow"/>
        </w:rPr>
        <w:t>=</w:t>
      </w:r>
      <w:r w:rsidRPr="00095F2E">
        <w:rPr>
          <w:sz w:val="52"/>
          <w:szCs w:val="52"/>
          <w:highlight w:val="yellow"/>
          <w:lang w:val="en-US"/>
        </w:rPr>
        <w:t>S</w:t>
      </w:r>
      <w:r w:rsidRPr="00095F2E">
        <w:rPr>
          <w:sz w:val="52"/>
          <w:szCs w:val="52"/>
          <w:highlight w:val="yellow"/>
        </w:rPr>
        <w:t xml:space="preserve"> / </w:t>
      </w:r>
      <w:r w:rsidRPr="00095F2E">
        <w:rPr>
          <w:sz w:val="52"/>
          <w:szCs w:val="52"/>
          <w:highlight w:val="yellow"/>
          <w:lang w:val="en-US"/>
        </w:rPr>
        <w:t>t</w:t>
      </w:r>
      <w:r>
        <w:rPr>
          <w:sz w:val="52"/>
          <w:szCs w:val="52"/>
        </w:rPr>
        <w:t>, ГДЕ</w:t>
      </w:r>
    </w:p>
    <w:p w:rsidR="00AC762C" w:rsidRPr="009C0FA9" w:rsidRDefault="00AC762C" w:rsidP="00095F2E">
      <w:pPr>
        <w:rPr>
          <w:color w:val="C00000"/>
          <w:sz w:val="52"/>
          <w:szCs w:val="52"/>
        </w:rPr>
      </w:pPr>
      <w:r>
        <w:rPr>
          <w:sz w:val="52"/>
          <w:szCs w:val="52"/>
        </w:rPr>
        <w:t xml:space="preserve"> </w:t>
      </w:r>
      <w:r w:rsidRPr="009C0FA9">
        <w:rPr>
          <w:color w:val="C00000"/>
          <w:sz w:val="52"/>
          <w:szCs w:val="52"/>
          <w:lang w:val="en-US"/>
        </w:rPr>
        <w:t>V</w:t>
      </w:r>
      <w:r w:rsidRPr="009C0FA9">
        <w:rPr>
          <w:color w:val="C00000"/>
          <w:sz w:val="52"/>
          <w:szCs w:val="52"/>
        </w:rPr>
        <w:t xml:space="preserve"> -СКОРОСТЬ (М/С)</w:t>
      </w:r>
    </w:p>
    <w:p w:rsidR="00AC762C" w:rsidRPr="009C0FA9" w:rsidRDefault="00AC762C" w:rsidP="009C0FA9">
      <w:pPr>
        <w:rPr>
          <w:color w:val="C00000"/>
          <w:sz w:val="52"/>
          <w:szCs w:val="52"/>
        </w:rPr>
      </w:pPr>
      <w:r w:rsidRPr="009C0FA9">
        <w:rPr>
          <w:color w:val="C00000"/>
          <w:sz w:val="52"/>
          <w:szCs w:val="52"/>
        </w:rPr>
        <w:t xml:space="preserve"> </w:t>
      </w:r>
      <w:r w:rsidRPr="009C0FA9">
        <w:rPr>
          <w:color w:val="C00000"/>
          <w:sz w:val="52"/>
          <w:szCs w:val="52"/>
          <w:lang w:val="en-US"/>
        </w:rPr>
        <w:t>S</w:t>
      </w:r>
      <w:r w:rsidRPr="009C0FA9">
        <w:rPr>
          <w:color w:val="C00000"/>
          <w:sz w:val="52"/>
          <w:szCs w:val="52"/>
        </w:rPr>
        <w:t xml:space="preserve"> -ПУТЬ (М)</w:t>
      </w:r>
    </w:p>
    <w:p w:rsidR="00AC762C" w:rsidRPr="009C0FA9" w:rsidRDefault="00AC762C" w:rsidP="009C0FA9">
      <w:pPr>
        <w:rPr>
          <w:color w:val="C00000"/>
          <w:sz w:val="52"/>
          <w:szCs w:val="52"/>
        </w:rPr>
      </w:pPr>
      <w:r w:rsidRPr="009C0FA9">
        <w:rPr>
          <w:color w:val="C00000"/>
          <w:sz w:val="52"/>
          <w:szCs w:val="52"/>
        </w:rPr>
        <w:t xml:space="preserve"> </w:t>
      </w:r>
      <w:r w:rsidRPr="009C0FA9">
        <w:rPr>
          <w:color w:val="C00000"/>
          <w:sz w:val="52"/>
          <w:szCs w:val="52"/>
          <w:lang w:val="en-US"/>
        </w:rPr>
        <w:t>t</w:t>
      </w:r>
      <w:r w:rsidRPr="009C0FA9">
        <w:rPr>
          <w:color w:val="C00000"/>
          <w:sz w:val="52"/>
          <w:szCs w:val="52"/>
        </w:rPr>
        <w:t>-ВРЕМЯ (С)</w:t>
      </w: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5698F">
        <w:rPr>
          <w:rFonts w:ascii="Times New Roman" w:hAnsi="Times New Roman"/>
          <w:sz w:val="28"/>
          <w:szCs w:val="28"/>
          <w:highlight w:val="cyan"/>
          <w:u w:val="single"/>
        </w:rPr>
        <w:t xml:space="preserve">ЧТОБЫ ПЕРЕВЕСТИ  </w:t>
      </w:r>
      <w:r w:rsidRPr="0045698F">
        <w:rPr>
          <w:rFonts w:ascii="Times New Roman" w:hAnsi="Times New Roman"/>
          <w:sz w:val="28"/>
          <w:szCs w:val="28"/>
          <w:highlight w:val="cyan"/>
        </w:rPr>
        <w:t>км/час   в м/с,  нужно км/час умножить на 1000 и разделить на 3600.</w:t>
      </w:r>
      <w:r>
        <w:rPr>
          <w:rFonts w:ascii="Times New Roman" w:hAnsi="Times New Roman"/>
          <w:sz w:val="28"/>
          <w:szCs w:val="28"/>
        </w:rPr>
        <w:t xml:space="preserve"> Например:</w:t>
      </w: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Земля движется вокруг Солнца со скоростью 108000 км/час. Выразите эту скорость в м/с.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9"/>
        <w:gridCol w:w="3380"/>
        <w:gridCol w:w="3380"/>
      </w:tblGrid>
      <w:tr w:rsidR="00AC762C" w:rsidRPr="00341EBE" w:rsidTr="00341EBE">
        <w:tc>
          <w:tcPr>
            <w:tcW w:w="3379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   Дано:</w:t>
            </w:r>
          </w:p>
        </w:tc>
        <w:tc>
          <w:tcPr>
            <w:tcW w:w="3380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   СИ:</w:t>
            </w:r>
          </w:p>
        </w:tc>
        <w:tc>
          <w:tcPr>
            <w:tcW w:w="3380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>Решение:</w:t>
            </w:r>
          </w:p>
        </w:tc>
      </w:tr>
      <w:tr w:rsidR="00AC762C" w:rsidRPr="00341EBE" w:rsidTr="00341EBE">
        <w:trPr>
          <w:trHeight w:val="760"/>
        </w:trPr>
        <w:tc>
          <w:tcPr>
            <w:tcW w:w="3379" w:type="dxa"/>
            <w:tcBorders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</w:t>
            </w:r>
            <w:r w:rsidRPr="00341EBE">
              <w:rPr>
                <w:sz w:val="24"/>
                <w:szCs w:val="24"/>
                <w:lang w:val="en-US"/>
              </w:rPr>
              <w:t xml:space="preserve">V=108000 </w:t>
            </w:r>
            <w:r w:rsidRPr="00341EBE">
              <w:rPr>
                <w:sz w:val="24"/>
                <w:szCs w:val="24"/>
              </w:rPr>
              <w:t>км/час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 w:val="restart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0" w:type="dxa"/>
            <w:vMerge w:val="restart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</w:t>
            </w:r>
            <w:r w:rsidRPr="00341EBE">
              <w:rPr>
                <w:sz w:val="24"/>
                <w:szCs w:val="24"/>
                <w:lang w:val="en-US"/>
              </w:rPr>
              <w:t>V=108000*1000</w:t>
            </w:r>
            <w:r w:rsidRPr="00341EBE">
              <w:rPr>
                <w:sz w:val="24"/>
                <w:szCs w:val="24"/>
              </w:rPr>
              <w:t>:3600 =30000м/с</w:t>
            </w:r>
          </w:p>
        </w:tc>
      </w:tr>
      <w:tr w:rsidR="00AC762C" w:rsidRPr="00341EBE" w:rsidTr="00341EBE">
        <w:trPr>
          <w:trHeight w:val="375"/>
        </w:trPr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41EBE">
              <w:rPr>
                <w:sz w:val="24"/>
                <w:szCs w:val="24"/>
              </w:rPr>
              <w:t>Найти:</w:t>
            </w:r>
            <w:r w:rsidRPr="00341EBE">
              <w:rPr>
                <w:sz w:val="24"/>
                <w:szCs w:val="24"/>
                <w:lang w:val="en-US"/>
              </w:rPr>
              <w:t xml:space="preserve"> v  =?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762C" w:rsidRPr="00341EBE" w:rsidTr="00341EBE">
        <w:trPr>
          <w:trHeight w:val="390"/>
        </w:trPr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762C" w:rsidRPr="00341EBE" w:rsidTr="00341EBE">
        <w:trPr>
          <w:trHeight w:val="315"/>
        </w:trPr>
        <w:tc>
          <w:tcPr>
            <w:tcW w:w="3379" w:type="dxa"/>
            <w:tcBorders>
              <w:top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>Ответ:</w:t>
            </w:r>
            <w:r w:rsidRPr="00341EBE">
              <w:rPr>
                <w:sz w:val="24"/>
                <w:szCs w:val="24"/>
                <w:lang w:val="en-US"/>
              </w:rPr>
              <w:t xml:space="preserve"> </w:t>
            </w:r>
            <w:r w:rsidRPr="00341EBE">
              <w:rPr>
                <w:sz w:val="24"/>
                <w:szCs w:val="24"/>
              </w:rPr>
              <w:t xml:space="preserve"> </w:t>
            </w:r>
            <w:r w:rsidRPr="00341EBE">
              <w:rPr>
                <w:sz w:val="24"/>
                <w:szCs w:val="24"/>
                <w:lang w:val="en-US"/>
              </w:rPr>
              <w:t>V=</w:t>
            </w:r>
            <w:r w:rsidRPr="00341EBE">
              <w:rPr>
                <w:sz w:val="24"/>
                <w:szCs w:val="24"/>
              </w:rPr>
              <w:t>30000м/с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 w:rsidRPr="0045698F">
        <w:rPr>
          <w:rFonts w:ascii="Times New Roman" w:hAnsi="Times New Roman"/>
          <w:sz w:val="28"/>
          <w:szCs w:val="28"/>
          <w:highlight w:val="magenta"/>
          <w:u w:val="single"/>
        </w:rPr>
        <w:t>ЧТОБЫ НАЙТИ СРЕДНЮЮ СКОРОСТЬ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727740">
        <w:rPr>
          <w:rFonts w:ascii="Times New Roman" w:hAnsi="Times New Roman"/>
        </w:rPr>
        <w:t xml:space="preserve">НУЖНО СЛОЖИТЬ ВСЕ УЧАСТКИ ПУТИ И ПОДЕЛИТЬ НА ВСЕ ВРЕМЯ. </w:t>
      </w:r>
      <w:r w:rsidRPr="00727740">
        <w:rPr>
          <w:rFonts w:ascii="Times New Roman" w:hAnsi="Times New Roman"/>
          <w:sz w:val="28"/>
          <w:szCs w:val="28"/>
        </w:rPr>
        <w:t>Например:</w:t>
      </w:r>
      <w:r>
        <w:rPr>
          <w:rFonts w:ascii="Times New Roman" w:hAnsi="Times New Roman"/>
          <w:sz w:val="28"/>
          <w:szCs w:val="28"/>
        </w:rPr>
        <w:t xml:space="preserve"> пешеход за первую минуту прошел 100м, за вторую – 80м, за третью – 90м. Найдите среднюю скорость пешехода.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9"/>
        <w:gridCol w:w="3380"/>
        <w:gridCol w:w="3380"/>
      </w:tblGrid>
      <w:tr w:rsidR="00AC762C" w:rsidRPr="00341EBE" w:rsidTr="00341EBE">
        <w:tc>
          <w:tcPr>
            <w:tcW w:w="3379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   Дано:</w:t>
            </w:r>
          </w:p>
        </w:tc>
        <w:tc>
          <w:tcPr>
            <w:tcW w:w="3380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   СИ:</w:t>
            </w:r>
          </w:p>
        </w:tc>
        <w:tc>
          <w:tcPr>
            <w:tcW w:w="3380" w:type="dxa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>Решение:</w:t>
            </w:r>
          </w:p>
        </w:tc>
      </w:tr>
      <w:tr w:rsidR="00AC762C" w:rsidRPr="00341EBE" w:rsidTr="00341EBE">
        <w:trPr>
          <w:trHeight w:val="760"/>
        </w:trPr>
        <w:tc>
          <w:tcPr>
            <w:tcW w:w="3379" w:type="dxa"/>
            <w:tcBorders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  <w:lang w:val="en-US"/>
              </w:rPr>
              <w:t>t</w:t>
            </w:r>
            <w:r w:rsidRPr="00341EBE">
              <w:rPr>
                <w:sz w:val="16"/>
                <w:szCs w:val="16"/>
              </w:rPr>
              <w:t xml:space="preserve">1 </w:t>
            </w:r>
            <w:r w:rsidRPr="00341EBE">
              <w:rPr>
                <w:sz w:val="28"/>
                <w:szCs w:val="28"/>
              </w:rPr>
              <w:t>=1 мин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</w:rPr>
            </w:pPr>
            <w:r w:rsidRPr="00341EBE">
              <w:rPr>
                <w:sz w:val="28"/>
                <w:szCs w:val="28"/>
                <w:lang w:val="en-US"/>
              </w:rPr>
              <w:t>t</w:t>
            </w:r>
            <w:r w:rsidRPr="00341EBE">
              <w:rPr>
                <w:sz w:val="16"/>
                <w:szCs w:val="16"/>
              </w:rPr>
              <w:t>2</w:t>
            </w:r>
            <w:r w:rsidRPr="00341EBE">
              <w:rPr>
                <w:sz w:val="28"/>
                <w:szCs w:val="28"/>
              </w:rPr>
              <w:t>=1 мин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</w:rPr>
            </w:pPr>
            <w:r w:rsidRPr="00341EBE">
              <w:rPr>
                <w:sz w:val="28"/>
                <w:szCs w:val="28"/>
                <w:lang w:val="en-US"/>
              </w:rPr>
              <w:t>t</w:t>
            </w:r>
            <w:r w:rsidRPr="00341EBE">
              <w:rPr>
                <w:sz w:val="16"/>
                <w:szCs w:val="16"/>
              </w:rPr>
              <w:t>3</w:t>
            </w:r>
            <w:r w:rsidRPr="00341EBE">
              <w:rPr>
                <w:sz w:val="28"/>
                <w:szCs w:val="28"/>
              </w:rPr>
              <w:t>=1 мин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341EBE">
              <w:rPr>
                <w:sz w:val="28"/>
                <w:szCs w:val="28"/>
                <w:lang w:val="en-US"/>
              </w:rPr>
              <w:t>s</w:t>
            </w:r>
            <w:r w:rsidRPr="00341EBE">
              <w:rPr>
                <w:sz w:val="16"/>
                <w:szCs w:val="16"/>
                <w:lang w:val="en-US"/>
              </w:rPr>
              <w:t>1=</w:t>
            </w:r>
            <w:r w:rsidRPr="00341EBE">
              <w:rPr>
                <w:sz w:val="28"/>
                <w:szCs w:val="28"/>
                <w:lang w:val="en-US"/>
              </w:rPr>
              <w:t>100</w:t>
            </w:r>
            <w:r w:rsidRPr="00341EBE">
              <w:rPr>
                <w:sz w:val="28"/>
                <w:szCs w:val="28"/>
              </w:rPr>
              <w:t>м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341EBE">
              <w:rPr>
                <w:sz w:val="28"/>
                <w:szCs w:val="28"/>
                <w:lang w:val="en-US"/>
              </w:rPr>
              <w:t>s</w:t>
            </w:r>
            <w:r w:rsidRPr="00341EBE">
              <w:rPr>
                <w:sz w:val="16"/>
                <w:szCs w:val="16"/>
                <w:lang w:val="en-US"/>
              </w:rPr>
              <w:t>2</w:t>
            </w:r>
            <w:r w:rsidRPr="00341EBE">
              <w:rPr>
                <w:sz w:val="28"/>
                <w:szCs w:val="28"/>
                <w:lang w:val="en-US"/>
              </w:rPr>
              <w:t>=80</w:t>
            </w:r>
            <w:r w:rsidRPr="00341EBE">
              <w:rPr>
                <w:sz w:val="28"/>
                <w:szCs w:val="28"/>
              </w:rPr>
              <w:t>м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341EBE">
              <w:rPr>
                <w:sz w:val="28"/>
                <w:szCs w:val="28"/>
                <w:lang w:val="en-US"/>
              </w:rPr>
              <w:t>s</w:t>
            </w:r>
            <w:r w:rsidRPr="00341EBE">
              <w:rPr>
                <w:sz w:val="16"/>
                <w:szCs w:val="16"/>
                <w:lang w:val="en-US"/>
              </w:rPr>
              <w:t>3=</w:t>
            </w:r>
            <w:r w:rsidRPr="00341EBE">
              <w:rPr>
                <w:sz w:val="28"/>
                <w:szCs w:val="28"/>
                <w:lang w:val="en-US"/>
              </w:rPr>
              <w:t>90</w:t>
            </w:r>
            <w:r w:rsidRPr="00341EBE">
              <w:rPr>
                <w:sz w:val="28"/>
                <w:szCs w:val="28"/>
              </w:rPr>
              <w:t>м</w:t>
            </w:r>
          </w:p>
        </w:tc>
        <w:tc>
          <w:tcPr>
            <w:tcW w:w="3380" w:type="dxa"/>
            <w:vMerge w:val="restart"/>
          </w:tcPr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  <w:lang w:val="en-US"/>
              </w:rPr>
              <w:t xml:space="preserve"> </w:t>
            </w:r>
            <w:r w:rsidRPr="00341EBE">
              <w:rPr>
                <w:sz w:val="28"/>
                <w:szCs w:val="28"/>
              </w:rPr>
              <w:t>60с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</w:rPr>
              <w:t xml:space="preserve"> 60с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</w:rPr>
              <w:t xml:space="preserve"> 60с</w:t>
            </w:r>
          </w:p>
        </w:tc>
        <w:tc>
          <w:tcPr>
            <w:tcW w:w="3380" w:type="dxa"/>
            <w:vMerge w:val="restart"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41EBE">
              <w:rPr>
                <w:sz w:val="24"/>
                <w:szCs w:val="24"/>
                <w:lang w:val="en-US"/>
              </w:rPr>
              <w:t xml:space="preserve"> 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</w:rPr>
            </w:pPr>
            <w:r w:rsidRPr="00341EBE">
              <w:rPr>
                <w:sz w:val="28"/>
                <w:szCs w:val="28"/>
                <w:lang w:val="en-US"/>
              </w:rPr>
              <w:t>V=s</w:t>
            </w:r>
            <w:r w:rsidRPr="00341EBE">
              <w:rPr>
                <w:sz w:val="16"/>
                <w:szCs w:val="16"/>
              </w:rPr>
              <w:t>1</w:t>
            </w:r>
            <w:r w:rsidRPr="00341EBE">
              <w:rPr>
                <w:sz w:val="28"/>
                <w:szCs w:val="28"/>
                <w:lang w:val="en-US"/>
              </w:rPr>
              <w:t>+s</w:t>
            </w:r>
            <w:r w:rsidRPr="00341EBE">
              <w:rPr>
                <w:sz w:val="16"/>
                <w:szCs w:val="16"/>
              </w:rPr>
              <w:t>2</w:t>
            </w:r>
            <w:r w:rsidRPr="00341EBE">
              <w:rPr>
                <w:sz w:val="28"/>
                <w:szCs w:val="28"/>
                <w:lang w:val="en-US"/>
              </w:rPr>
              <w:t>+s</w:t>
            </w:r>
            <w:r w:rsidRPr="00341EBE">
              <w:rPr>
                <w:sz w:val="16"/>
                <w:szCs w:val="16"/>
              </w:rPr>
              <w:t>3</w:t>
            </w:r>
            <w:r w:rsidRPr="00341EBE">
              <w:rPr>
                <w:sz w:val="28"/>
                <w:szCs w:val="28"/>
              </w:rPr>
              <w:t>/</w:t>
            </w:r>
            <w:r w:rsidRPr="00341EBE">
              <w:rPr>
                <w:sz w:val="28"/>
                <w:szCs w:val="28"/>
                <w:lang w:val="en-US"/>
              </w:rPr>
              <w:t>t</w:t>
            </w:r>
            <w:r w:rsidRPr="00341EBE">
              <w:rPr>
                <w:sz w:val="16"/>
                <w:szCs w:val="16"/>
              </w:rPr>
              <w:t>1</w:t>
            </w:r>
            <w:r w:rsidRPr="00341EBE">
              <w:rPr>
                <w:sz w:val="28"/>
                <w:szCs w:val="28"/>
                <w:lang w:val="en-US"/>
              </w:rPr>
              <w:t>+t</w:t>
            </w:r>
            <w:r w:rsidRPr="00341EBE">
              <w:rPr>
                <w:sz w:val="16"/>
                <w:szCs w:val="16"/>
              </w:rPr>
              <w:t>2</w:t>
            </w:r>
            <w:r w:rsidRPr="00341EBE">
              <w:rPr>
                <w:sz w:val="28"/>
                <w:szCs w:val="28"/>
                <w:lang w:val="en-US"/>
              </w:rPr>
              <w:t>+t</w:t>
            </w:r>
            <w:r w:rsidRPr="00341EBE">
              <w:rPr>
                <w:sz w:val="16"/>
                <w:szCs w:val="16"/>
              </w:rPr>
              <w:t>3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16"/>
                <w:szCs w:val="16"/>
              </w:rPr>
            </w:pPr>
          </w:p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</w:rPr>
              <w:t>=100+80+90/60+60+60=</w:t>
            </w:r>
          </w:p>
          <w:p w:rsidR="00AC762C" w:rsidRPr="00341EBE" w:rsidRDefault="00AC762C" w:rsidP="00341EBE">
            <w:pPr>
              <w:spacing w:after="0" w:line="240" w:lineRule="auto"/>
              <w:rPr>
                <w:sz w:val="28"/>
                <w:szCs w:val="28"/>
              </w:rPr>
            </w:pPr>
            <w:r w:rsidRPr="00341EBE">
              <w:rPr>
                <w:sz w:val="28"/>
                <w:szCs w:val="28"/>
              </w:rPr>
              <w:t>270/180=1,5 м/с</w:t>
            </w:r>
          </w:p>
        </w:tc>
      </w:tr>
      <w:tr w:rsidR="00AC762C" w:rsidRPr="00341EBE" w:rsidTr="00341EBE">
        <w:trPr>
          <w:trHeight w:val="375"/>
        </w:trPr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341EBE">
              <w:rPr>
                <w:sz w:val="24"/>
                <w:szCs w:val="24"/>
              </w:rPr>
              <w:t>Найти:</w:t>
            </w:r>
            <w:r w:rsidRPr="00341EBE">
              <w:rPr>
                <w:sz w:val="24"/>
                <w:szCs w:val="24"/>
                <w:lang w:val="en-US"/>
              </w:rPr>
              <w:t xml:space="preserve"> v  =?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762C" w:rsidRPr="00341EBE" w:rsidTr="00341EBE">
        <w:trPr>
          <w:trHeight w:val="390"/>
        </w:trPr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C762C" w:rsidRPr="00341EBE" w:rsidTr="00341EBE">
        <w:trPr>
          <w:trHeight w:val="315"/>
        </w:trPr>
        <w:tc>
          <w:tcPr>
            <w:tcW w:w="3379" w:type="dxa"/>
            <w:tcBorders>
              <w:top w:val="single" w:sz="4" w:space="0" w:color="auto"/>
            </w:tcBorders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  <w:r w:rsidRPr="00341EBE">
              <w:rPr>
                <w:sz w:val="24"/>
                <w:szCs w:val="24"/>
              </w:rPr>
              <w:t>Ответ:</w:t>
            </w:r>
            <w:r w:rsidRPr="00341EBE">
              <w:rPr>
                <w:sz w:val="24"/>
                <w:szCs w:val="24"/>
                <w:lang w:val="en-US"/>
              </w:rPr>
              <w:t xml:space="preserve"> </w:t>
            </w:r>
            <w:r w:rsidRPr="00341EBE">
              <w:rPr>
                <w:sz w:val="24"/>
                <w:szCs w:val="24"/>
              </w:rPr>
              <w:t xml:space="preserve"> </w:t>
            </w:r>
            <w:r w:rsidRPr="00341EBE">
              <w:rPr>
                <w:sz w:val="24"/>
                <w:szCs w:val="24"/>
                <w:lang w:val="en-US"/>
              </w:rPr>
              <w:t>V=</w:t>
            </w:r>
            <w:r w:rsidRPr="00341EBE">
              <w:rPr>
                <w:sz w:val="24"/>
                <w:szCs w:val="24"/>
              </w:rPr>
              <w:t xml:space="preserve"> 1,5 м/с</w:t>
            </w: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380" w:type="dxa"/>
            <w:vMerge/>
          </w:tcPr>
          <w:p w:rsidR="00AC762C" w:rsidRPr="00341EBE" w:rsidRDefault="00AC762C" w:rsidP="00341EB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AC762C" w:rsidRDefault="00AC762C" w:rsidP="00456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AC762C" w:rsidRDefault="00AC762C" w:rsidP="0045698F">
      <w:pPr>
        <w:rPr>
          <w:rFonts w:ascii="Times New Roman" w:hAnsi="Times New Roman"/>
          <w:b/>
          <w:sz w:val="28"/>
          <w:szCs w:val="28"/>
        </w:rPr>
      </w:pPr>
    </w:p>
    <w:p w:rsidR="00AC762C" w:rsidRDefault="00AC762C" w:rsidP="0045698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ОПОРНЫЙ  КОНСПЕКТ  К  УРОКУ № 12</w:t>
      </w: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РАСЧЕТ ПУТИ И ВРЕМЕНИ ДВИЖЕНИЯ</w:t>
      </w: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2" type="#_x0000_t5" style="position:absolute;margin-left:107.7pt;margin-top:5.5pt;width:165.75pt;height:201.75pt;z-index:251625472" adj="10804" fillcolor="#4f81bd" strokecolor="#ffe4ff" strokeweight="3pt">
            <v:shadow on="t" type="perspective" color="#243f60" opacity=".5" offset="1pt" offset2="-1pt"/>
            <v:textbox>
              <w:txbxContent>
                <w:tbl>
                  <w:tblPr>
                    <w:tblW w:w="0" w:type="auto"/>
                    <w:tblInd w:w="-28" w:type="dxa"/>
                    <w:tblBorders>
                      <w:top w:val="single" w:sz="4" w:space="0" w:color="auto"/>
                    </w:tblBorders>
                    <w:tblLook w:val="0000"/>
                  </w:tblPr>
                  <w:tblGrid>
                    <w:gridCol w:w="840"/>
                    <w:gridCol w:w="780"/>
                  </w:tblGrid>
                  <w:tr w:rsidR="00AC762C" w:rsidRPr="00341EBE" w:rsidTr="007E4E54">
                    <w:trPr>
                      <w:trHeight w:val="100"/>
                    </w:trPr>
                    <w:tc>
                      <w:tcPr>
                        <w:tcW w:w="840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</w:tcPr>
                      <w:p w:rsidR="00AC762C" w:rsidRPr="00341EBE" w:rsidRDefault="00AC762C" w:rsidP="007E4E54"/>
                    </w:tc>
                    <w:tc>
                      <w:tcPr>
                        <w:tcW w:w="7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</w:tcPr>
                      <w:p w:rsidR="00AC762C" w:rsidRPr="00341EBE" w:rsidRDefault="00AC762C" w:rsidP="007E4E54"/>
                    </w:tc>
                  </w:tr>
                </w:tbl>
                <w:p w:rsidR="00AC762C" w:rsidRDefault="00AC762C"/>
                <w:p w:rsidR="00AC762C" w:rsidRDefault="00AC762C"/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9C0FA9">
      <w:pPr>
        <w:tabs>
          <w:tab w:val="left" w:pos="198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3" type="#_x0000_t120" style="position:absolute;margin-left:175.95pt;margin-top:7pt;width:25.5pt;height:35.25pt;z-index:251626496">
            <v:textbox>
              <w:txbxContent>
                <w:p w:rsidR="00AC762C" w:rsidRPr="007E4E54" w:rsidRDefault="00AC762C">
                  <w:pPr>
                    <w:rPr>
                      <w:sz w:val="28"/>
                      <w:szCs w:val="28"/>
                      <w:lang w:val="en-US"/>
                    </w:rPr>
                  </w:pPr>
                  <w:r w:rsidRPr="007E4E54">
                    <w:rPr>
                      <w:sz w:val="28"/>
                      <w:szCs w:val="28"/>
                      <w:lang w:val="en-US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120" style="position:absolute;margin-left:138.45pt;margin-top:98.5pt;width:33.75pt;height:36pt;z-index:251627520">
            <v:textbox>
              <w:txbxContent>
                <w:p w:rsidR="00AC762C" w:rsidRPr="007E4E54" w:rsidRDefault="00AC762C">
                  <w:pPr>
                    <w:rPr>
                      <w:sz w:val="28"/>
                      <w:szCs w:val="28"/>
                      <w:lang w:val="en-US"/>
                    </w:rPr>
                  </w:pPr>
                  <w:r w:rsidRPr="007E4E54">
                    <w:rPr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120" style="position:absolute;margin-left:213.45pt;margin-top:98.5pt;width:30pt;height:36pt;z-index:251628544">
            <v:textbox>
              <w:txbxContent>
                <w:p w:rsidR="00AC762C" w:rsidRPr="007E4E54" w:rsidRDefault="00AC762C">
                  <w:pPr>
                    <w:rPr>
                      <w:sz w:val="28"/>
                      <w:szCs w:val="28"/>
                      <w:lang w:val="en-US"/>
                    </w:rPr>
                  </w:pPr>
                  <w:r w:rsidRPr="007E4E54">
                    <w:rPr>
                      <w:sz w:val="28"/>
                      <w:szCs w:val="28"/>
                      <w:lang w:val="en-US"/>
                    </w:rPr>
                    <w:t>t</w:t>
                  </w:r>
                </w:p>
              </w:txbxContent>
            </v:textbox>
          </v:shape>
        </w:pict>
      </w: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Pr="007E4E54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 w:rsidRPr="005152FB">
        <w:rPr>
          <w:rFonts w:ascii="Times New Roman" w:hAnsi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/>
          <w:color w:val="C00000"/>
          <w:sz w:val="28"/>
          <w:szCs w:val="28"/>
        </w:rPr>
        <w:t>ПРАВИЛА  ПОЛЬЗОВАНИЯ  ТРЕУГОЛЬНИКОМ: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ЧТОБЫ НАЙТИ НЕИЗВЕСТНУЮ ФИГУРУ – ЗАКРОЙ ЕЕ ЛАДОШКОЙ,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И ТЫ УВИДИШЬ, ЧТО НУЖНО ДЕЛАТЬ.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 нужно найти путь </w:t>
      </w:r>
      <w:r w:rsidRPr="005152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, закрой эту букву ладошкой и ты увидишь,что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 w:rsidRPr="001B2FAD"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>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1B2FA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ОПОРНЫЙ  КОНСПЕКТ  К  УРОКУ №  15</w:t>
      </w:r>
    </w:p>
    <w:p w:rsidR="00AC762C" w:rsidRPr="001B2FAD" w:rsidRDefault="00AC762C" w:rsidP="001B2F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>ЯВЛЕНИЕ  ИНЕРЦИИ. ВЗАИМОДЕЙСТВИЕ ТЕЛ.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Тело находится в состоянии покоя или движется прямолинейно и равномерно до тех пор, пока на него не подействует другое тело (</w:t>
      </w:r>
      <w:r>
        <w:rPr>
          <w:rFonts w:ascii="Times New Roman" w:hAnsi="Times New Roman"/>
          <w:sz w:val="28"/>
          <w:szCs w:val="28"/>
        </w:rPr>
        <w:t>книга на скамейке будет в покое, пока кто-нибудь ее не возьмет, велосипед будет катиться равномерно, пока он не столкнется с чем- либо)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прекращения воздействия, тело движется по инерции (шайба, после взаимодействия с клюшкой).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Явление сохранения скорости тела при отсутствии действия на него других тел называют инерцией.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 взаимодействии тел друг на друга оба тела меняют свою скорость (пуля-вперед, ружьё – назад)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 w:rsidRPr="00341E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7" type="#_x0000_t75" style="width:407.25pt;height:283.5pt;visibility:visible">
            <v:imagedata r:id="rId11" o:title=""/>
          </v:shape>
        </w:pic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Ракета летит вверх, так как пары горящего горючего направлены вниз.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Аналогично: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Шарик летит в сторону, противоположную выпущенного из него струи воздуха.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ОПОРНЫЙ  КОНСПЕКТ  К  УРОКУ №  1 6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МАССА ТЕЛА, ЕДИНИЦЫ  МАССЫ. 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ИЗМЕРЕНИЕ МАССЫ  ТЕЛА НА РЫЧАЖНЫХ ВЕСАХ.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 сколько раз скорость первого тела больше скорости второго тела после взаимодействия, во столько раз масса первого тела больше массы второго тела.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Масса –мера инертности (способности тела сохранять свою скорость).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Любое физическое тело обладает массой.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Масса обозначается </w:t>
      </w:r>
      <w:r w:rsidRPr="004C5B3D">
        <w:rPr>
          <w:rFonts w:ascii="Times New Roman" w:hAnsi="Times New Roman"/>
          <w:b/>
          <w:sz w:val="48"/>
          <w:szCs w:val="48"/>
          <w:lang w:val="en-US"/>
        </w:rPr>
        <w:t>m</w:t>
      </w:r>
      <w:r>
        <w:rPr>
          <w:rFonts w:ascii="Times New Roman" w:hAnsi="Times New Roman"/>
          <w:b/>
          <w:sz w:val="48"/>
          <w:szCs w:val="4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Измеряется в килограммах (кг)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1т=1000кг;                                                             1г=0,001кг;</w:t>
      </w:r>
    </w:p>
    <w:p w:rsidR="00AC762C" w:rsidRDefault="00AC762C" w:rsidP="007E4E54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1кг=1000г;                                                             1мг=0,001 г;          </w:t>
      </w:r>
    </w:p>
    <w:p w:rsidR="00AC762C" w:rsidRPr="004C5B3D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1кг=1000000мг;                                                    1 мг=0,000001 кг</w:t>
      </w:r>
      <w:r w:rsidRPr="00341EBE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38" type="#_x0000_t75" style="width:396pt;height:29.25pt;visibility:visible">
            <v:imagedata r:id="rId12" o:title=""/>
          </v:shape>
        </w:pict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AC762C" w:rsidRPr="005152FB" w:rsidRDefault="00AC762C" w:rsidP="007E4E54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ОПОРНЫЙ  КОНСПЕКТ  К  УРОКУ №  1 9</w:t>
      </w:r>
      <w:r>
        <w:rPr>
          <w:rFonts w:ascii="Times New Roman" w:hAnsi="Times New Roman"/>
          <w:sz w:val="28"/>
          <w:szCs w:val="28"/>
        </w:rPr>
        <w:t xml:space="preserve">                                    ПЛОТНОСТЬ ВЕЩЕСТВА. </w: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 МАССЫ  И  ОБЪЕМА  ТЕЛА  ПО  ЕГО ПЛОТНОСТИ</w: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86" type="#_x0000_t5" style="position:absolute;margin-left:76.2pt;margin-top:4pt;width:252pt;height:219.75pt;z-index:251629568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87" style="position:absolute;margin-left:184.95pt;margin-top:25pt;width:33.75pt;height:36pt;z-index:251632640">
            <v:textbox>
              <w:txbxContent>
                <w:p w:rsidR="00AC762C" w:rsidRPr="00D7630B" w:rsidRDefault="00AC762C">
                  <w:pPr>
                    <w:rPr>
                      <w:sz w:val="44"/>
                      <w:szCs w:val="44"/>
                      <w:lang w:val="en-US"/>
                    </w:rPr>
                  </w:pPr>
                  <w:r w:rsidRPr="00D7630B">
                    <w:rPr>
                      <w:sz w:val="44"/>
                      <w:szCs w:val="44"/>
                      <w:lang w:val="en-US"/>
                    </w:rPr>
                    <w:t>m</w:t>
                  </w:r>
                </w:p>
              </w:txbxContent>
            </v:textbox>
          </v:oval>
        </w:pict>
      </w:r>
    </w:p>
    <w:p w:rsidR="00AC762C" w:rsidRPr="00D7630B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Кг/куб.м</w: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198.45pt;margin-top:16.7pt;width:.75pt;height:121.5pt;flip:x;z-index:251631616" o:connectortype="straight"/>
        </w:pict>
      </w:r>
      <w:r>
        <w:rPr>
          <w:noProof/>
          <w:lang w:eastAsia="ru-RU"/>
        </w:rPr>
        <w:pict>
          <v:shape id="_x0000_s1089" type="#_x0000_t32" style="position:absolute;margin-left:154.95pt;margin-top:12.95pt;width:91.5pt;height:0;z-index:251630592" o:connectortype="straight"/>
        </w:pict>
      </w: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90" style="position:absolute;margin-left:227.7pt;margin-top:.95pt;width:39pt;height:42.75pt;z-index:251634688">
            <v:textbox>
              <w:txbxContent>
                <w:p w:rsidR="00AC762C" w:rsidRPr="00D7630B" w:rsidRDefault="00AC762C">
                  <w:pPr>
                    <w:rPr>
                      <w:sz w:val="48"/>
                      <w:szCs w:val="48"/>
                      <w:lang w:val="en-US"/>
                    </w:rPr>
                  </w:pPr>
                  <w:r w:rsidRPr="00D7630B">
                    <w:rPr>
                      <w:sz w:val="48"/>
                      <w:szCs w:val="48"/>
                      <w:lang w:val="en-US"/>
                    </w:rPr>
                    <w:t>V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91" style="position:absolute;margin-left:147.45pt;margin-top:8.45pt;width:37.5pt;height:39.75pt;z-index:251633664">
            <v:textbox>
              <w:txbxContent>
                <w:p w:rsidR="00AC762C" w:rsidRPr="00D7630B" w:rsidRDefault="00AC762C">
                  <w:pPr>
                    <w:rPr>
                      <w:sz w:val="40"/>
                      <w:szCs w:val="40"/>
                    </w:rPr>
                  </w:pPr>
                  <w:r w:rsidRPr="00D7630B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ρ</w:t>
                  </w:r>
                </w:p>
              </w:txbxContent>
            </v:textbox>
          </v:oval>
        </w:pict>
      </w: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 xml:space="preserve">         ПРАВИЛА  ПОЛЬЗОВАНИЯ  ТРЕУГОЛЬНИКОМ:</w:t>
      </w: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ЧТОБЫ НАЙТИ НЕИЗВЕСТНУЮ ФИГУРУ – ЗАКРОЙ ЕЕ ЛАДОШКОЙ,</w:t>
      </w:r>
    </w:p>
    <w:p w:rsidR="00AC762C" w:rsidRDefault="00AC762C" w:rsidP="00D7630B">
      <w:pPr>
        <w:tabs>
          <w:tab w:val="left" w:pos="2460"/>
        </w:tabs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И ТЫ УВИДИШЬ, ЧТО НУЖНО ДЕЛАТЬ.</w:t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921849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AC762C" w:rsidRDefault="00AC762C" w:rsidP="00921849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</w:p>
    <w:p w:rsidR="00AC762C" w:rsidRDefault="00AC762C" w:rsidP="00921849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ОПОРНЫЙ  КОНСПЕКТ  К  УРОКУ №   23</w:t>
      </w:r>
    </w:p>
    <w:p w:rsidR="00AC762C" w:rsidRPr="00593036" w:rsidRDefault="00AC762C" w:rsidP="00921849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СИЛА. ЯВЛЕНИЕ ТЯГОТЕНИЯ. СИЛА ТЯЖЕСТИ</w:t>
      </w:r>
    </w:p>
    <w:p w:rsidR="00AC762C" w:rsidRDefault="00AC762C" w:rsidP="00921849">
      <w:pPr>
        <w:tabs>
          <w:tab w:val="left" w:pos="2460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Скорость тела меняется при взаимодействии его с другими телами.</w:t>
      </w:r>
    </w:p>
    <w:p w:rsidR="00AC762C" w:rsidRDefault="00AC762C" w:rsidP="00921849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 w:rsidRPr="00341EB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9" type="#_x0000_t75" style="width:226.5pt;height:156pt;visibility:visible">
            <v:imagedata r:id="rId13" o:title=""/>
          </v:shape>
        </w:pict>
      </w:r>
    </w:p>
    <w:p w:rsidR="00AC762C" w:rsidRPr="00AC4E6A" w:rsidRDefault="00AC762C" w:rsidP="00DC6F1C">
      <w:pPr>
        <w:tabs>
          <w:tab w:val="left" w:pos="246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92" type="#_x0000_t75" style="position:absolute;margin-left:289.2pt;margin-top:255.6pt;width:204.75pt;height:140.25pt;z-index:-251679744;visibility:visible">
            <v:imagedata r:id="rId14" o:title=""/>
          </v:shape>
        </w:pict>
      </w:r>
      <w:r>
        <w:rPr>
          <w:noProof/>
          <w:lang w:eastAsia="ru-RU"/>
        </w:rPr>
        <w:pict>
          <v:shape id="_x0000_s1093" type="#_x0000_t32" style="position:absolute;margin-left:-5.55pt;margin-top:188.85pt;width:22.5pt;height:.75pt;flip:y;z-index:251635712" o:connectortype="straight">
            <v:stroke endarrow="block"/>
          </v:shape>
        </w:pict>
      </w:r>
      <w:r w:rsidRPr="00AD5EBF">
        <w:rPr>
          <w:rFonts w:ascii="Times New Roman" w:hAnsi="Times New Roman"/>
          <w:b/>
          <w:sz w:val="28"/>
          <w:szCs w:val="28"/>
        </w:rPr>
        <w:t>Деформацией называется любое изменение формы и размеры тела</w:t>
      </w:r>
      <w:r w:rsidRPr="00341EB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40" type="#_x0000_t75" style="width:224.25pt;height:159pt;visibility:visible">
            <v:imagedata r:id="rId15" o:title=""/>
          </v:shape>
        </w:pict>
      </w:r>
      <w:r w:rsidRPr="00AD5EBF">
        <w:rPr>
          <w:rFonts w:ascii="Times New Roman" w:hAnsi="Times New Roman"/>
          <w:b/>
          <w:sz w:val="28"/>
          <w:szCs w:val="28"/>
        </w:rPr>
        <w:t>Сила</w:t>
      </w:r>
      <w:r>
        <w:rPr>
          <w:rFonts w:ascii="Times New Roman" w:hAnsi="Times New Roman"/>
          <w:b/>
          <w:sz w:val="28"/>
          <w:szCs w:val="28"/>
        </w:rPr>
        <w:t>- это мера взаимодействия тел.</w:t>
      </w:r>
      <w:r w:rsidRPr="00AC4E6A">
        <w:rPr>
          <w:rFonts w:ascii="Times New Roman" w:hAnsi="Times New Roman"/>
          <w:b/>
          <w:sz w:val="28"/>
          <w:szCs w:val="28"/>
        </w:rPr>
        <w:t xml:space="preserve">    </w:t>
      </w:r>
      <w:r w:rsidRPr="00AC4E6A">
        <w:rPr>
          <w:rFonts w:ascii="Times New Roman" w:hAnsi="Times New Roman"/>
          <w:b/>
          <w:sz w:val="52"/>
          <w:szCs w:val="52"/>
          <w:lang w:val="en-US"/>
        </w:rPr>
        <w:t>F</w:t>
      </w:r>
      <w:r w:rsidRPr="00593036">
        <w:rPr>
          <w:rFonts w:ascii="Times New Roman" w:hAnsi="Times New Roman"/>
          <w:b/>
          <w:sz w:val="52"/>
          <w:szCs w:val="52"/>
        </w:rPr>
        <w:t>(</w:t>
      </w:r>
      <w:r>
        <w:rPr>
          <w:rFonts w:ascii="Times New Roman" w:hAnsi="Times New Roman"/>
          <w:b/>
          <w:sz w:val="52"/>
          <w:szCs w:val="52"/>
        </w:rPr>
        <w:t>Н</w:t>
      </w:r>
      <w:r w:rsidRPr="00593036">
        <w:rPr>
          <w:rFonts w:ascii="Times New Roman" w:hAnsi="Times New Roman"/>
          <w:b/>
          <w:sz w:val="56"/>
          <w:szCs w:val="52"/>
        </w:rPr>
        <w:t>)</w:t>
      </w:r>
      <w:r>
        <w:rPr>
          <w:rFonts w:ascii="Times New Roman" w:hAnsi="Times New Roman"/>
          <w:b/>
          <w:sz w:val="28"/>
          <w:szCs w:val="28"/>
        </w:rPr>
        <w:t>Притяжение всех тел во Вселенной друг к другу называется всемирным тяготением  (Исаак Ньютон).</w:t>
      </w:r>
      <w:r>
        <w:rPr>
          <w:rFonts w:ascii="Times New Roman" w:hAnsi="Times New Roman"/>
          <w:sz w:val="28"/>
          <w:szCs w:val="28"/>
        </w:rPr>
        <w:t xml:space="preserve"> Чем больше массы тел, тем больше сила всемирного тяготения. Чем больше расстояние между телами, тем меньше сила всемирного тяготения.</w:t>
      </w:r>
    </w:p>
    <w:p w:rsidR="00AC762C" w:rsidRDefault="00AC762C" w:rsidP="00DC6F1C">
      <w:pPr>
        <w:tabs>
          <w:tab w:val="left" w:pos="423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Сила, с которой Земля притягивает к себе</w:t>
      </w:r>
    </w:p>
    <w:p w:rsidR="00AC762C" w:rsidRPr="00775440" w:rsidRDefault="00AC762C" w:rsidP="00DC6F1C">
      <w:pPr>
        <w:tabs>
          <w:tab w:val="left" w:pos="423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тело, называется силой тяжести.</w:t>
      </w:r>
    </w:p>
    <w:p w:rsidR="00AC762C" w:rsidRPr="00775440" w:rsidRDefault="00AC762C" w:rsidP="00775440">
      <w:pPr>
        <w:tabs>
          <w:tab w:val="center" w:pos="50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56"/>
          <w:szCs w:val="52"/>
        </w:rPr>
        <w:tab/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C6F1C">
      <w:pPr>
        <w:tabs>
          <w:tab w:val="left" w:pos="42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 w:rsidP="00593036">
      <w:pPr>
        <w:tabs>
          <w:tab w:val="left" w:pos="24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ОПОРНЫЙ  КОНСПЕКТ  К  УРОКУ №   24</w:t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СИЛА УПРУГОСТИ.  ЗАКОН  ГУКА</w:t>
      </w:r>
    </w:p>
    <w:p w:rsidR="00AC762C" w:rsidRPr="00704229" w:rsidRDefault="00AC762C" w:rsidP="00D7630B">
      <w:pPr>
        <w:tabs>
          <w:tab w:val="left" w:pos="1095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094" type="#_x0000_t32" style="position:absolute;margin-left:53.7pt;margin-top:19.75pt;width:36.75pt;height:48pt;flip:x;z-index:2516387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95" type="#_x0000_t32" style="position:absolute;margin-left:199.95pt;margin-top:19.75pt;width:55.5pt;height:31.5pt;z-index:251637760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704229">
        <w:rPr>
          <w:rFonts w:ascii="Times New Roman" w:hAnsi="Times New Roman"/>
          <w:b/>
          <w:sz w:val="28"/>
          <w:szCs w:val="28"/>
          <w:u w:val="single"/>
        </w:rPr>
        <w:t>ДЕФОРМАЦИЯ</w:t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6" type="#_x0000_t98" style="position:absolute;margin-left:1.2pt;margin-top:22.75pt;width:3in;height:130.5pt;z-index:251639808" fillcolor="#4f81bd" strokecolor="#ffe4ff" strokeweight="3pt">
            <v:shadow on="t" type="perspective" color="#243f60" opacity=".5" offset="1pt" offset2="-1pt"/>
            <v:textbox style="mso-next-textbox:#_x0000_s1096">
              <w:txbxContent>
                <w:p w:rsidR="00AC762C" w:rsidRDefault="00AC762C">
                  <w:pPr>
                    <w:rPr>
                      <w:b/>
                      <w:sz w:val="44"/>
                      <w:szCs w:val="44"/>
                    </w:rPr>
                  </w:pPr>
                  <w:r w:rsidRPr="00704229">
                    <w:rPr>
                      <w:b/>
                      <w:sz w:val="44"/>
                      <w:szCs w:val="44"/>
                    </w:rPr>
                    <w:t>З</w:t>
                  </w:r>
                  <w:r>
                    <w:rPr>
                      <w:b/>
                      <w:sz w:val="44"/>
                      <w:szCs w:val="44"/>
                    </w:rPr>
                    <w:t>акон Гука</w:t>
                  </w:r>
                </w:p>
                <w:p w:rsidR="00AC762C" w:rsidRPr="00704229" w:rsidRDefault="00AC762C">
                  <w:pPr>
                    <w:rPr>
                      <w:b/>
                      <w:sz w:val="72"/>
                      <w:szCs w:val="72"/>
                      <w:lang w:val="en-US"/>
                    </w:rPr>
                  </w:pPr>
                  <w:r w:rsidRPr="00704229">
                    <w:rPr>
                      <w:b/>
                      <w:sz w:val="72"/>
                      <w:szCs w:val="72"/>
                      <w:lang w:val="en-US"/>
                    </w:rPr>
                    <w:t>F</w:t>
                  </w:r>
                  <w:r>
                    <w:rPr>
                      <w:b/>
                    </w:rPr>
                    <w:t>упр</w:t>
                  </w:r>
                  <w:r w:rsidRPr="00704229">
                    <w:rPr>
                      <w:b/>
                      <w:sz w:val="72"/>
                      <w:szCs w:val="72"/>
                      <w:lang w:val="en-US"/>
                    </w:rPr>
                    <w:t xml:space="preserve"> = - kx</w:t>
                  </w:r>
                </w:p>
              </w:txbxContent>
            </v:textbox>
          </v:shape>
        </w:pict>
      </w:r>
      <w:r w:rsidRPr="00704229">
        <w:rPr>
          <w:rFonts w:ascii="Times New Roman" w:hAnsi="Times New Roman"/>
          <w:sz w:val="28"/>
          <w:szCs w:val="28"/>
          <w:highlight w:val="yellow"/>
        </w:rPr>
        <w:t>Упругая (ластик, пружина)</w:t>
      </w:r>
      <w:r>
        <w:rPr>
          <w:rFonts w:ascii="Times New Roman" w:hAnsi="Times New Roman"/>
          <w:sz w:val="28"/>
          <w:szCs w:val="28"/>
        </w:rPr>
        <w:t xml:space="preserve">                                           Пластичная (пластилин, глина)</w:t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7" type="#_x0000_t32" style="position:absolute;margin-left:25.95pt;margin-top:26.45pt;width:20.25pt;height:.75pt;flip:y;z-index:251640832" o:connectortype="straight">
            <v:stroke endarrow="block"/>
          </v:shape>
        </w:pict>
      </w:r>
    </w:p>
    <w:p w:rsidR="00AC762C" w:rsidRDefault="00AC762C" w:rsidP="00D7630B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CE6D60">
      <w:pPr>
        <w:rPr>
          <w:rFonts w:ascii="Times New Roman" w:hAnsi="Times New Roman"/>
          <w:sz w:val="28"/>
          <w:szCs w:val="28"/>
        </w:rPr>
      </w:pP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98" type="#_x0000_t32" style="position:absolute;left:0;text-align:left;margin-left:58.95pt;margin-top:6.15pt;width:21.75pt;height:.75pt;flip:y;z-index:251641856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 xml:space="preserve">Где </w:t>
      </w:r>
      <w:r w:rsidRPr="00704229">
        <w:rPr>
          <w:b/>
          <w:sz w:val="72"/>
          <w:szCs w:val="72"/>
          <w:lang w:val="en-US"/>
        </w:rPr>
        <w:t>F</w:t>
      </w:r>
      <w:r>
        <w:rPr>
          <w:b/>
        </w:rPr>
        <w:t xml:space="preserve">упр  - </w:t>
      </w:r>
      <w:r w:rsidRPr="00CE6D60">
        <w:rPr>
          <w:sz w:val="28"/>
          <w:szCs w:val="28"/>
        </w:rPr>
        <w:t>сила упругости (Н)</w:t>
      </w:r>
      <w:r>
        <w:rPr>
          <w:sz w:val="28"/>
          <w:szCs w:val="28"/>
        </w:rPr>
        <w:t xml:space="preserve">, </w:t>
      </w:r>
      <w:r w:rsidRPr="00704229">
        <w:rPr>
          <w:b/>
          <w:sz w:val="72"/>
          <w:szCs w:val="72"/>
          <w:lang w:val="en-US"/>
        </w:rPr>
        <w:t>k</w:t>
      </w:r>
      <w:r w:rsidRPr="00CE6D60">
        <w:rPr>
          <w:rFonts w:ascii="Times New Roman" w:hAnsi="Times New Roman"/>
          <w:sz w:val="28"/>
          <w:szCs w:val="28"/>
        </w:rPr>
        <w:t>- коэффициент жесткости (Н/м)</w:t>
      </w:r>
      <w:r>
        <w:rPr>
          <w:b/>
          <w:sz w:val="28"/>
          <w:szCs w:val="28"/>
        </w:rPr>
        <w:t xml:space="preserve"> ,</w:t>
      </w:r>
      <w:r w:rsidRPr="00CE6D60">
        <w:rPr>
          <w:b/>
          <w:sz w:val="28"/>
          <w:szCs w:val="28"/>
        </w:rPr>
        <w:t xml:space="preserve">  </w:t>
      </w:r>
      <w:r w:rsidRPr="00704229">
        <w:rPr>
          <w:b/>
          <w:sz w:val="72"/>
          <w:szCs w:val="72"/>
          <w:lang w:val="en-US"/>
        </w:rPr>
        <w:t>x</w:t>
      </w:r>
      <w:r w:rsidRPr="00CE6D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6D60">
        <w:rPr>
          <w:rFonts w:ascii="Times New Roman" w:hAnsi="Times New Roman"/>
          <w:sz w:val="28"/>
          <w:szCs w:val="28"/>
        </w:rPr>
        <w:t>смещение пружины (м)</w:t>
      </w:r>
      <w:r>
        <w:rPr>
          <w:rFonts w:ascii="Times New Roman" w:hAnsi="Times New Roman"/>
          <w:sz w:val="28"/>
          <w:szCs w:val="28"/>
        </w:rPr>
        <w:t xml:space="preserve">знак «минус»  показывает, что сила упругости направлена в ротивоположную сторону от смещения пружины. </w:t>
      </w:r>
      <w:r w:rsidRPr="00D42CD3">
        <w:rPr>
          <w:rFonts w:ascii="Times New Roman" w:hAnsi="Times New Roman"/>
          <w:sz w:val="28"/>
          <w:szCs w:val="28"/>
        </w:rPr>
        <w:pict>
          <v:shape id="_x0000_i1041" type="#_x0000_t75" style="width:391.5pt;height:270.75pt">
            <v:imagedata r:id="rId16" o:title=""/>
          </v:shape>
        </w:pict>
      </w: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</w:p>
    <w:p w:rsidR="00AC762C" w:rsidRDefault="00AC762C" w:rsidP="00DC6F1C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690C">
        <w:rPr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AC762C" w:rsidRDefault="00AC762C" w:rsidP="00DC6F1C">
      <w:pPr>
        <w:jc w:val="both"/>
        <w:rPr>
          <w:rFonts w:ascii="Times New Roman" w:hAnsi="Times New Roman"/>
          <w:b/>
          <w:sz w:val="28"/>
          <w:szCs w:val="28"/>
        </w:rPr>
      </w:pPr>
    </w:p>
    <w:p w:rsidR="00AC762C" w:rsidRPr="00DC6F1C" w:rsidRDefault="00AC762C" w:rsidP="00DC6F1C">
      <w:pPr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УРОКУ  №  25</w:t>
      </w:r>
    </w:p>
    <w:p w:rsidR="00AC762C" w:rsidRDefault="00AC762C" w:rsidP="00DC6F1C">
      <w:pPr>
        <w:jc w:val="both"/>
        <w:rPr>
          <w:sz w:val="28"/>
          <w:szCs w:val="28"/>
        </w:rPr>
      </w:pPr>
    </w:p>
    <w:p w:rsidR="00AC762C" w:rsidRDefault="00AC762C" w:rsidP="00DC6F1C">
      <w:r>
        <w:rPr>
          <w:sz w:val="28"/>
          <w:szCs w:val="28"/>
        </w:rPr>
        <w:t xml:space="preserve"> ВЕС  ТЕЛА.  СВЯЗЬ  МЕЖДУ  СИЛОЙ  ТЯЖЕСТИ  И  МАССОЙ  ТЕЛА.</w:t>
      </w:r>
    </w:p>
    <w:p w:rsidR="00AC762C" w:rsidRDefault="00AC762C" w:rsidP="00DC6F1C">
      <w:pPr>
        <w:tabs>
          <w:tab w:val="left" w:pos="709"/>
        </w:tabs>
      </w:pPr>
      <w:r>
        <w:rPr>
          <w:b/>
          <w:u w:val="single"/>
        </w:rPr>
        <w:t>Классная работа:</w:t>
      </w:r>
    </w:p>
    <w:p w:rsidR="00AC762C" w:rsidRDefault="00AC762C" w:rsidP="00DC6F1C">
      <w:pPr>
        <w:tabs>
          <w:tab w:val="left" w:pos="0"/>
        </w:tabs>
      </w:pPr>
      <w:r>
        <w:rPr>
          <w:noProof/>
          <w:lang w:eastAsia="ru-RU"/>
        </w:rPr>
        <w:pict>
          <v:oval id="_x0000_s1099" style="position:absolute;margin-left:283.05pt;margin-top:9.4pt;width:55.5pt;height:50.25pt;z-index:251646976" fillcolor="#9bbb59" strokecolor="#ffe4ff" strokeweight="3pt">
            <v:shadow on="t" type="perspective" color="#4e6128" opacity=".5" offset="1pt" offset2="-1pt"/>
          </v:oval>
        </w:pict>
      </w:r>
      <w:r>
        <w:rPr>
          <w:noProof/>
          <w:lang w:eastAsia="ru-RU"/>
        </w:rPr>
        <w:pict>
          <v:oval id="_x0000_s1100" style="position:absolute;margin-left:45.3pt;margin-top:9.4pt;width:56.25pt;height:55.5pt;z-index:251643904" fillcolor="#4f81bd" strokecolor="#ffe4ff" strokeweight="3pt">
            <v:shadow on="t" type="perspective" color="#243f60" opacity=".5" offset="1pt" offset2="-1pt"/>
          </v:oval>
        </w:pict>
      </w:r>
    </w:p>
    <w:p w:rsidR="00AC762C" w:rsidRDefault="00AC762C" w:rsidP="00DC6F1C">
      <w:pPr>
        <w:tabs>
          <w:tab w:val="left" w:pos="0"/>
        </w:tabs>
      </w:pPr>
      <w:r>
        <w:rPr>
          <w:noProof/>
          <w:lang w:eastAsia="ru-RU"/>
        </w:rPr>
        <w:pict>
          <v:shape id="_x0000_s1101" type="#_x0000_t32" style="position:absolute;margin-left:310.8pt;margin-top:35pt;width:1.5pt;height:70.5pt;z-index:251648000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02" type="#_x0000_t16" style="position:absolute;margin-left:229.8pt;margin-top:26pt;width:166.5pt;height:21.75pt;z-index:251645952" fillcolor="#8064a2" strokecolor="#ffe4ff" strokeweight="3pt">
            <v:shadow on="t" type="perspective" color="#3f3151" opacity=".5" offset="1pt" offset2="-1pt"/>
          </v:shape>
        </w:pict>
      </w:r>
      <w:r>
        <w:rPr>
          <w:noProof/>
          <w:lang w:eastAsia="ru-RU"/>
        </w:rPr>
        <w:pict>
          <v:shape id="_x0000_s1103" type="#_x0000_t32" style="position:absolute;margin-left:74.55pt;margin-top:14.75pt;width:0;height:98.25pt;z-index:251644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4" type="#_x0000_t16" style="position:absolute;margin-left:10.8pt;margin-top:35pt;width:134.25pt;height:24.75pt;z-index:251642880" fillcolor="#c0504d" strokecolor="#ffe4ff" strokeweight="3pt">
            <v:shadow on="t" type="perspective" color="#622423" opacity=".5" offset="1pt" offset2="-1pt"/>
          </v:shape>
        </w:pict>
      </w:r>
    </w:p>
    <w:p w:rsidR="00AC762C" w:rsidRPr="001016EF" w:rsidRDefault="00AC762C" w:rsidP="00DC6F1C"/>
    <w:p w:rsidR="00AC762C" w:rsidRPr="001016EF" w:rsidRDefault="00AC762C" w:rsidP="00DC6F1C"/>
    <w:p w:rsidR="00AC762C" w:rsidRPr="001016EF" w:rsidRDefault="00AC762C" w:rsidP="00DC6F1C"/>
    <w:p w:rsidR="00AC762C" w:rsidRPr="001016EF" w:rsidRDefault="00AC762C" w:rsidP="00DC6F1C"/>
    <w:p w:rsidR="00AC762C" w:rsidRPr="001016EF" w:rsidRDefault="00AC762C" w:rsidP="00DC6F1C"/>
    <w:p w:rsidR="00AC762C" w:rsidRPr="001016EF" w:rsidRDefault="00AC762C" w:rsidP="00DC6F1C"/>
    <w:p w:rsidR="00AC762C" w:rsidRPr="00DC6F1C" w:rsidRDefault="00AC762C" w:rsidP="00DC6F1C">
      <w:r>
        <w:rPr>
          <w:noProof/>
          <w:lang w:eastAsia="ru-RU"/>
        </w:rPr>
        <w:pict>
          <v:shape id="_x0000_s1105" type="#_x0000_t32" style="position:absolute;margin-left:87.3pt;margin-top:8.9pt;width:22.5pt;height:0;z-index:2516490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6" type="#_x0000_t32" style="position:absolute;margin-left:324.3pt;margin-top:2.6pt;width:24.75pt;height:0;z-index:251650048" o:connectortype="straight">
            <v:stroke endarrow="block"/>
          </v:shape>
        </w:pict>
      </w:r>
      <w:r>
        <w:tab/>
        <w:t xml:space="preserve">                 </w:t>
      </w:r>
      <w:r w:rsidRPr="001016EF">
        <w:rPr>
          <w:sz w:val="52"/>
          <w:szCs w:val="52"/>
          <w:lang w:val="en-US"/>
        </w:rPr>
        <w:t>F</w:t>
      </w:r>
      <w:r>
        <w:t>тяж</w:t>
      </w:r>
      <w:r w:rsidRPr="00B53DE3">
        <w:rPr>
          <w:sz w:val="52"/>
          <w:szCs w:val="52"/>
        </w:rPr>
        <w:t xml:space="preserve"> = </w:t>
      </w:r>
      <w:r w:rsidRPr="001016EF">
        <w:rPr>
          <w:sz w:val="52"/>
          <w:szCs w:val="52"/>
          <w:lang w:val="en-US"/>
        </w:rPr>
        <w:t>mg</w:t>
      </w:r>
      <w:r>
        <w:rPr>
          <w:sz w:val="52"/>
          <w:szCs w:val="52"/>
        </w:rPr>
        <w:t>(Н)</w:t>
      </w:r>
      <w:r w:rsidRPr="00B53DE3">
        <w:rPr>
          <w:sz w:val="52"/>
          <w:szCs w:val="52"/>
        </w:rPr>
        <w:tab/>
      </w:r>
      <w:r>
        <w:rPr>
          <w:sz w:val="52"/>
          <w:szCs w:val="52"/>
        </w:rPr>
        <w:t xml:space="preserve">                    </w:t>
      </w:r>
      <w:r>
        <w:rPr>
          <w:sz w:val="52"/>
          <w:szCs w:val="52"/>
          <w:lang w:val="en-US"/>
        </w:rPr>
        <w:t>P</w:t>
      </w:r>
      <w:r w:rsidRPr="00B53DE3">
        <w:rPr>
          <w:sz w:val="52"/>
          <w:szCs w:val="52"/>
        </w:rPr>
        <w:t xml:space="preserve"> = </w:t>
      </w:r>
      <w:r w:rsidRPr="001016EF">
        <w:rPr>
          <w:sz w:val="52"/>
          <w:szCs w:val="52"/>
          <w:lang w:val="en-US"/>
        </w:rPr>
        <w:t>mg</w:t>
      </w:r>
      <w:r>
        <w:rPr>
          <w:sz w:val="52"/>
          <w:szCs w:val="52"/>
        </w:rPr>
        <w:t xml:space="preserve"> (Н)</w:t>
      </w:r>
    </w:p>
    <w:p w:rsidR="00AC762C" w:rsidRDefault="00AC762C" w:rsidP="00DC6F1C">
      <w:pPr>
        <w:tabs>
          <w:tab w:val="left" w:pos="1770"/>
        </w:tabs>
        <w:rPr>
          <w:sz w:val="52"/>
          <w:szCs w:val="52"/>
        </w:rPr>
      </w:pPr>
      <w:r>
        <w:rPr>
          <w:sz w:val="52"/>
          <w:szCs w:val="52"/>
        </w:rPr>
        <w:t xml:space="preserve">   СИЛА ТЯЖЕСТИ</w:t>
      </w:r>
      <w:r w:rsidRPr="00B53DE3">
        <w:rPr>
          <w:sz w:val="52"/>
          <w:szCs w:val="52"/>
        </w:rPr>
        <w:t xml:space="preserve">           </w:t>
      </w:r>
      <w:r>
        <w:rPr>
          <w:sz w:val="52"/>
          <w:szCs w:val="52"/>
        </w:rPr>
        <w:t xml:space="preserve">               ВЕС ТЕЛА</w: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     ЗАПОМНИ! </w: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МАССА ИЗМЕРЯЕТСЯ В КИЛОГРАММАХ,</w: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А ВЕС В НЬЮТОНАХ!</w: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Default="00AC762C" w:rsidP="00DC6F1C">
      <w:pPr>
        <w:jc w:val="both"/>
        <w:rPr>
          <w:sz w:val="28"/>
          <w:szCs w:val="28"/>
        </w:rPr>
      </w:pPr>
      <w:r w:rsidRPr="00CA690C">
        <w:rPr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УРОКУ  №  2</w:t>
      </w:r>
      <w:r>
        <w:rPr>
          <w:b/>
          <w:sz w:val="28"/>
          <w:szCs w:val="28"/>
        </w:rPr>
        <w:t>7</w:t>
      </w:r>
    </w:p>
    <w:p w:rsidR="00AC762C" w:rsidRDefault="00AC762C" w:rsidP="00DC6F1C">
      <w:r>
        <w:rPr>
          <w:sz w:val="28"/>
          <w:szCs w:val="28"/>
        </w:rPr>
        <w:t xml:space="preserve">      СЛОЖЕНИЕ ДВУХ СИЛ, НАПРАВЛЕННЫХ ВДОЛЬ ОДНОЙ ПРЯМОЙ</w:t>
      </w:r>
    </w:p>
    <w:p w:rsidR="00AC762C" w:rsidRDefault="00AC762C" w:rsidP="00CE6D60">
      <w:pPr>
        <w:ind w:firstLine="708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Если на тело действуют сразу несколько сил, их общее действие характеризует </w:t>
      </w:r>
      <w:r w:rsidRPr="00F538B9">
        <w:rPr>
          <w:rFonts w:ascii="Times New Roman" w:hAnsi="Times New Roman"/>
          <w:b/>
          <w:sz w:val="28"/>
          <w:szCs w:val="28"/>
          <w:u w:val="single"/>
        </w:rPr>
        <w:t>РАВНОДЕЙСТВУЮЩАЯ СИЛА.</w:t>
      </w:r>
    </w:p>
    <w:p w:rsidR="00AC762C" w:rsidRDefault="00AC762C" w:rsidP="00CE6D60">
      <w:pPr>
        <w:ind w:firstLine="708"/>
        <w:rPr>
          <w:rFonts w:ascii="Times New Roman" w:hAnsi="Times New Roman"/>
          <w:color w:val="FF0000"/>
          <w:sz w:val="28"/>
          <w:szCs w:val="28"/>
        </w:rPr>
      </w:pPr>
      <w:r w:rsidRPr="00F538B9">
        <w:rPr>
          <w:rFonts w:ascii="Times New Roman" w:hAnsi="Times New Roman"/>
          <w:color w:val="FF0000"/>
          <w:sz w:val="28"/>
          <w:szCs w:val="28"/>
        </w:rPr>
        <w:t xml:space="preserve">Для </w:t>
      </w:r>
      <w:r>
        <w:rPr>
          <w:rFonts w:ascii="Times New Roman" w:hAnsi="Times New Roman"/>
          <w:color w:val="FF0000"/>
          <w:sz w:val="28"/>
          <w:szCs w:val="28"/>
        </w:rPr>
        <w:t>нахождения равнодействующей силы существуют следующие правила:</w:t>
      </w:r>
    </w:p>
    <w:p w:rsidR="00AC762C" w:rsidRPr="008A6F2A" w:rsidRDefault="00AC762C" w:rsidP="00F538B9">
      <w:pPr>
        <w:pStyle w:val="ListParagraph"/>
        <w:numPr>
          <w:ilvl w:val="0"/>
          <w:numId w:val="4"/>
        </w:numPr>
        <w:rPr>
          <w:rFonts w:ascii="Times New Roman" w:hAnsi="Times New Roman"/>
          <w:sz w:val="44"/>
          <w:szCs w:val="44"/>
          <w:highlight w:val="yellow"/>
        </w:rPr>
      </w:pPr>
      <w:r w:rsidRPr="008A6F2A">
        <w:rPr>
          <w:rFonts w:ascii="Times New Roman" w:hAnsi="Times New Roman"/>
          <w:sz w:val="28"/>
          <w:szCs w:val="28"/>
          <w:highlight w:val="yellow"/>
        </w:rPr>
        <w:t xml:space="preserve">Если к телу приложены две силы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20"/>
          <w:szCs w:val="20"/>
          <w:highlight w:val="yellow"/>
        </w:rPr>
        <w:t>1</w:t>
      </w:r>
      <w:r w:rsidRPr="008A6F2A">
        <w:rPr>
          <w:rFonts w:ascii="Times New Roman" w:hAnsi="Times New Roman"/>
          <w:sz w:val="44"/>
          <w:szCs w:val="44"/>
          <w:highlight w:val="yellow"/>
        </w:rPr>
        <w:t xml:space="preserve"> </w:t>
      </w:r>
      <w:r w:rsidRPr="008A6F2A">
        <w:rPr>
          <w:rFonts w:ascii="Times New Roman" w:hAnsi="Times New Roman"/>
          <w:sz w:val="28"/>
          <w:szCs w:val="28"/>
          <w:highlight w:val="yellow"/>
        </w:rPr>
        <w:t>и</w:t>
      </w:r>
      <w:r w:rsidRPr="008A6F2A">
        <w:rPr>
          <w:rFonts w:ascii="Times New Roman" w:hAnsi="Times New Roman"/>
          <w:sz w:val="44"/>
          <w:szCs w:val="44"/>
          <w:highlight w:val="yellow"/>
        </w:rPr>
        <w:t xml:space="preserve">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24"/>
          <w:szCs w:val="24"/>
          <w:highlight w:val="yellow"/>
        </w:rPr>
        <w:t xml:space="preserve">2,  </w:t>
      </w:r>
      <w:r w:rsidRPr="008A6F2A">
        <w:rPr>
          <w:rFonts w:ascii="Times New Roman" w:hAnsi="Times New Roman"/>
          <w:sz w:val="28"/>
          <w:szCs w:val="28"/>
          <w:highlight w:val="yellow"/>
        </w:rPr>
        <w:t xml:space="preserve">направленные по одной прямой в одну сторону, то их равнодействующая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28"/>
          <w:szCs w:val="28"/>
          <w:highlight w:val="yellow"/>
        </w:rPr>
        <w:t xml:space="preserve"> находится по формуле:</w:t>
      </w:r>
    </w:p>
    <w:p w:rsidR="00AC762C" w:rsidRPr="00F538B9" w:rsidRDefault="00AC762C" w:rsidP="00F538B9">
      <w:pPr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                                  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44"/>
          <w:szCs w:val="44"/>
          <w:highlight w:val="yellow"/>
        </w:rPr>
        <w:t xml:space="preserve"> =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24"/>
          <w:szCs w:val="24"/>
          <w:highlight w:val="yellow"/>
        </w:rPr>
        <w:t>1</w:t>
      </w:r>
      <w:r w:rsidRPr="008A6F2A">
        <w:rPr>
          <w:rFonts w:ascii="Times New Roman" w:hAnsi="Times New Roman"/>
          <w:sz w:val="44"/>
          <w:szCs w:val="44"/>
          <w:highlight w:val="yellow"/>
        </w:rPr>
        <w:t xml:space="preserve">  +  </w:t>
      </w:r>
      <w:r w:rsidRPr="008A6F2A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8A6F2A">
        <w:rPr>
          <w:rFonts w:ascii="Times New Roman" w:hAnsi="Times New Roman"/>
          <w:sz w:val="24"/>
          <w:szCs w:val="24"/>
          <w:highlight w:val="yellow"/>
        </w:rPr>
        <w:t>2</w:t>
      </w:r>
    </w:p>
    <w:p w:rsidR="00AC762C" w:rsidRPr="00F538B9" w:rsidRDefault="00AC762C" w:rsidP="008A6F2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538B9">
        <w:rPr>
          <w:rFonts w:ascii="Times New Roman" w:hAnsi="Times New Roman"/>
          <w:sz w:val="28"/>
          <w:szCs w:val="28"/>
        </w:rPr>
        <w:t xml:space="preserve">    </w:t>
      </w:r>
      <w:r w:rsidRPr="008A6F2A">
        <w:rPr>
          <w:rFonts w:ascii="Times New Roman" w:hAnsi="Times New Roman"/>
          <w:sz w:val="28"/>
          <w:szCs w:val="28"/>
          <w:highlight w:val="yellow"/>
        </w:rPr>
        <w:t>При этом направление равнодействующей силы совпадает с направлением            приложенных сил.</w:t>
      </w:r>
    </w:p>
    <w:p w:rsidR="00AC762C" w:rsidRPr="008A6F2A" w:rsidRDefault="00AC762C" w:rsidP="008A6F2A">
      <w:pPr>
        <w:tabs>
          <w:tab w:val="left" w:pos="2910"/>
        </w:tabs>
        <w:ind w:firstLine="708"/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pict>
          <v:shape id="_x0000_s1107" type="#_x0000_t13" style="position:absolute;left:0;text-align:left;margin-left:124.95pt;margin-top:23.4pt;width:146.25pt;height:35.25pt;z-index:251652096">
            <v:textbox>
              <w:txbxContent>
                <w:p w:rsidR="00AC762C" w:rsidRDefault="00AC762C"/>
              </w:txbxContent>
            </v:textbox>
          </v:shape>
        </w:pict>
      </w:r>
      <w:r>
        <w:rPr>
          <w:noProof/>
          <w:lang w:eastAsia="ru-RU"/>
        </w:rPr>
        <w:pict>
          <v:oval id="_x0000_s1108" style="position:absolute;left:0;text-align:left;margin-left:72.45pt;margin-top:23.4pt;width:48.75pt;height:47.25pt;z-index:251651072" fillcolor="black" strokecolor="#ffe4ff" strokeweight="3pt">
            <v:shadow on="t" type="perspective" color="#fd00fd" opacity=".5" offset="1pt" offset2="-1pt"/>
          </v:oval>
        </w:pict>
      </w:r>
      <w:r>
        <w:rPr>
          <w:rFonts w:ascii="Arial Black" w:hAnsi="Arial Black"/>
          <w:sz w:val="28"/>
          <w:szCs w:val="28"/>
        </w:rPr>
        <w:tab/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16"/>
          <w:szCs w:val="16"/>
        </w:rPr>
        <w:t>1</w:t>
      </w:r>
      <w:r w:rsidRPr="008A6F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16"/>
          <w:szCs w:val="16"/>
        </w:rPr>
        <w:t>2</w:t>
      </w:r>
      <w:r w:rsidRPr="008A6F2A">
        <w:rPr>
          <w:rFonts w:ascii="Times New Roman" w:hAnsi="Times New Roman"/>
          <w:sz w:val="44"/>
          <w:szCs w:val="44"/>
        </w:rPr>
        <w:t xml:space="preserve">          </w:t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44"/>
          <w:szCs w:val="44"/>
        </w:rPr>
        <w:t xml:space="preserve"> </w: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pict>
          <v:shape id="_x0000_s1109" type="#_x0000_t32" style="position:absolute;left:0;text-align:left;margin-left:121.2pt;margin-top:11.7pt;width:44.25pt;height:.75pt;flip:y;z-index:251654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0" type="#_x0000_t13" style="position:absolute;left:0;text-align:left;margin-left:124.95pt;margin-top:6.45pt;width:81pt;height:12.4pt;z-index:251653120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 w:rsidP="00CE6D60">
      <w:pPr>
        <w:ind w:firstLine="708"/>
        <w:rPr>
          <w:rFonts w:ascii="Arial Black" w:hAnsi="Arial Black"/>
          <w:sz w:val="28"/>
          <w:szCs w:val="28"/>
        </w:rPr>
      </w:pPr>
    </w:p>
    <w:p w:rsidR="00AC762C" w:rsidRPr="001B5E51" w:rsidRDefault="00AC762C" w:rsidP="001B5E51">
      <w:pPr>
        <w:ind w:left="851"/>
        <w:rPr>
          <w:rFonts w:ascii="Times New Roman" w:hAnsi="Times New Roman"/>
          <w:sz w:val="44"/>
          <w:szCs w:val="44"/>
          <w:highlight w:val="cy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B5E51">
        <w:rPr>
          <w:rFonts w:ascii="Times New Roman" w:hAnsi="Times New Roman"/>
          <w:sz w:val="28"/>
          <w:szCs w:val="28"/>
        </w:rPr>
        <w:t xml:space="preserve">2.  </w:t>
      </w:r>
      <w:r w:rsidRPr="001B5E51">
        <w:rPr>
          <w:rFonts w:ascii="Times New Roman" w:hAnsi="Times New Roman"/>
          <w:sz w:val="28"/>
          <w:szCs w:val="28"/>
          <w:highlight w:val="cyan"/>
        </w:rPr>
        <w:t xml:space="preserve">Если к телу приложены две силы </w:t>
      </w:r>
      <w:r w:rsidRPr="001B5E51">
        <w:rPr>
          <w:rFonts w:ascii="Times New Roman" w:hAnsi="Times New Roman"/>
          <w:sz w:val="44"/>
          <w:szCs w:val="44"/>
          <w:highlight w:val="cyan"/>
          <w:lang w:val="en-US"/>
        </w:rPr>
        <w:t>F</w:t>
      </w:r>
      <w:r w:rsidRPr="001B5E51">
        <w:rPr>
          <w:rFonts w:ascii="Times New Roman" w:hAnsi="Times New Roman"/>
          <w:sz w:val="20"/>
          <w:szCs w:val="20"/>
          <w:highlight w:val="cyan"/>
        </w:rPr>
        <w:t>1</w:t>
      </w:r>
      <w:r w:rsidRPr="001B5E51">
        <w:rPr>
          <w:rFonts w:ascii="Times New Roman" w:hAnsi="Times New Roman"/>
          <w:sz w:val="44"/>
          <w:szCs w:val="44"/>
          <w:highlight w:val="cyan"/>
        </w:rPr>
        <w:t xml:space="preserve"> </w:t>
      </w:r>
      <w:r w:rsidRPr="001B5E51">
        <w:rPr>
          <w:rFonts w:ascii="Times New Roman" w:hAnsi="Times New Roman"/>
          <w:sz w:val="28"/>
          <w:szCs w:val="28"/>
          <w:highlight w:val="cyan"/>
        </w:rPr>
        <w:t>и</w:t>
      </w:r>
      <w:r w:rsidRPr="001B5E51">
        <w:rPr>
          <w:rFonts w:ascii="Times New Roman" w:hAnsi="Times New Roman"/>
          <w:sz w:val="44"/>
          <w:szCs w:val="44"/>
          <w:highlight w:val="cyan"/>
        </w:rPr>
        <w:t xml:space="preserve"> </w:t>
      </w:r>
      <w:r w:rsidRPr="001B5E51">
        <w:rPr>
          <w:rFonts w:ascii="Times New Roman" w:hAnsi="Times New Roman"/>
          <w:sz w:val="44"/>
          <w:szCs w:val="44"/>
          <w:highlight w:val="cyan"/>
          <w:lang w:val="en-US"/>
        </w:rPr>
        <w:t>F</w:t>
      </w:r>
      <w:r w:rsidRPr="001B5E51">
        <w:rPr>
          <w:rFonts w:ascii="Times New Roman" w:hAnsi="Times New Roman"/>
          <w:sz w:val="24"/>
          <w:szCs w:val="24"/>
          <w:highlight w:val="cyan"/>
        </w:rPr>
        <w:t xml:space="preserve">2,  </w:t>
      </w:r>
      <w:r w:rsidRPr="001B5E51">
        <w:rPr>
          <w:rFonts w:ascii="Times New Roman" w:hAnsi="Times New Roman"/>
          <w:sz w:val="28"/>
          <w:szCs w:val="28"/>
          <w:highlight w:val="cyan"/>
        </w:rPr>
        <w:t xml:space="preserve">направленные по одной прямой в  противоположные стороны, то чтобы найти их равнодействующую силу надо от большей силы отнять меньшую .     </w:t>
      </w:r>
    </w:p>
    <w:p w:rsidR="00AC762C" w:rsidRPr="00F538B9" w:rsidRDefault="00AC762C" w:rsidP="001B5E5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B5E51">
        <w:rPr>
          <w:rFonts w:ascii="Times New Roman" w:hAnsi="Times New Roman"/>
          <w:sz w:val="28"/>
          <w:szCs w:val="28"/>
          <w:highlight w:val="cyan"/>
        </w:rPr>
        <w:t xml:space="preserve">    При этом направление равнодействующей силы совпадает с направлением             большей силы.</w:t>
      </w:r>
    </w:p>
    <w:p w:rsidR="00AC762C" w:rsidRPr="001B5E51" w:rsidRDefault="00AC762C" w:rsidP="001B5E51">
      <w:pPr>
        <w:tabs>
          <w:tab w:val="left" w:pos="3645"/>
          <w:tab w:val="center" w:pos="5386"/>
        </w:tabs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11" type="#_x0000_t13" style="position:absolute;left:0;text-align:left;margin-left:154.95pt;margin-top:18.55pt;width:75pt;height:26.25pt;z-index:251657216"/>
        </w:pict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16"/>
          <w:szCs w:val="16"/>
        </w:rPr>
        <w:t>2</w:t>
      </w:r>
      <w:r w:rsidRPr="008A6F2A">
        <w:rPr>
          <w:rFonts w:ascii="Times New Roman" w:hAnsi="Times New Roman"/>
          <w:sz w:val="44"/>
          <w:szCs w:val="44"/>
        </w:rPr>
        <w:t xml:space="preserve">  </w:t>
      </w: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12" type="#_x0000_t66" style="position:absolute;left:0;text-align:left;margin-left:50.7pt;margin-top:23.05pt;width:50.25pt;height:21.75pt;z-index:251656192;mso-position-horizontal-relative:text;mso-position-vertical-relative:text" fillcolor="#4f81bd" strokecolor="#ffe4ff" strokeweight="3pt">
            <v:shadow on="t" type="perspective" color="#243f60" opacity=".5" offset="1pt" offset2="-1pt"/>
          </v:shape>
        </w:pict>
      </w:r>
      <w:r>
        <w:rPr>
          <w:noProof/>
          <w:lang w:eastAsia="ru-RU"/>
        </w:rPr>
        <w:pict>
          <v:oval id="_x0000_s1113" style="position:absolute;left:0;text-align:left;margin-left:106.2pt;margin-top:6.55pt;width:48.75pt;height:47.25pt;z-index:251655168;mso-position-horizontal-relative:text;mso-position-vertical-relative:text" fillcolor="black" strokecolor="#ffe4ff" strokeweight="3pt">
            <v:shadow on="t" type="perspective" color="#fd00fd" opacity=".5" offset="1pt" offset2="-1pt"/>
          </v:oval>
        </w:pict>
      </w:r>
      <w:r>
        <w:rPr>
          <w:rFonts w:ascii="Times New Roman" w:hAnsi="Times New Roman"/>
          <w:sz w:val="28"/>
          <w:szCs w:val="28"/>
        </w:rPr>
        <w:tab/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44"/>
          <w:szCs w:val="44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8A6F2A">
        <w:rPr>
          <w:rFonts w:ascii="Times New Roman" w:hAnsi="Times New Roman"/>
          <w:sz w:val="28"/>
          <w:szCs w:val="28"/>
          <w:lang w:val="en-US"/>
        </w:rPr>
        <w:t>F</w:t>
      </w:r>
      <w:r w:rsidRPr="008A6F2A">
        <w:rPr>
          <w:rFonts w:ascii="Times New Roman" w:hAnsi="Times New Roman"/>
          <w:sz w:val="16"/>
          <w:szCs w:val="16"/>
        </w:rPr>
        <w:t>1</w:t>
      </w:r>
    </w:p>
    <w:p w:rsidR="00AC762C" w:rsidRPr="001B5E51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14" type="#_x0000_t32" style="position:absolute;left:0;text-align:left;margin-left:154.95pt;margin-top:.55pt;width:116.25pt;height:3pt;flip:y;z-index:251658240" o:connectortype="straight">
            <v:stroke endarrow="block"/>
          </v:shape>
        </w:pict>
      </w:r>
    </w:p>
    <w:p w:rsidR="00AC762C" w:rsidRPr="001B5E51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ДВЕ СИЛЫ, РАВНЫ ПО ВЕЛИЧИНЕ И НАПРАВЛЕНЫ В ПРОТИВОПОЛОЖНЫЕ СТОРОНЫ ВДОЛЬ ОДНОЙ ПРЯМОЙ , ТО ОНИ </w:t>
      </w:r>
      <w:r w:rsidRPr="00AD6795">
        <w:rPr>
          <w:rFonts w:ascii="Times New Roman" w:hAnsi="Times New Roman"/>
          <w:sz w:val="28"/>
          <w:szCs w:val="28"/>
          <w:u w:val="single"/>
        </w:rPr>
        <w:t>КОМПЕНСИРУЮТ</w:t>
      </w:r>
      <w:r>
        <w:rPr>
          <w:rFonts w:ascii="Times New Roman" w:hAnsi="Times New Roman"/>
          <w:sz w:val="28"/>
          <w:szCs w:val="28"/>
        </w:rPr>
        <w:t xml:space="preserve"> ДРУГ ДРУГА И ТЕЛО ОСТАЕТСЯ В ПОКОЕ.</w:t>
      </w: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</w:p>
    <w:p w:rsidR="00AC762C" w:rsidRDefault="00AC762C" w:rsidP="00621BF3">
      <w:pPr>
        <w:jc w:val="both"/>
        <w:rPr>
          <w:b/>
          <w:sz w:val="28"/>
          <w:szCs w:val="28"/>
        </w:rPr>
      </w:pPr>
      <w:r w:rsidRPr="00CA690C">
        <w:rPr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 xml:space="preserve">     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УРОКУ  №  2</w:t>
      </w:r>
      <w:r>
        <w:rPr>
          <w:b/>
          <w:sz w:val="28"/>
          <w:szCs w:val="28"/>
        </w:rPr>
        <w:t>8</w:t>
      </w:r>
    </w:p>
    <w:p w:rsidR="00AC762C" w:rsidRDefault="00AC762C" w:rsidP="00621B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СИЛЫ ТРЕНИЯ. ТРЕНИЕ СКОЛЬЖЕНИЯ. ТРЕНИЕ ПОКОЯ.</w:t>
      </w:r>
    </w:p>
    <w:p w:rsidR="00AC762C" w:rsidRDefault="00AC762C" w:rsidP="00621BF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s1115" type="#_x0000_t75" style="position:absolute;left:0;text-align:left;margin-left:-13.05pt;margin-top:24.25pt;width:236.25pt;height:141pt;z-index:251659264;visibility:visible">
            <v:imagedata r:id="rId17" o:title=""/>
            <w10:wrap type="square"/>
          </v:shape>
        </w:pict>
      </w:r>
      <w:r>
        <w:rPr>
          <w:b/>
          <w:sz w:val="28"/>
          <w:szCs w:val="28"/>
        </w:rPr>
        <w:t>ПРИ СОПРИКОСНОВЕНИИ ОДНОГО ТЕЛА С ДРУГИМ ВОЗНИКАЕТ µВЗАИМОДЕЙСТВИЕ, ПРЕПЯТСТВУЮЩЕЕ ДВИЖЕНИЮ ЭТИХ ТЕЛ.</w:t>
      </w:r>
    </w:p>
    <w:p w:rsidR="00AC762C" w:rsidRDefault="00AC762C" w:rsidP="00621B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ЭТО ВЗАИМОДЕЙСТВИЕ НАЗЫВАЕТСЯ </w:t>
      </w:r>
    </w:p>
    <w:p w:rsidR="00AC762C" w:rsidRDefault="00AC762C" w:rsidP="00621BF3">
      <w:pPr>
        <w:jc w:val="both"/>
        <w:rPr>
          <w:b/>
          <w:sz w:val="24"/>
          <w:szCs w:val="24"/>
        </w:rPr>
      </w:pPr>
      <w:r>
        <w:rPr>
          <w:noProof/>
          <w:lang w:eastAsia="ru-RU"/>
        </w:rPr>
        <w:pict>
          <v:shape id="_x0000_s1116" type="#_x0000_t32" style="position:absolute;left:0;text-align:left;margin-left:183pt;margin-top:38.15pt;width:.75pt;height:102pt;z-index:2516633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7" type="#_x0000_t32" style="position:absolute;left:0;text-align:left;margin-left:75.75pt;margin-top:38.15pt;width:65.25pt;height:78pt;flip:x;z-index:251662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8" type="#_x0000_t32" style="position:absolute;left:0;text-align:left;margin-left:-93pt;margin-top:32.15pt;width:201pt;height:54pt;flip:x;z-index:2516613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9" type="#_x0000_t32" style="position:absolute;left:0;text-align:left;margin-left:204.75pt;margin-top:2.9pt;width:25.5pt;height:.75pt;z-index:251660288" o:connectortype="straight">
            <v:stroke endarrow="block"/>
          </v:shape>
        </w:pict>
      </w:r>
      <w:r w:rsidRPr="004F77AC">
        <w:rPr>
          <w:b/>
          <w:sz w:val="28"/>
          <w:szCs w:val="28"/>
        </w:rPr>
        <w:t xml:space="preserve">                                    </w:t>
      </w:r>
      <w:r w:rsidRPr="004F77AC">
        <w:rPr>
          <w:b/>
          <w:sz w:val="28"/>
          <w:szCs w:val="28"/>
          <w:highlight w:val="cyan"/>
        </w:rPr>
        <w:t xml:space="preserve">СИЛОЙ ТРЕНИЯ </w:t>
      </w:r>
      <w:r w:rsidRPr="004F77AC">
        <w:rPr>
          <w:b/>
          <w:sz w:val="56"/>
          <w:szCs w:val="56"/>
          <w:highlight w:val="cyan"/>
          <w:lang w:val="en-US"/>
        </w:rPr>
        <w:t>F</w:t>
      </w:r>
      <w:r w:rsidRPr="004F77AC">
        <w:rPr>
          <w:b/>
          <w:sz w:val="24"/>
          <w:szCs w:val="24"/>
          <w:highlight w:val="cyan"/>
        </w:rPr>
        <w:t>тр.</w:t>
      </w:r>
      <w:r>
        <w:rPr>
          <w:b/>
          <w:sz w:val="24"/>
          <w:szCs w:val="24"/>
        </w:rPr>
        <w:t xml:space="preserve"> </w:t>
      </w:r>
    </w:p>
    <w:p w:rsidR="00AC762C" w:rsidRDefault="00AC762C" w:rsidP="00621BF3">
      <w:pPr>
        <w:jc w:val="both"/>
        <w:rPr>
          <w:rFonts w:ascii="Times New Roman" w:hAnsi="Times New Roman"/>
          <w:sz w:val="28"/>
          <w:szCs w:val="28"/>
        </w:rPr>
      </w:pPr>
      <w:r>
        <w:rPr>
          <w:b/>
          <w:sz w:val="24"/>
          <w:szCs w:val="24"/>
        </w:rPr>
        <w:t xml:space="preserve">       </w:t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AC762C" w:rsidRDefault="00AC762C" w:rsidP="00621B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Сила трения покоя             </w:t>
      </w:r>
    </w:p>
    <w:p w:rsidR="00AC762C" w:rsidRDefault="00AC762C" w:rsidP="00621B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Сила трения скольжения</w:t>
      </w:r>
    </w:p>
    <w:p w:rsidR="00AC762C" w:rsidRDefault="00AC762C" w:rsidP="00621BF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Сила трения качения</w:t>
      </w: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  <w:r w:rsidRPr="004F77AC">
        <w:rPr>
          <w:rFonts w:ascii="Times New Roman" w:hAnsi="Times New Roman"/>
          <w:sz w:val="28"/>
          <w:szCs w:val="28"/>
          <w:highlight w:val="magenta"/>
        </w:rPr>
        <w:t>Сила трения покоя самая большая. Сила трения качения – самая маленькая.</w:t>
      </w:r>
    </w:p>
    <w:p w:rsidR="00AC762C" w:rsidRDefault="00AC762C" w:rsidP="00CE6D60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20" type="#_x0000_t32" style="position:absolute;left:0;text-align:left;margin-left:124.2pt;margin-top:19pt;width:28.5pt;height:.75pt;flip:y;z-index:251669504" o:connectortype="straight">
            <v:stroke endarrow="block"/>
          </v:shape>
        </w:pict>
      </w:r>
    </w:p>
    <w:p w:rsidR="00AC762C" w:rsidRDefault="00AC762C" w:rsidP="00337969">
      <w:pPr>
        <w:ind w:firstLine="708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pict>
          <v:shape id="_x0000_s1121" type="#_x0000_t32" style="position:absolute;left:0;text-align:left;margin-left:24.45pt;margin-top:.25pt;width:32.25pt;height:0;z-index:251668480" o:connectortype="straight">
            <v:stroke endarrow="block"/>
          </v:shape>
        </w:pict>
      </w:r>
      <w:r>
        <w:rPr>
          <w:rFonts w:ascii="Times New Roman" w:hAnsi="Times New Roman"/>
          <w:sz w:val="56"/>
          <w:szCs w:val="56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тр.</w:t>
      </w:r>
      <w:r w:rsidRPr="00337969">
        <w:rPr>
          <w:rFonts w:ascii="Times New Roman" w:hAnsi="Times New Roman"/>
          <w:sz w:val="56"/>
          <w:szCs w:val="56"/>
        </w:rPr>
        <w:t xml:space="preserve"> =  µ </w:t>
      </w:r>
      <w:r>
        <w:rPr>
          <w:rFonts w:ascii="Times New Roman" w:hAnsi="Times New Roman"/>
          <w:sz w:val="56"/>
          <w:szCs w:val="56"/>
          <w:lang w:val="en-US"/>
        </w:rPr>
        <w:t>N</w:t>
      </w:r>
      <w:r>
        <w:rPr>
          <w:rFonts w:ascii="Times New Roman" w:hAnsi="Times New Roman"/>
          <w:sz w:val="56"/>
          <w:szCs w:val="56"/>
        </w:rPr>
        <w:t>=</w:t>
      </w:r>
      <w:r w:rsidRPr="00337969">
        <w:rPr>
          <w:rFonts w:ascii="Times New Roman" w:hAnsi="Times New Roman"/>
          <w:sz w:val="56"/>
          <w:szCs w:val="56"/>
        </w:rPr>
        <w:t xml:space="preserve"> µ</w:t>
      </w:r>
      <w:r>
        <w:rPr>
          <w:rFonts w:ascii="Times New Roman" w:hAnsi="Times New Roman"/>
          <w:sz w:val="56"/>
          <w:szCs w:val="56"/>
          <w:lang w:val="en-US"/>
        </w:rPr>
        <w:t>mg</w:t>
      </w:r>
      <w:r>
        <w:rPr>
          <w:rFonts w:ascii="Times New Roman" w:hAnsi="Times New Roman"/>
          <w:sz w:val="56"/>
          <w:szCs w:val="56"/>
        </w:rPr>
        <w:t>,</w:t>
      </w:r>
    </w:p>
    <w:p w:rsidR="00AC762C" w:rsidRDefault="00AC762C" w:rsidP="00337969">
      <w:pPr>
        <w:ind w:firstLine="708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pict>
          <v:shape id="_x0000_s1122" type="#_x0000_t32" style="position:absolute;left:0;text-align:left;margin-left:32.7pt;margin-top:44.7pt;width:28.5pt;height:1.5pt;z-index:251670528" o:connectortype="straight">
            <v:stroke endarrow="block"/>
          </v:shape>
        </w:pict>
      </w:r>
      <w:r w:rsidRPr="00337969">
        <w:rPr>
          <w:rFonts w:ascii="Times New Roman" w:hAnsi="Times New Roman"/>
          <w:sz w:val="56"/>
          <w:szCs w:val="56"/>
        </w:rPr>
        <w:t>µ</w:t>
      </w:r>
      <w:r>
        <w:rPr>
          <w:rFonts w:ascii="Times New Roman" w:hAnsi="Times New Roman"/>
          <w:sz w:val="56"/>
          <w:szCs w:val="56"/>
        </w:rPr>
        <w:t xml:space="preserve"> - коэффициент трения;</w:t>
      </w:r>
      <w:r w:rsidRPr="00337969">
        <w:rPr>
          <w:rFonts w:ascii="Times New Roman" w:hAnsi="Times New Roman"/>
          <w:sz w:val="56"/>
          <w:szCs w:val="56"/>
        </w:rPr>
        <w:t xml:space="preserve"> </w:t>
      </w:r>
    </w:p>
    <w:p w:rsidR="00AC762C" w:rsidRDefault="00AC762C" w:rsidP="00CE6D60">
      <w:pPr>
        <w:ind w:firstLine="708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  <w:lang w:val="en-US"/>
        </w:rPr>
        <w:t>N</w:t>
      </w:r>
      <w:r>
        <w:rPr>
          <w:rFonts w:ascii="Times New Roman" w:hAnsi="Times New Roman"/>
          <w:sz w:val="56"/>
          <w:szCs w:val="56"/>
        </w:rPr>
        <w:t xml:space="preserve"> – сила реакции опоры;</w:t>
      </w:r>
    </w:p>
    <w:p w:rsidR="00AC762C" w:rsidRPr="00337969" w:rsidRDefault="00AC762C" w:rsidP="00CE6D60">
      <w:pPr>
        <w:ind w:firstLine="708"/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pict>
          <v:shape id="_x0000_s1123" type="#_x0000_t32" style="position:absolute;left:0;text-align:left;margin-left:32.7pt;margin-top:3.15pt;width:28.5pt;height:0;z-index:2516715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304.95pt;margin-top:45.9pt;width:117pt;height:3.75pt;z-index:251666432" o:connectortype="straight">
            <v:stroke endarrow="block"/>
            <v:shadow on="t" opacity=".5" offset="-6pt,-6pt"/>
          </v:shape>
        </w:pict>
      </w:r>
      <w:r>
        <w:rPr>
          <w:rFonts w:ascii="Times New Roman" w:hAnsi="Times New Roman"/>
          <w:sz w:val="56"/>
          <w:szCs w:val="56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 xml:space="preserve">тр  </w:t>
      </w:r>
      <w:r>
        <w:rPr>
          <w:rFonts w:ascii="Times New Roman" w:hAnsi="Times New Roman"/>
          <w:sz w:val="56"/>
          <w:szCs w:val="56"/>
        </w:rPr>
        <w:t>- сила трения (Н)</w:t>
      </w:r>
    </w:p>
    <w:p w:rsidR="00AC762C" w:rsidRDefault="00AC762C">
      <w:pPr>
        <w:ind w:firstLine="708"/>
        <w:rPr>
          <w:rFonts w:ascii="Times New Roman" w:hAnsi="Times New Roman"/>
          <w:sz w:val="56"/>
          <w:szCs w:val="56"/>
        </w:rPr>
      </w:pPr>
    </w:p>
    <w:p w:rsidR="00AC762C" w:rsidRDefault="00AC762C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25" type="#_x0000_t32" style="position:absolute;left:0;text-align:left;margin-left:37.95pt;margin-top:-.15pt;width:18.75pt;height:0;z-index:251672576" o:connectortype="straight">
            <v:stroke endarrow="block"/>
          </v:shape>
        </w:pict>
      </w:r>
      <w:r>
        <w:rPr>
          <w:rFonts w:ascii="Times New Roman" w:hAnsi="Times New Roman"/>
          <w:sz w:val="56"/>
          <w:szCs w:val="56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тр</w:t>
      </w:r>
      <w:r>
        <w:rPr>
          <w:noProof/>
          <w:lang w:eastAsia="ru-RU"/>
        </w:rPr>
        <w:pict>
          <v:shape id="_x0000_s1126" type="#_x0000_t66" style="position:absolute;left:0;text-align:left;margin-left:15.45pt;margin-top:58.45pt;width:165pt;height:7.15pt;z-index:251667456;mso-position-horizontal-relative:text;mso-position-vertical-relative:text" fillcolor="black" strokecolor="#ffe4ff" strokeweight="3pt">
            <v:shadow on="t" type="perspective" color="#fd00fd" opacity=".5" offset="1pt" offset2="-1pt"/>
          </v:shape>
        </w:pict>
      </w:r>
      <w:r>
        <w:rPr>
          <w:noProof/>
          <w:lang w:eastAsia="ru-RU"/>
        </w:rPr>
        <w:pict>
          <v:shape id="_x0000_s1127" type="#_x0000_t16" style="position:absolute;left:0;text-align:left;margin-left:184.95pt;margin-top:29.6pt;width:131.25pt;height:36pt;z-index:251665408;mso-position-horizontal-relative:text;mso-position-vertical-relative:text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128" type="#_x0000_t16" style="position:absolute;left:0;text-align:left;margin-left:32.7pt;margin-top:65.6pt;width:336.75pt;height:19.5pt;z-index:251664384;mso-position-horizontal-relative:text;mso-position-vertical-relative:text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 w:rsidP="00C65EE1">
      <w:pPr>
        <w:tabs>
          <w:tab w:val="left" w:pos="75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 w:rsidP="00C65EE1">
      <w:pPr>
        <w:tabs>
          <w:tab w:val="left" w:pos="7590"/>
        </w:tabs>
        <w:rPr>
          <w:rFonts w:ascii="Times New Roman" w:hAnsi="Times New Roman"/>
          <w:sz w:val="28"/>
          <w:szCs w:val="28"/>
        </w:rPr>
      </w:pPr>
    </w:p>
    <w:p w:rsidR="00AC762C" w:rsidRDefault="00AC762C" w:rsidP="00C65EE1">
      <w:pPr>
        <w:tabs>
          <w:tab w:val="left" w:pos="7590"/>
        </w:tabs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31</w:t>
      </w:r>
      <w:r w:rsidRPr="00DC6F1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</w:p>
    <w:p w:rsidR="00AC762C" w:rsidRDefault="00AC762C" w:rsidP="00C65EE1">
      <w:pPr>
        <w:tabs>
          <w:tab w:val="left" w:pos="7590"/>
        </w:tabs>
        <w:rPr>
          <w:sz w:val="28"/>
          <w:szCs w:val="28"/>
        </w:rPr>
      </w:pPr>
      <w:r>
        <w:rPr>
          <w:noProof/>
          <w:lang w:eastAsia="ru-RU"/>
        </w:rPr>
        <w:pict>
          <v:shape id="_x0000_s1129" type="#_x0000_t5" style="position:absolute;margin-left:88.2pt;margin-top:61.9pt;width:252pt;height:219.75pt;z-index:251673600" fillcolor="#4f81bd" strokecolor="#ffe4ff" strokeweight="3pt">
            <v:shadow on="t" type="perspective" color="#243f60" opacity=".5" offset="1pt" offset2="-1pt"/>
          </v:shape>
        </w:pict>
      </w:r>
      <w:r>
        <w:rPr>
          <w:sz w:val="28"/>
          <w:szCs w:val="28"/>
        </w:rPr>
        <w:t xml:space="preserve">                             ДАВЛЕНИЕ.  ЕДИНИЦЫ ДАВЛЕНИЯ.</w:t>
      </w:r>
    </w:p>
    <w:p w:rsidR="00AC762C" w:rsidRDefault="00AC762C" w:rsidP="00C65EE1">
      <w:pPr>
        <w:tabs>
          <w:tab w:val="left" w:pos="75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130" style="position:absolute;margin-left:192.45pt;margin-top:78.25pt;width:48pt;height:41.65pt;z-index:251676672">
            <v:textbox>
              <w:txbxContent>
                <w:p w:rsidR="00AC762C" w:rsidRPr="00C65EE1" w:rsidRDefault="00AC762C">
                  <w:pPr>
                    <w:rPr>
                      <w:sz w:val="48"/>
                      <w:szCs w:val="48"/>
                      <w:lang w:val="en-US"/>
                    </w:rPr>
                  </w:pPr>
                  <w:r w:rsidRPr="00C65EE1">
                    <w:rPr>
                      <w:sz w:val="48"/>
                      <w:szCs w:val="48"/>
                      <w:lang w:val="en-US"/>
                    </w:rPr>
                    <w:t>F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1" style="position:absolute;margin-left:153.45pt;margin-top:169pt;width:43.5pt;height:42pt;z-index:251677696">
            <v:textbox>
              <w:txbxContent>
                <w:p w:rsidR="00AC762C" w:rsidRPr="00C65EE1" w:rsidRDefault="00AC762C">
                  <w:pPr>
                    <w:rPr>
                      <w:sz w:val="48"/>
                      <w:szCs w:val="48"/>
                      <w:lang w:val="en-US"/>
                    </w:rPr>
                  </w:pPr>
                  <w:r w:rsidRPr="00C65EE1">
                    <w:rPr>
                      <w:sz w:val="48"/>
                      <w:szCs w:val="48"/>
                      <w:lang w:val="en-US"/>
                    </w:rPr>
                    <w:t>P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132" style="position:absolute;margin-left:240.45pt;margin-top:160pt;width:40.5pt;height:45pt;z-index:251678720">
            <v:textbox>
              <w:txbxContent>
                <w:p w:rsidR="00AC762C" w:rsidRPr="00C65EE1" w:rsidRDefault="00AC762C">
                  <w:pPr>
                    <w:rPr>
                      <w:sz w:val="48"/>
                      <w:szCs w:val="48"/>
                      <w:lang w:val="en-US"/>
                    </w:rPr>
                  </w:pPr>
                  <w:r w:rsidRPr="00C65EE1">
                    <w:rPr>
                      <w:sz w:val="48"/>
                      <w:szCs w:val="48"/>
                      <w:lang w:val="en-US"/>
                    </w:rPr>
                    <w:t>S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shape id="_x0000_s1133" type="#_x0000_t32" style="position:absolute;margin-left:210.45pt;margin-top:141.25pt;width:.75pt;height:110.75pt;z-index:251675648" o:connectortype="straight"/>
        </w:pict>
      </w:r>
      <w:r>
        <w:rPr>
          <w:noProof/>
          <w:lang w:eastAsia="ru-RU"/>
        </w:rPr>
        <w:pict>
          <v:shape id="_x0000_s1134" type="#_x0000_t32" style="position:absolute;margin-left:162.45pt;margin-top:135.25pt;width:108.75pt;height:0;z-index:251674624" o:connectortype="straight"/>
        </w:pict>
      </w: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Pr="00C65EE1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Default="00AC762C" w:rsidP="00C65EE1">
      <w:pPr>
        <w:rPr>
          <w:rFonts w:ascii="Times New Roman" w:hAnsi="Times New Roman"/>
          <w:sz w:val="28"/>
          <w:szCs w:val="28"/>
        </w:rPr>
      </w:pPr>
    </w:p>
    <w:p w:rsidR="00AC762C" w:rsidRDefault="00AC762C" w:rsidP="00C65EE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Давление измеряется в паскалях (Па)</w:t>
      </w:r>
    </w:p>
    <w:p w:rsidR="00AC762C" w:rsidRDefault="00AC762C" w:rsidP="00C65EE1">
      <w:pPr>
        <w:rPr>
          <w:rFonts w:ascii="Times New Roman" w:hAnsi="Times New Roman"/>
          <w:sz w:val="28"/>
          <w:szCs w:val="28"/>
        </w:rPr>
      </w:pPr>
      <w:r w:rsidRPr="00D3435F">
        <w:rPr>
          <w:rFonts w:ascii="Times New Roman" w:hAnsi="Times New Roman"/>
          <w:sz w:val="28"/>
          <w:szCs w:val="28"/>
          <w:highlight w:val="green"/>
        </w:rPr>
        <w:t>Чем больше прикладываемая сила, тем больше давление.</w:t>
      </w:r>
    </w:p>
    <w:p w:rsidR="00AC762C" w:rsidRDefault="00AC762C" w:rsidP="00C65EE1">
      <w:pPr>
        <w:rPr>
          <w:rFonts w:ascii="Times New Roman" w:hAnsi="Times New Roman"/>
          <w:sz w:val="28"/>
          <w:szCs w:val="28"/>
        </w:rPr>
      </w:pPr>
      <w:r w:rsidRPr="00341EB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2" type="#_x0000_t75" style="width:5in;height:129.75pt;visibility:visible">
            <v:imagedata r:id="rId18" o:title=""/>
          </v:shape>
        </w:pict>
      </w: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  <w:r w:rsidRPr="00D3435F">
        <w:rPr>
          <w:rFonts w:ascii="Times New Roman" w:hAnsi="Times New Roman"/>
          <w:sz w:val="28"/>
          <w:szCs w:val="28"/>
          <w:highlight w:val="green"/>
        </w:rPr>
        <w:t>Чем меньше площадь поверхности, тем больше давление.</w:t>
      </w: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Коля горизонтально лежит на полу, а Толя стоит у Коли на животе в папиных кроссовках 45 размера. Как изменится давление, если Толя вместо папиных кроссовок натянет мамины туфли на высоких тоненьких каблучках?</w:t>
      </w: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</w:p>
    <w:p w:rsidR="00AC762C" w:rsidRDefault="00AC762C" w:rsidP="00D3435F">
      <w:pPr>
        <w:tabs>
          <w:tab w:val="left" w:pos="759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AC762C" w:rsidRDefault="00AC762C" w:rsidP="00D3435F">
      <w:pPr>
        <w:tabs>
          <w:tab w:val="left" w:pos="7590"/>
        </w:tabs>
        <w:rPr>
          <w:rFonts w:ascii="Times New Roman" w:hAnsi="Times New Roman"/>
          <w:b/>
          <w:sz w:val="28"/>
          <w:szCs w:val="28"/>
        </w:rPr>
      </w:pPr>
    </w:p>
    <w:p w:rsidR="00AC762C" w:rsidRDefault="00AC762C" w:rsidP="00D3435F">
      <w:pPr>
        <w:tabs>
          <w:tab w:val="left" w:pos="7590"/>
        </w:tabs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33 </w:t>
      </w:r>
    </w:p>
    <w:p w:rsidR="00AC762C" w:rsidRDefault="00AC762C" w:rsidP="00D34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ДАВЛЕНИЕ     ГАЗА</w:t>
      </w:r>
    </w:p>
    <w:p w:rsidR="00AC762C" w:rsidRDefault="00AC762C" w:rsidP="003E2F7A">
      <w:pPr>
        <w:tabs>
          <w:tab w:val="left" w:pos="3750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35" type="#_x0000_t120" style="position:absolute;margin-left:44.3pt;margin-top:107.9pt;width:7.15pt;height:7.15pt;z-index:251709440"/>
        </w:pict>
      </w:r>
      <w:r>
        <w:rPr>
          <w:noProof/>
          <w:lang w:eastAsia="ru-RU"/>
        </w:rPr>
        <w:pict>
          <v:shape id="_x0000_s1136" type="#_x0000_t32" style="position:absolute;margin-left:82.6pt;margin-top:59.9pt;width:16.85pt;height:20.25pt;flip:y;z-index:2517084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7" type="#_x0000_t32" style="position:absolute;margin-left:27.45pt;margin-top:71.9pt;width:36pt;height:24pt;flip:x;z-index:2517073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8" type="#_x0000_t32" style="position:absolute;margin-left:58.6pt;margin-top:35.9pt;width:30.35pt;height:16.85pt;flip:y;z-index:2517063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9" type="#_x0000_t32" style="position:absolute;margin-left:34.6pt;margin-top:59.9pt;width:16.85pt;height:20.25pt;flip:x;z-index:2517053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0" type="#_x0000_t32" style="position:absolute;margin-left:63.45pt;margin-top:86.9pt;width:25.5pt;height:35.25pt;z-index:2517043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1" type="#_x0000_t32" style="position:absolute;margin-left:99.45pt;margin-top:75.65pt;width:0;height:32.25pt;flip:y;z-index:2517032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2" type="#_x0000_t32" style="position:absolute;margin-left:51.45pt;margin-top:115.05pt;width:0;height:34.85pt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3" type="#_x0000_t32" style="position:absolute;margin-left:3.45pt;margin-top:115.05pt;width:24pt;height:15.35pt;flip:y;z-index:2517012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4" type="#_x0000_t32" style="position:absolute;margin-left:-19.8pt;margin-top:95.9pt;width:23.25pt;height:3.55pt;flip:x y;z-index:2517002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5" type="#_x0000_t32" style="position:absolute;margin-left:-10.8pt;margin-top:52.75pt;width:19.5pt;height:22.9pt;flip:x y;z-index:251699200" o:connectortype="straight">
            <v:stroke endarrow="block"/>
          </v:shape>
        </w:pict>
      </w:r>
      <w:r>
        <w:rPr>
          <w:noProof/>
          <w:lang w:eastAsia="ru-RU"/>
        </w:rPr>
        <w:pict>
          <v:rect id="_x0000_s1146" style="position:absolute;margin-left:-29.55pt;margin-top:17.15pt;width:138.75pt;height:154.5pt;z-index:251679744"/>
        </w:pict>
      </w:r>
      <w:r>
        <w:rPr>
          <w:noProof/>
          <w:lang w:eastAsia="ru-RU"/>
        </w:rPr>
        <w:pict>
          <v:shape id="_x0000_s1147" type="#_x0000_t32" style="position:absolute;margin-left:70.6pt;margin-top:23.5pt;width:25.1pt;height:0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8" type="#_x0000_t32" style="position:absolute;margin-left:8.7pt;margin-top:30.65pt;width:18.75pt;height:22.1pt;flip:x;z-index:2516971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9" type="#_x0000_t32" style="position:absolute;margin-left:41.75pt;margin-top:40.75pt;width:28.85pt;height:0;z-index:251696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0" type="#_x0000_t32" style="position:absolute;margin-left:-29.55pt;margin-top:17.15pt;width:18.75pt;height:7.15pt;flip:x y;z-index:2516951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1" type="#_x0000_t120" style="position:absolute;margin-left:46.6pt;margin-top:52.75pt;width:7.15pt;height:7.15pt;z-index:251694080"/>
        </w:pict>
      </w:r>
      <w:r>
        <w:rPr>
          <w:noProof/>
          <w:lang w:eastAsia="ru-RU"/>
        </w:rPr>
        <w:pict>
          <v:shape id="_x0000_s1152" type="#_x0000_t120" style="position:absolute;margin-left:34.6pt;margin-top:40.75pt;width:7.15pt;height:7.15pt;z-index:251686912"/>
        </w:pict>
      </w:r>
      <w:r>
        <w:rPr>
          <w:noProof/>
          <w:lang w:eastAsia="ru-RU"/>
        </w:rPr>
        <w:pict>
          <v:shape id="_x0000_s1153" type="#_x0000_t120" style="position:absolute;margin-left:-3.7pt;margin-top:130.4pt;width:7.15pt;height:3.55pt;z-index:251691008"/>
        </w:pict>
      </w:r>
      <w:r>
        <w:rPr>
          <w:noProof/>
          <w:lang w:eastAsia="ru-RU"/>
        </w:rPr>
        <w:pict>
          <v:shape id="_x0000_s1154" type="#_x0000_t120" style="position:absolute;margin-left:46.6pt;margin-top:107.9pt;width:7.15pt;height:7.15pt;z-index:251693056"/>
        </w:pict>
      </w:r>
      <w:r>
        <w:rPr>
          <w:noProof/>
          <w:lang w:eastAsia="ru-RU"/>
        </w:rPr>
        <w:pict>
          <v:shape id="_x0000_s1155" type="#_x0000_t120" style="position:absolute;margin-left:99.45pt;margin-top:100.75pt;width:7.15pt;height:7.15pt;z-index:251692032"/>
        </w:pict>
      </w:r>
      <w:r>
        <w:rPr>
          <w:noProof/>
          <w:lang w:eastAsia="ru-RU"/>
        </w:rPr>
        <w:pict>
          <v:shape id="_x0000_s1156" type="#_x0000_t120" style="position:absolute;margin-left:75.45pt;margin-top:76.75pt;width:7.15pt;height:7.15pt;z-index:251689984"/>
        </w:pict>
      </w:r>
      <w:r>
        <w:rPr>
          <w:noProof/>
          <w:lang w:eastAsia="ru-RU"/>
        </w:rPr>
        <w:pict>
          <v:shape id="_x0000_s1157" type="#_x0000_t120" style="position:absolute;margin-left:63.45pt;margin-top:64.75pt;width:7.15pt;height:7.15pt;z-index:251688960"/>
        </w:pict>
      </w:r>
      <w:r>
        <w:rPr>
          <w:noProof/>
          <w:lang w:eastAsia="ru-RU"/>
        </w:rPr>
        <w:pict>
          <v:shape id="_x0000_s1158" type="#_x0000_t120" style="position:absolute;margin-left:51.45pt;margin-top:52.75pt;width:7.15pt;height:7.15pt;z-index:251687936"/>
        </w:pict>
      </w:r>
      <w:r>
        <w:rPr>
          <w:noProof/>
          <w:lang w:eastAsia="ru-RU"/>
        </w:rPr>
        <w:pict>
          <v:shape id="_x0000_s1159" type="#_x0000_t120" style="position:absolute;margin-left:3.45pt;margin-top:75.65pt;width:9.75pt;height:4.5pt;z-index:251685888"/>
        </w:pict>
      </w:r>
      <w:r>
        <w:rPr>
          <w:noProof/>
          <w:lang w:eastAsia="ru-RU"/>
        </w:rPr>
        <w:pict>
          <v:shape id="_x0000_s1160" type="#_x0000_t120" style="position:absolute;margin-left:3.45pt;margin-top:95.9pt;width:9.75pt;height:3.55pt;flip:y;z-index:251684864"/>
        </w:pict>
      </w:r>
      <w:r>
        <w:rPr>
          <w:noProof/>
          <w:lang w:eastAsia="ru-RU"/>
        </w:rPr>
        <w:pict>
          <v:shape id="_x0000_s1161" type="#_x0000_t120" style="position:absolute;margin-left:55.2pt;margin-top:80.15pt;width:9pt;height:6.75pt;z-index:251683840"/>
        </w:pict>
      </w:r>
      <w:r>
        <w:rPr>
          <w:noProof/>
          <w:lang w:eastAsia="ru-RU"/>
        </w:rPr>
        <w:pict>
          <v:shape id="_x0000_s1162" type="#_x0000_t120" style="position:absolute;margin-left:27.45pt;margin-top:28.75pt;width:7.15pt;height:7.15pt;z-index:251682816"/>
        </w:pict>
      </w:r>
      <w:r>
        <w:rPr>
          <w:noProof/>
          <w:lang w:eastAsia="ru-RU"/>
        </w:rPr>
        <w:pict>
          <v:shape id="_x0000_s1163" type="#_x0000_t120" style="position:absolute;margin-left:64.2pt;margin-top:17.15pt;width:7.15pt;height:7.15pt;z-index:251681792"/>
        </w:pict>
      </w:r>
      <w:r>
        <w:rPr>
          <w:noProof/>
          <w:lang w:eastAsia="ru-RU"/>
        </w:rPr>
        <w:pict>
          <v:shape id="_x0000_s1164" type="#_x0000_t120" style="position:absolute;margin-left:-10.8pt;margin-top:23.5pt;width:7.15pt;height:7.15pt;z-index:251680768"/>
        </w:pict>
      </w:r>
      <w:r>
        <w:rPr>
          <w:rFonts w:ascii="Times New Roman" w:hAnsi="Times New Roman"/>
          <w:sz w:val="28"/>
          <w:szCs w:val="28"/>
        </w:rPr>
        <w:tab/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ДАВЛЕНИЕ ГАЗА ВЫЗЫВАЕТСЯ УДАРАМИ</w:t>
      </w:r>
      <w:r>
        <w:rPr>
          <w:rFonts w:ascii="Times New Roman" w:hAnsi="Times New Roman"/>
          <w:b/>
          <w:sz w:val="28"/>
          <w:szCs w:val="28"/>
        </w:rPr>
        <w:t xml:space="preserve"> МОЛЕКУЛ НА                          </w:t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МОЛЕКУЛ НА ДНО И СТЕНКИ СОСУДА.</w:t>
      </w:r>
    </w:p>
    <w:p w:rsidR="00AC762C" w:rsidRDefault="00AC762C" w:rsidP="003E2F7A">
      <w:pPr>
        <w:tabs>
          <w:tab w:val="left" w:pos="37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</w:t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ЧЕМ ВЫШЕ ТЕМПЕРАТУРА, ТЕМ БЫСТРЕЕ</w:t>
      </w:r>
      <w:r>
        <w:rPr>
          <w:rFonts w:ascii="Times New Roman" w:hAnsi="Times New Roman"/>
          <w:b/>
          <w:sz w:val="24"/>
          <w:szCs w:val="24"/>
        </w:rPr>
        <w:t xml:space="preserve"> ДВИЖУТСЯ МО                                </w:t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ДВИЖУТСЯ МОЛЕКУЛЫ, ТЕМ ЧАЩЕ ОНИ</w:t>
      </w:r>
    </w:p>
    <w:p w:rsidR="00AC762C" w:rsidRDefault="00AC762C" w:rsidP="003E2F7A">
      <w:pPr>
        <w:tabs>
          <w:tab w:val="left" w:pos="37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УДАРЯЮТСЯ О СТЕНКИ СОСУДА И ТЕМ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C762C" w:rsidRDefault="00AC762C" w:rsidP="003E2F7A">
      <w:pPr>
        <w:tabs>
          <w:tab w:val="left" w:pos="37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Pr="003E2F7A">
        <w:rPr>
          <w:rFonts w:ascii="Times New Roman" w:hAnsi="Times New Roman"/>
          <w:b/>
          <w:sz w:val="24"/>
          <w:szCs w:val="24"/>
          <w:highlight w:val="magenta"/>
        </w:rPr>
        <w:t>ВЫШЕ ДАВЛЕНИЕ ГАЗА!</w:t>
      </w:r>
    </w:p>
    <w:p w:rsidR="00AC762C" w:rsidRDefault="00AC762C" w:rsidP="003E2F7A">
      <w:pPr>
        <w:tabs>
          <w:tab w:val="left" w:pos="375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</w:p>
    <w:p w:rsidR="00AC762C" w:rsidRDefault="00AC762C" w:rsidP="001D35F8">
      <w:pPr>
        <w:rPr>
          <w:rFonts w:ascii="Times New Roman" w:hAnsi="Times New Roman"/>
          <w:sz w:val="24"/>
          <w:szCs w:val="24"/>
        </w:rPr>
      </w:pPr>
    </w:p>
    <w:p w:rsidR="00AC762C" w:rsidRDefault="00AC762C" w:rsidP="001D35F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65" type="#_x0000_t132" style="position:absolute;margin-left:122.7pt;margin-top:132.8pt;width:54pt;height:54pt;z-index:251711488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166" type="#_x0000_t132" style="position:absolute;margin-left:-38.55pt;margin-top:73.55pt;width:102.75pt;height:117.75pt;z-index:251710464" fillcolor="#c0504d" strokecolor="#ffe4ff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sz w:val="28"/>
          <w:szCs w:val="28"/>
        </w:rPr>
        <w:tab/>
      </w:r>
      <w:r w:rsidRPr="001D35F8">
        <w:rPr>
          <w:rFonts w:ascii="Times New Roman" w:hAnsi="Times New Roman"/>
          <w:sz w:val="28"/>
          <w:szCs w:val="28"/>
          <w:highlight w:val="yellow"/>
        </w:rPr>
        <w:t>ВЫВОД: Давление газа зависит от температуры!</w:t>
      </w:r>
    </w:p>
    <w:p w:rsidR="00AC762C" w:rsidRDefault="00AC762C" w:rsidP="00B37079">
      <w:pPr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B37079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  <w:highlight w:val="yellow"/>
        </w:rPr>
        <w:t xml:space="preserve">  </w:t>
      </w:r>
      <w:r w:rsidRPr="00B37079">
        <w:rPr>
          <w:rFonts w:ascii="Times New Roman" w:hAnsi="Times New Roman"/>
          <w:sz w:val="28"/>
          <w:szCs w:val="28"/>
          <w:highlight w:val="yellow"/>
        </w:rPr>
        <w:t>Если масса газа одинакова, то давление будет больше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B37079">
        <w:rPr>
          <w:rFonts w:ascii="Times New Roman" w:hAnsi="Times New Roman"/>
          <w:sz w:val="28"/>
          <w:szCs w:val="28"/>
          <w:highlight w:val="yellow"/>
        </w:rPr>
        <w:t>в меньшем сосуде, так как там молекулы чаще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B37079">
        <w:rPr>
          <w:rFonts w:ascii="Times New Roman" w:hAnsi="Times New Roman"/>
          <w:sz w:val="28"/>
          <w:szCs w:val="28"/>
          <w:highlight w:val="yellow"/>
        </w:rPr>
        <w:t>сталкиваются между собой и стенками сосуда.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B37079">
        <w:rPr>
          <w:rFonts w:ascii="Times New Roman" w:hAnsi="Times New Roman"/>
          <w:sz w:val="28"/>
          <w:szCs w:val="28"/>
          <w:highlight w:val="yellow"/>
        </w:rPr>
        <w:t>ВЫВОД: Давление газа зависит от площади сосуда!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0F26A2">
      <w:pPr>
        <w:tabs>
          <w:tab w:val="left" w:pos="7590"/>
        </w:tabs>
      </w:pPr>
      <w:r>
        <w:rPr>
          <w:rFonts w:ascii="Times New Roman" w:hAnsi="Times New Roman"/>
          <w:b/>
          <w:sz w:val="28"/>
          <w:szCs w:val="28"/>
        </w:rPr>
        <w:t xml:space="preserve">    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34 </w:t>
      </w:r>
      <w:r>
        <w:t xml:space="preserve">  </w:t>
      </w:r>
    </w:p>
    <w:p w:rsidR="00AC762C" w:rsidRDefault="00AC762C" w:rsidP="000F26A2">
      <w:pPr>
        <w:jc w:val="both"/>
        <w:rPr>
          <w:sz w:val="28"/>
          <w:szCs w:val="28"/>
        </w:rPr>
      </w:pPr>
      <w:r>
        <w:t xml:space="preserve">                   </w:t>
      </w:r>
      <w:r w:rsidRPr="000F26A2">
        <w:rPr>
          <w:sz w:val="28"/>
          <w:szCs w:val="28"/>
        </w:rPr>
        <w:t>ЗАКОН ПАСКАЛЯ. ДАВЛЕНИЕ В ЖИДКОСТИ И ГАЗЕ.</w:t>
      </w:r>
    </w:p>
    <w:p w:rsidR="00AC762C" w:rsidRPr="000F26A2" w:rsidRDefault="00AC762C" w:rsidP="000F26A2">
      <w:pPr>
        <w:jc w:val="both"/>
        <w:rPr>
          <w:sz w:val="28"/>
          <w:szCs w:val="28"/>
        </w:rPr>
      </w:pPr>
      <w:r w:rsidRPr="000F26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0F26A2">
        <w:rPr>
          <w:sz w:val="28"/>
          <w:szCs w:val="28"/>
        </w:rPr>
        <w:t>РАСЧЕТ ДАВЛЕНИЯ     ЖИДКОСТИ НА ДНО И СТЕНКИ СОСУДА.</w:t>
      </w:r>
    </w:p>
    <w:p w:rsidR="00AC762C" w:rsidRPr="000F26A2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0F26A2">
        <w:rPr>
          <w:rFonts w:ascii="Times New Roman" w:hAnsi="Times New Roman"/>
          <w:sz w:val="28"/>
          <w:szCs w:val="28"/>
          <w:highlight w:val="red"/>
        </w:rPr>
        <w:t>Закон Паскаля: Давление, производимое на жидкость или газ, передается в любую точку одинаково во всех напралениях.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0F26A2">
        <w:rPr>
          <w:rFonts w:ascii="Times New Roman" w:hAnsi="Times New Roman"/>
          <w:sz w:val="28"/>
          <w:szCs w:val="28"/>
          <w:highlight w:val="yellow"/>
        </w:rPr>
        <w:t>С глубиной давление увеличивается!</w:t>
      </w:r>
    </w:p>
    <w:p w:rsidR="00AC762C" w:rsidRDefault="00AC762C" w:rsidP="00C844D0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67" type="#_x0000_t16" style="position:absolute;left:0;text-align:left;margin-left:-.3pt;margin-top:5.3pt;width:89.25pt;height:94.5pt;z-index:251712512" fillcolor="#4f81bd" strokecolor="#ffe4ff" strokeweight="3pt">
            <v:shadow on="t" type="perspective" color="#243f60" opacity=".5" offset="1pt" offset2="-1pt"/>
          </v:shape>
        </w:pict>
      </w:r>
      <w:r>
        <w:rPr>
          <w:rFonts w:ascii="Times New Roman" w:hAnsi="Times New Roman"/>
          <w:sz w:val="28"/>
          <w:szCs w:val="28"/>
        </w:rPr>
        <w:tab/>
        <w:t xml:space="preserve">Пусть высота столба жидкости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, а площадь дна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844D0">
        <w:rPr>
          <w:rFonts w:ascii="Times New Roman" w:hAnsi="Times New Roman"/>
          <w:sz w:val="28"/>
          <w:szCs w:val="28"/>
        </w:rPr>
        <w:t>.</w:t>
      </w:r>
    </w:p>
    <w:p w:rsidR="00AC762C" w:rsidRDefault="00AC762C" w:rsidP="00C844D0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Сила, с которой жидкость давит на дно сосуда, равна ее</w:t>
      </w:r>
    </w:p>
    <w:p w:rsidR="00AC762C" w:rsidRPr="00526F1B" w:rsidRDefault="00AC762C" w:rsidP="00C844D0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весу Р, а вес определяется через массу. 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526F1B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  <w:lang w:val="en-US"/>
        </w:rPr>
        <w:t>mg</w:t>
      </w:r>
      <w:r w:rsidRPr="00526F1B">
        <w:rPr>
          <w:rFonts w:ascii="Times New Roman" w:hAnsi="Times New Roman"/>
          <w:sz w:val="28"/>
          <w:szCs w:val="28"/>
        </w:rPr>
        <w:t>.</w:t>
      </w:r>
    </w:p>
    <w:p w:rsidR="00AC762C" w:rsidRPr="00526F1B" w:rsidRDefault="00AC762C" w:rsidP="00056590">
      <w:pPr>
        <w:tabs>
          <w:tab w:val="left" w:pos="2955"/>
          <w:tab w:val="left" w:pos="5505"/>
          <w:tab w:val="left" w:pos="720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168" type="#_x0000_t32" style="position:absolute;left:0;text-align:left;margin-left:319.2pt;margin-top:6.75pt;width:33.75pt;height:0;z-index:2517145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69" type="#_x0000_t32" style="position:absolute;left:0;text-align:left;margin-left:229.95pt;margin-top:5.25pt;width:34.5pt;height:1.5pt;flip:y;z-index:251713536" o:connectortype="straight">
            <v:stroke endarrow="block"/>
          </v:shape>
        </w:pict>
      </w:r>
      <w:r w:rsidRPr="00526F1B">
        <w:rPr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526F1B">
        <w:rPr>
          <w:rFonts w:ascii="Times New Roman" w:hAnsi="Times New Roman"/>
          <w:sz w:val="28"/>
          <w:szCs w:val="28"/>
        </w:rPr>
        <w:t>=</w:t>
      </w:r>
      <w:r w:rsidRPr="00526F1B">
        <w:rPr>
          <w:rFonts w:ascii="Times New Roman" w:hAnsi="Times New Roman"/>
          <w:b/>
          <w:sz w:val="40"/>
          <w:szCs w:val="40"/>
        </w:rPr>
        <w:t xml:space="preserve"> </w:t>
      </w:r>
      <w:r w:rsidRPr="00C844D0">
        <w:rPr>
          <w:rFonts w:ascii="Times New Roman" w:hAnsi="Times New Roman"/>
          <w:b/>
          <w:sz w:val="24"/>
          <w:szCs w:val="24"/>
        </w:rPr>
        <w:t>ρ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526F1B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526F1B">
        <w:rPr>
          <w:rFonts w:ascii="Times New Roman" w:hAnsi="Times New Roman"/>
          <w:b/>
          <w:sz w:val="24"/>
          <w:szCs w:val="24"/>
        </w:rPr>
        <w:t>=</w:t>
      </w:r>
      <w:r>
        <w:rPr>
          <w:rFonts w:ascii="Times New Roman" w:hAnsi="Times New Roman"/>
          <w:b/>
          <w:sz w:val="24"/>
          <w:szCs w:val="24"/>
          <w:lang w:val="en-US"/>
        </w:rPr>
        <w:t>Sh</w:t>
      </w:r>
      <w:r w:rsidRPr="00526F1B">
        <w:rPr>
          <w:rFonts w:ascii="Times New Roman" w:hAnsi="Times New Roman"/>
          <w:sz w:val="28"/>
          <w:szCs w:val="28"/>
        </w:rPr>
        <w:t xml:space="preserve">      </w:t>
      </w:r>
      <w:r w:rsidRPr="00526F1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526F1B">
        <w:rPr>
          <w:rFonts w:ascii="Times New Roman" w:hAnsi="Times New Roman"/>
          <w:sz w:val="28"/>
          <w:szCs w:val="28"/>
        </w:rPr>
        <w:t>=</w:t>
      </w:r>
      <w:r w:rsidRPr="00C844D0">
        <w:rPr>
          <w:rFonts w:ascii="Times New Roman" w:hAnsi="Times New Roman"/>
          <w:b/>
          <w:sz w:val="24"/>
          <w:szCs w:val="24"/>
        </w:rPr>
        <w:t>ρ</w:t>
      </w:r>
      <w:r>
        <w:rPr>
          <w:rFonts w:ascii="Times New Roman" w:hAnsi="Times New Roman"/>
          <w:b/>
          <w:sz w:val="24"/>
          <w:szCs w:val="24"/>
          <w:lang w:val="en-US"/>
        </w:rPr>
        <w:t>Sh</w:t>
      </w:r>
      <w:r w:rsidRPr="00526F1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Pr="00526F1B">
        <w:rPr>
          <w:rFonts w:ascii="Times New Roman" w:hAnsi="Times New Roman"/>
          <w:b/>
          <w:sz w:val="24"/>
          <w:szCs w:val="24"/>
        </w:rPr>
        <w:t xml:space="preserve">= </w:t>
      </w:r>
      <w:r w:rsidRPr="00C844D0">
        <w:rPr>
          <w:rFonts w:ascii="Times New Roman" w:hAnsi="Times New Roman"/>
          <w:b/>
          <w:sz w:val="24"/>
          <w:szCs w:val="24"/>
        </w:rPr>
        <w:t>ρ</w:t>
      </w:r>
      <w:r>
        <w:rPr>
          <w:rFonts w:ascii="Times New Roman" w:hAnsi="Times New Roman"/>
          <w:b/>
          <w:sz w:val="24"/>
          <w:szCs w:val="24"/>
          <w:lang w:val="en-US"/>
        </w:rPr>
        <w:t>Shg</w:t>
      </w:r>
      <w:r w:rsidRPr="00526F1B">
        <w:rPr>
          <w:rFonts w:ascii="Times New Roman" w:hAnsi="Times New Roman"/>
          <w:b/>
          <w:sz w:val="24"/>
          <w:szCs w:val="24"/>
        </w:rPr>
        <w:t>,</w:t>
      </w:r>
    </w:p>
    <w:p w:rsidR="00AC762C" w:rsidRPr="00526F1B" w:rsidRDefault="00AC762C" w:rsidP="00056590">
      <w:pPr>
        <w:tabs>
          <w:tab w:val="left" w:pos="2955"/>
          <w:tab w:val="center" w:pos="5032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70" type="#_x0000_t32" style="position:absolute;left:0;text-align:left;margin-left:184.95pt;margin-top:6pt;width:45pt;height:.75pt;flip:y;z-index:251715584" o:connectortype="straight">
            <v:stroke endarrow="block"/>
          </v:shape>
        </w:pict>
      </w:r>
      <w:r w:rsidRPr="00526F1B">
        <w:rPr>
          <w:rFonts w:ascii="Times New Roman" w:hAnsi="Times New Roman"/>
          <w:b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Pr="00526F1B">
        <w:rPr>
          <w:rFonts w:ascii="Times New Roman" w:hAnsi="Times New Roman"/>
          <w:b/>
          <w:sz w:val="24"/>
          <w:szCs w:val="24"/>
        </w:rPr>
        <w:t>=</w:t>
      </w: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Pr="00526F1B">
        <w:rPr>
          <w:rFonts w:ascii="Times New Roman" w:hAnsi="Times New Roman"/>
          <w:b/>
          <w:sz w:val="24"/>
          <w:szCs w:val="24"/>
        </w:rPr>
        <w:t>|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 w:rsidRPr="00526F1B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>p</w:t>
      </w:r>
      <w:r w:rsidRPr="00526F1B">
        <w:rPr>
          <w:rFonts w:ascii="Times New Roman" w:hAnsi="Times New Roman"/>
          <w:b/>
          <w:sz w:val="24"/>
          <w:szCs w:val="24"/>
        </w:rPr>
        <w:t>=</w:t>
      </w:r>
      <w:r w:rsidRPr="00C844D0">
        <w:rPr>
          <w:rFonts w:ascii="Times New Roman" w:hAnsi="Times New Roman"/>
          <w:b/>
          <w:sz w:val="24"/>
          <w:szCs w:val="24"/>
        </w:rPr>
        <w:t>ρ</w:t>
      </w:r>
      <w:r>
        <w:rPr>
          <w:rFonts w:ascii="Times New Roman" w:hAnsi="Times New Roman"/>
          <w:b/>
          <w:sz w:val="24"/>
          <w:szCs w:val="24"/>
          <w:lang w:val="en-US"/>
        </w:rPr>
        <w:t>gh</w:t>
      </w:r>
    </w:p>
    <w:p w:rsidR="00AC762C" w:rsidRPr="00526F1B" w:rsidRDefault="00AC762C" w:rsidP="00B37079">
      <w:pPr>
        <w:jc w:val="both"/>
        <w:rPr>
          <w:rFonts w:ascii="Times New Roman" w:hAnsi="Times New Roman"/>
          <w:sz w:val="72"/>
          <w:szCs w:val="72"/>
        </w:rPr>
      </w:pPr>
      <w:r w:rsidRPr="00056590">
        <w:rPr>
          <w:rFonts w:ascii="Times New Roman" w:hAnsi="Times New Roman"/>
          <w:b/>
          <w:sz w:val="72"/>
          <w:szCs w:val="72"/>
          <w:lang w:val="en-US"/>
        </w:rPr>
        <w:t>p</w:t>
      </w:r>
      <w:r w:rsidRPr="00526F1B">
        <w:rPr>
          <w:rFonts w:ascii="Times New Roman" w:hAnsi="Times New Roman"/>
          <w:b/>
          <w:sz w:val="72"/>
          <w:szCs w:val="72"/>
        </w:rPr>
        <w:t>=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 w:rsidRPr="00526F1B">
        <w:rPr>
          <w:rFonts w:ascii="Times New Roman" w:hAnsi="Times New Roman"/>
          <w:b/>
          <w:sz w:val="72"/>
          <w:szCs w:val="72"/>
        </w:rPr>
        <w:t xml:space="preserve">, </w:t>
      </w:r>
      <w:r>
        <w:rPr>
          <w:rFonts w:ascii="Times New Roman" w:hAnsi="Times New Roman"/>
          <w:b/>
          <w:sz w:val="72"/>
          <w:szCs w:val="72"/>
        </w:rPr>
        <w:t>где</w:t>
      </w:r>
      <w:r w:rsidRPr="00526F1B">
        <w:rPr>
          <w:rFonts w:ascii="Times New Roman" w:hAnsi="Times New Roman"/>
          <w:b/>
          <w:sz w:val="72"/>
          <w:szCs w:val="72"/>
        </w:rPr>
        <w:t>:</w:t>
      </w:r>
    </w:p>
    <w:p w:rsidR="00AC762C" w:rsidRPr="00056590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056590">
        <w:rPr>
          <w:rFonts w:ascii="Times New Roman" w:hAnsi="Times New Roman"/>
          <w:b/>
          <w:sz w:val="72"/>
          <w:szCs w:val="72"/>
          <w:lang w:val="en-US"/>
        </w:rPr>
        <w:t>p</w:t>
      </w:r>
      <w:r>
        <w:rPr>
          <w:rFonts w:ascii="Times New Roman" w:hAnsi="Times New Roman"/>
          <w:b/>
          <w:sz w:val="72"/>
          <w:szCs w:val="72"/>
        </w:rPr>
        <w:t xml:space="preserve"> – давление (Па)</w:t>
      </w:r>
    </w:p>
    <w:p w:rsidR="00AC762C" w:rsidRDefault="00AC762C" w:rsidP="00B37079">
      <w:pPr>
        <w:jc w:val="both"/>
        <w:rPr>
          <w:rFonts w:ascii="Times New Roman" w:hAnsi="Times New Roman"/>
          <w:b/>
          <w:sz w:val="72"/>
          <w:szCs w:val="72"/>
        </w:rPr>
      </w:pPr>
      <w:r w:rsidRPr="00056590">
        <w:rPr>
          <w:rFonts w:ascii="Times New Roman" w:hAnsi="Times New Roman"/>
          <w:b/>
          <w:sz w:val="72"/>
          <w:szCs w:val="72"/>
        </w:rPr>
        <w:t>ρ</w:t>
      </w:r>
      <w:r>
        <w:rPr>
          <w:rFonts w:ascii="Times New Roman" w:hAnsi="Times New Roman"/>
          <w:b/>
          <w:sz w:val="72"/>
          <w:szCs w:val="72"/>
        </w:rPr>
        <w:t>-плотность (кг/куб.м)</w:t>
      </w:r>
    </w:p>
    <w:p w:rsidR="00AC762C" w:rsidRPr="00056590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056590">
        <w:rPr>
          <w:rFonts w:ascii="Times New Roman" w:hAnsi="Times New Roman"/>
          <w:b/>
          <w:sz w:val="72"/>
          <w:szCs w:val="72"/>
          <w:lang w:val="en-US"/>
        </w:rPr>
        <w:t>g</w:t>
      </w:r>
      <w:r>
        <w:rPr>
          <w:rFonts w:ascii="Times New Roman" w:hAnsi="Times New Roman"/>
          <w:b/>
          <w:sz w:val="72"/>
          <w:szCs w:val="72"/>
        </w:rPr>
        <w:t>=10(коэффициент)</w:t>
      </w:r>
    </w:p>
    <w:p w:rsidR="00AC762C" w:rsidRPr="00056590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 w:rsidRPr="00056590">
        <w:rPr>
          <w:rFonts w:ascii="Times New Roman" w:hAnsi="Times New Roman"/>
          <w:b/>
          <w:sz w:val="72"/>
          <w:szCs w:val="72"/>
          <w:lang w:val="en-US"/>
        </w:rPr>
        <w:t>h</w:t>
      </w:r>
      <w:r>
        <w:rPr>
          <w:rFonts w:ascii="Times New Roman" w:hAnsi="Times New Roman"/>
          <w:b/>
          <w:sz w:val="72"/>
          <w:szCs w:val="72"/>
        </w:rPr>
        <w:t>-высота столба жидкости (м)</w:t>
      </w:r>
    </w:p>
    <w:p w:rsidR="00AC762C" w:rsidRPr="00056590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</w:p>
    <w:p w:rsidR="00AC762C" w:rsidRDefault="00AC762C" w:rsidP="008E231C">
      <w:pPr>
        <w:tabs>
          <w:tab w:val="left" w:pos="7590"/>
        </w:tabs>
      </w:pPr>
      <w:r>
        <w:rPr>
          <w:rFonts w:ascii="Times New Roman" w:hAnsi="Times New Roman"/>
          <w:b/>
          <w:sz w:val="28"/>
          <w:szCs w:val="28"/>
        </w:rPr>
        <w:t xml:space="preserve">      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38 </w:t>
      </w:r>
      <w:r>
        <w:t xml:space="preserve">  </w:t>
      </w:r>
    </w:p>
    <w:p w:rsidR="00AC762C" w:rsidRPr="008E231C" w:rsidRDefault="00AC762C" w:rsidP="008E231C">
      <w:pPr>
        <w:tabs>
          <w:tab w:val="left" w:pos="75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АТМОСФЕРНОГО ДАВЛЕНИЯ. ОПЫТ ТОРРИЧЕЛЛИ.</w:t>
      </w:r>
    </w:p>
    <w:p w:rsidR="00AC762C" w:rsidRDefault="00AC762C" w:rsidP="00D063E9">
      <w:pPr>
        <w:tabs>
          <w:tab w:val="left" w:pos="43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измерить атмосферное давление нужен особый прибор, так как формулу применить нельзя! У атмосферы не резкой границы. Прибор Торричелли:</w:t>
      </w:r>
    </w:p>
    <w:p w:rsidR="00AC762C" w:rsidRDefault="00AC762C" w:rsidP="00D063E9">
      <w:pPr>
        <w:tabs>
          <w:tab w:val="left" w:pos="438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171" type="#_x0000_t97" style="position:absolute;margin-left:311.7pt;margin-top:99.5pt;width:122.25pt;height:298.05pt;z-index:251717632" fillcolor="#4f81bd" strokecolor="#ffe4ff" strokeweight="3pt">
            <v:shadow on="t" type="perspective" color="#243f60" opacity=".5" offset="1pt" offset2="-1pt"/>
            <v:textbox>
              <w:txbxContent>
                <w:p w:rsidR="00AC762C" w:rsidRPr="00773CE0" w:rsidRDefault="00AC762C">
                  <w:pPr>
                    <w:rPr>
                      <w:sz w:val="56"/>
                      <w:szCs w:val="56"/>
                    </w:rPr>
                  </w:pPr>
                  <w:r w:rsidRPr="00773CE0">
                    <w:rPr>
                      <w:sz w:val="56"/>
                      <w:szCs w:val="56"/>
                    </w:rPr>
                    <w:t>1 мм рт.ст.</w:t>
                  </w:r>
                </w:p>
                <w:p w:rsidR="00AC762C" w:rsidRPr="00773CE0" w:rsidRDefault="00AC762C">
                  <w:pPr>
                    <w:rPr>
                      <w:sz w:val="56"/>
                      <w:szCs w:val="56"/>
                    </w:rPr>
                  </w:pPr>
                  <w:r w:rsidRPr="00773CE0">
                    <w:rPr>
                      <w:sz w:val="56"/>
                      <w:szCs w:val="56"/>
                    </w:rPr>
                    <w:t>=</w:t>
                  </w:r>
                </w:p>
                <w:p w:rsidR="00AC762C" w:rsidRPr="00773CE0" w:rsidRDefault="00AC762C">
                  <w:pPr>
                    <w:rPr>
                      <w:sz w:val="56"/>
                      <w:szCs w:val="56"/>
                    </w:rPr>
                  </w:pPr>
                  <w:r w:rsidRPr="00773CE0">
                    <w:rPr>
                      <w:sz w:val="56"/>
                      <w:szCs w:val="56"/>
                    </w:rPr>
                    <w:t>133,3 Па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  <w:t xml:space="preserve">Использовалась стеклянная трубка длиной 1 м, ее заполняли ртутью и заткнув пальцем переворачивали в широкую чашу с ртутью. После того как часть ртути выльется из трубки образуется «торричеллева пустота», а высота столба в трубке будет примерно 760 мм ртутного столба.  Это давление принято считать </w:t>
      </w:r>
      <w:r w:rsidRPr="00773CE0">
        <w:rPr>
          <w:rFonts w:ascii="Times New Roman" w:hAnsi="Times New Roman"/>
          <w:sz w:val="28"/>
          <w:szCs w:val="28"/>
          <w:highlight w:val="yellow"/>
        </w:rPr>
        <w:t>НОРМАЛЬНЫМ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172" type="#_x0000_t8" style="position:absolute;left:0;text-align:left;margin-left:86.7pt;margin-top:219.25pt;width:101.25pt;height:68.25pt;z-index:251716608" fillcolor="black" strokecolor="#ffe4ff" strokeweight="3pt">
            <v:shadow on="t" type="perspective" color="#fd00fd" opacity=".5" offset="1pt" offset2="-1pt"/>
          </v:shape>
        </w:pict>
      </w:r>
      <w:r w:rsidRPr="00341EBE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43" type="#_x0000_t75" style="width:291pt;height:4.5pt;rotation:-90;visibility:visible">
            <v:imagedata r:id="rId19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762C" w:rsidRDefault="00AC762C" w:rsidP="00B37079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173" type="#_x0000_t75" style="position:absolute;left:0;text-align:left;margin-left:0;margin-top:0;width:337.5pt;height:219.75pt;z-index:251718656;visibility:visible;mso-position-horizontal:left;mso-position-vertical:top">
            <v:imagedata r:id="rId20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b/>
          <w:sz w:val="28"/>
          <w:szCs w:val="28"/>
        </w:rPr>
        <w:t xml:space="preserve">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44 </w:t>
      </w:r>
    </w:p>
    <w:p w:rsidR="00AC762C" w:rsidRDefault="00AC762C" w:rsidP="00B370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ДЕЙСТВИЕ ЖИДКОСТИ И ГАЗА НА ПОГРУЖЕННОЕ В НИХ ТЕЛО.АРХИМЕДОВА СИЛА.</w:t>
      </w:r>
    </w:p>
    <w:p w:rsidR="00AC762C" w:rsidRDefault="00AC762C" w:rsidP="00B37079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74" type="#_x0000_t32" style="position:absolute;left:0;text-align:left;margin-left:112.2pt;margin-top:25pt;width:.75pt;height:74.25pt;z-index:251730944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175" type="#_x0000_t32" style="position:absolute;left:0;text-align:left;margin-left:280.2pt;margin-top:25pt;width:.75pt;height:32.25pt;z-index:25172684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176" type="#_x0000_t32" style="position:absolute;left:0;text-align:left;margin-left:98.7pt;margin-top:20.5pt;width:29.25pt;height:0;flip:x;z-index:251725824" o:connectortype="straight"/>
        </w:pict>
      </w:r>
      <w:r>
        <w:rPr>
          <w:noProof/>
          <w:lang w:eastAsia="ru-RU"/>
        </w:rPr>
        <w:pict>
          <v:shape id="_x0000_s1177" type="#_x0000_t32" style="position:absolute;left:0;text-align:left;margin-left:267.45pt;margin-top:20.5pt;width:22.5pt;height:0;z-index:251721728" o:connectortype="straight"/>
        </w:pict>
      </w:r>
      <w:r>
        <w:rPr>
          <w:noProof/>
          <w:lang w:eastAsia="ru-RU"/>
        </w:rPr>
        <w:pict>
          <v:shape id="_x0000_s1178" type="#_x0000_t32" style="position:absolute;left:0;text-align:left;margin-left:131.7pt;margin-top:20.5pt;width:135.75pt;height:0;z-index:251720704" o:connectortype="straight"/>
        </w:pict>
      </w:r>
      <w:r>
        <w:rPr>
          <w:noProof/>
          <w:lang w:eastAsia="ru-RU"/>
        </w:rPr>
        <w:pict>
          <v:rect id="_x0000_s1179" style="position:absolute;left:0;text-align:left;margin-left:127.95pt;margin-top:1pt;width:139.5pt;height:156pt;z-index:251719680" fillcolor="#4f81bd" strokecolor="#ffe4ff" strokeweight="3pt">
            <v:shadow on="t" type="perspective" color="#243f60" opacity=".5" offset="1pt" offset2="-1pt"/>
            <v:textbox>
              <w:txbxContent>
                <w:tbl>
                  <w:tblPr>
                    <w:tblW w:w="0" w:type="auto"/>
                    <w:tblInd w:w="62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/>
                  </w:tblPr>
                  <w:tblGrid>
                    <w:gridCol w:w="1230"/>
                  </w:tblGrid>
                  <w:tr w:rsidR="00AC762C" w:rsidRPr="00341EBE" w:rsidTr="00957FD7">
                    <w:trPr>
                      <w:trHeight w:val="720"/>
                    </w:trPr>
                    <w:tc>
                      <w:tcPr>
                        <w:tcW w:w="123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C762C" w:rsidRPr="00341EBE" w:rsidRDefault="00AC762C"/>
                      <w:p w:rsidR="00AC762C" w:rsidRPr="00341EBE" w:rsidRDefault="00AC762C"/>
                    </w:tc>
                  </w:tr>
                  <w:tr w:rsidR="00AC762C" w:rsidRPr="00341EBE" w:rsidTr="00957FD7">
                    <w:trPr>
                      <w:trHeight w:val="825"/>
                    </w:trPr>
                    <w:tc>
                      <w:tcPr>
                        <w:tcW w:w="1230" w:type="dxa"/>
                      </w:tcPr>
                      <w:p w:rsidR="00AC762C" w:rsidRPr="00341EBE" w:rsidRDefault="00AC762C" w:rsidP="00957FD7"/>
                    </w:tc>
                  </w:tr>
                </w:tbl>
                <w:p w:rsidR="00AC762C" w:rsidRDefault="00AC762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C762C" w:rsidRPr="00F11236" w:rsidRDefault="00AC762C" w:rsidP="00957FD7">
      <w:pPr>
        <w:tabs>
          <w:tab w:val="left" w:pos="6060"/>
        </w:tabs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80" type="#_x0000_t32" style="position:absolute;left:0;text-align:left;margin-left:274.2pt;margin-top:33.25pt;width:0;height:36.75pt;z-index:251727872" o:connectortype="straight">
            <v:stroke startarrow="block" endarrow="block"/>
          </v:shape>
        </w:pict>
      </w:r>
      <w:r>
        <w:rPr>
          <w:noProof/>
          <w:lang w:eastAsia="ru-RU"/>
        </w:rPr>
        <w:pict>
          <v:shape id="_x0000_s1181" type="#_x0000_t32" style="position:absolute;left:0;text-align:left;margin-left:98.7pt;margin-top:128.5pt;width:33pt;height:0;flip:x;z-index:251724800" o:connectortype="straight"/>
        </w:pict>
      </w:r>
      <w:r>
        <w:rPr>
          <w:noProof/>
          <w:lang w:eastAsia="ru-RU"/>
        </w:rPr>
        <w:pict>
          <v:shape id="_x0000_s1182" type="#_x0000_t32" style="position:absolute;left:0;text-align:left;margin-left:223.2pt;margin-top:70pt;width:66.75pt;height:.75pt;z-index:251723776" o:connectortype="straight"/>
        </w:pict>
      </w:r>
      <w:r>
        <w:rPr>
          <w:noProof/>
          <w:lang w:eastAsia="ru-RU"/>
        </w:rPr>
        <w:pict>
          <v:shape id="_x0000_s1183" type="#_x0000_t32" style="position:absolute;left:0;text-align:left;margin-left:223.2pt;margin-top:28.75pt;width:66.75pt;height:.75pt;flip:y;z-index:251722752" o:connectortype="straight"/>
        </w:pic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52"/>
          <w:szCs w:val="52"/>
          <w:lang w:val="en-US"/>
        </w:rPr>
        <w:t>h</w:t>
      </w:r>
      <w:r w:rsidRPr="00F11236">
        <w:rPr>
          <w:rFonts w:ascii="Times New Roman" w:hAnsi="Times New Roman"/>
          <w:sz w:val="24"/>
          <w:szCs w:val="24"/>
        </w:rPr>
        <w:t>2</w:t>
      </w:r>
      <w:r w:rsidRPr="00F1123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52"/>
          <w:szCs w:val="52"/>
          <w:lang w:val="en-US"/>
        </w:rPr>
        <w:t>h</w:t>
      </w:r>
      <w:r w:rsidRPr="00F11236">
        <w:rPr>
          <w:rFonts w:ascii="Times New Roman" w:hAnsi="Times New Roman"/>
          <w:sz w:val="24"/>
          <w:szCs w:val="24"/>
        </w:rPr>
        <w:t>1</w:t>
      </w:r>
    </w:p>
    <w:p w:rsidR="00AC762C" w:rsidRPr="00F11236" w:rsidRDefault="00AC762C" w:rsidP="00957FD7">
      <w:pPr>
        <w:tabs>
          <w:tab w:val="left" w:pos="606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184" type="#_x0000_t32" style="position:absolute;margin-left:98.7pt;margin-top:25.6pt;width:61.5pt;height:.75pt;flip:x y;z-index:251729920" o:connectortype="straight"/>
        </w:pict>
      </w:r>
      <w:r w:rsidRPr="00F1123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52"/>
          <w:szCs w:val="52"/>
          <w:lang w:val="en-US"/>
        </w:rPr>
        <w:t>h</w:t>
      </w:r>
    </w:p>
    <w:p w:rsidR="00AC762C" w:rsidRPr="00F11236" w:rsidRDefault="00AC762C" w:rsidP="00957FD7">
      <w:pPr>
        <w:rPr>
          <w:rFonts w:ascii="Times New Roman" w:hAnsi="Times New Roman"/>
          <w:sz w:val="24"/>
          <w:szCs w:val="24"/>
        </w:rPr>
      </w:pPr>
    </w:p>
    <w:p w:rsidR="00AC762C" w:rsidRPr="00F11236" w:rsidRDefault="00AC762C" w:rsidP="00957FD7">
      <w:pPr>
        <w:rPr>
          <w:rFonts w:ascii="Times New Roman" w:hAnsi="Times New Roman"/>
          <w:sz w:val="24"/>
          <w:szCs w:val="24"/>
        </w:rPr>
      </w:pPr>
    </w:p>
    <w:p w:rsidR="00AC762C" w:rsidRPr="0081240C" w:rsidRDefault="00AC762C" w:rsidP="00957FD7">
      <w:pPr>
        <w:tabs>
          <w:tab w:val="left" w:pos="1095"/>
        </w:tabs>
        <w:rPr>
          <w:rFonts w:ascii="Times New Roman" w:hAnsi="Times New Roman"/>
          <w:sz w:val="24"/>
          <w:szCs w:val="24"/>
        </w:rPr>
      </w:pPr>
      <w:r w:rsidRPr="00F1123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На тело, погруженное в жидкость действуют 4 силы:2 по бокам(они равны), верхняя сила</w:t>
      </w:r>
      <w:r w:rsidRPr="003658B7">
        <w:rPr>
          <w:rFonts w:ascii="Times New Roman" w:hAnsi="Times New Roman"/>
          <w:sz w:val="36"/>
          <w:szCs w:val="36"/>
          <w:lang w:val="en-US"/>
        </w:rPr>
        <w:t>F</w:t>
      </w:r>
      <w:r w:rsidRPr="003658B7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и нижняя сила</w:t>
      </w:r>
      <w:r w:rsidRPr="003658B7">
        <w:rPr>
          <w:rFonts w:ascii="Times New Roman" w:hAnsi="Times New Roman"/>
          <w:sz w:val="24"/>
          <w:szCs w:val="24"/>
        </w:rPr>
        <w:t xml:space="preserve"> </w:t>
      </w:r>
      <w:r w:rsidRPr="003658B7">
        <w:rPr>
          <w:rFonts w:ascii="Times New Roman" w:hAnsi="Times New Roman"/>
          <w:sz w:val="36"/>
          <w:szCs w:val="36"/>
          <w:lang w:val="en-US"/>
        </w:rPr>
        <w:t>F</w:t>
      </w:r>
      <w:r w:rsidRPr="003658B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причем нижняя сила больше верхней силы, так как на нее давит больший столб жидкости.</w:t>
      </w:r>
      <w:r w:rsidRPr="003658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 w:rsidRPr="0081240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е</w:t>
      </w:r>
      <w:r w:rsidRPr="0081240C">
        <w:rPr>
          <w:rFonts w:ascii="Times New Roman" w:hAnsi="Times New Roman"/>
          <w:sz w:val="24"/>
          <w:szCs w:val="24"/>
        </w:rPr>
        <w:t xml:space="preserve">. </w:t>
      </w:r>
      <w:r w:rsidRPr="003658B7">
        <w:rPr>
          <w:rFonts w:ascii="Times New Roman" w:hAnsi="Times New Roman"/>
          <w:sz w:val="36"/>
          <w:szCs w:val="36"/>
          <w:lang w:val="en-US"/>
        </w:rPr>
        <w:t>F</w:t>
      </w:r>
      <w:r w:rsidRPr="0081240C">
        <w:rPr>
          <w:rFonts w:ascii="Times New Roman" w:hAnsi="Times New Roman"/>
          <w:sz w:val="24"/>
          <w:szCs w:val="24"/>
        </w:rPr>
        <w:t xml:space="preserve">2 </w:t>
      </w:r>
      <w:r w:rsidRPr="0081240C">
        <w:rPr>
          <w:rFonts w:ascii="Times New Roman" w:hAnsi="Times New Roman"/>
          <w:sz w:val="28"/>
          <w:szCs w:val="28"/>
        </w:rPr>
        <w:t>≥</w:t>
      </w:r>
      <w:r w:rsidRPr="0081240C">
        <w:rPr>
          <w:rFonts w:ascii="Times New Roman" w:hAnsi="Times New Roman"/>
          <w:sz w:val="36"/>
          <w:szCs w:val="36"/>
        </w:rPr>
        <w:t xml:space="preserve"> </w:t>
      </w:r>
      <w:r w:rsidRPr="003658B7">
        <w:rPr>
          <w:rFonts w:ascii="Times New Roman" w:hAnsi="Times New Roman"/>
          <w:sz w:val="36"/>
          <w:szCs w:val="36"/>
          <w:lang w:val="en-US"/>
        </w:rPr>
        <w:t>F</w:t>
      </w:r>
      <w:r w:rsidRPr="0081240C">
        <w:rPr>
          <w:rFonts w:ascii="Times New Roman" w:hAnsi="Times New Roman"/>
          <w:sz w:val="24"/>
          <w:szCs w:val="24"/>
        </w:rPr>
        <w:t>1</w:t>
      </w:r>
    </w:p>
    <w:p w:rsidR="00AC762C" w:rsidRPr="0081240C" w:rsidRDefault="00AC762C" w:rsidP="00957FD7">
      <w:pPr>
        <w:tabs>
          <w:tab w:val="left" w:pos="1095"/>
        </w:tabs>
        <w:rPr>
          <w:rFonts w:ascii="Times New Roman" w:hAnsi="Times New Roman"/>
          <w:sz w:val="32"/>
          <w:szCs w:val="32"/>
        </w:rPr>
      </w:pPr>
      <w:r w:rsidRPr="001727E9">
        <w:rPr>
          <w:rFonts w:ascii="Times New Roman" w:hAnsi="Times New Roman"/>
          <w:sz w:val="44"/>
          <w:szCs w:val="44"/>
          <w:highlight w:val="yellow"/>
          <w:lang w:val="en-US"/>
        </w:rPr>
        <w:t>F</w:t>
      </w:r>
      <w:r w:rsidRPr="001727E9">
        <w:rPr>
          <w:rFonts w:ascii="Times New Roman" w:hAnsi="Times New Roman"/>
          <w:sz w:val="24"/>
          <w:szCs w:val="24"/>
          <w:highlight w:val="yellow"/>
        </w:rPr>
        <w:t>выт</w:t>
      </w:r>
      <w:r w:rsidRPr="0081240C">
        <w:rPr>
          <w:rFonts w:ascii="Times New Roman" w:hAnsi="Times New Roman"/>
          <w:sz w:val="24"/>
          <w:szCs w:val="24"/>
          <w:highlight w:val="yellow"/>
        </w:rPr>
        <w:t xml:space="preserve">    </w:t>
      </w:r>
      <w:r w:rsidRPr="0081240C">
        <w:rPr>
          <w:rFonts w:ascii="Times New Roman" w:hAnsi="Times New Roman"/>
          <w:sz w:val="40"/>
          <w:szCs w:val="40"/>
          <w:highlight w:val="yellow"/>
        </w:rPr>
        <w:t xml:space="preserve">= </w:t>
      </w:r>
      <w:r w:rsidRPr="001727E9">
        <w:rPr>
          <w:rFonts w:ascii="Times New Roman" w:hAnsi="Times New Roman"/>
          <w:sz w:val="40"/>
          <w:szCs w:val="40"/>
          <w:highlight w:val="yellow"/>
          <w:lang w:val="en-US"/>
        </w:rPr>
        <w:t>F</w:t>
      </w:r>
      <w:r w:rsidRPr="0081240C">
        <w:rPr>
          <w:rFonts w:ascii="Times New Roman" w:hAnsi="Times New Roman"/>
          <w:sz w:val="24"/>
          <w:szCs w:val="24"/>
          <w:highlight w:val="yellow"/>
        </w:rPr>
        <w:t>2</w:t>
      </w:r>
      <w:r w:rsidRPr="0081240C">
        <w:rPr>
          <w:rFonts w:ascii="Times New Roman" w:hAnsi="Times New Roman"/>
          <w:sz w:val="40"/>
          <w:szCs w:val="40"/>
          <w:highlight w:val="yellow"/>
        </w:rPr>
        <w:t xml:space="preserve"> – </w:t>
      </w:r>
      <w:r w:rsidRPr="001727E9">
        <w:rPr>
          <w:rFonts w:ascii="Times New Roman" w:hAnsi="Times New Roman"/>
          <w:sz w:val="40"/>
          <w:szCs w:val="40"/>
          <w:highlight w:val="yellow"/>
          <w:lang w:val="en-US"/>
        </w:rPr>
        <w:t>F</w:t>
      </w:r>
      <w:r w:rsidRPr="0081240C">
        <w:rPr>
          <w:rFonts w:ascii="Times New Roman" w:hAnsi="Times New Roman"/>
          <w:sz w:val="24"/>
          <w:szCs w:val="24"/>
          <w:highlight w:val="yellow"/>
        </w:rPr>
        <w:t>1;</w:t>
      </w:r>
      <w:r w:rsidRPr="0081240C">
        <w:rPr>
          <w:rFonts w:ascii="Times New Roman" w:hAnsi="Times New Roman"/>
          <w:sz w:val="24"/>
          <w:szCs w:val="24"/>
        </w:rPr>
        <w:t xml:space="preserve">      </w:t>
      </w:r>
      <w:r w:rsidRPr="001727E9">
        <w:rPr>
          <w:rFonts w:ascii="Times New Roman" w:hAnsi="Times New Roman"/>
          <w:sz w:val="40"/>
          <w:szCs w:val="40"/>
          <w:highlight w:val="green"/>
          <w:lang w:val="en-US"/>
        </w:rPr>
        <w:t>F</w:t>
      </w:r>
      <w:r w:rsidRPr="0081240C">
        <w:rPr>
          <w:rFonts w:ascii="Times New Roman" w:hAnsi="Times New Roman"/>
          <w:sz w:val="24"/>
          <w:szCs w:val="24"/>
          <w:highlight w:val="green"/>
        </w:rPr>
        <w:t xml:space="preserve">1= </w:t>
      </w:r>
      <w:r w:rsidRPr="001727E9">
        <w:rPr>
          <w:rFonts w:ascii="Times New Roman" w:hAnsi="Times New Roman"/>
          <w:sz w:val="44"/>
          <w:szCs w:val="44"/>
          <w:highlight w:val="green"/>
          <w:lang w:val="en-US"/>
        </w:rPr>
        <w:t>p</w:t>
      </w:r>
      <w:r w:rsidRPr="0081240C">
        <w:rPr>
          <w:rFonts w:ascii="Times New Roman" w:hAnsi="Times New Roman"/>
          <w:sz w:val="24"/>
          <w:szCs w:val="24"/>
          <w:highlight w:val="green"/>
        </w:rPr>
        <w:t>1</w:t>
      </w:r>
      <w:r w:rsidRPr="0081240C">
        <w:rPr>
          <w:rFonts w:ascii="Times New Roman" w:hAnsi="Times New Roman"/>
          <w:sz w:val="44"/>
          <w:szCs w:val="44"/>
          <w:highlight w:val="green"/>
        </w:rPr>
        <w:t xml:space="preserve"> </w:t>
      </w:r>
      <w:r w:rsidRPr="001727E9">
        <w:rPr>
          <w:rFonts w:ascii="Times New Roman" w:hAnsi="Times New Roman"/>
          <w:sz w:val="44"/>
          <w:szCs w:val="44"/>
          <w:highlight w:val="green"/>
          <w:lang w:val="en-US"/>
        </w:rPr>
        <w:t>S</w:t>
      </w:r>
      <w:r w:rsidRPr="0081240C">
        <w:rPr>
          <w:rFonts w:ascii="Times New Roman" w:hAnsi="Times New Roman"/>
          <w:sz w:val="24"/>
          <w:szCs w:val="24"/>
          <w:highlight w:val="green"/>
        </w:rPr>
        <w:t>1</w:t>
      </w:r>
      <w:r w:rsidRPr="0081240C">
        <w:rPr>
          <w:rFonts w:ascii="Times New Roman" w:hAnsi="Times New Roman"/>
          <w:sz w:val="40"/>
          <w:szCs w:val="40"/>
        </w:rPr>
        <w:t xml:space="preserve">      </w:t>
      </w:r>
      <w:r w:rsidRPr="005267EF">
        <w:rPr>
          <w:rFonts w:ascii="Times New Roman" w:hAnsi="Times New Roman"/>
          <w:sz w:val="32"/>
          <w:szCs w:val="32"/>
        </w:rPr>
        <w:t>т</w:t>
      </w:r>
      <w:r w:rsidRPr="0081240C">
        <w:rPr>
          <w:rFonts w:ascii="Times New Roman" w:hAnsi="Times New Roman"/>
          <w:sz w:val="32"/>
          <w:szCs w:val="32"/>
        </w:rPr>
        <w:t>.</w:t>
      </w:r>
      <w:r w:rsidRPr="005267EF">
        <w:rPr>
          <w:rFonts w:ascii="Times New Roman" w:hAnsi="Times New Roman"/>
          <w:sz w:val="32"/>
          <w:szCs w:val="32"/>
        </w:rPr>
        <w:t>к</w:t>
      </w:r>
      <w:r w:rsidRPr="0081240C">
        <w:rPr>
          <w:rFonts w:ascii="Times New Roman" w:hAnsi="Times New Roman"/>
          <w:sz w:val="32"/>
          <w:szCs w:val="32"/>
        </w:rPr>
        <w:t>.</w:t>
      </w:r>
    </w:p>
    <w:p w:rsidR="00AC762C" w:rsidRPr="00A74A15" w:rsidRDefault="00AC762C" w:rsidP="005267EF">
      <w:pPr>
        <w:tabs>
          <w:tab w:val="left" w:pos="1095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85" type="#_x0000_t87" style="position:absolute;margin-left:136.2pt;margin-top:-122.35pt;width:78.75pt;height:356.25pt;rotation:270;z-index:251728896" adj=",10665"/>
        </w:pict>
      </w:r>
      <w:r w:rsidRPr="00F11236">
        <w:rPr>
          <w:rFonts w:ascii="Times New Roman" w:hAnsi="Times New Roman"/>
          <w:b/>
          <w:sz w:val="72"/>
          <w:szCs w:val="72"/>
          <w:lang w:val="en-US"/>
        </w:rPr>
        <w:t>P</w:t>
      </w:r>
      <w:r w:rsidRPr="0081240C">
        <w:rPr>
          <w:rFonts w:ascii="Times New Roman" w:hAnsi="Times New Roman"/>
          <w:b/>
          <w:sz w:val="24"/>
          <w:szCs w:val="24"/>
        </w:rPr>
        <w:t>1</w:t>
      </w:r>
      <w:r w:rsidRPr="0081240C">
        <w:rPr>
          <w:rFonts w:ascii="Times New Roman" w:hAnsi="Times New Roman"/>
          <w:sz w:val="24"/>
          <w:szCs w:val="24"/>
        </w:rPr>
        <w:t>=</w:t>
      </w:r>
      <w:r w:rsidRPr="0081240C">
        <w:rPr>
          <w:rFonts w:ascii="Times New Roman" w:hAnsi="Times New Roman"/>
          <w:b/>
          <w:sz w:val="24"/>
          <w:szCs w:val="24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>
        <w:rPr>
          <w:rFonts w:ascii="Times New Roman" w:hAnsi="Times New Roman"/>
          <w:b/>
          <w:sz w:val="24"/>
          <w:szCs w:val="24"/>
        </w:rPr>
        <w:t>1</w:t>
      </w:r>
      <w:r w:rsidRPr="0081240C">
        <w:rPr>
          <w:rFonts w:ascii="Times New Roman" w:hAnsi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Pr="00F11236">
        <w:rPr>
          <w:rFonts w:ascii="Times New Roman" w:hAnsi="Times New Roman"/>
          <w:b/>
          <w:sz w:val="72"/>
          <w:szCs w:val="72"/>
          <w:lang w:val="en-US"/>
        </w:rPr>
        <w:t>P</w:t>
      </w:r>
      <w:r w:rsidRPr="0081240C">
        <w:rPr>
          <w:rFonts w:ascii="Times New Roman" w:hAnsi="Times New Roman"/>
          <w:b/>
          <w:sz w:val="24"/>
          <w:szCs w:val="24"/>
        </w:rPr>
        <w:t>2</w:t>
      </w:r>
      <w:r w:rsidRPr="0081240C">
        <w:rPr>
          <w:rFonts w:ascii="Times New Roman" w:hAnsi="Times New Roman"/>
          <w:sz w:val="24"/>
          <w:szCs w:val="24"/>
        </w:rPr>
        <w:t>=</w:t>
      </w:r>
      <w:r w:rsidRPr="0081240C">
        <w:rPr>
          <w:rFonts w:ascii="Times New Roman" w:hAnsi="Times New Roman"/>
          <w:b/>
          <w:sz w:val="72"/>
          <w:szCs w:val="72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AC762C" w:rsidRPr="0081240C" w:rsidRDefault="00AC762C" w:rsidP="00957FD7">
      <w:pPr>
        <w:tabs>
          <w:tab w:val="left" w:pos="1095"/>
        </w:tabs>
        <w:rPr>
          <w:rFonts w:ascii="Times New Roman" w:hAnsi="Times New Roman"/>
          <w:sz w:val="24"/>
          <w:szCs w:val="24"/>
        </w:rPr>
      </w:pPr>
    </w:p>
    <w:p w:rsidR="00AC762C" w:rsidRPr="005267EF" w:rsidRDefault="00AC762C" w:rsidP="005267EF">
      <w:pPr>
        <w:tabs>
          <w:tab w:val="left" w:pos="3135"/>
        </w:tabs>
        <w:rPr>
          <w:rFonts w:ascii="Times New Roman" w:hAnsi="Times New Roman"/>
          <w:b/>
          <w:sz w:val="28"/>
          <w:szCs w:val="28"/>
          <w:lang w:val="en-US"/>
        </w:rPr>
      </w:pPr>
      <w:r w:rsidRPr="005267EF">
        <w:rPr>
          <w:rFonts w:ascii="Times New Roman" w:hAnsi="Times New Roman"/>
          <w:b/>
          <w:sz w:val="52"/>
          <w:szCs w:val="52"/>
          <w:lang w:val="en-US"/>
        </w:rPr>
        <w:t>F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1</w:t>
      </w:r>
      <w:r w:rsidRPr="005267EF">
        <w:rPr>
          <w:rFonts w:ascii="Times New Roman" w:hAnsi="Times New Roman"/>
          <w:sz w:val="52"/>
          <w:szCs w:val="52"/>
          <w:lang w:val="en-US"/>
        </w:rPr>
        <w:t xml:space="preserve">=  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1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 xml:space="preserve">S 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1</w:t>
      </w:r>
      <w:r w:rsidRPr="005267EF">
        <w:rPr>
          <w:rFonts w:ascii="Times New Roman" w:hAnsi="Times New Roman"/>
          <w:sz w:val="52"/>
          <w:szCs w:val="52"/>
          <w:lang w:val="en-US"/>
        </w:rPr>
        <w:t xml:space="preserve"> </w:t>
      </w:r>
      <w:r>
        <w:rPr>
          <w:rFonts w:ascii="Times New Roman" w:hAnsi="Times New Roman"/>
          <w:sz w:val="40"/>
          <w:szCs w:val="40"/>
          <w:lang w:val="en-US"/>
        </w:rPr>
        <w:t xml:space="preserve">     </w:t>
      </w:r>
      <w:r w:rsidRPr="005267EF">
        <w:rPr>
          <w:rFonts w:ascii="Times New Roman" w:hAnsi="Times New Roman"/>
          <w:sz w:val="24"/>
          <w:szCs w:val="24"/>
          <w:lang w:val="en-US"/>
        </w:rPr>
        <w:tab/>
      </w:r>
      <w:r w:rsidRPr="005267EF">
        <w:rPr>
          <w:rFonts w:ascii="Times New Roman" w:hAnsi="Times New Roman"/>
          <w:sz w:val="32"/>
          <w:szCs w:val="32"/>
        </w:rPr>
        <w:t>то</w:t>
      </w:r>
      <w:r w:rsidRPr="005267EF">
        <w:rPr>
          <w:rFonts w:ascii="Times New Roman" w:hAnsi="Times New Roman"/>
          <w:sz w:val="40"/>
          <w:szCs w:val="40"/>
          <w:lang w:val="en-US"/>
        </w:rPr>
        <w:t xml:space="preserve"> </w:t>
      </w:r>
      <w:r>
        <w:rPr>
          <w:rFonts w:ascii="Times New Roman" w:hAnsi="Times New Roman"/>
          <w:sz w:val="40"/>
          <w:szCs w:val="40"/>
          <w:lang w:val="en-US"/>
        </w:rPr>
        <w:t xml:space="preserve"> </w:t>
      </w:r>
      <w:r w:rsidRPr="005267EF">
        <w:rPr>
          <w:rFonts w:ascii="Times New Roman" w:hAnsi="Times New Roman"/>
          <w:sz w:val="40"/>
          <w:szCs w:val="40"/>
          <w:lang w:val="en-US"/>
        </w:rPr>
        <w:t xml:space="preserve">      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F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5267EF">
        <w:rPr>
          <w:rFonts w:ascii="Times New Roman" w:hAnsi="Times New Roman"/>
          <w:sz w:val="24"/>
          <w:szCs w:val="24"/>
          <w:lang w:val="en-US"/>
        </w:rPr>
        <w:t xml:space="preserve">= </w:t>
      </w:r>
      <w:r w:rsidRPr="005267EF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2,</w:t>
      </w:r>
      <w:r w:rsidRPr="005267EF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т</w:t>
      </w:r>
      <w:r w:rsidRPr="005267EF">
        <w:rPr>
          <w:rFonts w:ascii="Times New Roman" w:hAnsi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/>
          <w:b/>
          <w:sz w:val="28"/>
          <w:szCs w:val="28"/>
        </w:rPr>
        <w:t>к</w:t>
      </w:r>
      <w:r w:rsidRPr="005267EF">
        <w:rPr>
          <w:rFonts w:ascii="Times New Roman" w:hAnsi="Times New Roman"/>
          <w:b/>
          <w:sz w:val="28"/>
          <w:szCs w:val="28"/>
          <w:lang w:val="en-US"/>
        </w:rPr>
        <w:t xml:space="preserve">. 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 xml:space="preserve">S 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1=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 xml:space="preserve"> S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</w:t>
      </w:r>
    </w:p>
    <w:p w:rsidR="00AC762C" w:rsidRPr="0081240C" w:rsidRDefault="00AC762C" w:rsidP="005267EF">
      <w:pPr>
        <w:tabs>
          <w:tab w:val="left" w:pos="3135"/>
        </w:tabs>
        <w:rPr>
          <w:rFonts w:ascii="Times New Roman" w:hAnsi="Times New Roman"/>
          <w:b/>
          <w:sz w:val="72"/>
          <w:szCs w:val="72"/>
          <w:lang w:val="en-US"/>
        </w:rPr>
      </w:pPr>
      <w:r w:rsidRPr="005267EF">
        <w:rPr>
          <w:rFonts w:ascii="Times New Roman" w:hAnsi="Times New Roman"/>
          <w:b/>
          <w:sz w:val="44"/>
          <w:szCs w:val="44"/>
          <w:lang w:val="en-US"/>
        </w:rPr>
        <w:t>F</w:t>
      </w:r>
      <w:r w:rsidRPr="005267EF">
        <w:rPr>
          <w:rFonts w:ascii="Times New Roman" w:hAnsi="Times New Roman"/>
          <w:b/>
          <w:sz w:val="24"/>
          <w:szCs w:val="24"/>
        </w:rPr>
        <w:t>выт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 xml:space="preserve"> =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 xml:space="preserve">    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>-</w:t>
      </w:r>
      <w:r w:rsidRPr="00A74A15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gh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>1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 xml:space="preserve">= 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 xml:space="preserve"> 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 xml:space="preserve"> (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h</w:t>
      </w:r>
      <w:r w:rsidRPr="005267EF">
        <w:rPr>
          <w:rFonts w:ascii="Times New Roman" w:hAnsi="Times New Roman"/>
          <w:b/>
          <w:sz w:val="24"/>
          <w:szCs w:val="24"/>
          <w:lang w:val="en-US"/>
        </w:rPr>
        <w:t>2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>-</w:t>
      </w:r>
      <w:r w:rsidRPr="00A74A15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h</w:t>
      </w:r>
      <w:r w:rsidRPr="00A74A15">
        <w:rPr>
          <w:rFonts w:ascii="Times New Roman" w:hAnsi="Times New Roman"/>
          <w:b/>
          <w:sz w:val="24"/>
          <w:szCs w:val="24"/>
          <w:lang w:val="en-US"/>
        </w:rPr>
        <w:t>1</w:t>
      </w:r>
      <w:r w:rsidRPr="00A74A15">
        <w:rPr>
          <w:rFonts w:ascii="Times New Roman" w:hAnsi="Times New Roman"/>
          <w:b/>
          <w:sz w:val="52"/>
          <w:szCs w:val="52"/>
          <w:lang w:val="en-US"/>
        </w:rPr>
        <w:t>)=</w:t>
      </w:r>
      <w:r w:rsidRPr="00A74A15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</w:p>
    <w:p w:rsidR="00AC762C" w:rsidRPr="0081240C" w:rsidRDefault="00AC762C" w:rsidP="005267EF">
      <w:pPr>
        <w:tabs>
          <w:tab w:val="left" w:pos="3135"/>
        </w:tabs>
        <w:rPr>
          <w:rFonts w:ascii="Times New Roman" w:hAnsi="Times New Roman"/>
          <w:b/>
          <w:sz w:val="72"/>
          <w:szCs w:val="72"/>
          <w:lang w:val="en-US"/>
        </w:rPr>
      </w:pPr>
      <w:r w:rsidRPr="0081240C">
        <w:rPr>
          <w:rFonts w:ascii="Times New Roman" w:hAnsi="Times New Roman"/>
          <w:b/>
          <w:sz w:val="72"/>
          <w:szCs w:val="72"/>
          <w:lang w:val="en-US"/>
        </w:rPr>
        <w:t>=</w:t>
      </w:r>
      <w:r w:rsidRPr="00056590">
        <w:rPr>
          <w:rFonts w:ascii="Times New Roman" w:hAnsi="Times New Roman"/>
          <w:b/>
          <w:sz w:val="72"/>
          <w:szCs w:val="72"/>
        </w:rPr>
        <w:t>ρ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g</w:t>
      </w:r>
      <w:r w:rsidRPr="0081240C">
        <w:rPr>
          <w:rFonts w:ascii="Times New Roman" w:hAnsi="Times New Roman"/>
          <w:b/>
          <w:sz w:val="52"/>
          <w:szCs w:val="52"/>
          <w:lang w:val="en-US"/>
        </w:rPr>
        <w:t xml:space="preserve"> 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h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, </w:t>
      </w:r>
      <w:r w:rsidRPr="00A74A15">
        <w:rPr>
          <w:rFonts w:ascii="Times New Roman" w:hAnsi="Times New Roman"/>
          <w:b/>
          <w:sz w:val="28"/>
          <w:szCs w:val="28"/>
        </w:rPr>
        <w:t>т</w:t>
      </w:r>
      <w:r w:rsidRPr="0081240C">
        <w:rPr>
          <w:rFonts w:ascii="Times New Roman" w:hAnsi="Times New Roman"/>
          <w:b/>
          <w:sz w:val="28"/>
          <w:szCs w:val="28"/>
          <w:lang w:val="en-US"/>
        </w:rPr>
        <w:t>.</w:t>
      </w:r>
      <w:r w:rsidRPr="00A74A15">
        <w:rPr>
          <w:rFonts w:ascii="Times New Roman" w:hAnsi="Times New Roman"/>
          <w:b/>
          <w:sz w:val="28"/>
          <w:szCs w:val="28"/>
        </w:rPr>
        <w:t>к</w:t>
      </w:r>
      <w:r w:rsidRPr="0081240C">
        <w:rPr>
          <w:rFonts w:ascii="Times New Roman" w:hAnsi="Times New Roman"/>
          <w:b/>
          <w:sz w:val="28"/>
          <w:szCs w:val="28"/>
          <w:lang w:val="en-US"/>
        </w:rPr>
        <w:t>.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5267EF">
        <w:rPr>
          <w:rFonts w:ascii="Times New Roman" w:hAnsi="Times New Roman"/>
          <w:b/>
          <w:sz w:val="52"/>
          <w:szCs w:val="52"/>
          <w:lang w:val="en-US"/>
        </w:rPr>
        <w:t>S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056590">
        <w:rPr>
          <w:rFonts w:ascii="Times New Roman" w:hAnsi="Times New Roman"/>
          <w:b/>
          <w:sz w:val="72"/>
          <w:szCs w:val="72"/>
          <w:lang w:val="en-US"/>
        </w:rPr>
        <w:t>h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>=</w:t>
      </w:r>
      <w:r>
        <w:rPr>
          <w:rFonts w:ascii="Times New Roman" w:hAnsi="Times New Roman"/>
          <w:b/>
          <w:sz w:val="72"/>
          <w:szCs w:val="72"/>
          <w:lang w:val="en-US"/>
        </w:rPr>
        <w:t>V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, </w:t>
      </w:r>
      <w:r w:rsidRPr="00A74A15">
        <w:rPr>
          <w:rFonts w:ascii="Times New Roman" w:hAnsi="Times New Roman"/>
          <w:b/>
          <w:sz w:val="28"/>
          <w:szCs w:val="28"/>
        </w:rPr>
        <w:t>то</w:t>
      </w:r>
      <w:r w:rsidRPr="00A74A15">
        <w:rPr>
          <w:rFonts w:ascii="Times New Roman" w:hAnsi="Times New Roman"/>
          <w:b/>
          <w:sz w:val="72"/>
          <w:szCs w:val="72"/>
          <w:highlight w:val="red"/>
          <w:lang w:val="en-US"/>
        </w:rPr>
        <w:t>F</w:t>
      </w:r>
      <w:r w:rsidRPr="00A74A15">
        <w:rPr>
          <w:rFonts w:ascii="Times New Roman" w:hAnsi="Times New Roman"/>
          <w:b/>
          <w:sz w:val="72"/>
          <w:szCs w:val="72"/>
          <w:highlight w:val="red"/>
        </w:rPr>
        <w:t>выт</w:t>
      </w:r>
      <w:r w:rsidRPr="0081240C">
        <w:rPr>
          <w:rFonts w:ascii="Times New Roman" w:hAnsi="Times New Roman"/>
          <w:b/>
          <w:sz w:val="72"/>
          <w:szCs w:val="72"/>
          <w:highlight w:val="red"/>
          <w:lang w:val="en-US"/>
        </w:rPr>
        <w:t xml:space="preserve"> = </w:t>
      </w:r>
      <w:r w:rsidRPr="00A74A15">
        <w:rPr>
          <w:rFonts w:ascii="Times New Roman" w:hAnsi="Times New Roman"/>
          <w:b/>
          <w:sz w:val="72"/>
          <w:szCs w:val="72"/>
          <w:highlight w:val="red"/>
        </w:rPr>
        <w:t>ρ</w:t>
      </w:r>
      <w:r w:rsidRPr="00A74A15">
        <w:rPr>
          <w:rFonts w:ascii="Times New Roman" w:hAnsi="Times New Roman"/>
          <w:b/>
          <w:sz w:val="72"/>
          <w:szCs w:val="72"/>
          <w:highlight w:val="red"/>
          <w:lang w:val="en-US"/>
        </w:rPr>
        <w:t>g</w:t>
      </w:r>
      <w:r w:rsidRPr="0081240C">
        <w:rPr>
          <w:rFonts w:ascii="Times New Roman" w:hAnsi="Times New Roman"/>
          <w:b/>
          <w:sz w:val="72"/>
          <w:szCs w:val="72"/>
          <w:highlight w:val="red"/>
          <w:lang w:val="en-US"/>
        </w:rPr>
        <w:t xml:space="preserve"> </w:t>
      </w:r>
      <w:r w:rsidRPr="00A74A15">
        <w:rPr>
          <w:rFonts w:ascii="Times New Roman" w:hAnsi="Times New Roman"/>
          <w:b/>
          <w:sz w:val="72"/>
          <w:szCs w:val="72"/>
          <w:highlight w:val="red"/>
          <w:lang w:val="en-US"/>
        </w:rPr>
        <w:t>V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81240C">
        <w:rPr>
          <w:rFonts w:ascii="Times New Roman" w:hAnsi="Times New Roman"/>
          <w:b/>
          <w:sz w:val="28"/>
          <w:szCs w:val="28"/>
        </w:rPr>
        <w:t>т</w:t>
      </w:r>
      <w:r w:rsidRPr="0081240C">
        <w:rPr>
          <w:rFonts w:ascii="Times New Roman" w:hAnsi="Times New Roman"/>
          <w:b/>
          <w:sz w:val="28"/>
          <w:szCs w:val="28"/>
          <w:lang w:val="en-US"/>
        </w:rPr>
        <w:t>.</w:t>
      </w:r>
      <w:r w:rsidRPr="0081240C">
        <w:rPr>
          <w:rFonts w:ascii="Times New Roman" w:hAnsi="Times New Roman"/>
          <w:b/>
          <w:sz w:val="28"/>
          <w:szCs w:val="28"/>
        </w:rPr>
        <w:t>к</w:t>
      </w:r>
      <w:r w:rsidRPr="0081240C">
        <w:rPr>
          <w:rFonts w:ascii="Times New Roman" w:hAnsi="Times New Roman"/>
          <w:b/>
          <w:sz w:val="28"/>
          <w:szCs w:val="28"/>
          <w:lang w:val="en-US"/>
        </w:rPr>
        <w:t>.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</w:t>
      </w:r>
      <w:r w:rsidRPr="0081240C">
        <w:rPr>
          <w:rFonts w:ascii="Times New Roman" w:hAnsi="Times New Roman"/>
          <w:b/>
          <w:sz w:val="72"/>
          <w:szCs w:val="72"/>
        </w:rPr>
        <w:t>ρ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V = m,   F</w:t>
      </w:r>
      <w:r w:rsidRPr="0081240C">
        <w:rPr>
          <w:rFonts w:ascii="Times New Roman" w:hAnsi="Times New Roman"/>
          <w:b/>
          <w:sz w:val="72"/>
          <w:szCs w:val="72"/>
        </w:rPr>
        <w:t>выт</w:t>
      </w:r>
      <w:r w:rsidRPr="0081240C">
        <w:rPr>
          <w:rFonts w:ascii="Times New Roman" w:hAnsi="Times New Roman"/>
          <w:b/>
          <w:sz w:val="72"/>
          <w:szCs w:val="72"/>
          <w:lang w:val="en-US"/>
        </w:rPr>
        <w:t xml:space="preserve"> = mg =</w:t>
      </w:r>
      <w:r w:rsidRPr="0081240C">
        <w:rPr>
          <w:rFonts w:ascii="Times New Roman" w:hAnsi="Times New Roman"/>
          <w:b/>
          <w:sz w:val="72"/>
          <w:szCs w:val="72"/>
        </w:rPr>
        <w:t>Р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b/>
          <w:color w:val="C0504D"/>
          <w:sz w:val="28"/>
          <w:szCs w:val="28"/>
          <w:u w:val="single"/>
        </w:rPr>
      </w:pPr>
      <w:r w:rsidRPr="00BC63CF">
        <w:rPr>
          <w:rFonts w:ascii="Times New Roman" w:hAnsi="Times New Roman"/>
          <w:b/>
          <w:color w:val="1F497D"/>
          <w:sz w:val="28"/>
          <w:szCs w:val="28"/>
          <w:highlight w:val="yellow"/>
          <w:u w:val="single"/>
        </w:rPr>
        <w:t>ВЫТАЛКИВАЮЩАЯ  СИЛА  РАВНА   ВЕСУ  ЖИДКОСТИ  В  ОБЪЕМЕ ПОГРУЖЕННОГО  В  НЕГО  ТЕЛАВыталкивающую силу называют архимедовой силой.</w:t>
      </w:r>
      <w:r w:rsidRPr="00BC63CF">
        <w:rPr>
          <w:rFonts w:ascii="Times New Roman" w:hAnsi="Times New Roman"/>
          <w:b/>
          <w:color w:val="C0504D"/>
          <w:sz w:val="28"/>
          <w:szCs w:val="28"/>
          <w:highlight w:val="yellow"/>
          <w:u w:val="single"/>
        </w:rPr>
        <w:t>Если тело погружено в жидкость оно теряет в весе столько, сколько весит вытесненная им жидкость.</w:t>
      </w:r>
    </w:p>
    <w:p w:rsidR="00AC762C" w:rsidRDefault="00AC762C" w:rsidP="0081240C">
      <w:pPr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51 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81240C">
        <w:rPr>
          <w:rFonts w:ascii="Times New Roman" w:hAnsi="Times New Roman"/>
          <w:sz w:val="28"/>
          <w:szCs w:val="28"/>
        </w:rPr>
        <w:t>МЕХАНИЧЕСКАЯ РАБОТА.  ЕДИНИЦЫ РАБОТЫ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color w:val="7030A0"/>
          <w:sz w:val="44"/>
          <w:szCs w:val="44"/>
        </w:rPr>
      </w:pPr>
      <w:r>
        <w:rPr>
          <w:rFonts w:ascii="Times New Roman" w:hAnsi="Times New Roman"/>
          <w:color w:val="7030A0"/>
          <w:sz w:val="44"/>
          <w:szCs w:val="44"/>
        </w:rPr>
        <w:t xml:space="preserve">Механическая работа совершается, если на тело действует </w:t>
      </w:r>
      <w:r w:rsidRPr="0081240C">
        <w:rPr>
          <w:rFonts w:ascii="Times New Roman" w:hAnsi="Times New Roman"/>
          <w:color w:val="7030A0"/>
          <w:sz w:val="44"/>
          <w:szCs w:val="44"/>
          <w:u w:val="single"/>
        </w:rPr>
        <w:t>сила</w:t>
      </w:r>
      <w:r>
        <w:rPr>
          <w:rFonts w:ascii="Times New Roman" w:hAnsi="Times New Roman"/>
          <w:color w:val="7030A0"/>
          <w:sz w:val="44"/>
          <w:szCs w:val="44"/>
        </w:rPr>
        <w:t xml:space="preserve"> и тело </w:t>
      </w:r>
      <w:r w:rsidRPr="0081240C">
        <w:rPr>
          <w:rFonts w:ascii="Times New Roman" w:hAnsi="Times New Roman"/>
          <w:color w:val="7030A0"/>
          <w:sz w:val="44"/>
          <w:szCs w:val="44"/>
          <w:u w:val="single"/>
        </w:rPr>
        <w:t>перемещается</w:t>
      </w:r>
      <w:r>
        <w:rPr>
          <w:rFonts w:ascii="Times New Roman" w:hAnsi="Times New Roman"/>
          <w:color w:val="7030A0"/>
          <w:sz w:val="44"/>
          <w:szCs w:val="44"/>
        </w:rPr>
        <w:t>.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color w:val="7030A0"/>
          <w:sz w:val="28"/>
          <w:szCs w:val="28"/>
        </w:rPr>
        <w:t xml:space="preserve">                         </w:t>
      </w:r>
      <w:r w:rsidRPr="0081240C">
        <w:rPr>
          <w:rFonts w:ascii="Times New Roman" w:hAnsi="Times New Roman"/>
          <w:sz w:val="72"/>
          <w:szCs w:val="72"/>
          <w:highlight w:val="magenta"/>
          <w:lang w:val="en-US"/>
        </w:rPr>
        <w:t>A</w:t>
      </w:r>
      <w:r w:rsidRPr="0081240C">
        <w:rPr>
          <w:rFonts w:ascii="Times New Roman" w:hAnsi="Times New Roman"/>
          <w:sz w:val="72"/>
          <w:szCs w:val="72"/>
          <w:highlight w:val="magenta"/>
        </w:rPr>
        <w:t xml:space="preserve"> =</w:t>
      </w:r>
      <w:r w:rsidRPr="0081240C">
        <w:rPr>
          <w:rFonts w:ascii="Times New Roman" w:hAnsi="Times New Roman"/>
          <w:sz w:val="72"/>
          <w:szCs w:val="72"/>
          <w:highlight w:val="magenta"/>
          <w:lang w:val="en-US"/>
        </w:rPr>
        <w:t>F</w:t>
      </w:r>
      <w:r w:rsidRPr="0081240C">
        <w:rPr>
          <w:rFonts w:ascii="Times New Roman" w:hAnsi="Times New Roman"/>
          <w:sz w:val="72"/>
          <w:szCs w:val="72"/>
          <w:highlight w:val="magenta"/>
        </w:rPr>
        <w:t xml:space="preserve"> </w:t>
      </w:r>
      <w:r w:rsidRPr="0081240C">
        <w:rPr>
          <w:rFonts w:ascii="Times New Roman" w:hAnsi="Times New Roman"/>
          <w:sz w:val="72"/>
          <w:szCs w:val="72"/>
          <w:highlight w:val="magenta"/>
          <w:lang w:val="en-US"/>
        </w:rPr>
        <w:t>S</w:t>
      </w:r>
      <w:r>
        <w:rPr>
          <w:rFonts w:ascii="Times New Roman" w:hAnsi="Times New Roman"/>
          <w:sz w:val="72"/>
          <w:szCs w:val="72"/>
        </w:rPr>
        <w:t xml:space="preserve"> ,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81240C">
        <w:rPr>
          <w:rFonts w:ascii="Times New Roman" w:hAnsi="Times New Roman"/>
          <w:sz w:val="28"/>
          <w:szCs w:val="28"/>
          <w:highlight w:val="magenta"/>
        </w:rPr>
        <w:t>А</w:t>
      </w:r>
      <w:r>
        <w:rPr>
          <w:rFonts w:ascii="Times New Roman" w:hAnsi="Times New Roman"/>
          <w:sz w:val="28"/>
          <w:szCs w:val="28"/>
        </w:rPr>
        <w:t xml:space="preserve"> – работа (Дж)</w:t>
      </w:r>
    </w:p>
    <w:p w:rsidR="00AC762C" w:rsidRPr="0081240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81240C">
        <w:rPr>
          <w:rFonts w:ascii="Times New Roman" w:hAnsi="Times New Roman"/>
          <w:sz w:val="28"/>
          <w:szCs w:val="28"/>
          <w:highlight w:val="magenta"/>
          <w:lang w:val="en-US"/>
        </w:rPr>
        <w:t>F</w:t>
      </w:r>
      <w:r w:rsidRPr="0081240C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сила (Н)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 w:rsidRPr="0081240C">
        <w:rPr>
          <w:rFonts w:ascii="Times New Roman" w:hAnsi="Times New Roman"/>
          <w:sz w:val="28"/>
          <w:szCs w:val="28"/>
        </w:rPr>
        <w:t xml:space="preserve">       </w:t>
      </w:r>
      <w:r w:rsidRPr="0081240C">
        <w:rPr>
          <w:rFonts w:ascii="Times New Roman" w:hAnsi="Times New Roman"/>
          <w:sz w:val="28"/>
          <w:szCs w:val="28"/>
          <w:highlight w:val="magenta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 – перемещение(м)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56"/>
          <w:szCs w:val="56"/>
        </w:rPr>
      </w:pPr>
      <w:r>
        <w:rPr>
          <w:noProof/>
          <w:lang w:eastAsia="ru-RU"/>
        </w:rPr>
        <w:pict>
          <v:shape id="_x0000_s1186" type="#_x0000_t13" style="position:absolute;margin-left:260.7pt;margin-top:45.7pt;width:166.5pt;height:7.15pt;z-index:251736064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187" type="#_x0000_t32" style="position:absolute;margin-left:-4.8pt;margin-top:45.7pt;width:21pt;height:.75pt;flip:y;z-index:251735040" o:connectortype="straight">
            <v:stroke endarrow="block"/>
          </v:shape>
        </w:pic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88" type="#_x0000_t16" style="position:absolute;margin-left:185.7pt;margin-top:29.05pt;width:131.25pt;height:36pt;z-index:251731968" fillcolor="#c0504d" strokecolor="#ffe4ff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sz w:val="56"/>
          <w:szCs w:val="56"/>
          <w:lang w:val="en-US"/>
        </w:rPr>
        <w:t>F</w:t>
      </w:r>
      <w:r>
        <w:rPr>
          <w:rFonts w:ascii="Times New Roman" w:hAnsi="Times New Roman"/>
          <w:sz w:val="24"/>
          <w:szCs w:val="24"/>
        </w:rPr>
        <w:t>тр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189" type="#_x0000_t66" style="position:absolute;margin-left:16.2pt;margin-top:6.9pt;width:165pt;height:7.15pt;z-index:251734016" fillcolor="black" strokecolor="#ffe4ff" strokeweight="3pt">
            <v:shadow on="t" type="perspective" color="#fd00fd" opacity=".5" offset="1pt" offset2="-1pt"/>
          </v:shape>
        </w:pict>
      </w:r>
      <w:r>
        <w:rPr>
          <w:noProof/>
          <w:lang w:eastAsia="ru-RU"/>
        </w:rPr>
        <w:pict>
          <v:shape id="_x0000_s1190" type="#_x0000_t16" style="position:absolute;margin-left:44.7pt;margin-top:14.05pt;width:336.75pt;height:19.5pt;z-index:251732992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sz w:val="28"/>
          <w:szCs w:val="28"/>
        </w:rPr>
      </w:pPr>
    </w:p>
    <w:p w:rsidR="00AC762C" w:rsidRPr="00346857" w:rsidRDefault="00AC762C" w:rsidP="005267EF">
      <w:pPr>
        <w:tabs>
          <w:tab w:val="left" w:pos="3135"/>
        </w:tabs>
        <w:rPr>
          <w:rFonts w:ascii="Times New Roman" w:hAnsi="Times New Roman"/>
          <w:color w:val="0070C0"/>
          <w:sz w:val="28"/>
          <w:szCs w:val="28"/>
        </w:rPr>
      </w:pPr>
      <w:r>
        <w:rPr>
          <w:noProof/>
          <w:lang w:eastAsia="ru-RU"/>
        </w:rPr>
        <w:pict>
          <v:shape id="_x0000_s1191" type="#_x0000_t13" style="position:absolute;margin-left:278.7pt;margin-top:35.95pt;width:166.5pt;height:7.15pt;z-index:251739136" fillcolor="#c0504d" strokecolor="#ffe4ff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color w:val="0070C0"/>
          <w:sz w:val="28"/>
          <w:szCs w:val="28"/>
        </w:rPr>
        <w:t xml:space="preserve">  Работа отрицательна (перемещение и сила направлены в противоположные стороны)</w: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b/>
          <w:color w:val="C0504D"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192" type="#_x0000_t16" style="position:absolute;margin-left:185.7pt;margin-top:21.05pt;width:131.25pt;height:36pt;z-index:251737088" fillcolor="#c0504d" strokecolor="#ffe4ff" strokeweight="3pt">
            <v:shadow on="t" type="perspective" color="#622423" opacity=".5" offset="1pt" offset2="-1pt"/>
          </v:shape>
        </w:pict>
      </w:r>
    </w:p>
    <w:p w:rsidR="00AC762C" w:rsidRDefault="00AC762C" w:rsidP="005267EF">
      <w:pPr>
        <w:tabs>
          <w:tab w:val="left" w:pos="3135"/>
        </w:tabs>
        <w:rPr>
          <w:rFonts w:ascii="Times New Roman" w:hAnsi="Times New Roman"/>
          <w:b/>
          <w:color w:val="C0504D"/>
          <w:sz w:val="28"/>
          <w:szCs w:val="28"/>
          <w:u w:val="single"/>
        </w:rPr>
      </w:pPr>
      <w:r>
        <w:rPr>
          <w:noProof/>
          <w:lang w:eastAsia="ru-RU"/>
        </w:rPr>
        <w:pict>
          <v:shape id="_x0000_s1193" type="#_x0000_t66" style="position:absolute;margin-left:316.95pt;margin-top:5.45pt;width:165pt;height:7.15pt;rotation:180;z-index:251740160" fillcolor="black" strokecolor="#ffe4ff" strokeweight="3pt">
            <v:shadow on="t" type="perspective" color="#fd00fd" opacity=".5" offset="1pt" offset2="-1pt"/>
          </v:shape>
        </w:pict>
      </w:r>
      <w:r>
        <w:rPr>
          <w:noProof/>
          <w:lang w:eastAsia="ru-RU"/>
        </w:rPr>
        <w:pict>
          <v:shape id="_x0000_s1194" type="#_x0000_t16" style="position:absolute;margin-left:56.7pt;margin-top:28.55pt;width:336.75pt;height:19.5pt;z-index:251738112" fillcolor="#4f81bd" strokecolor="#ffe4ff" strokeweight="3pt">
            <v:shadow on="t" type="perspective" color="#243f60" opacity=".5" offset="1pt" offset2="-1pt"/>
          </v:shape>
        </w:pict>
      </w:r>
    </w:p>
    <w:p w:rsidR="00AC762C" w:rsidRDefault="00AC762C" w:rsidP="00346857">
      <w:pPr>
        <w:rPr>
          <w:rFonts w:ascii="Times New Roman" w:hAnsi="Times New Roman"/>
          <w:sz w:val="28"/>
          <w:szCs w:val="28"/>
        </w:rPr>
      </w:pPr>
    </w:p>
    <w:p w:rsidR="00AC762C" w:rsidRDefault="00AC762C" w:rsidP="00346857">
      <w:pPr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pict>
          <v:shape id="_x0000_s1195" type="#_x0000_t66" style="position:absolute;margin-left:222.9pt;margin-top:75.25pt;width:101.1pt;height:7.15pt;rotation:270;z-index:251744256" fillcolor="black" strokecolor="#ffe4ff" strokeweight="3pt">
            <v:shadow on="t" type="perspective" color="#fd00fd" opacity=".5" offset="1pt" offset2="-1pt"/>
          </v:shape>
        </w:pict>
      </w:r>
      <w:r>
        <w:rPr>
          <w:noProof/>
          <w:lang w:eastAsia="ru-RU"/>
        </w:rPr>
        <w:pict>
          <v:shape id="_x0000_s1196" type="#_x0000_t13" style="position:absolute;margin-left:290.7pt;margin-top:56.4pt;width:166.5pt;height:7.15pt;z-index:251743232" fillcolor="#c0504d" strokecolor="#ffe4ff" strokeweight="3pt">
            <v:shadow on="t" type="perspective" color="#622423" opacity=".5" offset="1pt" offset2="-1pt"/>
          </v:shape>
        </w:pict>
      </w:r>
      <w:r>
        <w:rPr>
          <w:noProof/>
          <w:lang w:eastAsia="ru-RU"/>
        </w:rPr>
        <w:pict>
          <v:shape id="_x0000_s1197" type="#_x0000_t16" style="position:absolute;margin-left:44.7pt;margin-top:118.5pt;width:336.75pt;height:19.5pt;z-index:251742208" fillcolor="#4f81bd" strokecolor="#ffe4ff" strokeweight="3pt">
            <v:shadow on="t" type="perspective" color="#243f60" opacity=".5" offset="1pt" offset2="-1pt"/>
          </v:shape>
        </w:pict>
      </w:r>
      <w:r>
        <w:rPr>
          <w:noProof/>
          <w:lang w:eastAsia="ru-RU"/>
        </w:rPr>
        <w:pict>
          <v:shape id="_x0000_s1198" type="#_x0000_t16" style="position:absolute;margin-left:185.7pt;margin-top:82.5pt;width:131.25pt;height:36pt;z-index:251741184" fillcolor="#c0504d" strokecolor="#ffe4ff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color w:val="FF0000"/>
          <w:sz w:val="28"/>
          <w:szCs w:val="28"/>
        </w:rPr>
        <w:t>Работа положительна (перемещение и сила направлены в одну сторону)</w:t>
      </w:r>
    </w:p>
    <w:p w:rsidR="00AC762C" w:rsidRPr="00346857" w:rsidRDefault="00AC762C" w:rsidP="00346857">
      <w:pPr>
        <w:rPr>
          <w:rFonts w:ascii="Times New Roman" w:hAnsi="Times New Roman"/>
          <w:sz w:val="28"/>
          <w:szCs w:val="28"/>
        </w:rPr>
      </w:pPr>
    </w:p>
    <w:p w:rsidR="00AC762C" w:rsidRPr="00346857" w:rsidRDefault="00AC762C" w:rsidP="00346857">
      <w:pPr>
        <w:rPr>
          <w:rFonts w:ascii="Times New Roman" w:hAnsi="Times New Roman"/>
          <w:sz w:val="28"/>
          <w:szCs w:val="28"/>
        </w:rPr>
      </w:pPr>
    </w:p>
    <w:p w:rsidR="00AC762C" w:rsidRDefault="00AC762C" w:rsidP="00346857">
      <w:pPr>
        <w:rPr>
          <w:rFonts w:ascii="Times New Roman" w:hAnsi="Times New Roman"/>
          <w:sz w:val="28"/>
          <w:szCs w:val="28"/>
        </w:rPr>
      </w:pP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Работа не совершается (равна О) если перемещение и сила перпендикулярны друг другу </w:t>
      </w:r>
    </w:p>
    <w:p w:rsidR="00AC762C" w:rsidRDefault="00AC762C" w:rsidP="00800ED5">
      <w:pPr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53 </w:t>
      </w:r>
    </w:p>
    <w:p w:rsidR="00AC762C" w:rsidRPr="00800ED5" w:rsidRDefault="00AC762C" w:rsidP="00346857">
      <w:pPr>
        <w:tabs>
          <w:tab w:val="left" w:pos="769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МОЩНОСТЬ</w:t>
      </w:r>
    </w:p>
    <w:p w:rsidR="00AC762C" w:rsidRPr="00800ED5" w:rsidRDefault="00AC762C" w:rsidP="00346857">
      <w:pPr>
        <w:tabs>
          <w:tab w:val="left" w:pos="7695"/>
        </w:tabs>
        <w:rPr>
          <w:rFonts w:ascii="Times New Roman" w:hAnsi="Times New Roman"/>
          <w:color w:val="C0504D"/>
          <w:sz w:val="28"/>
          <w:szCs w:val="28"/>
        </w:rPr>
      </w:pPr>
      <w:r>
        <w:rPr>
          <w:rFonts w:ascii="Times New Roman" w:hAnsi="Times New Roman"/>
          <w:color w:val="C0504D"/>
          <w:sz w:val="28"/>
          <w:szCs w:val="28"/>
        </w:rPr>
        <w:t>МОЩНОСТЬ – ЭТО СКОРОСТЬ</w:t>
      </w:r>
      <w:r w:rsidRPr="00B05768">
        <w:rPr>
          <w:rFonts w:ascii="Times New Roman" w:hAnsi="Times New Roman"/>
          <w:color w:val="C0504D"/>
          <w:sz w:val="28"/>
          <w:szCs w:val="28"/>
        </w:rPr>
        <w:t xml:space="preserve"> </w:t>
      </w:r>
      <w:r>
        <w:rPr>
          <w:rFonts w:ascii="Times New Roman" w:hAnsi="Times New Roman"/>
          <w:color w:val="C0504D"/>
          <w:sz w:val="28"/>
          <w:szCs w:val="28"/>
        </w:rPr>
        <w:t xml:space="preserve">СОВЕРШЕНИЯ </w:t>
      </w:r>
      <w:r w:rsidRPr="00B05768">
        <w:rPr>
          <w:rFonts w:ascii="Times New Roman" w:hAnsi="Times New Roman"/>
          <w:color w:val="C0504D"/>
          <w:sz w:val="28"/>
          <w:szCs w:val="28"/>
        </w:rPr>
        <w:t xml:space="preserve"> </w:t>
      </w:r>
      <w:r>
        <w:rPr>
          <w:rFonts w:ascii="Times New Roman" w:hAnsi="Times New Roman"/>
          <w:color w:val="C0504D"/>
          <w:sz w:val="28"/>
          <w:szCs w:val="28"/>
        </w:rPr>
        <w:t>РАБОТЫ</w: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sz w:val="96"/>
          <w:szCs w:val="96"/>
        </w:rPr>
      </w:pPr>
      <w:r w:rsidRPr="00B05768">
        <w:rPr>
          <w:rFonts w:ascii="Times New Roman" w:hAnsi="Times New Roman"/>
          <w:sz w:val="96"/>
          <w:szCs w:val="96"/>
          <w:highlight w:val="green"/>
          <w:lang w:val="en-US"/>
        </w:rPr>
        <w:t>N</w:t>
      </w:r>
      <w:r w:rsidRPr="00B05768">
        <w:rPr>
          <w:rFonts w:ascii="Times New Roman" w:hAnsi="Times New Roman"/>
          <w:sz w:val="96"/>
          <w:szCs w:val="96"/>
          <w:highlight w:val="green"/>
        </w:rPr>
        <w:t xml:space="preserve"> = </w:t>
      </w:r>
      <w:r w:rsidRPr="00B05768">
        <w:rPr>
          <w:rFonts w:ascii="Times New Roman" w:hAnsi="Times New Roman"/>
          <w:sz w:val="96"/>
          <w:szCs w:val="96"/>
          <w:highlight w:val="green"/>
          <w:lang w:val="en-US"/>
        </w:rPr>
        <w:t>A</w:t>
      </w:r>
      <w:r w:rsidRPr="00B05768">
        <w:rPr>
          <w:rFonts w:ascii="Times New Roman" w:hAnsi="Times New Roman"/>
          <w:sz w:val="96"/>
          <w:szCs w:val="96"/>
          <w:highlight w:val="green"/>
        </w:rPr>
        <w:t>|</w:t>
      </w:r>
      <w:r w:rsidRPr="00B05768">
        <w:rPr>
          <w:rFonts w:ascii="Times New Roman" w:hAnsi="Times New Roman"/>
          <w:sz w:val="96"/>
          <w:szCs w:val="96"/>
          <w:highlight w:val="green"/>
          <w:lang w:val="en-US"/>
        </w:rPr>
        <w:t>t</w:t>
      </w:r>
      <w:r>
        <w:rPr>
          <w:rFonts w:ascii="Times New Roman" w:hAnsi="Times New Roman"/>
          <w:sz w:val="96"/>
          <w:szCs w:val="96"/>
        </w:rPr>
        <w:t>,</w:t>
      </w:r>
    </w:p>
    <w:p w:rsidR="00AC762C" w:rsidRPr="00B05768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 w:rsidRPr="00B05768">
        <w:rPr>
          <w:rFonts w:ascii="Times New Roman" w:hAnsi="Times New Roman"/>
          <w:b/>
          <w:sz w:val="52"/>
          <w:szCs w:val="52"/>
          <w:lang w:val="en-US"/>
        </w:rPr>
        <w:t>N</w:t>
      </w:r>
      <w:r w:rsidRPr="00B05768">
        <w:rPr>
          <w:rFonts w:ascii="Times New Roman" w:hAnsi="Times New Roman"/>
          <w:b/>
          <w:sz w:val="52"/>
          <w:szCs w:val="52"/>
        </w:rPr>
        <w:t xml:space="preserve"> – </w:t>
      </w:r>
      <w:r>
        <w:rPr>
          <w:rFonts w:ascii="Times New Roman" w:hAnsi="Times New Roman"/>
          <w:b/>
          <w:sz w:val="52"/>
          <w:szCs w:val="52"/>
        </w:rPr>
        <w:t>мощность (Вт)</w:t>
      </w:r>
    </w:p>
    <w:p w:rsidR="00AC762C" w:rsidRPr="00B05768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 w:rsidRPr="00B05768">
        <w:rPr>
          <w:rFonts w:ascii="Times New Roman" w:hAnsi="Times New Roman"/>
          <w:b/>
          <w:sz w:val="52"/>
          <w:szCs w:val="52"/>
          <w:lang w:val="en-US"/>
        </w:rPr>
        <w:t>A</w:t>
      </w:r>
      <w:r>
        <w:rPr>
          <w:rFonts w:ascii="Times New Roman" w:hAnsi="Times New Roman"/>
          <w:b/>
          <w:sz w:val="52"/>
          <w:szCs w:val="52"/>
        </w:rPr>
        <w:t xml:space="preserve"> – работа (Дж)</w: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 w:rsidRPr="00B05768">
        <w:rPr>
          <w:rFonts w:ascii="Times New Roman" w:hAnsi="Times New Roman"/>
          <w:b/>
          <w:sz w:val="52"/>
          <w:szCs w:val="52"/>
          <w:lang w:val="en-US"/>
        </w:rPr>
        <w:t>t</w:t>
      </w:r>
      <w:r>
        <w:rPr>
          <w:rFonts w:ascii="Times New Roman" w:hAnsi="Times New Roman"/>
          <w:b/>
          <w:sz w:val="52"/>
          <w:szCs w:val="52"/>
        </w:rPr>
        <w:t xml:space="preserve"> – время (с)</w: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 w:rsidRPr="00341EBE">
        <w:rPr>
          <w:rFonts w:ascii="Times New Roman" w:hAnsi="Times New Roman"/>
          <w:b/>
          <w:noProof/>
          <w:sz w:val="52"/>
          <w:szCs w:val="52"/>
          <w:lang w:eastAsia="ru-RU"/>
        </w:rPr>
        <w:pict>
          <v:shape id="Рисунок 7" o:spid="_x0000_i1044" type="#_x0000_t75" style="width:450pt;height:337.5pt;visibility:visible">
            <v:imagedata r:id="rId21" o:title=""/>
          </v:shape>
        </w:pic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</w:p>
    <w:p w:rsidR="00AC762C" w:rsidRDefault="00AC762C" w:rsidP="00DF10CC">
      <w:pPr>
        <w:jc w:val="both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ОПОРНЫЙ  КОНСПЕКТ  </w:t>
      </w:r>
      <w:r w:rsidRPr="00DC6F1C">
        <w:rPr>
          <w:rFonts w:ascii="Times New Roman" w:hAnsi="Times New Roman"/>
          <w:b/>
          <w:sz w:val="28"/>
          <w:szCs w:val="28"/>
        </w:rPr>
        <w:t>К</w:t>
      </w:r>
      <w:r w:rsidRPr="00DC6F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УРОКУ №  62</w:t>
      </w:r>
    </w:p>
    <w:p w:rsidR="00AC762C" w:rsidRDefault="00AC762C" w:rsidP="00DF10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ЭНЕРГИЯ. ПОТЕНЦИАЛЬНАЯ И КИНЕТИЧЕСКАЯ ЭНЕРГИИ.</w:t>
      </w:r>
    </w:p>
    <w:p w:rsidR="00AC762C" w:rsidRDefault="00AC762C" w:rsidP="00DF10CC">
      <w:pPr>
        <w:jc w:val="both"/>
        <w:rPr>
          <w:sz w:val="28"/>
          <w:szCs w:val="28"/>
        </w:rPr>
      </w:pPr>
      <w:r w:rsidRPr="00DF10CC">
        <w:rPr>
          <w:sz w:val="28"/>
          <w:szCs w:val="28"/>
          <w:highlight w:val="yellow"/>
        </w:rPr>
        <w:t>Энергия –величина, показывающая какую работу может совершить тело</w: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pict>
          <v:shape id="_x0000_s1199" type="#_x0000_t67" style="position:absolute;margin-left:331.2pt;margin-top:44pt;width:21.75pt;height:75pt;z-index:251747328" fillcolor="#9bbb59" strokecolor="#ffe4ff" strokeweight="3pt">
            <v:shadow on="t" type="perspective" color="#4e6128" opacity=".5" offset="1pt" offset2="-1pt"/>
          </v:shape>
        </w:pict>
      </w:r>
      <w:r>
        <w:rPr>
          <w:noProof/>
          <w:lang w:eastAsia="ru-RU"/>
        </w:rPr>
        <w:pict>
          <v:shape id="_x0000_s1200" type="#_x0000_t67" style="position:absolute;margin-left:39.45pt;margin-top:44pt;width:30.75pt;height:86.25pt;z-index:251746304" fillcolor="#4f81bd" strokecolor="#ffe4ff" strokeweight="3pt">
            <v:shadow on="t" type="perspective" color="#243f60" opacity=".5" offset="1pt" offset2="-1pt"/>
          </v:shape>
        </w:pict>
      </w:r>
      <w:r>
        <w:rPr>
          <w:rFonts w:ascii="Times New Roman" w:hAnsi="Times New Roman"/>
          <w:b/>
          <w:sz w:val="52"/>
          <w:szCs w:val="52"/>
        </w:rPr>
        <w:t xml:space="preserve">                          Е (Дж)</w:t>
      </w:r>
    </w:p>
    <w:p w:rsidR="00AC762C" w:rsidRDefault="00AC762C" w:rsidP="00346857">
      <w:pPr>
        <w:tabs>
          <w:tab w:val="left" w:pos="7695"/>
        </w:tabs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pict>
          <v:shape id="_x0000_s1201" type="#_x0000_t32" style="position:absolute;margin-left:70.2pt;margin-top:9.35pt;width:256.5pt;height:0;z-index:251745280" o:connectortype="straight"/>
        </w:pict>
      </w:r>
    </w:p>
    <w:p w:rsidR="00AC762C" w:rsidRDefault="00AC762C" w:rsidP="00DF10CC">
      <w:pPr>
        <w:rPr>
          <w:rFonts w:ascii="Times New Roman" w:hAnsi="Times New Roman"/>
          <w:sz w:val="52"/>
          <w:szCs w:val="52"/>
        </w:rPr>
      </w:pPr>
    </w:p>
    <w:p w:rsidR="00AC762C" w:rsidRDefault="00AC762C" w:rsidP="00DF10CC">
      <w:pPr>
        <w:rPr>
          <w:rFonts w:ascii="Times New Roman" w:hAnsi="Times New Roman"/>
          <w:b/>
          <w:sz w:val="36"/>
          <w:szCs w:val="36"/>
        </w:rPr>
      </w:pPr>
      <w:r w:rsidRPr="00DF10CC">
        <w:rPr>
          <w:rFonts w:ascii="Times New Roman" w:hAnsi="Times New Roman"/>
          <w:b/>
          <w:sz w:val="36"/>
          <w:szCs w:val="36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инетическая энергия                 Потенциальная энергия </w:t>
      </w:r>
    </w:p>
    <w:p w:rsidR="00AC762C" w:rsidRDefault="00AC762C" w:rsidP="00DF10CC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</w:t>
      </w:r>
      <w:r w:rsidRPr="007A3273">
        <w:rPr>
          <w:rFonts w:ascii="Times New Roman" w:hAnsi="Times New Roman"/>
          <w:b/>
          <w:sz w:val="40"/>
          <w:szCs w:val="36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Е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к</w:t>
      </w:r>
      <w:r>
        <w:rPr>
          <w:rFonts w:ascii="Times New Roman" w:hAnsi="Times New Roman"/>
          <w:b/>
          <w:sz w:val="36"/>
          <w:szCs w:val="36"/>
        </w:rPr>
        <w:t xml:space="preserve">   (Дж)                                                       </w:t>
      </w:r>
      <w:r w:rsidRPr="007A3273">
        <w:rPr>
          <w:rFonts w:ascii="Times New Roman" w:hAnsi="Times New Roman"/>
          <w:b/>
          <w:sz w:val="72"/>
          <w:szCs w:val="72"/>
        </w:rPr>
        <w:t>Е</w:t>
      </w:r>
      <w:r>
        <w:rPr>
          <w:rFonts w:ascii="Times New Roman" w:hAnsi="Times New Roman"/>
          <w:b/>
          <w:sz w:val="24"/>
          <w:szCs w:val="24"/>
        </w:rPr>
        <w:t xml:space="preserve">п </w:t>
      </w:r>
      <w:r w:rsidRPr="007A3273">
        <w:rPr>
          <w:rFonts w:ascii="Times New Roman" w:hAnsi="Times New Roman"/>
          <w:b/>
          <w:sz w:val="36"/>
          <w:szCs w:val="36"/>
        </w:rPr>
        <w:t>(Дж)</w:t>
      </w:r>
    </w:p>
    <w:p w:rsidR="00AC762C" w:rsidRDefault="00AC762C" w:rsidP="00DF10CC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Энергия движения                                  Энергия запаса                                                              </w:t>
      </w:r>
    </w:p>
    <w:p w:rsidR="00AC762C" w:rsidRDefault="00AC762C" w:rsidP="00DF10CC">
      <w:pPr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sz w:val="36"/>
          <w:szCs w:val="36"/>
        </w:rPr>
        <w:t xml:space="preserve">   </w:t>
      </w:r>
      <w:r>
        <w:rPr>
          <w:rFonts w:ascii="Times New Roman" w:hAnsi="Times New Roman"/>
          <w:b/>
          <w:sz w:val="72"/>
          <w:szCs w:val="72"/>
        </w:rPr>
        <w:t>Е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к = </w:t>
      </w:r>
      <w:r w:rsidRPr="007A3273">
        <w:rPr>
          <w:rFonts w:ascii="Times New Roman" w:hAnsi="Times New Roman"/>
          <w:b/>
          <w:sz w:val="72"/>
          <w:szCs w:val="72"/>
          <w:lang w:val="en-US"/>
        </w:rPr>
        <w:t>m</w:t>
      </w:r>
      <w:r w:rsidRPr="007A3273">
        <w:rPr>
          <w:rFonts w:ascii="Times New Roman" w:hAnsi="Times New Roman"/>
          <w:b/>
          <w:sz w:val="72"/>
          <w:szCs w:val="72"/>
        </w:rPr>
        <w:t xml:space="preserve"> </w:t>
      </w:r>
      <w:r>
        <w:rPr>
          <w:rFonts w:ascii="Times New Roman" w:hAnsi="Times New Roman"/>
          <w:b/>
          <w:sz w:val="72"/>
          <w:szCs w:val="72"/>
        </w:rPr>
        <w:t>/</w:t>
      </w:r>
      <w:r w:rsidRPr="007A3273">
        <w:rPr>
          <w:rFonts w:ascii="Times New Roman" w:hAnsi="Times New Roman"/>
          <w:b/>
          <w:sz w:val="72"/>
          <w:szCs w:val="72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  <w:r w:rsidRPr="007A3273">
        <w:rPr>
          <w:rFonts w:ascii="Times New Roman" w:hAnsi="Times New Roman"/>
          <w:b/>
          <w:sz w:val="72"/>
          <w:szCs w:val="72"/>
        </w:rPr>
        <w:t>Е</w:t>
      </w:r>
      <w:r>
        <w:rPr>
          <w:rFonts w:ascii="Times New Roman" w:hAnsi="Times New Roman"/>
          <w:b/>
          <w:sz w:val="24"/>
          <w:szCs w:val="24"/>
        </w:rPr>
        <w:t>п</w:t>
      </w:r>
      <w:r w:rsidRPr="007A3273">
        <w:rPr>
          <w:rFonts w:ascii="Times New Roman" w:hAnsi="Times New Roman"/>
          <w:b/>
          <w:sz w:val="24"/>
          <w:szCs w:val="24"/>
        </w:rPr>
        <w:t xml:space="preserve"> = </w:t>
      </w:r>
      <w:r w:rsidRPr="007A3273">
        <w:rPr>
          <w:rFonts w:ascii="Times New Roman" w:hAnsi="Times New Roman"/>
          <w:b/>
          <w:sz w:val="72"/>
          <w:szCs w:val="72"/>
          <w:lang w:val="en-US"/>
        </w:rPr>
        <w:t>mgh</w:t>
      </w:r>
    </w:p>
    <w:p w:rsidR="00AC762C" w:rsidRPr="00A31B2A" w:rsidRDefault="00AC762C" w:rsidP="00DF10CC">
      <w:pPr>
        <w:rPr>
          <w:rFonts w:ascii="Times New Roman" w:hAnsi="Times New Roman"/>
          <w:b/>
          <w:sz w:val="72"/>
          <w:szCs w:val="72"/>
        </w:rPr>
      </w:pPr>
      <w:r w:rsidRPr="00341EBE">
        <w:rPr>
          <w:rFonts w:ascii="Times New Roman" w:hAnsi="Times New Roman"/>
          <w:b/>
          <w:noProof/>
          <w:sz w:val="72"/>
          <w:szCs w:val="72"/>
          <w:lang w:eastAsia="ru-RU"/>
        </w:rPr>
        <w:pict>
          <v:shape id="Рисунок 8" o:spid="_x0000_i1045" type="#_x0000_t75" style="width:450pt;height:252.75pt;visibility:visible">
            <v:imagedata r:id="rId22" o:title=""/>
          </v:shape>
        </w:pict>
      </w:r>
    </w:p>
    <w:sectPr w:rsidR="00AC762C" w:rsidRPr="00A31B2A" w:rsidSect="00BC63CF">
      <w:pgSz w:w="11906" w:h="16838"/>
      <w:pgMar w:top="851" w:right="14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62C" w:rsidRDefault="00AC762C" w:rsidP="00593036">
      <w:pPr>
        <w:spacing w:after="0" w:line="240" w:lineRule="auto"/>
      </w:pPr>
      <w:r>
        <w:separator/>
      </w:r>
    </w:p>
  </w:endnote>
  <w:endnote w:type="continuationSeparator" w:id="1">
    <w:p w:rsidR="00AC762C" w:rsidRDefault="00AC762C" w:rsidP="0059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62C" w:rsidRDefault="00AC762C" w:rsidP="00593036">
      <w:pPr>
        <w:spacing w:after="0" w:line="240" w:lineRule="auto"/>
      </w:pPr>
      <w:r>
        <w:separator/>
      </w:r>
    </w:p>
  </w:footnote>
  <w:footnote w:type="continuationSeparator" w:id="1">
    <w:p w:rsidR="00AC762C" w:rsidRDefault="00AC762C" w:rsidP="00593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0F97AD8"/>
    <w:multiLevelType w:val="hybridMultilevel"/>
    <w:tmpl w:val="A8204110"/>
    <w:lvl w:ilvl="0" w:tplc="82C683B4">
      <w:start w:val="1"/>
      <w:numFmt w:val="decimal"/>
      <w:lvlText w:val="%1."/>
      <w:lvlJc w:val="left"/>
      <w:pPr>
        <w:ind w:left="1211" w:hanging="360"/>
      </w:pPr>
      <w:rPr>
        <w:rFonts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2AFF440D"/>
    <w:multiLevelType w:val="hybridMultilevel"/>
    <w:tmpl w:val="C518B588"/>
    <w:lvl w:ilvl="0" w:tplc="9A9844C6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3A74A58"/>
    <w:multiLevelType w:val="hybridMultilevel"/>
    <w:tmpl w:val="D1ECF7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C62B7"/>
    <w:multiLevelType w:val="hybridMultilevel"/>
    <w:tmpl w:val="9F26F3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D6727EF"/>
    <w:multiLevelType w:val="hybridMultilevel"/>
    <w:tmpl w:val="A8204110"/>
    <w:lvl w:ilvl="0" w:tplc="82C683B4">
      <w:start w:val="1"/>
      <w:numFmt w:val="decimal"/>
      <w:lvlText w:val="%1."/>
      <w:lvlJc w:val="left"/>
      <w:pPr>
        <w:ind w:left="1211" w:hanging="360"/>
      </w:pPr>
      <w:rPr>
        <w:rFonts w:cs="Times New Roman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61D"/>
    <w:rsid w:val="0000384C"/>
    <w:rsid w:val="000310E5"/>
    <w:rsid w:val="00036B78"/>
    <w:rsid w:val="00056590"/>
    <w:rsid w:val="0005727B"/>
    <w:rsid w:val="00095F2E"/>
    <w:rsid w:val="0009723A"/>
    <w:rsid w:val="000A20C8"/>
    <w:rsid w:val="000A53E3"/>
    <w:rsid w:val="000B2094"/>
    <w:rsid w:val="000F26A2"/>
    <w:rsid w:val="001016EF"/>
    <w:rsid w:val="001058FA"/>
    <w:rsid w:val="00114EA1"/>
    <w:rsid w:val="00131EE6"/>
    <w:rsid w:val="0013625B"/>
    <w:rsid w:val="001727E9"/>
    <w:rsid w:val="0018522A"/>
    <w:rsid w:val="0019414A"/>
    <w:rsid w:val="001B2FAD"/>
    <w:rsid w:val="001B5E51"/>
    <w:rsid w:val="001D35F8"/>
    <w:rsid w:val="001D677C"/>
    <w:rsid w:val="001E52B4"/>
    <w:rsid w:val="00203BE8"/>
    <w:rsid w:val="002059C3"/>
    <w:rsid w:val="00206EC8"/>
    <w:rsid w:val="00211030"/>
    <w:rsid w:val="00285502"/>
    <w:rsid w:val="00293B18"/>
    <w:rsid w:val="002A41CD"/>
    <w:rsid w:val="002B3EB5"/>
    <w:rsid w:val="002B6F54"/>
    <w:rsid w:val="00337969"/>
    <w:rsid w:val="00341EBE"/>
    <w:rsid w:val="003436D4"/>
    <w:rsid w:val="00346857"/>
    <w:rsid w:val="003658B7"/>
    <w:rsid w:val="003A0978"/>
    <w:rsid w:val="003D0CF9"/>
    <w:rsid w:val="003E061D"/>
    <w:rsid w:val="003E2F7A"/>
    <w:rsid w:val="003E5578"/>
    <w:rsid w:val="004476BD"/>
    <w:rsid w:val="0045698F"/>
    <w:rsid w:val="00487177"/>
    <w:rsid w:val="004C5B3D"/>
    <w:rsid w:val="004F77AC"/>
    <w:rsid w:val="004F787B"/>
    <w:rsid w:val="005152FB"/>
    <w:rsid w:val="00515FCB"/>
    <w:rsid w:val="005267EF"/>
    <w:rsid w:val="00526F1B"/>
    <w:rsid w:val="00534DDA"/>
    <w:rsid w:val="00593036"/>
    <w:rsid w:val="00593518"/>
    <w:rsid w:val="005A4C72"/>
    <w:rsid w:val="005B7F0A"/>
    <w:rsid w:val="005F6B5E"/>
    <w:rsid w:val="00613051"/>
    <w:rsid w:val="00621BF3"/>
    <w:rsid w:val="0066468B"/>
    <w:rsid w:val="00691D44"/>
    <w:rsid w:val="006A637D"/>
    <w:rsid w:val="006E44AA"/>
    <w:rsid w:val="006F63E1"/>
    <w:rsid w:val="00704229"/>
    <w:rsid w:val="00727740"/>
    <w:rsid w:val="007364F4"/>
    <w:rsid w:val="00773CE0"/>
    <w:rsid w:val="00775440"/>
    <w:rsid w:val="007A3273"/>
    <w:rsid w:val="007E4E54"/>
    <w:rsid w:val="007F3C9D"/>
    <w:rsid w:val="00800ED5"/>
    <w:rsid w:val="0081240C"/>
    <w:rsid w:val="00816A1F"/>
    <w:rsid w:val="008A6F2A"/>
    <w:rsid w:val="008E231C"/>
    <w:rsid w:val="0091733B"/>
    <w:rsid w:val="00921849"/>
    <w:rsid w:val="00926136"/>
    <w:rsid w:val="009367C1"/>
    <w:rsid w:val="00957FD7"/>
    <w:rsid w:val="0096330B"/>
    <w:rsid w:val="0099313D"/>
    <w:rsid w:val="009B0E44"/>
    <w:rsid w:val="009C0FA9"/>
    <w:rsid w:val="009D695E"/>
    <w:rsid w:val="00A31B2A"/>
    <w:rsid w:val="00A46F11"/>
    <w:rsid w:val="00A62471"/>
    <w:rsid w:val="00A74A15"/>
    <w:rsid w:val="00AC0F67"/>
    <w:rsid w:val="00AC4167"/>
    <w:rsid w:val="00AC4E6A"/>
    <w:rsid w:val="00AC762C"/>
    <w:rsid w:val="00AD5EBF"/>
    <w:rsid w:val="00AD6795"/>
    <w:rsid w:val="00B05768"/>
    <w:rsid w:val="00B05B57"/>
    <w:rsid w:val="00B137A9"/>
    <w:rsid w:val="00B37079"/>
    <w:rsid w:val="00B53DE3"/>
    <w:rsid w:val="00B63167"/>
    <w:rsid w:val="00B828A3"/>
    <w:rsid w:val="00BC63CF"/>
    <w:rsid w:val="00BC7737"/>
    <w:rsid w:val="00C61526"/>
    <w:rsid w:val="00C65EE1"/>
    <w:rsid w:val="00C73A29"/>
    <w:rsid w:val="00C844D0"/>
    <w:rsid w:val="00CA690C"/>
    <w:rsid w:val="00CE6D60"/>
    <w:rsid w:val="00D063E9"/>
    <w:rsid w:val="00D3435F"/>
    <w:rsid w:val="00D42CD3"/>
    <w:rsid w:val="00D47B61"/>
    <w:rsid w:val="00D737E6"/>
    <w:rsid w:val="00D7630B"/>
    <w:rsid w:val="00D818EC"/>
    <w:rsid w:val="00DA0E61"/>
    <w:rsid w:val="00DC6F1C"/>
    <w:rsid w:val="00DF10CC"/>
    <w:rsid w:val="00E056F1"/>
    <w:rsid w:val="00E0758F"/>
    <w:rsid w:val="00E236F4"/>
    <w:rsid w:val="00E275BD"/>
    <w:rsid w:val="00E33AAF"/>
    <w:rsid w:val="00EF4694"/>
    <w:rsid w:val="00F11236"/>
    <w:rsid w:val="00F41565"/>
    <w:rsid w:val="00F538B9"/>
    <w:rsid w:val="00F601AA"/>
    <w:rsid w:val="00F647DB"/>
    <w:rsid w:val="00F77257"/>
    <w:rsid w:val="00F9169B"/>
    <w:rsid w:val="00FA4654"/>
    <w:rsid w:val="00FD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16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061D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13051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61305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FD5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93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303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93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9303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817</TotalTime>
  <Pages>26</Pages>
  <Words>2535</Words>
  <Characters>14450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VIT</cp:lastModifiedBy>
  <cp:revision>41</cp:revision>
  <cp:lastPrinted>2011-09-01T03:42:00Z</cp:lastPrinted>
  <dcterms:created xsi:type="dcterms:W3CDTF">2011-07-30T21:19:00Z</dcterms:created>
  <dcterms:modified xsi:type="dcterms:W3CDTF">2011-09-01T03:49:00Z</dcterms:modified>
</cp:coreProperties>
</file>