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0E" w:rsidRPr="005453B5" w:rsidRDefault="00C01C0E" w:rsidP="000E6B5C">
      <w:pPr>
        <w:rPr>
          <w:rFonts w:ascii="Arial" w:hAnsi="Arial" w:cs="Arial"/>
          <w:lang w:val="en-US"/>
        </w:rPr>
      </w:pPr>
    </w:p>
    <w:p w:rsidR="00C01C0E" w:rsidRDefault="00C01C0E" w:rsidP="000E6B5C">
      <w:pPr>
        <w:rPr>
          <w:rFonts w:ascii="Arial" w:hAnsi="Arial" w:cs="Arial"/>
        </w:rPr>
      </w:pPr>
    </w:p>
    <w:p w:rsidR="00C01C0E" w:rsidRDefault="00C01C0E" w:rsidP="000E6B5C">
      <w:pPr>
        <w:rPr>
          <w:rFonts w:ascii="Arial" w:hAnsi="Arial" w:cs="Arial"/>
        </w:rPr>
      </w:pPr>
    </w:p>
    <w:p w:rsidR="00C01C0E" w:rsidRDefault="00C01C0E" w:rsidP="000E6B5C">
      <w:pPr>
        <w:rPr>
          <w:rFonts w:ascii="Arial" w:hAnsi="Arial" w:cs="Arial"/>
        </w:rPr>
      </w:pPr>
    </w:p>
    <w:p w:rsidR="00C01C0E" w:rsidRDefault="00C01C0E" w:rsidP="000E6B5C">
      <w:pPr>
        <w:rPr>
          <w:rFonts w:ascii="Arial" w:hAnsi="Arial" w:cs="Arial"/>
        </w:rPr>
      </w:pPr>
    </w:p>
    <w:p w:rsidR="00C01C0E" w:rsidRDefault="00C01C0E" w:rsidP="000E6B5C">
      <w:pPr>
        <w:rPr>
          <w:rFonts w:ascii="Arial" w:hAnsi="Arial" w:cs="Arial"/>
        </w:rPr>
      </w:pPr>
      <w:r>
        <w:rPr>
          <w:noProof/>
        </w:rPr>
      </w:r>
      <w:r w:rsidRPr="001F2A5D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width:768.8pt;height:543.65pt;visibility:visible;mso-position-horizontal-relative:char;mso-position-vertical-relative:line">
            <v:imagedata r:id="rId4" o:title=""/>
            <w10:anchorlock/>
          </v:shape>
        </w:pict>
      </w:r>
    </w:p>
    <w:p w:rsidR="00C01C0E" w:rsidRDefault="00C01C0E" w:rsidP="000E6B5C">
      <w:pPr>
        <w:rPr>
          <w:rFonts w:ascii="Arial" w:hAnsi="Arial" w:cs="Arial"/>
        </w:rPr>
      </w:pPr>
    </w:p>
    <w:p w:rsidR="00C01C0E" w:rsidRDefault="00C01C0E" w:rsidP="000E6B5C">
      <w:pPr>
        <w:rPr>
          <w:rFonts w:ascii="Arial" w:hAnsi="Arial" w:cs="Arial"/>
        </w:rPr>
      </w:pPr>
    </w:p>
    <w:bookmarkStart w:id="0" w:name="_GoBack"/>
    <w:bookmarkEnd w:id="0"/>
    <w:p w:rsidR="00C01C0E" w:rsidRPr="000E6B5C" w:rsidRDefault="00C01C0E" w:rsidP="000E6B5C">
      <w:pPr>
        <w:rPr>
          <w:rFonts w:ascii="Helvetica" w:hAnsi="Helvetica" w:cs="Helvetica"/>
          <w:sz w:val="18"/>
          <w:szCs w:val="18"/>
        </w:rPr>
      </w:pPr>
      <w:r>
        <w:rPr>
          <w:noProof/>
        </w:rPr>
      </w:r>
      <w:r w:rsidRPr="001F2A5D">
        <w:rPr>
          <w:rFonts w:ascii="Helvetica" w:hAnsi="Helvetica" w:cs="Helvetica"/>
          <w:sz w:val="18"/>
          <w:szCs w:val="18"/>
        </w:rPr>
        <w:pict>
          <v:shape id="Рисунок 3" o:spid="_x0000_s1027" type="#_x0000_t75" style="width:759.8pt;height:467.25pt;visibility:visible;mso-position-horizontal-relative:char;mso-position-vertical-relative:line">
            <v:imagedata r:id="rId5" o:title=""/>
            <w10:anchorlock/>
          </v:shape>
        </w:pict>
      </w:r>
    </w:p>
    <w:p w:rsidR="00C01C0E" w:rsidRPr="003F461D" w:rsidRDefault="00C01C0E" w:rsidP="003F461D"/>
    <w:sectPr w:rsidR="00C01C0E" w:rsidRPr="003F461D" w:rsidSect="00720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4A5"/>
    <w:rsid w:val="000D14A5"/>
    <w:rsid w:val="000E6B5C"/>
    <w:rsid w:val="001F2A5D"/>
    <w:rsid w:val="003F461D"/>
    <w:rsid w:val="003F4F96"/>
    <w:rsid w:val="005453B5"/>
    <w:rsid w:val="00663C42"/>
    <w:rsid w:val="0068224B"/>
    <w:rsid w:val="007205A4"/>
    <w:rsid w:val="008404CD"/>
    <w:rsid w:val="008A21B0"/>
    <w:rsid w:val="008B3E13"/>
    <w:rsid w:val="00C01C0E"/>
    <w:rsid w:val="00D75412"/>
    <w:rsid w:val="00DF7655"/>
    <w:rsid w:val="00F93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65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63C4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63C42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NoSpacing">
    <w:name w:val="No Spacing"/>
    <w:uiPriority w:val="99"/>
    <w:qFormat/>
    <w:rsid w:val="00663C42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68224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B3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3E1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91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92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1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1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91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791923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</Pages>
  <Words>9</Words>
  <Characters>57</Characters>
  <Application>Microsoft Office Outlook</Application>
  <DocSecurity>0</DocSecurity>
  <Lines>0</Lines>
  <Paragraphs>0</Paragraphs>
  <ScaleCrop>false</ScaleCrop>
  <Company>DNS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Пользователь Windows</cp:lastModifiedBy>
  <cp:revision>3</cp:revision>
  <cp:lastPrinted>2019-05-07T13:46:00Z</cp:lastPrinted>
  <dcterms:created xsi:type="dcterms:W3CDTF">2019-05-31T09:04:00Z</dcterms:created>
  <dcterms:modified xsi:type="dcterms:W3CDTF">2019-06-01T06:04:00Z</dcterms:modified>
</cp:coreProperties>
</file>