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9F8" w:rsidRDefault="000D59F8">
      <w:pPr>
        <w:rPr>
          <w:sz w:val="2"/>
        </w:rPr>
      </w:pPr>
    </w:p>
    <w:p w:rsidR="00C826C4" w:rsidRDefault="00C826C4" w:rsidP="00C826C4">
      <w:pPr>
        <w:ind w:left="1985"/>
        <w:rPr>
          <w:sz w:val="20"/>
          <w:szCs w:val="20"/>
          <w:u w:val="single"/>
        </w:rPr>
      </w:pPr>
    </w:p>
    <w:p w:rsidR="00C826C4" w:rsidRDefault="00C826C4" w:rsidP="00C826C4">
      <w:pPr>
        <w:ind w:left="1985"/>
        <w:rPr>
          <w:sz w:val="20"/>
          <w:szCs w:val="20"/>
          <w:u w:val="single"/>
        </w:rPr>
      </w:pPr>
    </w:p>
    <w:p w:rsidR="006E5C6A" w:rsidRPr="00A43C9D" w:rsidRDefault="006E5C6A" w:rsidP="006E5C6A">
      <w:pPr>
        <w:jc w:val="center"/>
        <w:rPr>
          <w:b/>
          <w:sz w:val="36"/>
          <w:szCs w:val="36"/>
        </w:rPr>
      </w:pPr>
      <w:r w:rsidRPr="00A43C9D">
        <w:rPr>
          <w:b/>
          <w:sz w:val="36"/>
          <w:szCs w:val="36"/>
        </w:rPr>
        <w:t xml:space="preserve">Сообщение </w:t>
      </w:r>
    </w:p>
    <w:p w:rsidR="006E5C6A" w:rsidRDefault="006E5C6A" w:rsidP="006E5C6A">
      <w:pPr>
        <w:jc w:val="center"/>
        <w:rPr>
          <w:sz w:val="28"/>
          <w:szCs w:val="28"/>
        </w:rPr>
      </w:pPr>
      <w:r w:rsidRPr="000B0877">
        <w:rPr>
          <w:sz w:val="28"/>
          <w:szCs w:val="28"/>
        </w:rPr>
        <w:t xml:space="preserve">о возможном установлении публичного сервитута от </w:t>
      </w:r>
      <w:r>
        <w:rPr>
          <w:sz w:val="28"/>
          <w:szCs w:val="28"/>
        </w:rPr>
        <w:t>15.10</w:t>
      </w:r>
      <w:r w:rsidRPr="000B0877">
        <w:rPr>
          <w:sz w:val="28"/>
          <w:szCs w:val="28"/>
        </w:rPr>
        <w:t>.20</w:t>
      </w:r>
      <w:r>
        <w:rPr>
          <w:sz w:val="28"/>
          <w:szCs w:val="28"/>
        </w:rPr>
        <w:t>20 г.</w:t>
      </w:r>
    </w:p>
    <w:p w:rsidR="006E5C6A" w:rsidRPr="000B0877" w:rsidRDefault="006E5C6A" w:rsidP="006E5C6A">
      <w:pPr>
        <w:jc w:val="center"/>
        <w:rPr>
          <w:sz w:val="28"/>
          <w:szCs w:val="28"/>
        </w:rPr>
      </w:pPr>
    </w:p>
    <w:p w:rsidR="006E5C6A" w:rsidRPr="00C472E8" w:rsidRDefault="006E5C6A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 w:rsidRPr="00D51FC1">
        <w:rPr>
          <w:sz w:val="28"/>
          <w:szCs w:val="28"/>
        </w:rPr>
        <w:t>В соответствии со ст</w:t>
      </w:r>
      <w:r w:rsidRPr="001A42B0">
        <w:rPr>
          <w:sz w:val="28"/>
          <w:szCs w:val="28"/>
        </w:rPr>
        <w:t>атьей</w:t>
      </w:r>
      <w:r w:rsidRPr="00D51FC1">
        <w:rPr>
          <w:sz w:val="28"/>
          <w:szCs w:val="28"/>
        </w:rPr>
        <w:t> 39.37 Земельного кодекса Российской Федерации</w:t>
      </w:r>
      <w:r w:rsidRPr="00D51FC1">
        <w:rPr>
          <w:rFonts w:ascii="Arial" w:hAnsi="Arial" w:cs="Arial"/>
          <w:sz w:val="27"/>
          <w:szCs w:val="27"/>
        </w:rPr>
        <w:t xml:space="preserve"> </w:t>
      </w:r>
      <w:r w:rsidRPr="001A42B0">
        <w:rPr>
          <w:sz w:val="28"/>
          <w:szCs w:val="28"/>
        </w:rPr>
        <w:t xml:space="preserve">Администрация Марковского муниципального образования – Администрация городского поселения информирует, что в связи с обращением </w:t>
      </w:r>
      <w:r>
        <w:rPr>
          <w:sz w:val="28"/>
          <w:szCs w:val="28"/>
        </w:rPr>
        <w:t>ОАО «Иркутская электросетевая организация»</w:t>
      </w:r>
      <w:r w:rsidRPr="001A42B0">
        <w:rPr>
          <w:sz w:val="28"/>
          <w:szCs w:val="28"/>
        </w:rPr>
        <w:t xml:space="preserve"> рассматривается ходатайство об установлении публичного сервитута </w:t>
      </w:r>
      <w:r>
        <w:rPr>
          <w:sz w:val="28"/>
          <w:szCs w:val="28"/>
        </w:rPr>
        <w:t xml:space="preserve">площадью 73 кв. м. </w:t>
      </w:r>
      <w:r w:rsidRPr="001A42B0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целях размещения и </w:t>
      </w:r>
      <w:r w:rsidRPr="001A42B0">
        <w:rPr>
          <w:sz w:val="28"/>
          <w:szCs w:val="28"/>
        </w:rPr>
        <w:t>эксплуатации объекта э</w:t>
      </w:r>
      <w:r>
        <w:rPr>
          <w:sz w:val="28"/>
          <w:szCs w:val="28"/>
        </w:rPr>
        <w:t>лектросетевого хозяйства</w:t>
      </w:r>
      <w:r w:rsidRPr="00C472E8">
        <w:rPr>
          <w:sz w:val="28"/>
          <w:szCs w:val="28"/>
        </w:rPr>
        <w:t xml:space="preserve">, на: </w:t>
      </w:r>
    </w:p>
    <w:p w:rsidR="006E5C6A" w:rsidRPr="00C472E8" w:rsidRDefault="006E5C6A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 w:rsidRPr="00C472E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части </w:t>
      </w:r>
      <w:r w:rsidRPr="00C472E8">
        <w:rPr>
          <w:sz w:val="28"/>
          <w:szCs w:val="28"/>
        </w:rPr>
        <w:t>земельно</w:t>
      </w:r>
      <w:r>
        <w:rPr>
          <w:sz w:val="28"/>
          <w:szCs w:val="28"/>
        </w:rPr>
        <w:t>го</w:t>
      </w:r>
      <w:r w:rsidRPr="00C472E8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C472E8">
        <w:rPr>
          <w:sz w:val="28"/>
          <w:szCs w:val="28"/>
        </w:rPr>
        <w:t xml:space="preserve"> с кадастровым номером 38:06:</w:t>
      </w:r>
      <w:r>
        <w:rPr>
          <w:sz w:val="28"/>
          <w:szCs w:val="28"/>
        </w:rPr>
        <w:t>010701:3303</w:t>
      </w:r>
      <w:r w:rsidRPr="00C472E8">
        <w:rPr>
          <w:sz w:val="28"/>
          <w:szCs w:val="28"/>
        </w:rPr>
        <w:t>, расположенно</w:t>
      </w:r>
      <w:r>
        <w:rPr>
          <w:sz w:val="28"/>
          <w:szCs w:val="28"/>
        </w:rPr>
        <w:t>й</w:t>
      </w:r>
      <w:r w:rsidRPr="00C472E8">
        <w:rPr>
          <w:sz w:val="28"/>
          <w:szCs w:val="28"/>
        </w:rPr>
        <w:t xml:space="preserve">: Иркутская область, </w:t>
      </w:r>
      <w:r>
        <w:rPr>
          <w:sz w:val="28"/>
          <w:szCs w:val="28"/>
        </w:rPr>
        <w:t xml:space="preserve">Иркутский район, </w:t>
      </w:r>
      <w:r w:rsidRPr="00C472E8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для ведения крестьянского (фермерского) хозяйства, для иного использования</w:t>
      </w:r>
      <w:r w:rsidRPr="00C472E8">
        <w:rPr>
          <w:sz w:val="28"/>
          <w:szCs w:val="28"/>
        </w:rPr>
        <w:t xml:space="preserve">;  </w:t>
      </w:r>
    </w:p>
    <w:p w:rsidR="006E5C6A" w:rsidRDefault="006E5C6A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 w:rsidRPr="00C472E8">
        <w:rPr>
          <w:sz w:val="28"/>
          <w:szCs w:val="28"/>
        </w:rPr>
        <w:t>-  части земельного участка с кадастровым номером 38:06:</w:t>
      </w:r>
      <w:r>
        <w:rPr>
          <w:sz w:val="28"/>
          <w:szCs w:val="28"/>
        </w:rPr>
        <w:t>010701</w:t>
      </w:r>
      <w:r w:rsidRPr="00C472E8">
        <w:rPr>
          <w:sz w:val="28"/>
          <w:szCs w:val="28"/>
        </w:rPr>
        <w:t>:</w:t>
      </w:r>
      <w:r>
        <w:rPr>
          <w:sz w:val="28"/>
          <w:szCs w:val="28"/>
        </w:rPr>
        <w:t>3362</w:t>
      </w:r>
      <w:r w:rsidRPr="00C472E8">
        <w:rPr>
          <w:sz w:val="28"/>
          <w:szCs w:val="28"/>
        </w:rPr>
        <w:t>, расположенн</w:t>
      </w:r>
      <w:r>
        <w:rPr>
          <w:sz w:val="28"/>
          <w:szCs w:val="28"/>
        </w:rPr>
        <w:t>ой</w:t>
      </w:r>
      <w:r w:rsidRPr="00C472E8">
        <w:rPr>
          <w:sz w:val="28"/>
          <w:szCs w:val="28"/>
        </w:rPr>
        <w:t xml:space="preserve">: Иркутская область, </w:t>
      </w:r>
      <w:r>
        <w:rPr>
          <w:sz w:val="28"/>
          <w:szCs w:val="28"/>
        </w:rPr>
        <w:t>Иркутский район,</w:t>
      </w:r>
      <w:r w:rsidRPr="00C472E8">
        <w:rPr>
          <w:sz w:val="28"/>
          <w:szCs w:val="28"/>
        </w:rPr>
        <w:t xml:space="preserve"> разрешенное использование: </w:t>
      </w:r>
      <w:r w:rsidRPr="00C76E9B">
        <w:rPr>
          <w:sz w:val="28"/>
          <w:szCs w:val="28"/>
        </w:rPr>
        <w:t>для ведения крестьянского (фермерского) хозяйства</w:t>
      </w:r>
      <w:r>
        <w:rPr>
          <w:sz w:val="28"/>
          <w:szCs w:val="28"/>
        </w:rPr>
        <w:t>;</w:t>
      </w:r>
    </w:p>
    <w:p w:rsidR="006E5C6A" w:rsidRPr="00C76E9B" w:rsidRDefault="006E5C6A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 w:rsidRPr="00C76E9B">
        <w:rPr>
          <w:sz w:val="28"/>
          <w:szCs w:val="28"/>
        </w:rPr>
        <w:t>-  части земельного участка с кадастровым номером 38:06:010701:33</w:t>
      </w:r>
      <w:r>
        <w:rPr>
          <w:sz w:val="28"/>
          <w:szCs w:val="28"/>
        </w:rPr>
        <w:t>08</w:t>
      </w:r>
      <w:r w:rsidRPr="00C76E9B">
        <w:rPr>
          <w:sz w:val="28"/>
          <w:szCs w:val="28"/>
        </w:rPr>
        <w:t>, расположенной: Иркутская область, Иркутский район, разрешенное использование: для ведения крестьянского (фермерского) хозяйства;</w:t>
      </w:r>
    </w:p>
    <w:p w:rsidR="006E5C6A" w:rsidRPr="00C76E9B" w:rsidRDefault="006E5C6A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 w:rsidRPr="00C76E9B">
        <w:rPr>
          <w:sz w:val="28"/>
          <w:szCs w:val="28"/>
        </w:rPr>
        <w:t>-  части земельного участка с кадастровым номером 38:06:010701:33</w:t>
      </w:r>
      <w:r>
        <w:rPr>
          <w:sz w:val="28"/>
          <w:szCs w:val="28"/>
        </w:rPr>
        <w:t>13</w:t>
      </w:r>
      <w:r w:rsidRPr="00C76E9B">
        <w:rPr>
          <w:sz w:val="28"/>
          <w:szCs w:val="28"/>
        </w:rPr>
        <w:t>, расположенной: Иркутская область, Иркутский район, разрешенное использование: для ведения крестьянского (фермерского) хозяйства;</w:t>
      </w:r>
    </w:p>
    <w:p w:rsidR="006E5C6A" w:rsidRDefault="006E5C6A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 w:rsidRPr="00C472E8">
        <w:rPr>
          <w:sz w:val="28"/>
          <w:szCs w:val="28"/>
        </w:rPr>
        <w:t>-  части земельного участка с кадастровым номером 38:06:</w:t>
      </w:r>
      <w:r>
        <w:rPr>
          <w:sz w:val="28"/>
          <w:szCs w:val="28"/>
        </w:rPr>
        <w:t>010701</w:t>
      </w:r>
      <w:r w:rsidRPr="00C472E8">
        <w:rPr>
          <w:sz w:val="28"/>
          <w:szCs w:val="28"/>
        </w:rPr>
        <w:t>:</w:t>
      </w:r>
      <w:r>
        <w:rPr>
          <w:sz w:val="28"/>
          <w:szCs w:val="28"/>
        </w:rPr>
        <w:t>3318</w:t>
      </w:r>
      <w:r w:rsidRPr="00C472E8">
        <w:rPr>
          <w:sz w:val="28"/>
          <w:szCs w:val="28"/>
        </w:rPr>
        <w:t>, расположенн</w:t>
      </w:r>
      <w:r>
        <w:rPr>
          <w:sz w:val="28"/>
          <w:szCs w:val="28"/>
        </w:rPr>
        <w:t>ой</w:t>
      </w:r>
      <w:r w:rsidRPr="00C472E8">
        <w:rPr>
          <w:sz w:val="28"/>
          <w:szCs w:val="28"/>
        </w:rPr>
        <w:t xml:space="preserve">: Иркутская область, </w:t>
      </w:r>
      <w:r>
        <w:rPr>
          <w:sz w:val="28"/>
          <w:szCs w:val="28"/>
        </w:rPr>
        <w:t>Иркутский район,</w:t>
      </w:r>
      <w:r w:rsidRPr="00C472E8">
        <w:rPr>
          <w:sz w:val="28"/>
          <w:szCs w:val="28"/>
        </w:rPr>
        <w:t xml:space="preserve"> разрешенное использование: </w:t>
      </w:r>
      <w:r w:rsidRPr="00C76E9B">
        <w:rPr>
          <w:sz w:val="28"/>
          <w:szCs w:val="28"/>
        </w:rPr>
        <w:t>для ведения крестьянского (фермерского) хозяйства</w:t>
      </w:r>
      <w:r>
        <w:rPr>
          <w:sz w:val="28"/>
          <w:szCs w:val="28"/>
        </w:rPr>
        <w:t>;</w:t>
      </w:r>
    </w:p>
    <w:p w:rsidR="006E5C6A" w:rsidRDefault="006E5C6A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 w:rsidRPr="00C472E8">
        <w:rPr>
          <w:sz w:val="28"/>
          <w:szCs w:val="28"/>
        </w:rPr>
        <w:t>-  части земельного участка с кадастровым номером 38:06:</w:t>
      </w:r>
      <w:r>
        <w:rPr>
          <w:sz w:val="28"/>
          <w:szCs w:val="28"/>
        </w:rPr>
        <w:t>010701</w:t>
      </w:r>
      <w:r w:rsidRPr="00C472E8">
        <w:rPr>
          <w:sz w:val="28"/>
          <w:szCs w:val="28"/>
        </w:rPr>
        <w:t>:</w:t>
      </w:r>
      <w:r>
        <w:rPr>
          <w:sz w:val="28"/>
          <w:szCs w:val="28"/>
        </w:rPr>
        <w:t>3329</w:t>
      </w:r>
      <w:r w:rsidRPr="00C472E8">
        <w:rPr>
          <w:sz w:val="28"/>
          <w:szCs w:val="28"/>
        </w:rPr>
        <w:t>, расположенн</w:t>
      </w:r>
      <w:r>
        <w:rPr>
          <w:sz w:val="28"/>
          <w:szCs w:val="28"/>
        </w:rPr>
        <w:t>ой</w:t>
      </w:r>
      <w:r w:rsidRPr="00C472E8">
        <w:rPr>
          <w:sz w:val="28"/>
          <w:szCs w:val="28"/>
        </w:rPr>
        <w:t xml:space="preserve">: Иркутская область, </w:t>
      </w:r>
      <w:r>
        <w:rPr>
          <w:sz w:val="28"/>
          <w:szCs w:val="28"/>
        </w:rPr>
        <w:t>Иркутский район,</w:t>
      </w:r>
      <w:r w:rsidRPr="00C472E8">
        <w:rPr>
          <w:sz w:val="28"/>
          <w:szCs w:val="28"/>
        </w:rPr>
        <w:t xml:space="preserve"> разрешенное использование: </w:t>
      </w:r>
      <w:r w:rsidRPr="00C76E9B">
        <w:rPr>
          <w:sz w:val="28"/>
          <w:szCs w:val="28"/>
        </w:rPr>
        <w:t>для ведения крестьянского (фермерского) хозяйства</w:t>
      </w:r>
      <w:r>
        <w:rPr>
          <w:sz w:val="28"/>
          <w:szCs w:val="28"/>
        </w:rPr>
        <w:t>, для иного использования;</w:t>
      </w:r>
    </w:p>
    <w:p w:rsidR="006E5C6A" w:rsidRPr="00C76E9B" w:rsidRDefault="006E5C6A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 w:rsidRPr="00C76E9B">
        <w:rPr>
          <w:sz w:val="28"/>
          <w:szCs w:val="28"/>
        </w:rPr>
        <w:t>-  части земельного участка с кадастровым номером 38:06:010701:33</w:t>
      </w:r>
      <w:r>
        <w:rPr>
          <w:sz w:val="28"/>
          <w:szCs w:val="28"/>
        </w:rPr>
        <w:t>57</w:t>
      </w:r>
      <w:r w:rsidRPr="00C76E9B">
        <w:rPr>
          <w:sz w:val="28"/>
          <w:szCs w:val="28"/>
        </w:rPr>
        <w:t>, расположенной: Иркутская область, Иркутский район, разрешенное использование: для ведения крестьянского (фермерского) хозяйства</w:t>
      </w:r>
      <w:r>
        <w:rPr>
          <w:sz w:val="28"/>
          <w:szCs w:val="28"/>
        </w:rPr>
        <w:t>, для иного использования</w:t>
      </w:r>
      <w:r w:rsidRPr="00C76E9B">
        <w:rPr>
          <w:sz w:val="28"/>
          <w:szCs w:val="28"/>
        </w:rPr>
        <w:t>;</w:t>
      </w:r>
    </w:p>
    <w:p w:rsidR="006E5C6A" w:rsidRPr="00C76E9B" w:rsidRDefault="006E5C6A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 w:rsidRPr="00C76E9B">
        <w:rPr>
          <w:sz w:val="28"/>
          <w:szCs w:val="28"/>
        </w:rPr>
        <w:t>-  части земельного участка с кадастровым номером 38:06:010701:33</w:t>
      </w:r>
      <w:r>
        <w:rPr>
          <w:sz w:val="28"/>
          <w:szCs w:val="28"/>
        </w:rPr>
        <w:t>23</w:t>
      </w:r>
      <w:r w:rsidRPr="00C76E9B">
        <w:rPr>
          <w:sz w:val="28"/>
          <w:szCs w:val="28"/>
        </w:rPr>
        <w:t>, расположенной: Иркутская область, Иркутский район, разрешенное использование: для ведения крестьянского (фермерского) хозяйства;</w:t>
      </w:r>
    </w:p>
    <w:p w:rsidR="006E5C6A" w:rsidRPr="00C76E9B" w:rsidRDefault="006E5C6A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 w:rsidRPr="00C76E9B">
        <w:rPr>
          <w:sz w:val="28"/>
          <w:szCs w:val="28"/>
        </w:rPr>
        <w:t>-  части земельного участка с кадастровым номером 38:06:010701:33</w:t>
      </w:r>
      <w:r>
        <w:rPr>
          <w:sz w:val="28"/>
          <w:szCs w:val="28"/>
        </w:rPr>
        <w:t>39</w:t>
      </w:r>
      <w:r w:rsidRPr="00C76E9B">
        <w:rPr>
          <w:sz w:val="28"/>
          <w:szCs w:val="28"/>
        </w:rPr>
        <w:t>, расположенной: Иркутская область, Иркутский район, разрешенное использование: для ведения крестьянского (фермерского) хозяйства;</w:t>
      </w:r>
    </w:p>
    <w:p w:rsidR="006E5C6A" w:rsidRPr="00C472E8" w:rsidRDefault="006E5C6A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 w:rsidRPr="00C76E9B">
        <w:rPr>
          <w:sz w:val="28"/>
          <w:szCs w:val="28"/>
        </w:rPr>
        <w:t>-  части земельного участка с кадастровым номером 38:06:010701:33</w:t>
      </w:r>
      <w:r>
        <w:rPr>
          <w:sz w:val="28"/>
          <w:szCs w:val="28"/>
        </w:rPr>
        <w:t>0</w:t>
      </w:r>
      <w:r w:rsidRPr="00C76E9B">
        <w:rPr>
          <w:sz w:val="28"/>
          <w:szCs w:val="28"/>
        </w:rPr>
        <w:t>2, расположенной: Иркутская область, Иркутский район, разрешенное использование: для ведения крестьянского (фермерского) хозяйства</w:t>
      </w:r>
      <w:r>
        <w:rPr>
          <w:sz w:val="28"/>
          <w:szCs w:val="28"/>
        </w:rPr>
        <w:t>,</w:t>
      </w:r>
    </w:p>
    <w:p w:rsidR="006E5C6A" w:rsidRPr="00C472E8" w:rsidRDefault="006E5C6A" w:rsidP="006E5C6A">
      <w:pPr>
        <w:shd w:val="clear" w:color="auto" w:fill="FFFFFF"/>
        <w:jc w:val="both"/>
        <w:rPr>
          <w:sz w:val="28"/>
          <w:szCs w:val="28"/>
        </w:rPr>
      </w:pPr>
      <w:r w:rsidRPr="00C472E8">
        <w:rPr>
          <w:sz w:val="28"/>
          <w:szCs w:val="28"/>
        </w:rPr>
        <w:t xml:space="preserve">согласно схеме расположения границ публичного сервитута.  </w:t>
      </w:r>
    </w:p>
    <w:p w:rsidR="006E5C6A" w:rsidRPr="00C472E8" w:rsidRDefault="006E5C6A" w:rsidP="00BA0046">
      <w:pPr>
        <w:shd w:val="clear" w:color="auto" w:fill="FFFFFF"/>
        <w:ind w:firstLine="708"/>
        <w:jc w:val="both"/>
        <w:rPr>
          <w:sz w:val="28"/>
          <w:szCs w:val="28"/>
        </w:rPr>
      </w:pPr>
      <w:r w:rsidRPr="00C472E8">
        <w:rPr>
          <w:bCs/>
          <w:sz w:val="28"/>
          <w:szCs w:val="28"/>
        </w:rPr>
        <w:t xml:space="preserve">Заинтересованные лица, а также правообладатели земельных участков, если их права не зарегистрированы в Едином государственном реестре </w:t>
      </w:r>
      <w:r w:rsidRPr="00C472E8">
        <w:rPr>
          <w:bCs/>
          <w:sz w:val="28"/>
          <w:szCs w:val="28"/>
        </w:rPr>
        <w:lastRenderedPageBreak/>
        <w:t xml:space="preserve">недвижимости, могут ознакомиться с поступившим ходатайством об установлении публичного сервитута и </w:t>
      </w:r>
      <w:r w:rsidRPr="00C472E8">
        <w:rPr>
          <w:sz w:val="28"/>
          <w:szCs w:val="28"/>
        </w:rPr>
        <w:t>прилагаемым к нему описанием местоположения границ публичного сервитута,</w:t>
      </w:r>
      <w:r w:rsidRPr="00C472E8">
        <w:rPr>
          <w:bCs/>
          <w:sz w:val="28"/>
          <w:szCs w:val="28"/>
        </w:rPr>
        <w:t xml:space="preserve"> а также подать заявление об учете прав на земельный участок (с указанием почтового и (или) адреса электронной почты) в течение 30 дней со дня размещения настоящего сообщения в газете «Жизнь Маркова» и на официальном сайте администрации Марковского муниципального образования </w:t>
      </w:r>
      <w:hyperlink r:id="rId7" w:history="1">
        <w:proofErr w:type="spellStart"/>
        <w:r w:rsidRPr="00E22A41">
          <w:rPr>
            <w:rStyle w:val="aa"/>
            <w:sz w:val="28"/>
            <w:szCs w:val="28"/>
            <w:lang w:val="en-US"/>
          </w:rPr>
          <w:t>markovskoe</w:t>
        </w:r>
        <w:proofErr w:type="spellEnd"/>
        <w:r w:rsidRPr="00E22A41">
          <w:rPr>
            <w:rStyle w:val="aa"/>
            <w:sz w:val="28"/>
            <w:szCs w:val="28"/>
          </w:rPr>
          <w:t>-</w:t>
        </w:r>
        <w:proofErr w:type="spellStart"/>
        <w:r w:rsidRPr="00E22A41">
          <w:rPr>
            <w:rStyle w:val="aa"/>
            <w:sz w:val="28"/>
            <w:szCs w:val="28"/>
            <w:lang w:val="en-US"/>
          </w:rPr>
          <w:t>mo</w:t>
        </w:r>
        <w:proofErr w:type="spellEnd"/>
        <w:r w:rsidRPr="00E22A41">
          <w:rPr>
            <w:rStyle w:val="aa"/>
            <w:sz w:val="28"/>
            <w:szCs w:val="28"/>
          </w:rPr>
          <w:t>.</w:t>
        </w:r>
        <w:proofErr w:type="spellStart"/>
        <w:r w:rsidRPr="00E22A41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E22A41">
        <w:rPr>
          <w:sz w:val="28"/>
          <w:szCs w:val="28"/>
        </w:rPr>
        <w:t xml:space="preserve"> </w:t>
      </w:r>
      <w:r w:rsidRPr="00C472E8">
        <w:rPr>
          <w:sz w:val="28"/>
          <w:szCs w:val="28"/>
        </w:rPr>
        <w:t>в разделе «Объявления».</w:t>
      </w:r>
      <w:bookmarkStart w:id="0" w:name="_GoBack"/>
      <w:bookmarkEnd w:id="0"/>
    </w:p>
    <w:p w:rsidR="006E5C6A" w:rsidRPr="00C472E8" w:rsidRDefault="006E5C6A" w:rsidP="00BA0046">
      <w:pPr>
        <w:shd w:val="clear" w:color="auto" w:fill="FFFFFF"/>
        <w:ind w:firstLine="708"/>
        <w:jc w:val="both"/>
        <w:rPr>
          <w:sz w:val="28"/>
          <w:szCs w:val="28"/>
        </w:rPr>
      </w:pPr>
      <w:r w:rsidRPr="00C472E8">
        <w:rPr>
          <w:b/>
          <w:sz w:val="28"/>
          <w:szCs w:val="28"/>
        </w:rPr>
        <w:t>Заявки приминаются по адресу:</w:t>
      </w:r>
      <w:r w:rsidRPr="00C472E8">
        <w:rPr>
          <w:sz w:val="28"/>
          <w:szCs w:val="28"/>
        </w:rPr>
        <w:t xml:space="preserve"> Иркутская область, Иркутский район, р. п. Маркова, квартал</w:t>
      </w:r>
      <w:r>
        <w:rPr>
          <w:sz w:val="28"/>
          <w:szCs w:val="28"/>
        </w:rPr>
        <w:t xml:space="preserve"> Евгения </w:t>
      </w:r>
      <w:proofErr w:type="spellStart"/>
      <w:r>
        <w:rPr>
          <w:sz w:val="28"/>
          <w:szCs w:val="28"/>
        </w:rPr>
        <w:t>Сичкарука</w:t>
      </w:r>
      <w:proofErr w:type="spellEnd"/>
      <w:r w:rsidRPr="00C472E8">
        <w:rPr>
          <w:sz w:val="28"/>
          <w:szCs w:val="28"/>
        </w:rPr>
        <w:t xml:space="preserve">, строение 1, понедельник – пятница, с 8-00 до 17-00, обед с 12-00 до 13-00. </w:t>
      </w:r>
    </w:p>
    <w:p w:rsidR="006E5C6A" w:rsidRPr="00C472E8" w:rsidRDefault="006E5C6A" w:rsidP="00BA0046">
      <w:pPr>
        <w:shd w:val="clear" w:color="auto" w:fill="FFFFFF"/>
        <w:ind w:firstLine="708"/>
        <w:jc w:val="both"/>
        <w:rPr>
          <w:sz w:val="28"/>
          <w:szCs w:val="28"/>
        </w:rPr>
      </w:pPr>
      <w:r w:rsidRPr="00C472E8">
        <w:rPr>
          <w:b/>
          <w:bCs/>
          <w:sz w:val="28"/>
          <w:szCs w:val="28"/>
        </w:rPr>
        <w:t>Способ подачи заявлений</w:t>
      </w:r>
      <w:r w:rsidRPr="00C472E8">
        <w:rPr>
          <w:sz w:val="28"/>
          <w:szCs w:val="28"/>
        </w:rPr>
        <w:t xml:space="preserve"> – заявления подаются или направляются в администрацию Марковского муниципального образования гражданином или юридическим лицом по их выбору лично или посредствам почтовой связи на бумажном носителе. </w:t>
      </w:r>
    </w:p>
    <w:p w:rsidR="006E5C6A" w:rsidRPr="00C472E8" w:rsidRDefault="006E5C6A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 w:rsidRPr="00C472E8">
        <w:rPr>
          <w:sz w:val="28"/>
          <w:szCs w:val="28"/>
        </w:rPr>
        <w:t xml:space="preserve">Для ознакомления с поступившим ходатайством об установлении публичного сервитута и прилагаемыми к нему документами обращаться по адресу: Иркутская область, Иркутский район, р. п. Маркова, квартал Евгения </w:t>
      </w:r>
      <w:proofErr w:type="spellStart"/>
      <w:r w:rsidRPr="00C472E8">
        <w:rPr>
          <w:sz w:val="28"/>
          <w:szCs w:val="28"/>
        </w:rPr>
        <w:t>Сичкарука</w:t>
      </w:r>
      <w:proofErr w:type="spellEnd"/>
      <w:r w:rsidRPr="00C472E8">
        <w:rPr>
          <w:sz w:val="28"/>
          <w:szCs w:val="28"/>
        </w:rPr>
        <w:t xml:space="preserve">, строение 1, кабинет 8 (отдел управления муниципальным имуществом), понедельник – пятница, с 8-00 до 17-00, обед с 12-00 до 13-00. </w:t>
      </w:r>
    </w:p>
    <w:p w:rsidR="006E5C6A" w:rsidRPr="005B1F1B" w:rsidRDefault="006E5C6A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rFonts w:ascii="Arial" w:hAnsi="Arial" w:cs="Arial"/>
          <w:b/>
          <w:bCs/>
          <w:color w:val="242424"/>
          <w:sz w:val="20"/>
          <w:szCs w:val="20"/>
        </w:rPr>
        <w:t>           </w:t>
      </w:r>
    </w:p>
    <w:p w:rsidR="006E5C6A" w:rsidRDefault="006E5C6A" w:rsidP="006C137E">
      <w:pPr>
        <w:pStyle w:val="a7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344870" w:rsidRDefault="006C137E" w:rsidP="006C137E">
      <w:pPr>
        <w:pStyle w:val="a7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 w:rsidRPr="006C137E">
        <w:rPr>
          <w:rFonts w:ascii="Times New Roman" w:hAnsi="Times New Roman"/>
          <w:b/>
          <w:sz w:val="28"/>
          <w:szCs w:val="28"/>
        </w:rPr>
        <w:t xml:space="preserve">СХЕМА </w:t>
      </w:r>
      <w:proofErr w:type="gramStart"/>
      <w:r w:rsidRPr="006C137E">
        <w:rPr>
          <w:rFonts w:ascii="Times New Roman" w:hAnsi="Times New Roman"/>
          <w:b/>
          <w:sz w:val="28"/>
          <w:szCs w:val="28"/>
        </w:rPr>
        <w:t>РАСПОЛОЖЕНИЯ  ГРАНИЦ</w:t>
      </w:r>
      <w:proofErr w:type="gramEnd"/>
      <w:r w:rsidRPr="006C137E">
        <w:rPr>
          <w:rFonts w:ascii="Times New Roman" w:hAnsi="Times New Roman"/>
          <w:b/>
          <w:sz w:val="28"/>
          <w:szCs w:val="28"/>
        </w:rPr>
        <w:t xml:space="preserve">  ПУБЛИЧНОГО СЕРВИТУТА</w:t>
      </w:r>
    </w:p>
    <w:p w:rsidR="00AC58E2" w:rsidRDefault="00AC58E2" w:rsidP="006C137E">
      <w:pPr>
        <w:pStyle w:val="a7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3715"/>
        <w:gridCol w:w="3685"/>
        <w:gridCol w:w="6"/>
      </w:tblGrid>
      <w:tr w:rsidR="00AC58E2" w:rsidTr="00AC58E2">
        <w:trPr>
          <w:gridAfter w:val="1"/>
          <w:wAfter w:w="6" w:type="dxa"/>
        </w:trPr>
        <w:tc>
          <w:tcPr>
            <w:tcW w:w="10200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C58E2" w:rsidRDefault="00AC58E2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 xml:space="preserve">Площадь земельного участка </w:t>
            </w:r>
            <w:r>
              <w:rPr>
                <w:sz w:val="22"/>
                <w:szCs w:val="22"/>
                <w:u w:val="single"/>
              </w:rPr>
              <w:t>73</w:t>
            </w:r>
            <w:r>
              <w:rPr>
                <w:sz w:val="22"/>
                <w:szCs w:val="22"/>
              </w:rPr>
              <w:t xml:space="preserve"> кв. м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10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C58E2" w:rsidRDefault="00AC58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разрешенного использования: размещение линии </w:t>
            </w:r>
            <w:proofErr w:type="gramStart"/>
            <w:r>
              <w:rPr>
                <w:sz w:val="22"/>
                <w:szCs w:val="22"/>
              </w:rPr>
              <w:t>электропередачи  ВЛ</w:t>
            </w:r>
            <w:proofErr w:type="gramEnd"/>
            <w:r>
              <w:rPr>
                <w:sz w:val="22"/>
                <w:szCs w:val="22"/>
              </w:rPr>
              <w:t xml:space="preserve">-0,4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spellEnd"/>
            <w:r>
              <w:rPr>
                <w:sz w:val="22"/>
                <w:szCs w:val="22"/>
              </w:rPr>
              <w:t xml:space="preserve"> от ТП 5364 250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spellEnd"/>
            <w:r>
              <w:rPr>
                <w:sz w:val="22"/>
                <w:szCs w:val="22"/>
              </w:rPr>
              <w:t xml:space="preserve"> Маркова поле Анисимова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>»</w:t>
            </w:r>
            <w:r>
              <w:rPr>
                <w:sz w:val="22"/>
                <w:szCs w:val="22"/>
              </w:rPr>
              <w:t xml:space="preserve">  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10200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C58E2" w:rsidRDefault="00AC58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Кадастровые номера земельных </w:t>
            </w:r>
            <w:proofErr w:type="gramStart"/>
            <w:r>
              <w:rPr>
                <w:sz w:val="22"/>
                <w:szCs w:val="22"/>
              </w:rPr>
              <w:t>участков,  в</w:t>
            </w:r>
            <w:proofErr w:type="gramEnd"/>
            <w:r>
              <w:rPr>
                <w:sz w:val="22"/>
                <w:szCs w:val="22"/>
              </w:rPr>
              <w:t xml:space="preserve"> отношении которых испрашивается публичный сервитут: 38:06:010701:3303; 38:06:010701:3362; 38:06:010701:3308; 38:06:010701:3313; 38:06:010701:3318; 38:06:010701:3329; 38:06:010701:3357; 38:06:010701:3323; 38:06:010701:3339; 38:06:010701:3302;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rPr>
                <w:sz w:val="22"/>
                <w:szCs w:val="22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374462.82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3330487.19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374463.10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3330488.15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374462.14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3330488.43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374461.86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3330487.47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374462.82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3330487.19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374453.47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3330455.35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374453.75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3330456.31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374452.79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3330456.59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374452.51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3330455.63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374453.47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3330455.35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1(3)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374444.89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3330425.71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374445.17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3330426.66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374444.21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3330426.95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374443.93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3330425.99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374444.89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3330425.71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1(4)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374507.34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3330436.03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374507.69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3330436.96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374506.76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3330437.32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374506.40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3330436.39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374507.34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3330436.03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1(5)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374519.24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3330465.20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374519.61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3330466.12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374518.69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3330466.49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374518.32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3330465.56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374519.24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3330465.20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1(6)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374531.32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3330495.00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374531.72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3330495.92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374530.80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3330496.31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374530.40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3330495.40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374531.32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3330495.00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1(7)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374543.05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3330385.98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374543.47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3330386.89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374542.56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3330387.31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374542.15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3330386.40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374543.05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3330385.98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1(8)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374562.06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3330413.15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374562.37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3330414.10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374561.42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3330414.41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374561.11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3330413.46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374562.06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3330413.15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1(9)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374570.26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3330444.48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374570.68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3330445.39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374569.78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3330445.81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374569.35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3330444.91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374570.26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3330444.48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1(10)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374588.40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3330467.34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374587.75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3330468.10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374586.99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3330467.45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374587.64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3330466.69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374588.40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3330467.34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1(11)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374614.30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3330455.41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374614.74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3330456.30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374613.84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3330456.75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374613.40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3330455.85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374614.30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3330455.41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1(12)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374650.41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3330407.79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374651.04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3330408.56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374650.27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3330409.20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374649.63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3330408.43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374650.41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3330407.79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1(13)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374645.53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3330409.91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374646.16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3330410.69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374645.39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3330411.32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374644.75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3330410.55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374645.53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3330409.91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1(14)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374623.82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3330357.71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374624.20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3330358.63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374623.28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3330359.02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374622.89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3330358.10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374623.82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3330357.71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1(15)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374609.96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3330324.89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374610.34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3330325.82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374609.42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3330326.20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374609.03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3330325.28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374609.96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3330324.89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1(16)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374702.21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3330318.68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374702.60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3330319.60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374701.68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3330319.99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374701.29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3330319.07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374702.21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3330318.68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1(17)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374714.75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3330348.44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374715.13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3330349.36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374714.20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3330349.74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374713.83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3330348.81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374714.75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3330348.44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1(18)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374725.61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3330375.96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374725.98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3330376.89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374725.05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3330377.26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374724.68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3330376.33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374725.61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3330375.96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1(19)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374806.26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3330342.03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374806.64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3330342.96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374805.72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3330343.34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374805.33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3330342.42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374806.26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3330342.03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1(20)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374795.02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3330315.32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374795.40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3330316.24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374794.48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3330316.63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374794.09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3330315.71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374795.02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3330315.32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1(21)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374782.65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3330285.75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374783.03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3330286.68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374782.11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3330287.06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374781.72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3330286.14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374782.65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3330285.75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1(22)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374529.61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3330356.65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374531.14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3330360.65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374530.21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3330361.01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374528.67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3330357.01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374529.61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3330356.65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1(23)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374485.45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3330375.39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374487.12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3330379.97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374486.18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3330380.31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374484.51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3330375.73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н89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374485.45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3330375.39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1(24)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374816.22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3330366.38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374817.93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3330370.30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374817.01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3330370.70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374815.30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3330366.78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374816.22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3330366.38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1(25)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374735.36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3330399.70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374737.08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3330404.22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374736.15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3330404.57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374734.42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3330400.06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374735.36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3330399.70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1(26)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374635.62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3330385.90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374637.54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3330390.63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374636.61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3330391.01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374634.70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3330386.27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374635.62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3330385.90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1(27)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374583.83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3330473.13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374585.52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3330476.75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374584.62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3330477.17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374582.92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3330473.56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374583.83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3330473.13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1(28)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374495.54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3330402.92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374496.79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3330406.81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374495.83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3330407.12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374494.59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3330403.22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374495.54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3330402.92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1(29)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374483.24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3330542.31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374485.17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3330546.50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374484.26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3330546.92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374482.33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3330542.73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374483.24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3330542.31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1(30)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374472.08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3330517.99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374473.04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3330522.10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374472.06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3330522.33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374471.11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3330518.21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374472.08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3330517.99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1(31)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374774.89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3330254.65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374775.30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3330255.30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374774.44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3330255.82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374773.96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3330255.03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374774.89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3330254.65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1(32)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374770.38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3330256.46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374770.69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3330257.21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374769.77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3330257.59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374769.45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3330256.83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374770.38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3330256.46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1(33)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374435.38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3330394.31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374436.88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3330398.53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н131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374435.93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3330398.87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374434.46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3330394.69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374435.38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3330394.31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1(34)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374543.31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3330520.78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374543.44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3330521.05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374544.89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3330524.59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374543.96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3330524.97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374542.41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3330521.14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374543.31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3330520.78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1(35)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374555.38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3330415.36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374555.81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3330416.26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374556.70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3330415.85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374556.28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3330414.94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374555.38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3330415.36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:ЗУ</w:t>
            </w:r>
            <w:proofErr w:type="gramEnd"/>
            <w:r>
              <w:rPr>
                <w:sz w:val="22"/>
                <w:szCs w:val="22"/>
              </w:rPr>
              <w:t>1(36)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374731.06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3330374.17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374731.44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3330375.09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374730.67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3330375.35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374730.36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3330374.40</w:t>
            </w:r>
          </w:p>
        </w:tc>
      </w:tr>
      <w:tr w:rsidR="00AC58E2" w:rsidTr="00AC58E2">
        <w:trPr>
          <w:gridAfter w:val="1"/>
          <w:wAfter w:w="6" w:type="dxa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374731.06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C58E2" w:rsidRDefault="00AC5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3330374.17</w:t>
            </w:r>
          </w:p>
        </w:tc>
      </w:tr>
      <w:tr w:rsidR="008A19AA" w:rsidRPr="005B4876" w:rsidTr="00AC58E2">
        <w:tblPrEx>
          <w:tblBorders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879"/>
        </w:trPr>
        <w:tc>
          <w:tcPr>
            <w:tcW w:w="10206" w:type="dxa"/>
            <w:gridSpan w:val="4"/>
            <w:vAlign w:val="bottom"/>
          </w:tcPr>
          <w:p w:rsidR="008A19AA" w:rsidRDefault="006E5C6A" w:rsidP="00B015CE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20320</wp:posOffset>
                      </wp:positionV>
                      <wp:extent cx="6981825" cy="4905375"/>
                      <wp:effectExtent l="0" t="0" r="1905" b="1270"/>
                      <wp:wrapNone/>
                      <wp:docPr id="61" name="Text Box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1825" cy="4905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58E2" w:rsidRDefault="00AC58E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97" o:spid="_x0000_s1026" type="#_x0000_t202" style="position:absolute;margin-left:-20.85pt;margin-top:1.6pt;width:549.75pt;height:38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" fillcolor="white [3212]" stroked="f">
                      <v:textbox>
                        <w:txbxContent>
                          <w:p w:rsidR="00AC58E2" w:rsidRDefault="00AC58E2"/>
                        </w:txbxContent>
                      </v:textbox>
                    </v:shape>
                  </w:pict>
                </mc:Fallback>
              </mc:AlternateContent>
            </w: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Default="00AC58E2" w:rsidP="00B015CE">
            <w:pPr>
              <w:rPr>
                <w:b/>
                <w:sz w:val="20"/>
                <w:szCs w:val="20"/>
              </w:rPr>
            </w:pPr>
          </w:p>
          <w:p w:rsidR="00AC58E2" w:rsidRPr="00693753" w:rsidRDefault="00AC58E2" w:rsidP="00B015CE">
            <w:pPr>
              <w:rPr>
                <w:b/>
                <w:sz w:val="20"/>
                <w:szCs w:val="20"/>
              </w:rPr>
            </w:pPr>
          </w:p>
          <w:p w:rsidR="008A19AA" w:rsidRPr="00693753" w:rsidRDefault="006E5C6A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2474595</wp:posOffset>
                      </wp:positionV>
                      <wp:extent cx="762000" cy="257175"/>
                      <wp:effectExtent l="9525" t="11430" r="9525" b="17145"/>
                      <wp:wrapNone/>
                      <wp:docPr id="60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C58E2" w:rsidRPr="00A44A87" w:rsidRDefault="00AC58E2" w:rsidP="00A44A87">
                                  <w:pPr>
                                    <w:rPr>
                                      <w:b/>
                                    </w:rPr>
                                  </w:pPr>
                                  <w:r w:rsidRPr="00A44A87">
                                    <w:rPr>
                                      <w:b/>
                                    </w:rPr>
                                    <w:t>Лист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2" o:spid="_x0000_s1027" style="position:absolute;left:0;text-align:left;margin-left:122.55pt;margin-top:194.85pt;width:60pt;height:2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" filled="f" strokeweight="1.5pt">
                      <v:textbox>
                        <w:txbxContent>
                          <w:p w:rsidR="00AC58E2" w:rsidRPr="00A44A87" w:rsidRDefault="00AC58E2" w:rsidP="00A44A87">
                            <w:pPr>
                              <w:rPr>
                                <w:b/>
                              </w:rPr>
                            </w:pPr>
                            <w:r w:rsidRPr="00A44A87">
                              <w:rPr>
                                <w:b/>
                              </w:rPr>
                              <w:t>Лист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4455795</wp:posOffset>
                      </wp:positionV>
                      <wp:extent cx="762000" cy="257175"/>
                      <wp:effectExtent l="17145" t="11430" r="11430" b="17145"/>
                      <wp:wrapNone/>
                      <wp:docPr id="59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C58E2" w:rsidRPr="00A44A87" w:rsidRDefault="00AC58E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Лист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0" o:spid="_x0000_s1028" style="position:absolute;left:0;text-align:left;margin-left:195.15pt;margin-top:350.85pt;width:60pt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" filled="f" strokeweight="1.5pt">
                      <v:textbox>
                        <w:txbxContent>
                          <w:p w:rsidR="00AC58E2" w:rsidRPr="00A44A87" w:rsidRDefault="00AC58E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Лист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2480310</wp:posOffset>
                      </wp:positionH>
                      <wp:positionV relativeFrom="paragraph">
                        <wp:posOffset>2626995</wp:posOffset>
                      </wp:positionV>
                      <wp:extent cx="1899285" cy="2090420"/>
                      <wp:effectExtent l="9525" t="11430" r="15240" b="12700"/>
                      <wp:wrapNone/>
                      <wp:docPr id="58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9285" cy="20904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666DC" id="Rectangle 211" o:spid="_x0000_s1026" style="position:absolute;margin-left:195.3pt;margin-top:206.85pt;width:149.55pt;height:164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" filled="f" strokeweight="1.5pt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645795</wp:posOffset>
                      </wp:positionV>
                      <wp:extent cx="1899285" cy="2090420"/>
                      <wp:effectExtent l="11430" t="11430" r="13335" b="12700"/>
                      <wp:wrapNone/>
                      <wp:docPr id="57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9285" cy="20904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AC56F" id="Rectangle 209" o:spid="_x0000_s1026" style="position:absolute;margin-left:122.7pt;margin-top:50.85pt;width:149.55pt;height:164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" filled="f" strokeweight="1.5pt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3794125</wp:posOffset>
                      </wp:positionV>
                      <wp:extent cx="1550670" cy="296545"/>
                      <wp:effectExtent l="0" t="0" r="0" b="1270"/>
                      <wp:wrapNone/>
                      <wp:docPr id="56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6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58E2" w:rsidRPr="00020766" w:rsidRDefault="00AC58E2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2076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р. п.  Маркова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4" o:spid="_x0000_s1029" style="position:absolute;left:0;text-align:left;margin-left:13.55pt;margin-top:298.75pt;width:122.1pt;height: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hcCtwIAALo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" filled="f" stroked="f">
                      <v:textbox>
                        <w:txbxContent>
                          <w:p w:rsidR="00AC58E2" w:rsidRPr="00020766" w:rsidRDefault="00AC58E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2076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р. п.  Маркова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5057140</wp:posOffset>
                      </wp:positionH>
                      <wp:positionV relativeFrom="paragraph">
                        <wp:posOffset>5325110</wp:posOffset>
                      </wp:positionV>
                      <wp:extent cx="1034415" cy="266700"/>
                      <wp:effectExtent l="5080" t="13970" r="8255" b="5080"/>
                      <wp:wrapNone/>
                      <wp:docPr id="55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441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58E2" w:rsidRPr="00B015CE" w:rsidRDefault="00AC58E2">
                                  <w:pPr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>38:06:</w:t>
                                  </w:r>
                                  <w:r w:rsidRPr="00B015CE"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>010701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3" o:spid="_x0000_s1030" style="position:absolute;left:0;text-align:left;margin-left:398.2pt;margin-top:419.3pt;width:81.4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">
                      <v:textbox>
                        <w:txbxContent>
                          <w:p w:rsidR="00AC58E2" w:rsidRPr="00B015CE" w:rsidRDefault="00AC58E2">
                            <w:pP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38:06:</w:t>
                            </w:r>
                            <w:r w:rsidRPr="00B015CE"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010701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015CE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62865</wp:posOffset>
                  </wp:positionV>
                  <wp:extent cx="308610" cy="914400"/>
                  <wp:effectExtent l="19050" t="0" r="0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015CE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782310"/>
                  <wp:effectExtent l="19050" t="19050" r="19050" b="27940"/>
                  <wp:docPr id="5" name="Рисунок 4" descr="точ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ч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782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766" w:rsidRDefault="00020766" w:rsidP="00020766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Масштаб </w:t>
            </w:r>
            <w:proofErr w:type="gramStart"/>
            <w:r>
              <w:rPr>
                <w:b/>
              </w:rPr>
              <w:t>1 :</w:t>
            </w:r>
            <w:proofErr w:type="gramEnd"/>
            <w:r>
              <w:rPr>
                <w:b/>
              </w:rPr>
              <w:t xml:space="preserve"> 7000</w:t>
            </w:r>
          </w:p>
          <w:p w:rsidR="00020766" w:rsidRPr="00D83FE2" w:rsidRDefault="006E5C6A" w:rsidP="00020766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128270</wp:posOffset>
                      </wp:positionV>
                      <wp:extent cx="269240" cy="231775"/>
                      <wp:effectExtent l="23495" t="21590" r="21590" b="22860"/>
                      <wp:wrapNone/>
                      <wp:docPr id="54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88629" id="Rectangle 145" o:spid="_x0000_s1026" style="position:absolute;margin-left:5.9pt;margin-top:10.1pt;width:21.2pt;height: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" fillcolor="red" strokecolor="red" strokeweight="2.25pt"/>
                  </w:pict>
                </mc:Fallback>
              </mc:AlternateContent>
            </w:r>
          </w:p>
          <w:p w:rsidR="00020766" w:rsidRPr="008246A4" w:rsidRDefault="00020766" w:rsidP="00020766">
            <w:pPr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              </w:t>
            </w:r>
            <w:r w:rsidRPr="008246A4">
              <w:rPr>
                <w:b/>
                <w:sz w:val="22"/>
                <w:szCs w:val="22"/>
              </w:rPr>
              <w:t xml:space="preserve">-- </w:t>
            </w:r>
            <w:r w:rsidRPr="008246A4">
              <w:rPr>
                <w:sz w:val="22"/>
                <w:szCs w:val="22"/>
              </w:rPr>
              <w:t xml:space="preserve">граница образуемой </w:t>
            </w:r>
            <w:proofErr w:type="gramStart"/>
            <w:r w:rsidRPr="008246A4">
              <w:rPr>
                <w:sz w:val="22"/>
                <w:szCs w:val="22"/>
              </w:rPr>
              <w:t>части  земельного</w:t>
            </w:r>
            <w:proofErr w:type="gramEnd"/>
            <w:r w:rsidRPr="008246A4">
              <w:rPr>
                <w:sz w:val="22"/>
                <w:szCs w:val="22"/>
              </w:rPr>
              <w:t xml:space="preserve"> участка (проектные границы публичного сервитута)</w:t>
            </w:r>
            <w:r w:rsidRPr="008246A4">
              <w:rPr>
                <w:b/>
                <w:sz w:val="22"/>
                <w:szCs w:val="22"/>
              </w:rPr>
              <w:t xml:space="preserve">  </w:t>
            </w:r>
          </w:p>
          <w:p w:rsidR="00020766" w:rsidRPr="008246A4" w:rsidRDefault="006E5C6A" w:rsidP="0002076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123190</wp:posOffset>
                      </wp:positionV>
                      <wp:extent cx="269240" cy="231775"/>
                      <wp:effectExtent l="12700" t="9525" r="13335" b="15875"/>
                      <wp:wrapNone/>
                      <wp:docPr id="53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D28718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E794C" id="Rectangle 146" o:spid="_x0000_s1026" style="position:absolute;margin-left:6.55pt;margin-top:9.7pt;width:21.2pt;height:1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" filled="f" fillcolor="red" strokecolor="#d28718" strokeweight="1.5pt"/>
                  </w:pict>
                </mc:Fallback>
              </mc:AlternateContent>
            </w:r>
          </w:p>
          <w:p w:rsidR="00020766" w:rsidRPr="00607DCB" w:rsidRDefault="00020766" w:rsidP="00020766">
            <w:pPr>
              <w:rPr>
                <w:b/>
                <w:sz w:val="21"/>
                <w:szCs w:val="21"/>
              </w:rPr>
            </w:pPr>
            <w:r>
              <w:rPr>
                <w:b/>
                <w:sz w:val="22"/>
                <w:szCs w:val="22"/>
              </w:rPr>
              <w:t xml:space="preserve">            </w:t>
            </w:r>
            <w:r w:rsidRPr="00607DCB">
              <w:rPr>
                <w:b/>
                <w:sz w:val="21"/>
                <w:szCs w:val="21"/>
              </w:rPr>
              <w:t>--</w:t>
            </w:r>
            <w:r w:rsidRPr="00607DCB">
              <w:rPr>
                <w:sz w:val="21"/>
                <w:szCs w:val="21"/>
              </w:rPr>
              <w:t xml:space="preserve"> граница </w:t>
            </w:r>
            <w:r w:rsidRPr="00607DCB">
              <w:rPr>
                <w:color w:val="000000"/>
                <w:sz w:val="21"/>
                <w:szCs w:val="21"/>
              </w:rPr>
              <w:t xml:space="preserve">земельного участка, внесенного в ЕГРН, в отношении которого </w:t>
            </w:r>
            <w:proofErr w:type="gramStart"/>
            <w:r w:rsidRPr="00607DCB">
              <w:rPr>
                <w:color w:val="000000"/>
                <w:sz w:val="21"/>
                <w:szCs w:val="21"/>
              </w:rPr>
              <w:t>испрашивается  сервитут</w:t>
            </w:r>
            <w:proofErr w:type="gramEnd"/>
          </w:p>
          <w:p w:rsidR="00020766" w:rsidRPr="00607DCB" w:rsidRDefault="00020766" w:rsidP="00020766">
            <w:pPr>
              <w:jc w:val="center"/>
              <w:rPr>
                <w:b/>
                <w:sz w:val="21"/>
                <w:szCs w:val="21"/>
              </w:rPr>
            </w:pPr>
          </w:p>
          <w:p w:rsidR="00020766" w:rsidRDefault="006E5C6A" w:rsidP="0002076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79375</wp:posOffset>
                      </wp:positionV>
                      <wp:extent cx="273050" cy="0"/>
                      <wp:effectExtent l="15875" t="13970" r="15875" b="14605"/>
                      <wp:wrapNone/>
                      <wp:docPr id="52" name="AutoShap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FB370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7" o:spid="_x0000_s1026" type="#_x0000_t32" style="position:absolute;margin-left:6.05pt;margin-top:6.25pt;width:21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" strokecolor="#0070c0" strokeweight="1.5pt"/>
                  </w:pict>
                </mc:Fallback>
              </mc:AlternateContent>
            </w:r>
            <w:r w:rsidR="00020766">
              <w:rPr>
                <w:color w:val="000000"/>
                <w:sz w:val="20"/>
                <w:szCs w:val="20"/>
              </w:rPr>
              <w:t xml:space="preserve">             </w:t>
            </w:r>
            <w:r w:rsidR="00020766" w:rsidRPr="00176DFE">
              <w:rPr>
                <w:b/>
                <w:bCs/>
                <w:color w:val="000000"/>
                <w:sz w:val="20"/>
                <w:szCs w:val="20"/>
              </w:rPr>
              <w:t xml:space="preserve">-- </w:t>
            </w:r>
            <w:r w:rsidR="00020766" w:rsidRPr="00607DCB">
              <w:rPr>
                <w:color w:val="000000"/>
                <w:sz w:val="21"/>
                <w:szCs w:val="21"/>
              </w:rPr>
              <w:t>граница кадастрового квартала</w:t>
            </w:r>
          </w:p>
          <w:p w:rsidR="00020766" w:rsidRDefault="00020766" w:rsidP="0002076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     </w:t>
            </w:r>
          </w:p>
          <w:p w:rsidR="00020766" w:rsidRDefault="006E5C6A" w:rsidP="00020766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73660</wp:posOffset>
                      </wp:positionV>
                      <wp:extent cx="273050" cy="0"/>
                      <wp:effectExtent l="11430" t="10160" r="10795" b="18415"/>
                      <wp:wrapNone/>
                      <wp:docPr id="51" name="AutoShap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0189E" id="AutoShape 148" o:spid="_x0000_s1026" type="#_x0000_t32" style="position:absolute;margin-left:5.7pt;margin-top:5.8pt;width:21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" strokecolor="#a5a5a5 [2092]" strokeweight="1.5pt"/>
                  </w:pict>
                </mc:Fallback>
              </mc:AlternateContent>
            </w:r>
            <w:r w:rsidR="00020766">
              <w:rPr>
                <w:color w:val="000000"/>
                <w:sz w:val="21"/>
                <w:szCs w:val="21"/>
              </w:rPr>
              <w:t xml:space="preserve">            </w:t>
            </w:r>
            <w:r w:rsidR="00020766" w:rsidRPr="00020766">
              <w:rPr>
                <w:color w:val="000000" w:themeColor="text1"/>
                <w:sz w:val="22"/>
                <w:szCs w:val="22"/>
              </w:rPr>
              <w:t>--</w:t>
            </w:r>
            <w:r w:rsidR="00020766">
              <w:rPr>
                <w:i/>
                <w:color w:val="00B0F0"/>
                <w:sz w:val="22"/>
                <w:szCs w:val="22"/>
              </w:rPr>
              <w:t xml:space="preserve"> </w:t>
            </w:r>
            <w:r w:rsidR="00020766" w:rsidRPr="00020766">
              <w:rPr>
                <w:color w:val="000000" w:themeColor="text1"/>
                <w:sz w:val="22"/>
                <w:szCs w:val="22"/>
              </w:rPr>
              <w:t xml:space="preserve">граница населенного пункта </w:t>
            </w:r>
          </w:p>
          <w:p w:rsidR="00020766" w:rsidRPr="00020766" w:rsidRDefault="00020766" w:rsidP="00020766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  <w:p w:rsidR="00020766" w:rsidRPr="00607DCB" w:rsidRDefault="00020766" w:rsidP="00020766">
            <w:pPr>
              <w:rPr>
                <w:color w:val="00B0F0"/>
                <w:sz w:val="22"/>
                <w:szCs w:val="22"/>
              </w:rPr>
            </w:pPr>
            <w:r w:rsidRPr="00607DCB">
              <w:rPr>
                <w:b/>
                <w:i/>
                <w:color w:val="00B0F0"/>
                <w:sz w:val="22"/>
                <w:szCs w:val="22"/>
              </w:rPr>
              <w:t xml:space="preserve">  </w:t>
            </w:r>
            <w:r>
              <w:rPr>
                <w:b/>
                <w:color w:val="0070C0"/>
                <w:sz w:val="22"/>
                <w:szCs w:val="22"/>
              </w:rPr>
              <w:t>38:0</w:t>
            </w:r>
            <w:r w:rsidRPr="009C6174">
              <w:rPr>
                <w:b/>
                <w:color w:val="0070C0"/>
                <w:sz w:val="22"/>
                <w:szCs w:val="22"/>
              </w:rPr>
              <w:t>6:</w:t>
            </w:r>
            <w:r>
              <w:rPr>
                <w:b/>
                <w:color w:val="0070C0"/>
                <w:sz w:val="22"/>
                <w:szCs w:val="22"/>
              </w:rPr>
              <w:t>010701</w:t>
            </w:r>
            <w:r>
              <w:rPr>
                <w:b/>
                <w:i/>
                <w:color w:val="00B0F0"/>
                <w:sz w:val="22"/>
                <w:szCs w:val="22"/>
              </w:rPr>
              <w:t xml:space="preserve"> </w:t>
            </w:r>
            <w:r w:rsidRPr="009C6174">
              <w:rPr>
                <w:b/>
                <w:i/>
                <w:color w:val="000000" w:themeColor="text1"/>
                <w:sz w:val="22"/>
                <w:szCs w:val="22"/>
              </w:rPr>
              <w:t>–</w:t>
            </w:r>
            <w:r>
              <w:rPr>
                <w:b/>
                <w:i/>
                <w:color w:val="00B0F0"/>
                <w:sz w:val="22"/>
                <w:szCs w:val="22"/>
              </w:rPr>
              <w:t xml:space="preserve"> </w:t>
            </w:r>
            <w:r w:rsidRPr="00607DCB">
              <w:rPr>
                <w:color w:val="000000" w:themeColor="text1"/>
                <w:sz w:val="22"/>
                <w:szCs w:val="22"/>
              </w:rPr>
              <w:t>номер кадастрового квартала</w:t>
            </w:r>
            <w:r>
              <w:rPr>
                <w:color w:val="00B0F0"/>
                <w:sz w:val="22"/>
                <w:szCs w:val="22"/>
              </w:rPr>
              <w:t xml:space="preserve"> </w:t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6E5C6A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2529205</wp:posOffset>
                      </wp:positionV>
                      <wp:extent cx="97790" cy="569595"/>
                      <wp:effectExtent l="59690" t="8890" r="13970" b="31115"/>
                      <wp:wrapNone/>
                      <wp:docPr id="50" name="AutoShap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7790" cy="569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BD453" id="AutoShape 215" o:spid="_x0000_s1026" type="#_x0000_t32" style="position:absolute;margin-left:146pt;margin-top:199.15pt;width:7.7pt;height:44.8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1942465</wp:posOffset>
                      </wp:positionH>
                      <wp:positionV relativeFrom="paragraph">
                        <wp:posOffset>2336800</wp:posOffset>
                      </wp:positionV>
                      <wp:extent cx="1614805" cy="280035"/>
                      <wp:effectExtent l="0" t="0" r="0" b="0"/>
                      <wp:wrapNone/>
                      <wp:docPr id="49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4805" cy="280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58E2" w:rsidRPr="005E70D4" w:rsidRDefault="00AC58E2" w:rsidP="005E70D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5E70D4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38:06:010701:3308</w:t>
                                  </w:r>
                                </w:p>
                                <w:p w:rsidR="00AC58E2" w:rsidRDefault="00AC58E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7" o:spid="_x0000_s1031" style="position:absolute;left:0;text-align:left;margin-left:152.95pt;margin-top:184pt;width:127.15pt;height:22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" filled="f" stroked="f">
                      <v:textbox>
                        <w:txbxContent>
                          <w:p w:rsidR="00AC58E2" w:rsidRPr="005E70D4" w:rsidRDefault="00AC58E2" w:rsidP="005E70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5E70D4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38:06:010701:3308</w:t>
                            </w:r>
                          </w:p>
                          <w:p w:rsidR="00AC58E2" w:rsidRDefault="00AC58E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2533650</wp:posOffset>
                      </wp:positionV>
                      <wp:extent cx="1219835" cy="0"/>
                      <wp:effectExtent l="6985" t="13335" r="11430" b="5715"/>
                      <wp:wrapNone/>
                      <wp:docPr id="48" name="AutoShap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F558D" id="AutoShape 216" o:spid="_x0000_s1026" type="#_x0000_t32" style="position:absolute;margin-left:153.1pt;margin-top:199.5pt;width:96.0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Qk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123190</wp:posOffset>
                      </wp:positionV>
                      <wp:extent cx="680085" cy="252095"/>
                      <wp:effectExtent l="13335" t="12700" r="11430" b="11430"/>
                      <wp:wrapNone/>
                      <wp:docPr id="47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008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58E2" w:rsidRDefault="00AC58E2">
                                  <w:r>
                                    <w:t>Лист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3" o:spid="_x0000_s1032" style="position:absolute;left:0;text-align:left;margin-left:12.6pt;margin-top:9.7pt;width:53.55pt;height:19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">
                      <v:textbox>
                        <w:txbxContent>
                          <w:p w:rsidR="00AC58E2" w:rsidRDefault="00AC58E2">
                            <w:r>
                              <w:t>Лист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5313045</wp:posOffset>
                      </wp:positionV>
                      <wp:extent cx="1034415" cy="266700"/>
                      <wp:effectExtent l="11430" t="11430" r="11430" b="7620"/>
                      <wp:wrapNone/>
                      <wp:docPr id="46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441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58E2" w:rsidRPr="00B015CE" w:rsidRDefault="00AC58E2" w:rsidP="001C5EFC">
                                  <w:pPr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>38:06:</w:t>
                                  </w:r>
                                  <w:r w:rsidRPr="00B015CE"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>010701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4" o:spid="_x0000_s1033" style="position:absolute;left:0;text-align:left;margin-left:14.7pt;margin-top:418.35pt;width:81.4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">
                      <v:textbox>
                        <w:txbxContent>
                          <w:p w:rsidR="00AC58E2" w:rsidRPr="00B015CE" w:rsidRDefault="00AC58E2" w:rsidP="001C5EFC">
                            <w:pP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38:06:</w:t>
                            </w:r>
                            <w:r w:rsidRPr="00B015CE"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010701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4747260</wp:posOffset>
                      </wp:positionH>
                      <wp:positionV relativeFrom="paragraph">
                        <wp:posOffset>1334135</wp:posOffset>
                      </wp:positionV>
                      <wp:extent cx="1320165" cy="236855"/>
                      <wp:effectExtent l="0" t="4445" r="3810" b="0"/>
                      <wp:wrapNone/>
                      <wp:docPr id="45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165" cy="236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58E2" w:rsidRPr="00DD5325" w:rsidRDefault="00AC58E2" w:rsidP="00EF512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D5325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38:06:010701:3362</w:t>
                                  </w:r>
                                </w:p>
                                <w:p w:rsidR="00AC58E2" w:rsidRDefault="00AC58E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0" o:spid="_x0000_s1034" style="position:absolute;left:0;text-align:left;margin-left:373.8pt;margin-top:105.05pt;width:103.95pt;height:1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" filled="f" stroked="f">
                      <v:textbox>
                        <w:txbxContent>
                          <w:p w:rsidR="00AC58E2" w:rsidRPr="00DD5325" w:rsidRDefault="00AC58E2" w:rsidP="00EF51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DD5325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38:06:010701:3362</w:t>
                            </w:r>
                          </w:p>
                          <w:p w:rsidR="00AC58E2" w:rsidRDefault="00AC58E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179070</wp:posOffset>
                      </wp:positionV>
                      <wp:extent cx="1356360" cy="247650"/>
                      <wp:effectExtent l="0" t="1905" r="0" b="0"/>
                      <wp:wrapNone/>
                      <wp:docPr id="44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636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58E2" w:rsidRPr="00DD5325" w:rsidRDefault="00AC58E2" w:rsidP="00EF512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D5325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38:06:010701:3303</w:t>
                                  </w:r>
                                </w:p>
                                <w:p w:rsidR="00AC58E2" w:rsidRDefault="00AC58E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2" o:spid="_x0000_s1035" style="position:absolute;left:0;text-align:left;margin-left:103.8pt;margin-top:14.1pt;width:106.8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" filled="f" stroked="f">
                      <v:textbox>
                        <w:txbxContent>
                          <w:p w:rsidR="00AC58E2" w:rsidRPr="00DD5325" w:rsidRDefault="00AC58E2" w:rsidP="00EF51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D5325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38:06:010701:3303</w:t>
                            </w:r>
                          </w:p>
                          <w:p w:rsidR="00AC58E2" w:rsidRDefault="00AC58E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375285</wp:posOffset>
                      </wp:positionV>
                      <wp:extent cx="1261110" cy="0"/>
                      <wp:effectExtent l="13335" t="7620" r="11430" b="11430"/>
                      <wp:wrapNone/>
                      <wp:docPr id="43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1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D5BEF" id="AutoShape 157" o:spid="_x0000_s1026" type="#_x0000_t32" style="position:absolute;margin-left:111.6pt;margin-top:29.55pt;width:99.3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4817745</wp:posOffset>
                      </wp:positionH>
                      <wp:positionV relativeFrom="paragraph">
                        <wp:posOffset>1562100</wp:posOffset>
                      </wp:positionV>
                      <wp:extent cx="1203960" cy="0"/>
                      <wp:effectExtent l="13335" t="13335" r="11430" b="15240"/>
                      <wp:wrapNone/>
                      <wp:docPr id="42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3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7EBE6" id="AutoShape 156" o:spid="_x0000_s1026" type="#_x0000_t32" style="position:absolute;margin-left:379.35pt;margin-top:123pt;width:94.8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" strokeweight="1pt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4617720</wp:posOffset>
                      </wp:positionH>
                      <wp:positionV relativeFrom="paragraph">
                        <wp:posOffset>1575435</wp:posOffset>
                      </wp:positionV>
                      <wp:extent cx="205740" cy="433070"/>
                      <wp:effectExtent l="60960" t="7620" r="9525" b="35560"/>
                      <wp:wrapNone/>
                      <wp:docPr id="41" name="AutoShap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5740" cy="4330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2394F" id="AutoShape 149" o:spid="_x0000_s1026" type="#_x0000_t32" style="position:absolute;margin-left:363.6pt;margin-top:124.05pt;width:16.2pt;height:34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cQQgIAAG4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379730</wp:posOffset>
                      </wp:positionV>
                      <wp:extent cx="196215" cy="691515"/>
                      <wp:effectExtent l="57150" t="12065" r="13335" b="29845"/>
                      <wp:wrapNone/>
                      <wp:docPr id="40" name="AutoShap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6215" cy="691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60603" id="AutoShape 151" o:spid="_x0000_s1026" type="#_x0000_t32" style="position:absolute;margin-left:96.3pt;margin-top:29.9pt;width:15.45pt;height:54.4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EF512F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709285"/>
                  <wp:effectExtent l="19050" t="0" r="0" b="0"/>
                  <wp:docPr id="18" name="Рисунок 17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70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EFC" w:rsidRDefault="001C5EFC" w:rsidP="001C5EFC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Масштаб </w:t>
            </w:r>
            <w:proofErr w:type="gramStart"/>
            <w:r>
              <w:rPr>
                <w:b/>
              </w:rPr>
              <w:t>1 :</w:t>
            </w:r>
            <w:proofErr w:type="gramEnd"/>
            <w:r>
              <w:rPr>
                <w:b/>
              </w:rPr>
              <w:t xml:space="preserve"> 2 000</w:t>
            </w:r>
          </w:p>
          <w:p w:rsidR="001C5EFC" w:rsidRPr="00D83FE2" w:rsidRDefault="006E5C6A" w:rsidP="001C5EFC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128270</wp:posOffset>
                      </wp:positionV>
                      <wp:extent cx="269240" cy="231775"/>
                      <wp:effectExtent l="13970" t="15875" r="12065" b="9525"/>
                      <wp:wrapNone/>
                      <wp:docPr id="39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97CA2" id="Rectangle 165" o:spid="_x0000_s1026" style="position:absolute;margin-left:5.9pt;margin-top:10.1pt;width:21.2pt;height:1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" filled="f" fillcolor="red" strokecolor="red" strokeweight="1.5pt"/>
                  </w:pict>
                </mc:Fallback>
              </mc:AlternateContent>
            </w:r>
          </w:p>
          <w:p w:rsidR="001C5EFC" w:rsidRPr="008246A4" w:rsidRDefault="001C5EFC" w:rsidP="001C5EFC">
            <w:pPr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  <w:r w:rsidRPr="008246A4">
              <w:rPr>
                <w:b/>
                <w:sz w:val="22"/>
                <w:szCs w:val="22"/>
              </w:rPr>
              <w:t xml:space="preserve">-- </w:t>
            </w:r>
            <w:r w:rsidRPr="008246A4">
              <w:rPr>
                <w:sz w:val="22"/>
                <w:szCs w:val="22"/>
              </w:rPr>
              <w:t xml:space="preserve">граница образуемой </w:t>
            </w:r>
            <w:proofErr w:type="gramStart"/>
            <w:r w:rsidRPr="008246A4">
              <w:rPr>
                <w:sz w:val="22"/>
                <w:szCs w:val="22"/>
              </w:rPr>
              <w:t>части  земельного</w:t>
            </w:r>
            <w:proofErr w:type="gramEnd"/>
            <w:r w:rsidRPr="008246A4">
              <w:rPr>
                <w:sz w:val="22"/>
                <w:szCs w:val="22"/>
              </w:rPr>
              <w:t xml:space="preserve"> участка (проектные границы публичного сервитута)</w:t>
            </w:r>
            <w:r w:rsidRPr="008246A4">
              <w:rPr>
                <w:b/>
                <w:sz w:val="22"/>
                <w:szCs w:val="22"/>
              </w:rPr>
              <w:t xml:space="preserve">  </w:t>
            </w:r>
          </w:p>
          <w:p w:rsidR="001C5EFC" w:rsidRPr="008246A4" w:rsidRDefault="006E5C6A" w:rsidP="001C5EF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121920</wp:posOffset>
                      </wp:positionV>
                      <wp:extent cx="269240" cy="231775"/>
                      <wp:effectExtent l="10160" t="12065" r="15875" b="13335"/>
                      <wp:wrapNone/>
                      <wp:docPr id="38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D28718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44246" id="Rectangle 166" o:spid="_x0000_s1026" style="position:absolute;margin-left:6.35pt;margin-top:9.6pt;width:21.2pt;height:1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" filled="f" fillcolor="red" strokecolor="#d28718" strokeweight="1.5pt"/>
                  </w:pict>
                </mc:Fallback>
              </mc:AlternateContent>
            </w:r>
          </w:p>
          <w:p w:rsidR="001C5EFC" w:rsidRPr="00607DCB" w:rsidRDefault="001C5EFC" w:rsidP="001C5EFC">
            <w:pPr>
              <w:rPr>
                <w:b/>
                <w:sz w:val="21"/>
                <w:szCs w:val="21"/>
              </w:rPr>
            </w:pPr>
            <w:r>
              <w:rPr>
                <w:b/>
                <w:sz w:val="22"/>
                <w:szCs w:val="22"/>
              </w:rPr>
              <w:t xml:space="preserve">            </w:t>
            </w:r>
            <w:r w:rsidRPr="00607DCB">
              <w:rPr>
                <w:b/>
                <w:sz w:val="21"/>
                <w:szCs w:val="21"/>
              </w:rPr>
              <w:t>--</w:t>
            </w:r>
            <w:r w:rsidRPr="00607DCB">
              <w:rPr>
                <w:sz w:val="21"/>
                <w:szCs w:val="21"/>
              </w:rPr>
              <w:t xml:space="preserve"> граница </w:t>
            </w:r>
            <w:r w:rsidRPr="00607DCB">
              <w:rPr>
                <w:color w:val="000000"/>
                <w:sz w:val="21"/>
                <w:szCs w:val="21"/>
              </w:rPr>
              <w:t xml:space="preserve">земельного участка, внесенного в ЕГРН, в отношении которого </w:t>
            </w:r>
            <w:proofErr w:type="gramStart"/>
            <w:r w:rsidRPr="00607DCB">
              <w:rPr>
                <w:color w:val="000000"/>
                <w:sz w:val="21"/>
                <w:szCs w:val="21"/>
              </w:rPr>
              <w:t>испрашивается  сервитут</w:t>
            </w:r>
            <w:proofErr w:type="gramEnd"/>
          </w:p>
          <w:p w:rsidR="001C5EFC" w:rsidRPr="00607DCB" w:rsidRDefault="001C5EFC" w:rsidP="001C5EFC">
            <w:pPr>
              <w:jc w:val="center"/>
              <w:rPr>
                <w:b/>
                <w:sz w:val="21"/>
                <w:szCs w:val="21"/>
              </w:rPr>
            </w:pPr>
          </w:p>
          <w:p w:rsidR="001C5EFC" w:rsidRDefault="006E5C6A" w:rsidP="001C5EF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121285</wp:posOffset>
                      </wp:positionV>
                      <wp:extent cx="273050" cy="0"/>
                      <wp:effectExtent l="17780" t="12065" r="13970" b="16510"/>
                      <wp:wrapNone/>
                      <wp:docPr id="37" name="AutoShap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BDBB2" id="AutoShape 167" o:spid="_x0000_s1026" type="#_x0000_t32" style="position:absolute;margin-left:4.7pt;margin-top:9.55pt;width:21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" strokecolor="#548dd4 [1951]" strokeweight="1.5pt"/>
                  </w:pict>
                </mc:Fallback>
              </mc:AlternateContent>
            </w:r>
            <w:r w:rsidR="001C5EFC">
              <w:rPr>
                <w:color w:val="000000"/>
                <w:sz w:val="20"/>
                <w:szCs w:val="20"/>
              </w:rPr>
              <w:t xml:space="preserve">             </w:t>
            </w:r>
            <w:r w:rsidR="001C5EFC" w:rsidRPr="00176DFE">
              <w:rPr>
                <w:b/>
                <w:bCs/>
                <w:color w:val="000000"/>
                <w:sz w:val="20"/>
                <w:szCs w:val="20"/>
              </w:rPr>
              <w:t xml:space="preserve">-- </w:t>
            </w:r>
            <w:r w:rsidR="001C5EFC" w:rsidRPr="00607DCB">
              <w:rPr>
                <w:color w:val="000000"/>
                <w:sz w:val="21"/>
                <w:szCs w:val="21"/>
              </w:rPr>
              <w:t>граница кадастрового квартала</w:t>
            </w:r>
          </w:p>
          <w:p w:rsidR="001C5EFC" w:rsidRDefault="001C5EFC" w:rsidP="001C5EF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  <w:p w:rsidR="001C5EFC" w:rsidRPr="001C5EFC" w:rsidRDefault="006E5C6A" w:rsidP="001C5EFC">
            <w:pPr>
              <w:autoSpaceDE w:val="0"/>
              <w:autoSpaceDN w:val="0"/>
              <w:adjustRightInd w:val="0"/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71120</wp:posOffset>
                      </wp:positionV>
                      <wp:extent cx="273050" cy="0"/>
                      <wp:effectExtent l="10160" t="11430" r="12065" b="17145"/>
                      <wp:wrapNone/>
                      <wp:docPr id="36" name="AutoShap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A29FF" id="AutoShape 169" o:spid="_x0000_s1026" type="#_x0000_t32" style="position:absolute;margin-left:4.85pt;margin-top:5.6pt;width:21.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" strokecolor="black [3213]" strokeweight="1.5pt"/>
                  </w:pict>
                </mc:Fallback>
              </mc:AlternateContent>
            </w:r>
            <w:r w:rsidR="001C5EFC">
              <w:t xml:space="preserve">           -- </w:t>
            </w:r>
            <w:r w:rsidR="001C5EFC" w:rsidRPr="001C5EFC">
              <w:rPr>
                <w:sz w:val="21"/>
                <w:szCs w:val="21"/>
              </w:rPr>
              <w:t xml:space="preserve">линия </w:t>
            </w:r>
            <w:proofErr w:type="gramStart"/>
            <w:r w:rsidR="001C5EFC" w:rsidRPr="001C5EFC">
              <w:rPr>
                <w:sz w:val="21"/>
                <w:szCs w:val="21"/>
              </w:rPr>
              <w:t xml:space="preserve">электропередач </w:t>
            </w:r>
            <w:r w:rsidR="006A3DD5">
              <w:rPr>
                <w:sz w:val="21"/>
                <w:szCs w:val="21"/>
              </w:rPr>
              <w:t xml:space="preserve"> </w:t>
            </w:r>
            <w:r w:rsidR="006A3DD5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«</w:t>
            </w:r>
            <w:proofErr w:type="gramEnd"/>
            <w:r w:rsidR="001C5EFC" w:rsidRPr="001C5EFC">
              <w:rPr>
                <w:sz w:val="21"/>
                <w:szCs w:val="21"/>
              </w:rPr>
              <w:t xml:space="preserve">ВЛ-0,4 </w:t>
            </w:r>
            <w:proofErr w:type="spellStart"/>
            <w:r w:rsidR="001C5EFC" w:rsidRPr="001C5EFC">
              <w:rPr>
                <w:sz w:val="21"/>
                <w:szCs w:val="21"/>
              </w:rPr>
              <w:t>кВ</w:t>
            </w:r>
            <w:proofErr w:type="spellEnd"/>
            <w:r w:rsidR="001C5EFC" w:rsidRPr="001C5EFC">
              <w:rPr>
                <w:sz w:val="21"/>
                <w:szCs w:val="21"/>
              </w:rPr>
              <w:t xml:space="preserve"> от ТП 5364 250 </w:t>
            </w:r>
            <w:proofErr w:type="spellStart"/>
            <w:r w:rsidR="001C5EFC" w:rsidRPr="001C5EFC">
              <w:rPr>
                <w:sz w:val="21"/>
                <w:szCs w:val="21"/>
              </w:rPr>
              <w:t>кВ</w:t>
            </w:r>
            <w:proofErr w:type="spellEnd"/>
            <w:r w:rsidR="001C5EFC" w:rsidRPr="001C5EFC">
              <w:rPr>
                <w:sz w:val="21"/>
                <w:szCs w:val="21"/>
              </w:rPr>
              <w:t xml:space="preserve"> Маркова поле Анисимова</w:t>
            </w:r>
            <w:r w:rsidR="006A3DD5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»</w:t>
            </w:r>
            <w:r w:rsidR="001C5EFC">
              <w:t xml:space="preserve">  </w:t>
            </w:r>
          </w:p>
          <w:p w:rsidR="001C5EFC" w:rsidRPr="001C5EFC" w:rsidRDefault="001C5EFC" w:rsidP="001C5EF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  <w:p w:rsidR="001C5EFC" w:rsidRPr="00682625" w:rsidRDefault="001C5EFC" w:rsidP="001C5EFC">
            <w:pPr>
              <w:rPr>
                <w:sz w:val="21"/>
                <w:szCs w:val="21"/>
              </w:rPr>
            </w:pPr>
            <w:r>
              <w:t xml:space="preserve">  </w:t>
            </w:r>
            <w:r w:rsidRPr="001E4F3A">
              <w:rPr>
                <w:b/>
                <w:i/>
                <w:sz w:val="22"/>
                <w:szCs w:val="22"/>
              </w:rPr>
              <w:t>38:36:</w:t>
            </w:r>
            <w:r>
              <w:rPr>
                <w:b/>
                <w:i/>
                <w:sz w:val="22"/>
                <w:szCs w:val="22"/>
              </w:rPr>
              <w:t>020701</w:t>
            </w:r>
            <w:r w:rsidRPr="001E4F3A">
              <w:rPr>
                <w:b/>
                <w:i/>
                <w:sz w:val="22"/>
                <w:szCs w:val="22"/>
              </w:rPr>
              <w:t>:</w:t>
            </w:r>
            <w:proofErr w:type="gramStart"/>
            <w:r>
              <w:rPr>
                <w:b/>
                <w:i/>
                <w:sz w:val="22"/>
                <w:szCs w:val="22"/>
              </w:rPr>
              <w:t>33</w:t>
            </w:r>
            <w:r w:rsidR="00FA4F14">
              <w:rPr>
                <w:b/>
                <w:i/>
                <w:sz w:val="22"/>
                <w:szCs w:val="22"/>
              </w:rPr>
              <w:t>08</w:t>
            </w:r>
            <w:r>
              <w:rPr>
                <w:b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--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 w:rsidRPr="00682625">
              <w:rPr>
                <w:sz w:val="21"/>
                <w:szCs w:val="21"/>
              </w:rPr>
              <w:t>кадастровый номер земельного участка</w:t>
            </w:r>
          </w:p>
          <w:p w:rsidR="001C5EFC" w:rsidRPr="00607DCB" w:rsidRDefault="001C5EFC" w:rsidP="001C5EFC">
            <w:pPr>
              <w:autoSpaceDE w:val="0"/>
              <w:autoSpaceDN w:val="0"/>
              <w:adjustRightInd w:val="0"/>
              <w:rPr>
                <w:i/>
                <w:color w:val="00B0F0"/>
                <w:sz w:val="22"/>
                <w:szCs w:val="22"/>
              </w:rPr>
            </w:pPr>
          </w:p>
          <w:p w:rsidR="001C5EFC" w:rsidRDefault="001C5EFC" w:rsidP="001C5EFC">
            <w:pPr>
              <w:rPr>
                <w:color w:val="00B0F0"/>
                <w:sz w:val="22"/>
                <w:szCs w:val="22"/>
              </w:rPr>
            </w:pPr>
            <w:r w:rsidRPr="00607DCB">
              <w:rPr>
                <w:b/>
                <w:i/>
                <w:color w:val="00B0F0"/>
                <w:sz w:val="22"/>
                <w:szCs w:val="22"/>
              </w:rPr>
              <w:t xml:space="preserve">  </w:t>
            </w:r>
            <w:proofErr w:type="gramStart"/>
            <w:r w:rsidRPr="001E4F3A">
              <w:rPr>
                <w:b/>
                <w:color w:val="0070C0"/>
                <w:sz w:val="22"/>
                <w:szCs w:val="22"/>
              </w:rPr>
              <w:t>3</w:t>
            </w:r>
            <w:r>
              <w:rPr>
                <w:b/>
                <w:color w:val="0070C0"/>
                <w:sz w:val="22"/>
                <w:szCs w:val="22"/>
              </w:rPr>
              <w:t>8:0</w:t>
            </w:r>
            <w:r w:rsidRPr="001E4F3A">
              <w:rPr>
                <w:b/>
                <w:color w:val="0070C0"/>
                <w:sz w:val="22"/>
                <w:szCs w:val="22"/>
              </w:rPr>
              <w:t>6:0</w:t>
            </w:r>
            <w:r>
              <w:rPr>
                <w:b/>
                <w:color w:val="0070C0"/>
                <w:sz w:val="22"/>
                <w:szCs w:val="22"/>
              </w:rPr>
              <w:t>10701</w:t>
            </w:r>
            <w:r>
              <w:rPr>
                <w:b/>
                <w:color w:val="00B0F0"/>
                <w:sz w:val="22"/>
                <w:szCs w:val="22"/>
              </w:rPr>
              <w:t xml:space="preserve"> </w:t>
            </w:r>
            <w:r>
              <w:rPr>
                <w:b/>
                <w:i/>
                <w:color w:val="00B0F0"/>
                <w:sz w:val="22"/>
                <w:szCs w:val="22"/>
              </w:rPr>
              <w:t xml:space="preserve"> </w:t>
            </w:r>
            <w:r w:rsidRPr="00002B4F">
              <w:rPr>
                <w:sz w:val="22"/>
                <w:szCs w:val="22"/>
              </w:rPr>
              <w:t>–</w:t>
            </w:r>
            <w:proofErr w:type="gramEnd"/>
            <w:r w:rsidRPr="00002B4F">
              <w:rPr>
                <w:sz w:val="22"/>
                <w:szCs w:val="22"/>
              </w:rPr>
              <w:t xml:space="preserve"> </w:t>
            </w:r>
            <w:r w:rsidRPr="00607DCB">
              <w:rPr>
                <w:color w:val="000000" w:themeColor="text1"/>
                <w:sz w:val="22"/>
                <w:szCs w:val="22"/>
              </w:rPr>
              <w:t>номер кадастрового квартала</w:t>
            </w:r>
            <w:r>
              <w:rPr>
                <w:color w:val="00B0F0"/>
                <w:sz w:val="22"/>
                <w:szCs w:val="22"/>
              </w:rPr>
              <w:t xml:space="preserve"> </w:t>
            </w:r>
          </w:p>
          <w:p w:rsidR="001C5EFC" w:rsidRDefault="001C5EFC" w:rsidP="001C5EFC">
            <w:pPr>
              <w:rPr>
                <w:color w:val="00B0F0"/>
                <w:sz w:val="22"/>
                <w:szCs w:val="22"/>
              </w:rPr>
            </w:pPr>
          </w:p>
          <w:p w:rsidR="001C5EFC" w:rsidRPr="00682625" w:rsidRDefault="006E5C6A" w:rsidP="001C5EFC">
            <w:pPr>
              <w:rPr>
                <w:color w:val="00B0F0"/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52070</wp:posOffset>
                      </wp:positionV>
                      <wp:extent cx="45085" cy="48895"/>
                      <wp:effectExtent l="8255" t="10795" r="13335" b="6985"/>
                      <wp:wrapNone/>
                      <wp:docPr id="35" name="Oval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8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F3B61B" id="Oval 168" o:spid="_x0000_s1026" style="position:absolute;margin-left:9.2pt;margin-top:4.1pt;width:3.55pt;height: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" fillcolor="black"/>
                  </w:pict>
                </mc:Fallback>
              </mc:AlternateContent>
            </w:r>
            <w:r w:rsidR="001C5EFC">
              <w:rPr>
                <w:sz w:val="22"/>
                <w:szCs w:val="22"/>
              </w:rPr>
              <w:t xml:space="preserve">       </w:t>
            </w:r>
            <w:r w:rsidR="001C5EFC" w:rsidRPr="008246A4">
              <w:rPr>
                <w:sz w:val="22"/>
                <w:szCs w:val="22"/>
              </w:rPr>
              <w:t>н1</w:t>
            </w:r>
            <w:r w:rsidR="001C5EFC" w:rsidRPr="008246A4">
              <w:rPr>
                <w:b/>
                <w:sz w:val="22"/>
                <w:szCs w:val="22"/>
              </w:rPr>
              <w:t xml:space="preserve">   </w:t>
            </w:r>
            <w:proofErr w:type="gramStart"/>
            <w:r w:rsidR="001C5EFC" w:rsidRPr="008246A4">
              <w:rPr>
                <w:b/>
                <w:sz w:val="22"/>
                <w:szCs w:val="22"/>
              </w:rPr>
              <w:t xml:space="preserve">--  </w:t>
            </w:r>
            <w:r w:rsidR="001C5EFC" w:rsidRPr="00682625">
              <w:rPr>
                <w:sz w:val="21"/>
                <w:szCs w:val="21"/>
              </w:rPr>
              <w:t>обозначение</w:t>
            </w:r>
            <w:proofErr w:type="gramEnd"/>
            <w:r w:rsidR="001C5EFC" w:rsidRPr="00682625">
              <w:rPr>
                <w:sz w:val="21"/>
                <w:szCs w:val="21"/>
              </w:rPr>
              <w:t xml:space="preserve"> характерных точек публичного сервитута</w:t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6E5C6A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5581650</wp:posOffset>
                      </wp:positionH>
                      <wp:positionV relativeFrom="paragraph">
                        <wp:posOffset>113665</wp:posOffset>
                      </wp:positionV>
                      <wp:extent cx="675640" cy="266700"/>
                      <wp:effectExtent l="5715" t="12700" r="13970" b="6350"/>
                      <wp:wrapNone/>
                      <wp:docPr id="3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6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58E2" w:rsidRDefault="00AC58E2">
                                  <w:r>
                                    <w:t xml:space="preserve">Лист 2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4" o:spid="_x0000_s1036" style="position:absolute;left:0;text-align:left;margin-left:439.5pt;margin-top:8.95pt;width:53.2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">
                      <v:textbox>
                        <w:txbxContent>
                          <w:p w:rsidR="00AC58E2" w:rsidRDefault="00AC58E2">
                            <w:r>
                              <w:t xml:space="preserve">Лист 2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5044440</wp:posOffset>
                      </wp:positionH>
                      <wp:positionV relativeFrom="paragraph">
                        <wp:posOffset>2376805</wp:posOffset>
                      </wp:positionV>
                      <wp:extent cx="59690" cy="372110"/>
                      <wp:effectExtent l="59055" t="8890" r="5080" b="28575"/>
                      <wp:wrapNone/>
                      <wp:docPr id="33" name="AutoShap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690" cy="372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CBE1B" id="AutoShape 206" o:spid="_x0000_s1026" type="#_x0000_t32" style="position:absolute;margin-left:397.2pt;margin-top:187.15pt;width:4.7pt;height:29.3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2356485</wp:posOffset>
                      </wp:positionV>
                      <wp:extent cx="1149985" cy="23495"/>
                      <wp:effectExtent l="9525" t="7620" r="12065" b="6985"/>
                      <wp:wrapNone/>
                      <wp:docPr id="32" name="AutoShap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9985" cy="23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773D9" id="AutoShape 207" o:spid="_x0000_s1026" type="#_x0000_t32" style="position:absolute;margin-left:402.3pt;margin-top:185.55pt;width:90.55pt;height:1.8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5051425</wp:posOffset>
                      </wp:positionH>
                      <wp:positionV relativeFrom="paragraph">
                        <wp:posOffset>2127885</wp:posOffset>
                      </wp:positionV>
                      <wp:extent cx="1310640" cy="225425"/>
                      <wp:effectExtent l="0" t="0" r="4445" b="0"/>
                      <wp:wrapNone/>
                      <wp:docPr id="31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225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58E2" w:rsidRPr="00A44A87" w:rsidRDefault="00AC58E2" w:rsidP="00A44A8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A44A87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38:06:010701:3333</w:t>
                                  </w:r>
                                </w:p>
                                <w:p w:rsidR="00AC58E2" w:rsidRDefault="00AC58E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8" o:spid="_x0000_s1037" style="position:absolute;left:0;text-align:left;margin-left:397.75pt;margin-top:167.55pt;width:103.2pt;height:1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" filled="f" stroked="f">
                      <v:textbox>
                        <w:txbxContent>
                          <w:p w:rsidR="00AC58E2" w:rsidRPr="00A44A87" w:rsidRDefault="00AC58E2" w:rsidP="00A44A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A44A87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38:06:010701:3333</w:t>
                            </w:r>
                          </w:p>
                          <w:p w:rsidR="00AC58E2" w:rsidRDefault="00AC58E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2526665</wp:posOffset>
                      </wp:positionH>
                      <wp:positionV relativeFrom="paragraph">
                        <wp:posOffset>4572000</wp:posOffset>
                      </wp:positionV>
                      <wp:extent cx="1395730" cy="265430"/>
                      <wp:effectExtent l="0" t="3810" r="0" b="0"/>
                      <wp:wrapNone/>
                      <wp:docPr id="30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5730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58E2" w:rsidRPr="00A44A87" w:rsidRDefault="00AC58E2" w:rsidP="00A44A8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A44A87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38:06:010701:3302</w:t>
                                  </w:r>
                                </w:p>
                                <w:p w:rsidR="00AC58E2" w:rsidRDefault="00AC58E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5" o:spid="_x0000_s1038" style="position:absolute;left:0;text-align:left;margin-left:198.95pt;margin-top:5in;width:109.9pt;height:20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" filled="f" stroked="f">
                      <v:textbox>
                        <w:txbxContent>
                          <w:p w:rsidR="00AC58E2" w:rsidRPr="00A44A87" w:rsidRDefault="00AC58E2" w:rsidP="00A44A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A44A87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38:06:010701:3302</w:t>
                            </w:r>
                          </w:p>
                          <w:p w:rsidR="00AC58E2" w:rsidRDefault="00AC58E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2585720</wp:posOffset>
                      </wp:positionH>
                      <wp:positionV relativeFrom="paragraph">
                        <wp:posOffset>4777105</wp:posOffset>
                      </wp:positionV>
                      <wp:extent cx="1156335" cy="0"/>
                      <wp:effectExtent l="10160" t="8890" r="5080" b="10160"/>
                      <wp:wrapNone/>
                      <wp:docPr id="29" name="AutoShap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6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7280D" id="AutoShape 204" o:spid="_x0000_s1026" type="#_x0000_t32" style="position:absolute;margin-left:203.6pt;margin-top:376.15pt;width:91.0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1T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2428875</wp:posOffset>
                      </wp:positionH>
                      <wp:positionV relativeFrom="paragraph">
                        <wp:posOffset>4548505</wp:posOffset>
                      </wp:positionV>
                      <wp:extent cx="149225" cy="226695"/>
                      <wp:effectExtent l="53340" t="46990" r="6985" b="12065"/>
                      <wp:wrapNone/>
                      <wp:docPr id="28" name="AutoShap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9225" cy="226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0394D" id="AutoShape 203" o:spid="_x0000_s1026" type="#_x0000_t32" style="position:absolute;margin-left:191.25pt;margin-top:358.15pt;width:11.75pt;height:17.8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4146550</wp:posOffset>
                      </wp:positionH>
                      <wp:positionV relativeFrom="paragraph">
                        <wp:posOffset>4368800</wp:posOffset>
                      </wp:positionV>
                      <wp:extent cx="1166495" cy="1905"/>
                      <wp:effectExtent l="8890" t="10160" r="5715" b="6985"/>
                      <wp:wrapNone/>
                      <wp:docPr id="27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6649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EE78B" id="AutoShape 202" o:spid="_x0000_s1026" type="#_x0000_t32" style="position:absolute;margin-left:326.5pt;margin-top:344pt;width:91.85pt;height:.1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6HKgIAAEsEAAAOAAAAZHJzL2Uyb0RvYy54bWysVE2P2jAQvVfqf7B8h3w0sBARVqsEetl2&#10;kXbbu7EdYtWxLdsQUNX/3rFh6dJ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4169410</wp:posOffset>
                      </wp:positionV>
                      <wp:extent cx="1524635" cy="229870"/>
                      <wp:effectExtent l="0" t="1270" r="635" b="0"/>
                      <wp:wrapNone/>
                      <wp:docPr id="26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635" cy="229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58E2" w:rsidRPr="00A44A87" w:rsidRDefault="00AC58E2" w:rsidP="00A44A8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A44A87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38:06:010701:3339</w:t>
                                  </w:r>
                                </w:p>
                                <w:p w:rsidR="00AC58E2" w:rsidRDefault="00AC58E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1" o:spid="_x0000_s1039" style="position:absolute;left:0;text-align:left;margin-left:320.45pt;margin-top:328.3pt;width:120.05pt;height:18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" filled="f" stroked="f">
                      <v:textbox>
                        <w:txbxContent>
                          <w:p w:rsidR="00AC58E2" w:rsidRPr="00A44A87" w:rsidRDefault="00AC58E2" w:rsidP="00A44A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A44A87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38:06:010701:3339</w:t>
                            </w:r>
                          </w:p>
                          <w:p w:rsidR="00AC58E2" w:rsidRDefault="00AC58E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3980180</wp:posOffset>
                      </wp:positionH>
                      <wp:positionV relativeFrom="paragraph">
                        <wp:posOffset>4124325</wp:posOffset>
                      </wp:positionV>
                      <wp:extent cx="151130" cy="242570"/>
                      <wp:effectExtent l="52070" t="41910" r="6350" b="10795"/>
                      <wp:wrapNone/>
                      <wp:docPr id="25" name="AutoShap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1130" cy="242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8645D" id="AutoShape 200" o:spid="_x0000_s1026" type="#_x0000_t32" style="position:absolute;margin-left:313.4pt;margin-top:324.75pt;width:11.9pt;height:19.1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3447415</wp:posOffset>
                      </wp:positionV>
                      <wp:extent cx="1115060" cy="1270"/>
                      <wp:effectExtent l="12065" t="12700" r="6350" b="5080"/>
                      <wp:wrapNone/>
                      <wp:docPr id="24" name="AutoShap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506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FC015" id="AutoShape 198" o:spid="_x0000_s1026" type="#_x0000_t32" style="position:absolute;margin-left:164.75pt;margin-top:271.45pt;width:87.8pt;height: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3243580</wp:posOffset>
                      </wp:positionV>
                      <wp:extent cx="1516380" cy="234315"/>
                      <wp:effectExtent l="1905" t="0" r="0" b="4445"/>
                      <wp:wrapNone/>
                      <wp:docPr id="23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6380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58E2" w:rsidRPr="003674A0" w:rsidRDefault="00AC58E2" w:rsidP="003674A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3674A0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38:06:010701:3323</w:t>
                                  </w:r>
                                </w:p>
                                <w:p w:rsidR="00AC58E2" w:rsidRDefault="00AC58E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9" o:spid="_x0000_s1040" style="position:absolute;left:0;text-align:left;margin-left:157.95pt;margin-top:255.4pt;width:119.4pt;height:18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" filled="f" stroked="f">
                      <v:textbox>
                        <w:txbxContent>
                          <w:p w:rsidR="00AC58E2" w:rsidRPr="003674A0" w:rsidRDefault="00AC58E2" w:rsidP="003674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3674A0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38:06:010701:3323</w:t>
                            </w:r>
                          </w:p>
                          <w:p w:rsidR="00AC58E2" w:rsidRDefault="00AC58E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3223260</wp:posOffset>
                      </wp:positionV>
                      <wp:extent cx="175895" cy="226695"/>
                      <wp:effectExtent l="54610" t="45720" r="7620" b="13335"/>
                      <wp:wrapNone/>
                      <wp:docPr id="22" name="AutoShap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5895" cy="226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57CF5" id="AutoShape 197" o:spid="_x0000_s1026" type="#_x0000_t32" style="position:absolute;margin-left:150.1pt;margin-top:253.8pt;width:13.85pt;height:17.8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3517265</wp:posOffset>
                      </wp:positionH>
                      <wp:positionV relativeFrom="paragraph">
                        <wp:posOffset>2675890</wp:posOffset>
                      </wp:positionV>
                      <wp:extent cx="1318260" cy="234950"/>
                      <wp:effectExtent l="0" t="3175" r="0" b="0"/>
                      <wp:wrapNone/>
                      <wp:docPr id="21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826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58E2" w:rsidRPr="003674A0" w:rsidRDefault="00AC58E2" w:rsidP="003674A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3674A0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38:06:010701:3357</w:t>
                                  </w:r>
                                </w:p>
                                <w:p w:rsidR="00AC58E2" w:rsidRDefault="00AC58E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5" o:spid="_x0000_s1041" style="position:absolute;left:0;text-align:left;margin-left:276.95pt;margin-top:210.7pt;width:103.8pt;height:1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" filled="f" stroked="f">
                      <v:textbox>
                        <w:txbxContent>
                          <w:p w:rsidR="00AC58E2" w:rsidRPr="003674A0" w:rsidRDefault="00AC58E2" w:rsidP="003674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3674A0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38:06:010701:3357</w:t>
                            </w:r>
                          </w:p>
                          <w:p w:rsidR="00AC58E2" w:rsidRDefault="00AC58E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3580765</wp:posOffset>
                      </wp:positionH>
                      <wp:positionV relativeFrom="paragraph">
                        <wp:posOffset>2875280</wp:posOffset>
                      </wp:positionV>
                      <wp:extent cx="1149985" cy="0"/>
                      <wp:effectExtent l="5080" t="12065" r="6985" b="6985"/>
                      <wp:wrapNone/>
                      <wp:docPr id="20" name="AutoShap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99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33EDB" id="AutoShape 194" o:spid="_x0000_s1026" type="#_x0000_t32" style="position:absolute;margin-left:281.95pt;margin-top:226.4pt;width:90.5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3401695</wp:posOffset>
                      </wp:positionH>
                      <wp:positionV relativeFrom="paragraph">
                        <wp:posOffset>2677160</wp:posOffset>
                      </wp:positionV>
                      <wp:extent cx="173990" cy="203200"/>
                      <wp:effectExtent l="54610" t="52070" r="9525" b="11430"/>
                      <wp:wrapNone/>
                      <wp:docPr id="17" name="AutoShap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3990" cy="203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B6266" id="AutoShape 193" o:spid="_x0000_s1026" type="#_x0000_t32" style="position:absolute;margin-left:267.85pt;margin-top:210.8pt;width:13.7pt;height:16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1936115</wp:posOffset>
                      </wp:positionV>
                      <wp:extent cx="1501775" cy="243840"/>
                      <wp:effectExtent l="3175" t="0" r="0" b="0"/>
                      <wp:wrapNone/>
                      <wp:docPr id="16" name="Rectangl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775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58E2" w:rsidRPr="003674A0" w:rsidRDefault="00AC58E2" w:rsidP="003674A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3674A0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38:06:010701:3318</w:t>
                                  </w:r>
                                </w:p>
                                <w:p w:rsidR="00AC58E2" w:rsidRDefault="00AC58E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2" o:spid="_x0000_s1042" style="position:absolute;left:0;text-align:left;margin-left:122.05pt;margin-top:152.45pt;width:118.25pt;height:19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" filled="f" stroked="f">
                      <v:textbox>
                        <w:txbxContent>
                          <w:p w:rsidR="00AC58E2" w:rsidRPr="003674A0" w:rsidRDefault="00AC58E2" w:rsidP="003674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3674A0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38:06:010701:3318</w:t>
                            </w:r>
                          </w:p>
                          <w:p w:rsidR="00AC58E2" w:rsidRDefault="00AC58E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2124710</wp:posOffset>
                      </wp:positionV>
                      <wp:extent cx="1184275" cy="0"/>
                      <wp:effectExtent l="9525" t="13970" r="6350" b="5080"/>
                      <wp:wrapNone/>
                      <wp:docPr id="15" name="AutoShap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4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13845" id="AutoShape 191" o:spid="_x0000_s1026" type="#_x0000_t32" style="position:absolute;margin-left:126.3pt;margin-top:167.3pt;width:93.2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1880870</wp:posOffset>
                      </wp:positionV>
                      <wp:extent cx="209550" cy="243840"/>
                      <wp:effectExtent l="51435" t="46355" r="5715" b="5080"/>
                      <wp:wrapNone/>
                      <wp:docPr id="14" name="AutoShap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9550" cy="243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B3939" id="AutoShape 190" o:spid="_x0000_s1026" type="#_x0000_t32" style="position:absolute;margin-left:109.35pt;margin-top:148.1pt;width:16.5pt;height:19.2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2985135</wp:posOffset>
                      </wp:positionH>
                      <wp:positionV relativeFrom="paragraph">
                        <wp:posOffset>1343025</wp:posOffset>
                      </wp:positionV>
                      <wp:extent cx="1384935" cy="260985"/>
                      <wp:effectExtent l="0" t="3810" r="0" b="1905"/>
                      <wp:wrapNone/>
                      <wp:docPr id="13" name="Rectangl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935" cy="260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58E2" w:rsidRPr="00D53C24" w:rsidRDefault="00AC58E2" w:rsidP="00D53C2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53C24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38:06:010701:3362</w:t>
                                  </w:r>
                                </w:p>
                                <w:p w:rsidR="00AC58E2" w:rsidRDefault="00AC58E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9" o:spid="_x0000_s1043" style="position:absolute;left:0;text-align:left;margin-left:235.05pt;margin-top:105.75pt;width:109.05pt;height:20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xFuA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" filled="f" stroked="f">
                      <v:textbox>
                        <w:txbxContent>
                          <w:p w:rsidR="00AC58E2" w:rsidRPr="00D53C24" w:rsidRDefault="00AC58E2" w:rsidP="00D53C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D53C24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38:06:010701:3362</w:t>
                            </w:r>
                          </w:p>
                          <w:p w:rsidR="00AC58E2" w:rsidRDefault="00AC58E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3048000</wp:posOffset>
                      </wp:positionH>
                      <wp:positionV relativeFrom="paragraph">
                        <wp:posOffset>1541780</wp:posOffset>
                      </wp:positionV>
                      <wp:extent cx="1226820" cy="1270"/>
                      <wp:effectExtent l="5715" t="12065" r="5715" b="5715"/>
                      <wp:wrapNone/>
                      <wp:docPr id="12" name="AutoShap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2682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9303A" id="AutoShape 187" o:spid="_x0000_s1026" type="#_x0000_t32" style="position:absolute;margin-left:240pt;margin-top:121.4pt;width:96.6pt;height:.1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2847975</wp:posOffset>
                      </wp:positionH>
                      <wp:positionV relativeFrom="paragraph">
                        <wp:posOffset>1233170</wp:posOffset>
                      </wp:positionV>
                      <wp:extent cx="201930" cy="308610"/>
                      <wp:effectExtent l="53340" t="46355" r="11430" b="6985"/>
                      <wp:wrapNone/>
                      <wp:docPr id="11" name="AutoShap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1930" cy="308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8DB09" id="AutoShape 188" o:spid="_x0000_s1026" type="#_x0000_t32" style="position:absolute;margin-left:224.25pt;margin-top:97.1pt;width:15.9pt;height:24.3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4957445</wp:posOffset>
                      </wp:positionH>
                      <wp:positionV relativeFrom="paragraph">
                        <wp:posOffset>384810</wp:posOffset>
                      </wp:positionV>
                      <wp:extent cx="1348105" cy="295275"/>
                      <wp:effectExtent l="635" t="0" r="3810" b="1905"/>
                      <wp:wrapNone/>
                      <wp:docPr id="10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810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58E2" w:rsidRPr="00D53C24" w:rsidRDefault="00AC58E2" w:rsidP="00D53C2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53C24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38:06:010701:3329</w:t>
                                  </w:r>
                                </w:p>
                                <w:p w:rsidR="00AC58E2" w:rsidRDefault="00AC58E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5" o:spid="_x0000_s1044" style="position:absolute;left:0;text-align:left;margin-left:390.35pt;margin-top:30.3pt;width:106.1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a9uQ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" filled="f" stroked="f">
                      <v:textbox>
                        <w:txbxContent>
                          <w:p w:rsidR="00AC58E2" w:rsidRPr="00D53C24" w:rsidRDefault="00AC58E2" w:rsidP="00D53C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D53C24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38:06:010701:3329</w:t>
                            </w:r>
                          </w:p>
                          <w:p w:rsidR="00AC58E2" w:rsidRDefault="00AC58E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5039360</wp:posOffset>
                      </wp:positionH>
                      <wp:positionV relativeFrom="paragraph">
                        <wp:posOffset>570230</wp:posOffset>
                      </wp:positionV>
                      <wp:extent cx="1268095" cy="0"/>
                      <wp:effectExtent l="6350" t="12065" r="11430" b="6985"/>
                      <wp:wrapNone/>
                      <wp:docPr id="9" name="AutoShap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8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67687" id="AutoShape 184" o:spid="_x0000_s1026" type="#_x0000_t32" style="position:absolute;margin-left:396.8pt;margin-top:44.9pt;width:99.8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0MHHw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4909185</wp:posOffset>
                      </wp:positionH>
                      <wp:positionV relativeFrom="paragraph">
                        <wp:posOffset>570230</wp:posOffset>
                      </wp:positionV>
                      <wp:extent cx="130175" cy="372110"/>
                      <wp:effectExtent l="57150" t="12065" r="12700" b="34925"/>
                      <wp:wrapNone/>
                      <wp:docPr id="8" name="AutoShap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0175" cy="372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09F82" id="AutoShape 183" o:spid="_x0000_s1026" type="#_x0000_t32" style="position:absolute;margin-left:386.55pt;margin-top:44.9pt;width:10.25pt;height:29.3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5041265</wp:posOffset>
                      </wp:positionH>
                      <wp:positionV relativeFrom="paragraph">
                        <wp:posOffset>5227320</wp:posOffset>
                      </wp:positionV>
                      <wp:extent cx="1034415" cy="266700"/>
                      <wp:effectExtent l="8255" t="11430" r="5080" b="7620"/>
                      <wp:wrapNone/>
                      <wp:docPr id="7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441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58E2" w:rsidRPr="00B015CE" w:rsidRDefault="00AC58E2" w:rsidP="00D53C24">
                                  <w:pPr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>38:06:</w:t>
                                  </w:r>
                                  <w:r w:rsidRPr="00B015CE"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>010701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5" o:spid="_x0000_s1045" style="position:absolute;left:0;text-align:left;margin-left:396.95pt;margin-top:411.6pt;width:81.4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">
                      <v:textbox>
                        <w:txbxContent>
                          <w:p w:rsidR="00AC58E2" w:rsidRPr="00B015CE" w:rsidRDefault="00AC58E2" w:rsidP="00D53C24">
                            <w:pP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38:06:</w:t>
                            </w:r>
                            <w:r w:rsidRPr="00B015CE"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010701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53C2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708650"/>
                  <wp:effectExtent l="19050" t="0" r="0" b="0"/>
                  <wp:docPr id="19" name="Рисунок 18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70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C24" w:rsidRDefault="00D53C24" w:rsidP="00D53C24">
            <w:pPr>
              <w:jc w:val="center"/>
              <w:rPr>
                <w:b/>
              </w:rPr>
            </w:pPr>
          </w:p>
          <w:p w:rsidR="00D53C24" w:rsidRDefault="00D53C24" w:rsidP="00D53C24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Масштаб </w:t>
            </w:r>
            <w:proofErr w:type="gramStart"/>
            <w:r>
              <w:rPr>
                <w:b/>
              </w:rPr>
              <w:t>1 :</w:t>
            </w:r>
            <w:proofErr w:type="gramEnd"/>
            <w:r>
              <w:rPr>
                <w:b/>
              </w:rPr>
              <w:t xml:space="preserve"> 2 000</w:t>
            </w:r>
          </w:p>
          <w:p w:rsidR="00D53C24" w:rsidRPr="00D83FE2" w:rsidRDefault="006E5C6A" w:rsidP="00D53C24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128270</wp:posOffset>
                      </wp:positionV>
                      <wp:extent cx="269240" cy="231775"/>
                      <wp:effectExtent l="13970" t="9525" r="12065" b="15875"/>
                      <wp:wrapNone/>
                      <wp:docPr id="6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F9969" id="Rectangle 170" o:spid="_x0000_s1026" style="position:absolute;margin-left:5.9pt;margin-top:10.1pt;width:21.2pt;height:1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" filled="f" fillcolor="red" strokecolor="red" strokeweight="1.5pt"/>
                  </w:pict>
                </mc:Fallback>
              </mc:AlternateContent>
            </w:r>
          </w:p>
          <w:p w:rsidR="00D53C24" w:rsidRPr="008246A4" w:rsidRDefault="00D53C24" w:rsidP="00D53C24">
            <w:pPr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  <w:r w:rsidRPr="008246A4">
              <w:rPr>
                <w:b/>
                <w:sz w:val="22"/>
                <w:szCs w:val="22"/>
              </w:rPr>
              <w:t xml:space="preserve">-- </w:t>
            </w:r>
            <w:r w:rsidRPr="008246A4">
              <w:rPr>
                <w:sz w:val="22"/>
                <w:szCs w:val="22"/>
              </w:rPr>
              <w:t xml:space="preserve">граница образуемой </w:t>
            </w:r>
            <w:proofErr w:type="gramStart"/>
            <w:r w:rsidRPr="008246A4">
              <w:rPr>
                <w:sz w:val="22"/>
                <w:szCs w:val="22"/>
              </w:rPr>
              <w:t>части  земельного</w:t>
            </w:r>
            <w:proofErr w:type="gramEnd"/>
            <w:r w:rsidRPr="008246A4">
              <w:rPr>
                <w:sz w:val="22"/>
                <w:szCs w:val="22"/>
              </w:rPr>
              <w:t xml:space="preserve"> участка (проектные границы публичного сервитута)</w:t>
            </w:r>
            <w:r w:rsidRPr="008246A4">
              <w:rPr>
                <w:b/>
                <w:sz w:val="22"/>
                <w:szCs w:val="22"/>
              </w:rPr>
              <w:t xml:space="preserve">  </w:t>
            </w:r>
          </w:p>
          <w:p w:rsidR="00D53C24" w:rsidRPr="008246A4" w:rsidRDefault="006E5C6A" w:rsidP="00D53C2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121920</wp:posOffset>
                      </wp:positionV>
                      <wp:extent cx="269240" cy="231775"/>
                      <wp:effectExtent l="10160" t="15240" r="15875" b="10160"/>
                      <wp:wrapNone/>
                      <wp:docPr id="4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D28718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37647" id="Rectangle 171" o:spid="_x0000_s1026" style="position:absolute;margin-left:6.35pt;margin-top:9.6pt;width:21.2pt;height:1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" filled="f" fillcolor="red" strokecolor="#d28718" strokeweight="1.5pt"/>
                  </w:pict>
                </mc:Fallback>
              </mc:AlternateContent>
            </w:r>
          </w:p>
          <w:p w:rsidR="00D53C24" w:rsidRPr="00607DCB" w:rsidRDefault="00D53C24" w:rsidP="00D53C24">
            <w:pPr>
              <w:rPr>
                <w:b/>
                <w:sz w:val="21"/>
                <w:szCs w:val="21"/>
              </w:rPr>
            </w:pPr>
            <w:r>
              <w:rPr>
                <w:b/>
                <w:sz w:val="22"/>
                <w:szCs w:val="22"/>
              </w:rPr>
              <w:t xml:space="preserve">            </w:t>
            </w:r>
            <w:r w:rsidRPr="00607DCB">
              <w:rPr>
                <w:b/>
                <w:sz w:val="21"/>
                <w:szCs w:val="21"/>
              </w:rPr>
              <w:t>--</w:t>
            </w:r>
            <w:r w:rsidRPr="00607DCB">
              <w:rPr>
                <w:sz w:val="21"/>
                <w:szCs w:val="21"/>
              </w:rPr>
              <w:t xml:space="preserve"> граница </w:t>
            </w:r>
            <w:r w:rsidRPr="00607DCB">
              <w:rPr>
                <w:color w:val="000000"/>
                <w:sz w:val="21"/>
                <w:szCs w:val="21"/>
              </w:rPr>
              <w:t xml:space="preserve">земельного участка, внесенного в ЕГРН, в отношении которого </w:t>
            </w:r>
            <w:proofErr w:type="gramStart"/>
            <w:r w:rsidRPr="00607DCB">
              <w:rPr>
                <w:color w:val="000000"/>
                <w:sz w:val="21"/>
                <w:szCs w:val="21"/>
              </w:rPr>
              <w:t>испрашивается  сервитут</w:t>
            </w:r>
            <w:proofErr w:type="gramEnd"/>
          </w:p>
          <w:p w:rsidR="00D53C24" w:rsidRPr="00607DCB" w:rsidRDefault="00D53C24" w:rsidP="00D53C24">
            <w:pPr>
              <w:jc w:val="center"/>
              <w:rPr>
                <w:b/>
                <w:sz w:val="21"/>
                <w:szCs w:val="21"/>
              </w:rPr>
            </w:pPr>
          </w:p>
          <w:p w:rsidR="00D53C24" w:rsidRDefault="006E5C6A" w:rsidP="00D53C24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121285</wp:posOffset>
                      </wp:positionV>
                      <wp:extent cx="273050" cy="0"/>
                      <wp:effectExtent l="17780" t="15240" r="13970" b="13335"/>
                      <wp:wrapNone/>
                      <wp:docPr id="3" name="AutoShap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38B03" id="AutoShape 172" o:spid="_x0000_s1026" type="#_x0000_t32" style="position:absolute;margin-left:4.7pt;margin-top:9.55pt;width:21.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" strokecolor="#548dd4 [1951]" strokeweight="1.5pt"/>
                  </w:pict>
                </mc:Fallback>
              </mc:AlternateContent>
            </w:r>
            <w:r w:rsidR="00D53C24">
              <w:rPr>
                <w:color w:val="000000"/>
                <w:sz w:val="20"/>
                <w:szCs w:val="20"/>
              </w:rPr>
              <w:t xml:space="preserve">             </w:t>
            </w:r>
            <w:r w:rsidR="00D53C24" w:rsidRPr="00176DFE">
              <w:rPr>
                <w:b/>
                <w:bCs/>
                <w:color w:val="000000"/>
                <w:sz w:val="20"/>
                <w:szCs w:val="20"/>
              </w:rPr>
              <w:t xml:space="preserve">-- </w:t>
            </w:r>
            <w:r w:rsidR="00D53C24" w:rsidRPr="00607DCB">
              <w:rPr>
                <w:color w:val="000000"/>
                <w:sz w:val="21"/>
                <w:szCs w:val="21"/>
              </w:rPr>
              <w:t>граница кадастрового квартала</w:t>
            </w:r>
          </w:p>
          <w:p w:rsidR="00D53C24" w:rsidRDefault="00D53C24" w:rsidP="00D53C24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  <w:p w:rsidR="00D53C24" w:rsidRPr="001C5EFC" w:rsidRDefault="006E5C6A" w:rsidP="00D53C24">
            <w:pPr>
              <w:autoSpaceDE w:val="0"/>
              <w:autoSpaceDN w:val="0"/>
              <w:adjustRightInd w:val="0"/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71120</wp:posOffset>
                      </wp:positionV>
                      <wp:extent cx="273050" cy="0"/>
                      <wp:effectExtent l="10160" t="14605" r="12065" b="13970"/>
                      <wp:wrapNone/>
                      <wp:docPr id="2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D41B1" id="AutoShape 174" o:spid="_x0000_s1026" type="#_x0000_t32" style="position:absolute;margin-left:4.85pt;margin-top:5.6pt;width:21.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" strokecolor="black [3213]" strokeweight="1.5pt"/>
                  </w:pict>
                </mc:Fallback>
              </mc:AlternateContent>
            </w:r>
            <w:r w:rsidR="00D53C24">
              <w:t xml:space="preserve">           -- </w:t>
            </w:r>
            <w:r w:rsidR="00D53C24" w:rsidRPr="001C5EFC">
              <w:rPr>
                <w:sz w:val="21"/>
                <w:szCs w:val="21"/>
              </w:rPr>
              <w:t xml:space="preserve">линия </w:t>
            </w:r>
            <w:proofErr w:type="gramStart"/>
            <w:r w:rsidR="00D53C24" w:rsidRPr="001C5EFC">
              <w:rPr>
                <w:sz w:val="21"/>
                <w:szCs w:val="21"/>
              </w:rPr>
              <w:t xml:space="preserve">электропередач </w:t>
            </w:r>
            <w:r w:rsidR="00D53C24">
              <w:rPr>
                <w:sz w:val="21"/>
                <w:szCs w:val="21"/>
              </w:rPr>
              <w:t xml:space="preserve"> </w:t>
            </w:r>
            <w:r w:rsidR="00D53C24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«</w:t>
            </w:r>
            <w:proofErr w:type="gramEnd"/>
            <w:r w:rsidR="00D53C24" w:rsidRPr="001C5EFC">
              <w:rPr>
                <w:sz w:val="21"/>
                <w:szCs w:val="21"/>
              </w:rPr>
              <w:t xml:space="preserve">ВЛ-0,4 </w:t>
            </w:r>
            <w:proofErr w:type="spellStart"/>
            <w:r w:rsidR="00D53C24" w:rsidRPr="001C5EFC">
              <w:rPr>
                <w:sz w:val="21"/>
                <w:szCs w:val="21"/>
              </w:rPr>
              <w:t>кВ</w:t>
            </w:r>
            <w:proofErr w:type="spellEnd"/>
            <w:r w:rsidR="00D53C24" w:rsidRPr="001C5EFC">
              <w:rPr>
                <w:sz w:val="21"/>
                <w:szCs w:val="21"/>
              </w:rPr>
              <w:t xml:space="preserve"> от ТП 5364 250 </w:t>
            </w:r>
            <w:proofErr w:type="spellStart"/>
            <w:r w:rsidR="00D53C24" w:rsidRPr="001C5EFC">
              <w:rPr>
                <w:sz w:val="21"/>
                <w:szCs w:val="21"/>
              </w:rPr>
              <w:t>кВ</w:t>
            </w:r>
            <w:proofErr w:type="spellEnd"/>
            <w:r w:rsidR="00D53C24" w:rsidRPr="001C5EFC">
              <w:rPr>
                <w:sz w:val="21"/>
                <w:szCs w:val="21"/>
              </w:rPr>
              <w:t xml:space="preserve"> Маркова поле Анисимова</w:t>
            </w:r>
            <w:r w:rsidR="00D53C24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»</w:t>
            </w:r>
            <w:r w:rsidR="00D53C24">
              <w:t xml:space="preserve">  </w:t>
            </w:r>
          </w:p>
          <w:p w:rsidR="00D53C24" w:rsidRPr="001C5EFC" w:rsidRDefault="00D53C24" w:rsidP="00D53C24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  <w:p w:rsidR="00D53C24" w:rsidRPr="00682625" w:rsidRDefault="00D53C24" w:rsidP="00D53C24">
            <w:pPr>
              <w:rPr>
                <w:sz w:val="21"/>
                <w:szCs w:val="21"/>
              </w:rPr>
            </w:pPr>
            <w:r>
              <w:t xml:space="preserve">  </w:t>
            </w:r>
            <w:r w:rsidRPr="001E4F3A">
              <w:rPr>
                <w:b/>
                <w:i/>
                <w:sz w:val="22"/>
                <w:szCs w:val="22"/>
              </w:rPr>
              <w:t>38:36:</w:t>
            </w:r>
            <w:r>
              <w:rPr>
                <w:b/>
                <w:i/>
                <w:sz w:val="22"/>
                <w:szCs w:val="22"/>
              </w:rPr>
              <w:t>020701</w:t>
            </w:r>
            <w:r w:rsidRPr="001E4F3A">
              <w:rPr>
                <w:b/>
                <w:i/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</w:rPr>
              <w:t>33</w:t>
            </w:r>
            <w:r w:rsidR="00A44A87">
              <w:rPr>
                <w:b/>
                <w:i/>
                <w:sz w:val="22"/>
                <w:szCs w:val="22"/>
              </w:rPr>
              <w:t>23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 xml:space="preserve">--  </w:t>
            </w:r>
            <w:r w:rsidRPr="00682625">
              <w:rPr>
                <w:sz w:val="21"/>
                <w:szCs w:val="21"/>
              </w:rPr>
              <w:t>кадастровый</w:t>
            </w:r>
            <w:proofErr w:type="gramEnd"/>
            <w:r w:rsidRPr="00682625">
              <w:rPr>
                <w:sz w:val="21"/>
                <w:szCs w:val="21"/>
              </w:rPr>
              <w:t xml:space="preserve"> номер земельного участка</w:t>
            </w:r>
          </w:p>
          <w:p w:rsidR="00D53C24" w:rsidRPr="00607DCB" w:rsidRDefault="00D53C24" w:rsidP="00D53C24">
            <w:pPr>
              <w:autoSpaceDE w:val="0"/>
              <w:autoSpaceDN w:val="0"/>
              <w:adjustRightInd w:val="0"/>
              <w:rPr>
                <w:i/>
                <w:color w:val="00B0F0"/>
                <w:sz w:val="22"/>
                <w:szCs w:val="22"/>
              </w:rPr>
            </w:pPr>
          </w:p>
          <w:p w:rsidR="00D53C24" w:rsidRDefault="00D53C24" w:rsidP="00D53C24">
            <w:pPr>
              <w:rPr>
                <w:color w:val="00B0F0"/>
                <w:sz w:val="22"/>
                <w:szCs w:val="22"/>
              </w:rPr>
            </w:pPr>
            <w:r w:rsidRPr="00607DCB">
              <w:rPr>
                <w:b/>
                <w:i/>
                <w:color w:val="00B0F0"/>
                <w:sz w:val="22"/>
                <w:szCs w:val="22"/>
              </w:rPr>
              <w:t xml:space="preserve">  </w:t>
            </w:r>
            <w:proofErr w:type="gramStart"/>
            <w:r w:rsidRPr="001E4F3A">
              <w:rPr>
                <w:b/>
                <w:color w:val="0070C0"/>
                <w:sz w:val="22"/>
                <w:szCs w:val="22"/>
              </w:rPr>
              <w:t>3</w:t>
            </w:r>
            <w:r>
              <w:rPr>
                <w:b/>
                <w:color w:val="0070C0"/>
                <w:sz w:val="22"/>
                <w:szCs w:val="22"/>
              </w:rPr>
              <w:t>8:0</w:t>
            </w:r>
            <w:r w:rsidRPr="001E4F3A">
              <w:rPr>
                <w:b/>
                <w:color w:val="0070C0"/>
                <w:sz w:val="22"/>
                <w:szCs w:val="22"/>
              </w:rPr>
              <w:t>6:0</w:t>
            </w:r>
            <w:r>
              <w:rPr>
                <w:b/>
                <w:color w:val="0070C0"/>
                <w:sz w:val="22"/>
                <w:szCs w:val="22"/>
              </w:rPr>
              <w:t>10701</w:t>
            </w:r>
            <w:r>
              <w:rPr>
                <w:b/>
                <w:color w:val="00B0F0"/>
                <w:sz w:val="22"/>
                <w:szCs w:val="22"/>
              </w:rPr>
              <w:t xml:space="preserve"> </w:t>
            </w:r>
            <w:r>
              <w:rPr>
                <w:b/>
                <w:i/>
                <w:color w:val="00B0F0"/>
                <w:sz w:val="22"/>
                <w:szCs w:val="22"/>
              </w:rPr>
              <w:t xml:space="preserve"> </w:t>
            </w:r>
            <w:r w:rsidRPr="00002B4F">
              <w:rPr>
                <w:sz w:val="22"/>
                <w:szCs w:val="22"/>
              </w:rPr>
              <w:t>–</w:t>
            </w:r>
            <w:proofErr w:type="gramEnd"/>
            <w:r w:rsidRPr="00002B4F">
              <w:rPr>
                <w:sz w:val="22"/>
                <w:szCs w:val="22"/>
              </w:rPr>
              <w:t xml:space="preserve"> </w:t>
            </w:r>
            <w:r w:rsidRPr="00607DCB">
              <w:rPr>
                <w:color w:val="000000" w:themeColor="text1"/>
                <w:sz w:val="22"/>
                <w:szCs w:val="22"/>
              </w:rPr>
              <w:t>номер кадастрового квартала</w:t>
            </w:r>
            <w:r>
              <w:rPr>
                <w:color w:val="00B0F0"/>
                <w:sz w:val="22"/>
                <w:szCs w:val="22"/>
              </w:rPr>
              <w:t xml:space="preserve"> </w:t>
            </w:r>
          </w:p>
          <w:p w:rsidR="00D53C24" w:rsidRDefault="00D53C24" w:rsidP="00D53C24">
            <w:pPr>
              <w:rPr>
                <w:color w:val="00B0F0"/>
                <w:sz w:val="22"/>
                <w:szCs w:val="22"/>
              </w:rPr>
            </w:pPr>
          </w:p>
          <w:p w:rsidR="00D53C24" w:rsidRPr="00682625" w:rsidRDefault="006E5C6A" w:rsidP="00D53C24">
            <w:pPr>
              <w:rPr>
                <w:color w:val="00B0F0"/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52070</wp:posOffset>
                      </wp:positionV>
                      <wp:extent cx="45085" cy="48895"/>
                      <wp:effectExtent l="8255" t="13970" r="13335" b="13335"/>
                      <wp:wrapNone/>
                      <wp:docPr id="1" name="Oval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8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66547D" id="Oval 173" o:spid="_x0000_s1026" style="position:absolute;margin-left:9.2pt;margin-top:4.1pt;width:3.55pt;height: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" fillcolor="black"/>
                  </w:pict>
                </mc:Fallback>
              </mc:AlternateContent>
            </w:r>
            <w:r w:rsidR="00D53C24">
              <w:rPr>
                <w:sz w:val="22"/>
                <w:szCs w:val="22"/>
              </w:rPr>
              <w:t xml:space="preserve">       </w:t>
            </w:r>
            <w:r w:rsidR="00D53C24" w:rsidRPr="008246A4">
              <w:rPr>
                <w:sz w:val="22"/>
                <w:szCs w:val="22"/>
              </w:rPr>
              <w:t>н1</w:t>
            </w:r>
            <w:r w:rsidR="00D53C24" w:rsidRPr="008246A4">
              <w:rPr>
                <w:b/>
                <w:sz w:val="22"/>
                <w:szCs w:val="22"/>
              </w:rPr>
              <w:t xml:space="preserve">   </w:t>
            </w:r>
            <w:proofErr w:type="gramStart"/>
            <w:r w:rsidR="00D53C24" w:rsidRPr="008246A4">
              <w:rPr>
                <w:b/>
                <w:sz w:val="22"/>
                <w:szCs w:val="22"/>
              </w:rPr>
              <w:t xml:space="preserve">--  </w:t>
            </w:r>
            <w:r w:rsidR="00D53C24" w:rsidRPr="00682625">
              <w:rPr>
                <w:sz w:val="21"/>
                <w:szCs w:val="21"/>
              </w:rPr>
              <w:t>обозначение</w:t>
            </w:r>
            <w:proofErr w:type="gramEnd"/>
            <w:r w:rsidR="00D53C24" w:rsidRPr="00682625">
              <w:rPr>
                <w:sz w:val="21"/>
                <w:szCs w:val="21"/>
              </w:rPr>
              <w:t xml:space="preserve"> характерных точек публичного сервитута</w:t>
            </w:r>
          </w:p>
          <w:p w:rsidR="008A19AA" w:rsidRPr="004C2A63" w:rsidRDefault="008A19AA" w:rsidP="00A44A87"/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6C137E">
      <w:footerReference w:type="even" r:id="rId12"/>
      <w:footerReference w:type="default" r:id="rId13"/>
      <w:pgSz w:w="11906" w:h="16838" w:code="9"/>
      <w:pgMar w:top="426" w:right="1113" w:bottom="1134" w:left="1134" w:header="709" w:footer="709" w:gutter="0"/>
      <w:pgNumType w:start="1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47B" w:rsidRDefault="0015647B">
      <w:r>
        <w:separator/>
      </w:r>
    </w:p>
  </w:endnote>
  <w:endnote w:type="continuationSeparator" w:id="0">
    <w:p w:rsidR="0015647B" w:rsidRDefault="00156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8E2" w:rsidRDefault="00AC58E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C58E2" w:rsidRDefault="00AC58E2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8E2" w:rsidRDefault="00AC58E2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47B" w:rsidRDefault="0015647B">
      <w:r>
        <w:separator/>
      </w:r>
    </w:p>
  </w:footnote>
  <w:footnote w:type="continuationSeparator" w:id="0">
    <w:p w:rsidR="0015647B" w:rsidRDefault="001564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9457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B10"/>
    <w:rsid w:val="00020766"/>
    <w:rsid w:val="00042F3B"/>
    <w:rsid w:val="0007437B"/>
    <w:rsid w:val="000C1836"/>
    <w:rsid w:val="000C6E39"/>
    <w:rsid w:val="000D59F8"/>
    <w:rsid w:val="000E0AF3"/>
    <w:rsid w:val="000E54D2"/>
    <w:rsid w:val="000E56A9"/>
    <w:rsid w:val="000E6177"/>
    <w:rsid w:val="001200D0"/>
    <w:rsid w:val="00122D6B"/>
    <w:rsid w:val="00126438"/>
    <w:rsid w:val="001556B0"/>
    <w:rsid w:val="0015647B"/>
    <w:rsid w:val="00170DEB"/>
    <w:rsid w:val="001A6411"/>
    <w:rsid w:val="001A7A22"/>
    <w:rsid w:val="001C3AD5"/>
    <w:rsid w:val="001C5EFC"/>
    <w:rsid w:val="001C6FA3"/>
    <w:rsid w:val="001D1BAD"/>
    <w:rsid w:val="00202AB9"/>
    <w:rsid w:val="00235B59"/>
    <w:rsid w:val="00240B51"/>
    <w:rsid w:val="00256C72"/>
    <w:rsid w:val="002772FC"/>
    <w:rsid w:val="00281DA4"/>
    <w:rsid w:val="002A0872"/>
    <w:rsid w:val="002C09BF"/>
    <w:rsid w:val="002E3FCA"/>
    <w:rsid w:val="002E69BF"/>
    <w:rsid w:val="003129C3"/>
    <w:rsid w:val="00335943"/>
    <w:rsid w:val="00335B15"/>
    <w:rsid w:val="00344870"/>
    <w:rsid w:val="003549A0"/>
    <w:rsid w:val="0036507D"/>
    <w:rsid w:val="003674A0"/>
    <w:rsid w:val="0038624B"/>
    <w:rsid w:val="003A159D"/>
    <w:rsid w:val="003A33E4"/>
    <w:rsid w:val="003C627B"/>
    <w:rsid w:val="003F3DBA"/>
    <w:rsid w:val="003F7F20"/>
    <w:rsid w:val="0040456D"/>
    <w:rsid w:val="004179A5"/>
    <w:rsid w:val="00432044"/>
    <w:rsid w:val="004674CC"/>
    <w:rsid w:val="004951A1"/>
    <w:rsid w:val="004C2A63"/>
    <w:rsid w:val="0052778D"/>
    <w:rsid w:val="0054169C"/>
    <w:rsid w:val="005637F9"/>
    <w:rsid w:val="00563CC4"/>
    <w:rsid w:val="00576B2C"/>
    <w:rsid w:val="00583DAE"/>
    <w:rsid w:val="00596163"/>
    <w:rsid w:val="005B4876"/>
    <w:rsid w:val="005B77DD"/>
    <w:rsid w:val="005C63C5"/>
    <w:rsid w:val="005D6991"/>
    <w:rsid w:val="005E70D4"/>
    <w:rsid w:val="00606548"/>
    <w:rsid w:val="006151C2"/>
    <w:rsid w:val="006731FF"/>
    <w:rsid w:val="00693753"/>
    <w:rsid w:val="006A0AC3"/>
    <w:rsid w:val="006A16E6"/>
    <w:rsid w:val="006A3DD5"/>
    <w:rsid w:val="006A750A"/>
    <w:rsid w:val="006B4448"/>
    <w:rsid w:val="006B7EAA"/>
    <w:rsid w:val="006C137E"/>
    <w:rsid w:val="006C1AA7"/>
    <w:rsid w:val="006E5C6A"/>
    <w:rsid w:val="0071241E"/>
    <w:rsid w:val="00724B44"/>
    <w:rsid w:val="00730B45"/>
    <w:rsid w:val="00732DEE"/>
    <w:rsid w:val="007915B4"/>
    <w:rsid w:val="007B1A3F"/>
    <w:rsid w:val="007B21FA"/>
    <w:rsid w:val="007D4C30"/>
    <w:rsid w:val="007E1B10"/>
    <w:rsid w:val="00835B1C"/>
    <w:rsid w:val="00836A1B"/>
    <w:rsid w:val="00884030"/>
    <w:rsid w:val="008A19AA"/>
    <w:rsid w:val="008B4695"/>
    <w:rsid w:val="008D51C3"/>
    <w:rsid w:val="00912984"/>
    <w:rsid w:val="00914FCC"/>
    <w:rsid w:val="00920541"/>
    <w:rsid w:val="0092436B"/>
    <w:rsid w:val="00926792"/>
    <w:rsid w:val="009543C0"/>
    <w:rsid w:val="009922D3"/>
    <w:rsid w:val="0099366D"/>
    <w:rsid w:val="009A0C27"/>
    <w:rsid w:val="009E4B76"/>
    <w:rsid w:val="009F3C61"/>
    <w:rsid w:val="00A032C8"/>
    <w:rsid w:val="00A118A7"/>
    <w:rsid w:val="00A44A87"/>
    <w:rsid w:val="00A5565F"/>
    <w:rsid w:val="00A6292B"/>
    <w:rsid w:val="00AC58E2"/>
    <w:rsid w:val="00AD0B32"/>
    <w:rsid w:val="00B015CE"/>
    <w:rsid w:val="00B04E98"/>
    <w:rsid w:val="00B31482"/>
    <w:rsid w:val="00B4125C"/>
    <w:rsid w:val="00B443F2"/>
    <w:rsid w:val="00B517EC"/>
    <w:rsid w:val="00B52667"/>
    <w:rsid w:val="00B5433D"/>
    <w:rsid w:val="00B87B10"/>
    <w:rsid w:val="00B90700"/>
    <w:rsid w:val="00BA0046"/>
    <w:rsid w:val="00BA5C53"/>
    <w:rsid w:val="00BC234A"/>
    <w:rsid w:val="00BD188A"/>
    <w:rsid w:val="00BE1C64"/>
    <w:rsid w:val="00BF382A"/>
    <w:rsid w:val="00C03AC4"/>
    <w:rsid w:val="00C30323"/>
    <w:rsid w:val="00C54B37"/>
    <w:rsid w:val="00C826C4"/>
    <w:rsid w:val="00C924DD"/>
    <w:rsid w:val="00CB4A64"/>
    <w:rsid w:val="00CB7982"/>
    <w:rsid w:val="00CB7D92"/>
    <w:rsid w:val="00CC4C2B"/>
    <w:rsid w:val="00CF75EF"/>
    <w:rsid w:val="00D00B35"/>
    <w:rsid w:val="00D15297"/>
    <w:rsid w:val="00D31A86"/>
    <w:rsid w:val="00D42EF9"/>
    <w:rsid w:val="00D4425F"/>
    <w:rsid w:val="00D53C24"/>
    <w:rsid w:val="00D65BF5"/>
    <w:rsid w:val="00DA3B4D"/>
    <w:rsid w:val="00DC3827"/>
    <w:rsid w:val="00DD5325"/>
    <w:rsid w:val="00DF6A6C"/>
    <w:rsid w:val="00DF7293"/>
    <w:rsid w:val="00E24D8E"/>
    <w:rsid w:val="00E34A2D"/>
    <w:rsid w:val="00E47F16"/>
    <w:rsid w:val="00E55143"/>
    <w:rsid w:val="00E8672D"/>
    <w:rsid w:val="00EB0B42"/>
    <w:rsid w:val="00EE1FBE"/>
    <w:rsid w:val="00EE2C78"/>
    <w:rsid w:val="00EF512F"/>
    <w:rsid w:val="00F01E8A"/>
    <w:rsid w:val="00F07C00"/>
    <w:rsid w:val="00F2007C"/>
    <w:rsid w:val="00F24418"/>
    <w:rsid w:val="00F403D5"/>
    <w:rsid w:val="00F5434E"/>
    <w:rsid w:val="00F550FD"/>
    <w:rsid w:val="00F969E1"/>
    <w:rsid w:val="00FA4F14"/>
    <w:rsid w:val="00FC48B8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enu v:ext="edit" fillcolor="none [3212]" strokecolor="none"/>
    </o:shapedefaults>
    <o:shapelayout v:ext="edit">
      <o:idmap v:ext="edit" data="1"/>
    </o:shapelayout>
  </w:shapeDefaults>
  <w:decimalSymbol w:val=","/>
  <w:listSeparator w:val=";"/>
  <w15:docId w15:val="{BE2622C8-A4C8-42F3-82E2-ED6E8FD00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No Spacing"/>
    <w:uiPriority w:val="1"/>
    <w:qFormat/>
    <w:rsid w:val="006C137E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B015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015C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E5C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4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markovskoe-mo.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0</TotalTime>
  <Pages>9</Pages>
  <Words>1244</Words>
  <Characters>10178</Characters>
  <Application>Microsoft Office Word</Application>
  <DocSecurity>0</DocSecurity>
  <Lines>84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admin</cp:lastModifiedBy>
  <cp:revision>3</cp:revision>
  <dcterms:created xsi:type="dcterms:W3CDTF">2020-10-15T01:53:00Z</dcterms:created>
  <dcterms:modified xsi:type="dcterms:W3CDTF">2020-10-15T01:54:00Z</dcterms:modified>
</cp:coreProperties>
</file>