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45" w:rsidRPr="00F063DD" w:rsidRDefault="000A1F58" w:rsidP="000A1F58">
      <w:pPr>
        <w:pStyle w:val="2"/>
        <w:jc w:val="right"/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4AB0A8" wp14:editId="0F67CDBD">
                <wp:simplePos x="0" y="0"/>
                <wp:positionH relativeFrom="column">
                  <wp:posOffset>4215130</wp:posOffset>
                </wp:positionH>
                <wp:positionV relativeFrom="paragraph">
                  <wp:posOffset>-227330</wp:posOffset>
                </wp:positionV>
                <wp:extent cx="2346325" cy="9144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F58" w:rsidRDefault="000A1F58" w:rsidP="000A1F58">
                            <w:pPr>
                              <w:pStyle w:val="2"/>
                              <w:rPr>
                                <w:sz w:val="20"/>
                              </w:rPr>
                            </w:pPr>
                            <w:r w:rsidRPr="002117F2">
                              <w:rPr>
                                <w:sz w:val="20"/>
                              </w:rPr>
                              <w:t xml:space="preserve">Приложение   </w:t>
                            </w:r>
                          </w:p>
                          <w:p w:rsidR="000A1F58" w:rsidRPr="000A1F58" w:rsidRDefault="000A1F58" w:rsidP="000A1F58">
                            <w:pPr>
                              <w:pStyle w:val="2"/>
                              <w:rPr>
                                <w:sz w:val="20"/>
                              </w:rPr>
                            </w:pPr>
                            <w:r w:rsidRPr="000A1F58">
                              <w:rPr>
                                <w:sz w:val="20"/>
                              </w:rPr>
                              <w:t xml:space="preserve">к </w:t>
                            </w:r>
                            <w:r>
                              <w:rPr>
                                <w:sz w:val="20"/>
                              </w:rPr>
                              <w:t>п</w:t>
                            </w:r>
                            <w:r w:rsidRPr="000A1F58">
                              <w:rPr>
                                <w:sz w:val="20"/>
                              </w:rPr>
                              <w:t xml:space="preserve">остановлению администрации </w:t>
                            </w:r>
                            <w:proofErr w:type="gramStart"/>
                            <w:r w:rsidRPr="000A1F58">
                              <w:rPr>
                                <w:sz w:val="20"/>
                              </w:rPr>
                              <w:t>Иркутского</w:t>
                            </w:r>
                            <w:proofErr w:type="gramEnd"/>
                            <w:r w:rsidRPr="000A1F58">
                              <w:rPr>
                                <w:sz w:val="20"/>
                              </w:rPr>
                              <w:t xml:space="preserve"> районного </w:t>
                            </w:r>
                          </w:p>
                          <w:p w:rsidR="000A1F58" w:rsidRPr="00F063DD" w:rsidRDefault="000A1F58" w:rsidP="000A1F58">
                            <w:pPr>
                              <w:spacing w:line="240" w:lineRule="atLeast"/>
                            </w:pPr>
                            <w:r w:rsidRPr="00F063DD">
                              <w:t xml:space="preserve">муниципального образования </w:t>
                            </w:r>
                          </w:p>
                          <w:p w:rsidR="000A1F58" w:rsidRPr="00F063DD" w:rsidRDefault="000A1F58" w:rsidP="000A1F58">
                            <w:pPr>
                              <w:spacing w:line="240" w:lineRule="atLeast"/>
                            </w:pPr>
                            <w:r w:rsidRPr="00F063DD">
                              <w:t>от «___»_________20___</w:t>
                            </w:r>
                            <w:r>
                              <w:t xml:space="preserve"> №______</w:t>
                            </w:r>
                          </w:p>
                          <w:p w:rsidR="000A1F58" w:rsidRDefault="000A1F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331.9pt;margin-top:-17.9pt;width:184.75pt;height:1in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" fillcolor="white [3201]" stroked="f" strokeweight=".5pt">
                <v:textbox>
                  <w:txbxContent>
                    <w:p w:rsidR="000A1F58" w:rsidRDefault="000A1F58" w:rsidP="000A1F58">
                      <w:pPr>
                        <w:pStyle w:val="2"/>
                        <w:rPr>
                          <w:sz w:val="20"/>
                        </w:rPr>
                      </w:pPr>
                      <w:r w:rsidRPr="002117F2">
                        <w:rPr>
                          <w:sz w:val="20"/>
                        </w:rPr>
                        <w:t xml:space="preserve">Приложение   </w:t>
                      </w:r>
                    </w:p>
                    <w:p w:rsidR="000A1F58" w:rsidRPr="000A1F58" w:rsidRDefault="000A1F58" w:rsidP="000A1F58">
                      <w:pPr>
                        <w:pStyle w:val="2"/>
                        <w:rPr>
                          <w:sz w:val="20"/>
                        </w:rPr>
                      </w:pPr>
                      <w:r w:rsidRPr="000A1F58">
                        <w:rPr>
                          <w:sz w:val="20"/>
                        </w:rPr>
                        <w:t xml:space="preserve">к </w:t>
                      </w:r>
                      <w:r>
                        <w:rPr>
                          <w:sz w:val="20"/>
                        </w:rPr>
                        <w:t>п</w:t>
                      </w:r>
                      <w:r w:rsidRPr="000A1F58">
                        <w:rPr>
                          <w:sz w:val="20"/>
                        </w:rPr>
                        <w:t xml:space="preserve">остановлению администрации </w:t>
                      </w:r>
                      <w:proofErr w:type="gramStart"/>
                      <w:r w:rsidRPr="000A1F58">
                        <w:rPr>
                          <w:sz w:val="20"/>
                        </w:rPr>
                        <w:t>Иркутского</w:t>
                      </w:r>
                      <w:proofErr w:type="gramEnd"/>
                      <w:r w:rsidRPr="000A1F58">
                        <w:rPr>
                          <w:sz w:val="20"/>
                        </w:rPr>
                        <w:t xml:space="preserve"> районного </w:t>
                      </w:r>
                    </w:p>
                    <w:p w:rsidR="000A1F58" w:rsidRPr="00F063DD" w:rsidRDefault="000A1F58" w:rsidP="000A1F58">
                      <w:pPr>
                        <w:spacing w:line="240" w:lineRule="atLeast"/>
                      </w:pPr>
                      <w:r w:rsidRPr="00F063DD">
                        <w:t xml:space="preserve">муниципального образования </w:t>
                      </w:r>
                    </w:p>
                    <w:p w:rsidR="000A1F58" w:rsidRPr="00F063DD" w:rsidRDefault="000A1F58" w:rsidP="000A1F58">
                      <w:pPr>
                        <w:spacing w:line="240" w:lineRule="atLeast"/>
                      </w:pPr>
                      <w:r w:rsidRPr="00F063DD">
                        <w:t>от «___»_________20___</w:t>
                      </w:r>
                      <w:r>
                        <w:t xml:space="preserve"> №______</w:t>
                      </w:r>
                    </w:p>
                    <w:p w:rsidR="000A1F58" w:rsidRDefault="000A1F58"/>
                  </w:txbxContent>
                </v:textbox>
              </v:shape>
            </w:pict>
          </mc:Fallback>
        </mc:AlternateContent>
      </w:r>
      <w:r w:rsidR="00431F45">
        <w:t xml:space="preserve">  </w:t>
      </w:r>
    </w:p>
    <w:p w:rsidR="00431F45" w:rsidRDefault="00431F45" w:rsidP="00431F45">
      <w:pPr>
        <w:pStyle w:val="a5"/>
        <w:jc w:val="right"/>
        <w:rPr>
          <w:rFonts w:ascii="Times New Roman" w:eastAsia="MS Mincho" w:hAnsi="Times New Roman"/>
          <w:b/>
          <w:sz w:val="24"/>
        </w:rPr>
      </w:pPr>
    </w:p>
    <w:p w:rsidR="00431F45" w:rsidRDefault="00431F45" w:rsidP="00B503BE">
      <w:pPr>
        <w:pStyle w:val="a5"/>
        <w:rPr>
          <w:rFonts w:ascii="Times New Roman" w:eastAsia="MS Mincho" w:hAnsi="Times New Roman"/>
          <w:b/>
          <w:sz w:val="24"/>
        </w:rPr>
      </w:pPr>
    </w:p>
    <w:p w:rsidR="00431F45" w:rsidRDefault="00431F45" w:rsidP="00431F45">
      <w:pPr>
        <w:pStyle w:val="a5"/>
        <w:rPr>
          <w:rFonts w:ascii="Times New Roman" w:eastAsia="MS Mincho" w:hAnsi="Times New Roman"/>
          <w:b/>
          <w:sz w:val="24"/>
        </w:rPr>
      </w:pPr>
    </w:p>
    <w:p w:rsidR="000A1F58" w:rsidRDefault="000A1F58" w:rsidP="00431F45">
      <w:pPr>
        <w:pStyle w:val="a5"/>
        <w:jc w:val="center"/>
        <w:rPr>
          <w:rFonts w:ascii="Times New Roman" w:eastAsia="MS Mincho" w:hAnsi="Times New Roman"/>
          <w:b/>
          <w:sz w:val="24"/>
        </w:rPr>
      </w:pPr>
    </w:p>
    <w:p w:rsidR="000A189B" w:rsidRDefault="000A189B" w:rsidP="00431F45">
      <w:pPr>
        <w:pStyle w:val="a5"/>
        <w:jc w:val="center"/>
        <w:rPr>
          <w:rFonts w:ascii="Times New Roman" w:eastAsia="MS Mincho" w:hAnsi="Times New Roman"/>
          <w:b/>
          <w:sz w:val="24"/>
        </w:rPr>
      </w:pPr>
      <w:r>
        <w:rPr>
          <w:rFonts w:ascii="Times New Roman" w:eastAsia="MS Mincho" w:hAnsi="Times New Roman"/>
          <w:b/>
          <w:sz w:val="24"/>
        </w:rPr>
        <w:t>Схема расположения границ публичного сервитута</w:t>
      </w:r>
    </w:p>
    <w:p w:rsidR="00D878AD" w:rsidRDefault="00D878AD" w:rsidP="000A189B">
      <w:pPr>
        <w:pStyle w:val="a5"/>
        <w:jc w:val="center"/>
        <w:rPr>
          <w:rFonts w:ascii="Times New Roman" w:eastAsia="MS Mincho" w:hAnsi="Times New Roman"/>
          <w:b/>
          <w:sz w:val="24"/>
        </w:rPr>
      </w:pPr>
    </w:p>
    <w:p w:rsidR="00D878AD" w:rsidRPr="00431F45" w:rsidRDefault="000A189B" w:rsidP="000A189B">
      <w:pPr>
        <w:pStyle w:val="a5"/>
        <w:ind w:firstLine="709"/>
        <w:rPr>
          <w:rFonts w:ascii="Times New Roman" w:eastAsia="MS Mincho" w:hAnsi="Times New Roman"/>
          <w:sz w:val="24"/>
          <w:szCs w:val="24"/>
        </w:rPr>
      </w:pPr>
      <w:r w:rsidRPr="00431F45">
        <w:rPr>
          <w:rFonts w:ascii="Times New Roman" w:eastAsia="MS Mincho" w:hAnsi="Times New Roman"/>
          <w:b/>
          <w:sz w:val="24"/>
          <w:szCs w:val="24"/>
        </w:rPr>
        <w:t xml:space="preserve">Местоположение публичного сервитута: </w:t>
      </w:r>
      <w:r w:rsidRPr="00431F45">
        <w:rPr>
          <w:rFonts w:ascii="Times New Roman" w:eastAsia="MS Mincho" w:hAnsi="Times New Roman"/>
          <w:sz w:val="24"/>
          <w:szCs w:val="24"/>
        </w:rPr>
        <w:t xml:space="preserve">Иркутская область, </w:t>
      </w:r>
      <w:r w:rsidR="003434AA" w:rsidRPr="00431F45">
        <w:rPr>
          <w:rFonts w:ascii="Times New Roman" w:eastAsia="MS Mincho" w:hAnsi="Times New Roman"/>
          <w:sz w:val="24"/>
          <w:szCs w:val="24"/>
        </w:rPr>
        <w:t>Иркутский</w:t>
      </w:r>
      <w:r w:rsidR="001252F9" w:rsidRPr="00431F45">
        <w:rPr>
          <w:rFonts w:ascii="Times New Roman" w:eastAsia="MS Mincho" w:hAnsi="Times New Roman"/>
          <w:sz w:val="24"/>
          <w:szCs w:val="24"/>
        </w:rPr>
        <w:t xml:space="preserve"> район</w:t>
      </w:r>
      <w:r w:rsidRPr="00431F45">
        <w:rPr>
          <w:rFonts w:ascii="Times New Roman" w:eastAsia="MS Mincho" w:hAnsi="Times New Roman"/>
          <w:sz w:val="24"/>
          <w:szCs w:val="24"/>
        </w:rPr>
        <w:t xml:space="preserve">, </w:t>
      </w:r>
    </w:p>
    <w:p w:rsidR="000A189B" w:rsidRPr="00431F45" w:rsidRDefault="003434AA" w:rsidP="00F96CC9">
      <w:pPr>
        <w:pStyle w:val="a5"/>
        <w:rPr>
          <w:rFonts w:ascii="Times New Roman" w:eastAsia="MS Mincho" w:hAnsi="Times New Roman"/>
          <w:b/>
          <w:sz w:val="24"/>
          <w:szCs w:val="24"/>
        </w:rPr>
      </w:pPr>
      <w:r w:rsidRPr="00431F45">
        <w:rPr>
          <w:rFonts w:ascii="Times New Roman" w:eastAsia="MS Mincho" w:hAnsi="Times New Roman"/>
          <w:sz w:val="24"/>
          <w:szCs w:val="24"/>
        </w:rPr>
        <w:t>У</w:t>
      </w:r>
      <w:r w:rsidR="00E8467D">
        <w:rPr>
          <w:rFonts w:ascii="Times New Roman" w:eastAsia="MS Mincho" w:hAnsi="Times New Roman"/>
          <w:sz w:val="24"/>
          <w:szCs w:val="24"/>
        </w:rPr>
        <w:t>шаковское</w:t>
      </w:r>
      <w:r w:rsidR="001252F9" w:rsidRPr="00431F45">
        <w:rPr>
          <w:rFonts w:ascii="Times New Roman" w:eastAsia="MS Mincho" w:hAnsi="Times New Roman"/>
          <w:sz w:val="24"/>
          <w:szCs w:val="24"/>
        </w:rPr>
        <w:t xml:space="preserve"> </w:t>
      </w:r>
      <w:r w:rsidR="001F6967" w:rsidRPr="00431F45">
        <w:rPr>
          <w:rFonts w:ascii="Times New Roman" w:eastAsia="MS Mincho" w:hAnsi="Times New Roman"/>
          <w:sz w:val="24"/>
          <w:szCs w:val="24"/>
        </w:rPr>
        <w:t xml:space="preserve"> муниципальное образование</w:t>
      </w:r>
    </w:p>
    <w:p w:rsidR="003434AA" w:rsidRPr="004B3068" w:rsidRDefault="000A189B" w:rsidP="004B3068">
      <w:pPr>
        <w:pStyle w:val="a5"/>
        <w:ind w:firstLine="709"/>
        <w:rPr>
          <w:rFonts w:ascii="Times New Roman" w:eastAsia="MS Mincho" w:hAnsi="Times New Roman"/>
          <w:b/>
          <w:sz w:val="24"/>
          <w:szCs w:val="24"/>
        </w:rPr>
      </w:pPr>
      <w:r w:rsidRPr="00431F45">
        <w:rPr>
          <w:rFonts w:ascii="Times New Roman" w:eastAsia="MS Mincho" w:hAnsi="Times New Roman"/>
          <w:b/>
          <w:sz w:val="24"/>
          <w:szCs w:val="24"/>
        </w:rPr>
        <w:t xml:space="preserve">Цель установления публичного сервитута: </w:t>
      </w:r>
      <w:r w:rsidR="00D87F1C" w:rsidRPr="00431F45">
        <w:rPr>
          <w:rFonts w:ascii="Times New Roman" w:eastAsia="MS Mincho" w:hAnsi="Times New Roman"/>
          <w:sz w:val="24"/>
          <w:szCs w:val="24"/>
        </w:rPr>
        <w:t>размещение</w:t>
      </w:r>
      <w:r w:rsidRPr="00431F45">
        <w:rPr>
          <w:rFonts w:ascii="Times New Roman" w:eastAsia="MS Mincho" w:hAnsi="Times New Roman"/>
          <w:sz w:val="24"/>
          <w:szCs w:val="24"/>
        </w:rPr>
        <w:t xml:space="preserve"> объекта</w:t>
      </w:r>
      <w:r w:rsidR="004B3068">
        <w:rPr>
          <w:rFonts w:ascii="Times New Roman" w:eastAsia="MS Mincho" w:hAnsi="Times New Roman"/>
          <w:sz w:val="24"/>
          <w:szCs w:val="24"/>
        </w:rPr>
        <w:t xml:space="preserve"> электросетевого хозяйства</w:t>
      </w:r>
      <w:r w:rsidRPr="00431F45">
        <w:rPr>
          <w:rFonts w:ascii="Times New Roman" w:eastAsia="MS Mincho" w:hAnsi="Times New Roman"/>
          <w:b/>
          <w:sz w:val="24"/>
          <w:szCs w:val="24"/>
        </w:rPr>
        <w:t xml:space="preserve"> </w:t>
      </w:r>
      <w:r w:rsidR="004B3068">
        <w:rPr>
          <w:rFonts w:ascii="Times New Roman" w:eastAsia="MS Mincho" w:hAnsi="Times New Roman"/>
          <w:b/>
          <w:sz w:val="24"/>
          <w:szCs w:val="24"/>
        </w:rPr>
        <w:t xml:space="preserve"> </w:t>
      </w:r>
      <w:r w:rsidR="003434AA" w:rsidRPr="00E8467D">
        <w:rPr>
          <w:rFonts w:ascii="Times New Roman" w:eastAsia="MS Mincho" w:hAnsi="Times New Roman"/>
          <w:bCs/>
          <w:iCs/>
          <w:sz w:val="24"/>
          <w:szCs w:val="24"/>
        </w:rPr>
        <w:t>«</w:t>
      </w:r>
      <w:r w:rsidR="00E8467D" w:rsidRPr="00E8467D">
        <w:rPr>
          <w:rFonts w:ascii="Times New Roman" w:eastAsia="MS Mincho" w:hAnsi="Times New Roman"/>
          <w:bCs/>
          <w:iCs/>
          <w:sz w:val="24"/>
          <w:szCs w:val="24"/>
        </w:rPr>
        <w:t>ПС 110/35/10 кВ Дачная»</w:t>
      </w:r>
      <w:r w:rsidRPr="00E8467D">
        <w:rPr>
          <w:rFonts w:ascii="Times New Roman" w:eastAsia="MS Mincho" w:hAnsi="Times New Roman"/>
          <w:sz w:val="24"/>
          <w:szCs w:val="24"/>
        </w:rPr>
        <w:tab/>
      </w:r>
    </w:p>
    <w:p w:rsidR="000A189B" w:rsidRPr="00431F45" w:rsidRDefault="000A189B" w:rsidP="003434AA">
      <w:pPr>
        <w:pStyle w:val="a5"/>
        <w:rPr>
          <w:rFonts w:ascii="Times New Roman" w:eastAsia="MS Mincho" w:hAnsi="Times New Roman"/>
          <w:b/>
          <w:sz w:val="24"/>
          <w:szCs w:val="24"/>
        </w:rPr>
      </w:pPr>
      <w:r w:rsidRPr="00431F45">
        <w:rPr>
          <w:rFonts w:ascii="Times New Roman" w:eastAsia="MS Mincho" w:hAnsi="Times New Roman"/>
          <w:b/>
          <w:sz w:val="24"/>
          <w:szCs w:val="24"/>
        </w:rPr>
        <w:t xml:space="preserve">Площадь устанавливаемого публичного сервитута: </w:t>
      </w:r>
      <w:r w:rsidR="00E8467D">
        <w:rPr>
          <w:rFonts w:ascii="Times New Roman" w:eastAsia="MS Mincho" w:hAnsi="Times New Roman"/>
          <w:sz w:val="24"/>
          <w:szCs w:val="24"/>
        </w:rPr>
        <w:t>343</w:t>
      </w:r>
      <w:r w:rsidR="00760419">
        <w:rPr>
          <w:rFonts w:ascii="Times New Roman" w:eastAsia="MS Mincho" w:hAnsi="Times New Roman"/>
          <w:sz w:val="24"/>
          <w:szCs w:val="24"/>
        </w:rPr>
        <w:t>5</w:t>
      </w:r>
      <w:r w:rsidR="001252F9" w:rsidRPr="00431F45">
        <w:rPr>
          <w:rFonts w:ascii="Times New Roman" w:eastAsia="MS Mincho" w:hAnsi="Times New Roman"/>
          <w:sz w:val="24"/>
          <w:szCs w:val="24"/>
        </w:rPr>
        <w:t xml:space="preserve"> </w:t>
      </w:r>
      <w:r w:rsidRPr="00431F45">
        <w:rPr>
          <w:rFonts w:ascii="Times New Roman" w:eastAsia="MS Mincho" w:hAnsi="Times New Roman"/>
          <w:sz w:val="24"/>
          <w:szCs w:val="24"/>
        </w:rPr>
        <w:t>кв</w:t>
      </w:r>
      <w:proofErr w:type="gramStart"/>
      <w:r w:rsidRPr="00431F45">
        <w:rPr>
          <w:rFonts w:ascii="Times New Roman" w:eastAsia="MS Mincho" w:hAnsi="Times New Roman"/>
          <w:sz w:val="24"/>
          <w:szCs w:val="24"/>
        </w:rPr>
        <w:t>.м</w:t>
      </w:r>
      <w:proofErr w:type="gramEnd"/>
    </w:p>
    <w:p w:rsidR="000A189B" w:rsidRPr="00431F45" w:rsidRDefault="000A189B" w:rsidP="000A189B">
      <w:pPr>
        <w:tabs>
          <w:tab w:val="left" w:pos="3542"/>
        </w:tabs>
        <w:ind w:firstLine="709"/>
        <w:rPr>
          <w:color w:val="333333"/>
          <w:sz w:val="24"/>
          <w:szCs w:val="24"/>
        </w:rPr>
      </w:pPr>
      <w:r w:rsidRPr="00431F45">
        <w:rPr>
          <w:color w:val="333333"/>
          <w:sz w:val="24"/>
          <w:szCs w:val="24"/>
        </w:rPr>
        <w:t>Система координат:  </w:t>
      </w:r>
      <w:proofErr w:type="gramStart"/>
      <w:r w:rsidRPr="00431F45">
        <w:rPr>
          <w:color w:val="333333"/>
          <w:sz w:val="24"/>
          <w:szCs w:val="24"/>
        </w:rPr>
        <w:t>МСК</w:t>
      </w:r>
      <w:proofErr w:type="gramEnd"/>
      <w:r w:rsidRPr="00431F45">
        <w:rPr>
          <w:color w:val="333333"/>
          <w:sz w:val="24"/>
          <w:szCs w:val="24"/>
        </w:rPr>
        <w:t xml:space="preserve"> 38, зона </w:t>
      </w:r>
      <w:r w:rsidR="0084276A" w:rsidRPr="00431F45">
        <w:rPr>
          <w:color w:val="333333"/>
          <w:sz w:val="24"/>
          <w:szCs w:val="24"/>
        </w:rPr>
        <w:t>3</w:t>
      </w:r>
    </w:p>
    <w:tbl>
      <w:tblPr>
        <w:tblStyle w:val="a8"/>
        <w:tblW w:w="5000" w:type="pct"/>
        <w:tblLook w:val="01E0" w:firstRow="1" w:lastRow="1" w:firstColumn="1" w:lastColumn="1" w:noHBand="0" w:noVBand="0"/>
      </w:tblPr>
      <w:tblGrid>
        <w:gridCol w:w="4290"/>
        <w:gridCol w:w="2915"/>
        <w:gridCol w:w="2932"/>
      </w:tblGrid>
      <w:tr w:rsidR="00DF7DA9" w:rsidRPr="00D14F28" w:rsidTr="00515890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F7DA9" w:rsidRPr="00431F45" w:rsidRDefault="00DF7DA9" w:rsidP="00760419">
            <w:pPr>
              <w:pStyle w:val="a5"/>
              <w:rPr>
                <w:rFonts w:ascii="Times New Roman" w:eastAsia="MS Mincho" w:hAnsi="Times New Roman"/>
              </w:rPr>
            </w:pPr>
            <w:r w:rsidRPr="00431F45">
              <w:rPr>
                <w:rFonts w:ascii="Times New Roman" w:eastAsia="MS Mincho" w:hAnsi="Times New Roman"/>
              </w:rPr>
              <w:t xml:space="preserve">Площадь испрашиваемого публичного сервитута - </w:t>
            </w:r>
            <w:r w:rsidR="00E8467D">
              <w:rPr>
                <w:rFonts w:ascii="Times New Roman" w:eastAsia="MS Mincho" w:hAnsi="Times New Roman"/>
              </w:rPr>
              <w:t>343</w:t>
            </w:r>
            <w:r w:rsidR="00760419">
              <w:rPr>
                <w:rFonts w:ascii="Times New Roman" w:eastAsia="MS Mincho" w:hAnsi="Times New Roman"/>
              </w:rPr>
              <w:t>5</w:t>
            </w:r>
            <w:r w:rsidR="00BA52C9" w:rsidRPr="00431F45">
              <w:rPr>
                <w:rFonts w:ascii="Times New Roman" w:eastAsia="MS Mincho" w:hAnsi="Times New Roman"/>
              </w:rPr>
              <w:t xml:space="preserve"> кв</w:t>
            </w:r>
            <w:proofErr w:type="gramStart"/>
            <w:r w:rsidR="00BA52C9" w:rsidRPr="00431F45">
              <w:rPr>
                <w:rFonts w:ascii="Times New Roman" w:eastAsia="MS Mincho" w:hAnsi="Times New Roman"/>
              </w:rPr>
              <w:t>.м</w:t>
            </w:r>
            <w:proofErr w:type="gramEnd"/>
          </w:p>
        </w:tc>
      </w:tr>
      <w:tr w:rsidR="00DF7DA9" w:rsidRPr="00D14F28" w:rsidTr="00515890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57770" w:rsidRPr="00431F45" w:rsidRDefault="00DF7DA9" w:rsidP="00C57770">
            <w:pPr>
              <w:pStyle w:val="a5"/>
              <w:rPr>
                <w:rFonts w:ascii="Times New Roman" w:eastAsia="MS Mincho" w:hAnsi="Times New Roman"/>
              </w:rPr>
            </w:pPr>
            <w:r w:rsidRPr="00431F45">
              <w:rPr>
                <w:rFonts w:ascii="Times New Roman" w:eastAsia="MS Mincho" w:hAnsi="Times New Roman"/>
              </w:rPr>
              <w:t>Площадь испрашиваемого публичного сервитута на земельн</w:t>
            </w:r>
            <w:r w:rsidR="00C57770" w:rsidRPr="00431F45">
              <w:rPr>
                <w:rFonts w:ascii="Times New Roman" w:eastAsia="MS Mincho" w:hAnsi="Times New Roman"/>
              </w:rPr>
              <w:t>ых</w:t>
            </w:r>
            <w:r w:rsidRPr="00431F45">
              <w:rPr>
                <w:rFonts w:ascii="Times New Roman" w:eastAsia="MS Mincho" w:hAnsi="Times New Roman"/>
              </w:rPr>
              <w:t xml:space="preserve"> участка</w:t>
            </w:r>
            <w:r w:rsidR="00C57770" w:rsidRPr="00431F45">
              <w:rPr>
                <w:rFonts w:ascii="Times New Roman" w:eastAsia="MS Mincho" w:hAnsi="Times New Roman"/>
              </w:rPr>
              <w:t>х</w:t>
            </w:r>
            <w:r w:rsidRPr="00431F45">
              <w:rPr>
                <w:rFonts w:ascii="Times New Roman" w:eastAsia="MS Mincho" w:hAnsi="Times New Roman"/>
              </w:rPr>
              <w:t xml:space="preserve"> </w:t>
            </w:r>
          </w:p>
          <w:p w:rsidR="00DF7DA9" w:rsidRPr="00431F45" w:rsidRDefault="00E8467D" w:rsidP="00760419">
            <w:pPr>
              <w:pStyle w:val="a5"/>
              <w:rPr>
                <w:rFonts w:eastAsia="MS Mincho"/>
              </w:rPr>
            </w:pPr>
            <w:r w:rsidRPr="00E8467D">
              <w:rPr>
                <w:rFonts w:ascii="Times New Roman" w:eastAsia="MS Mincho" w:hAnsi="Times New Roman"/>
              </w:rPr>
              <w:t>38:06:144005:83</w:t>
            </w:r>
            <w:r w:rsidR="00EC3ACA">
              <w:rPr>
                <w:rFonts w:ascii="Times New Roman" w:eastAsia="MS Mincho" w:hAnsi="Times New Roman"/>
              </w:rPr>
              <w:t>(38:06:000000:53)</w:t>
            </w:r>
            <w:r w:rsidR="00BA52C9" w:rsidRPr="00431F45">
              <w:rPr>
                <w:rFonts w:ascii="Times New Roman" w:eastAsia="MS Mincho" w:hAnsi="Times New Roman"/>
              </w:rPr>
              <w:t>–</w:t>
            </w:r>
            <w:r w:rsidR="00DF7DA9" w:rsidRPr="00431F45">
              <w:rPr>
                <w:rFonts w:ascii="Times New Roman" w:eastAsia="MS Mincho" w:hAnsi="Times New Roman"/>
              </w:rPr>
              <w:t xml:space="preserve"> </w:t>
            </w:r>
            <w:r>
              <w:rPr>
                <w:rFonts w:ascii="Times New Roman" w:eastAsia="MS Mincho" w:hAnsi="Times New Roman"/>
              </w:rPr>
              <w:t>343</w:t>
            </w:r>
            <w:r w:rsidR="00760419">
              <w:rPr>
                <w:rFonts w:ascii="Times New Roman" w:eastAsia="MS Mincho" w:hAnsi="Times New Roman"/>
              </w:rPr>
              <w:t>5</w:t>
            </w:r>
            <w:r w:rsidR="00BA52C9" w:rsidRPr="00431F45">
              <w:rPr>
                <w:rFonts w:ascii="Times New Roman" w:eastAsia="MS Mincho" w:hAnsi="Times New Roman"/>
              </w:rPr>
              <w:t xml:space="preserve"> кв</w:t>
            </w:r>
            <w:proofErr w:type="gramStart"/>
            <w:r w:rsidR="00BA52C9" w:rsidRPr="00431F45">
              <w:rPr>
                <w:rFonts w:ascii="Times New Roman" w:eastAsia="MS Mincho" w:hAnsi="Times New Roman"/>
              </w:rPr>
              <w:t>.м</w:t>
            </w:r>
            <w:proofErr w:type="gramEnd"/>
          </w:p>
        </w:tc>
      </w:tr>
      <w:tr w:rsidR="004F2B83" w:rsidRPr="00D14F28" w:rsidTr="00515890">
        <w:trPr>
          <w:trHeight w:val="227"/>
        </w:trPr>
        <w:tc>
          <w:tcPr>
            <w:tcW w:w="2116" w:type="pct"/>
            <w:vMerge w:val="restart"/>
            <w:tcBorders>
              <w:left w:val="double" w:sz="4" w:space="0" w:color="auto"/>
            </w:tcBorders>
            <w:vAlign w:val="center"/>
          </w:tcPr>
          <w:p w:rsidR="004F2B83" w:rsidRPr="000A189B" w:rsidRDefault="004F2B83" w:rsidP="00000A27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  <w:r w:rsidRPr="000A189B">
              <w:rPr>
                <w:rFonts w:ascii="Times New Roman" w:eastAsia="MS Mincho" w:hAnsi="Times New Roman"/>
                <w:b/>
              </w:rPr>
              <w:t>Обозначение характерных точек границ</w:t>
            </w:r>
          </w:p>
        </w:tc>
        <w:tc>
          <w:tcPr>
            <w:tcW w:w="2884" w:type="pct"/>
            <w:gridSpan w:val="2"/>
            <w:tcBorders>
              <w:right w:val="double" w:sz="4" w:space="0" w:color="auto"/>
            </w:tcBorders>
            <w:vAlign w:val="center"/>
          </w:tcPr>
          <w:p w:rsidR="004F2B83" w:rsidRPr="000A189B" w:rsidRDefault="004F2B83" w:rsidP="00000A27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  <w:r w:rsidRPr="000A189B">
              <w:rPr>
                <w:rFonts w:ascii="Times New Roman" w:eastAsia="MS Mincho" w:hAnsi="Times New Roman"/>
                <w:b/>
              </w:rPr>
              <w:t xml:space="preserve">Координаты, </w:t>
            </w:r>
            <w:proofErr w:type="gramStart"/>
            <w:r w:rsidRPr="000A189B">
              <w:rPr>
                <w:rFonts w:ascii="Times New Roman" w:eastAsia="MS Mincho" w:hAnsi="Times New Roman"/>
                <w:b/>
              </w:rPr>
              <w:t>м</w:t>
            </w:r>
            <w:proofErr w:type="gramEnd"/>
          </w:p>
        </w:tc>
      </w:tr>
      <w:tr w:rsidR="004F2B83" w:rsidRPr="00D14F28" w:rsidTr="00515890">
        <w:trPr>
          <w:trHeight w:val="227"/>
        </w:trPr>
        <w:tc>
          <w:tcPr>
            <w:tcW w:w="2116" w:type="pct"/>
            <w:vMerge/>
            <w:tcBorders>
              <w:left w:val="double" w:sz="4" w:space="0" w:color="auto"/>
            </w:tcBorders>
          </w:tcPr>
          <w:p w:rsidR="004F2B83" w:rsidRPr="000A189B" w:rsidRDefault="004F2B83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</w:p>
        </w:tc>
        <w:tc>
          <w:tcPr>
            <w:tcW w:w="1438" w:type="pct"/>
            <w:vAlign w:val="center"/>
          </w:tcPr>
          <w:p w:rsidR="004F2B83" w:rsidRPr="000A189B" w:rsidRDefault="004F2B83" w:rsidP="00000A27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  <w:r w:rsidRPr="000A189B">
              <w:rPr>
                <w:rFonts w:ascii="Times New Roman" w:eastAsia="MS Mincho" w:hAnsi="Times New Roman"/>
                <w:b/>
              </w:rPr>
              <w:t>Х</w:t>
            </w:r>
          </w:p>
        </w:tc>
        <w:tc>
          <w:tcPr>
            <w:tcW w:w="1446" w:type="pct"/>
            <w:tcBorders>
              <w:right w:val="double" w:sz="4" w:space="0" w:color="auto"/>
            </w:tcBorders>
            <w:vAlign w:val="center"/>
          </w:tcPr>
          <w:p w:rsidR="004F2B83" w:rsidRPr="000A189B" w:rsidRDefault="004F2B83" w:rsidP="00000A27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  <w:r w:rsidRPr="000A189B">
              <w:rPr>
                <w:rFonts w:ascii="Times New Roman" w:eastAsia="MS Mincho" w:hAnsi="Times New Roman"/>
                <w:b/>
              </w:rPr>
              <w:t>У</w:t>
            </w:r>
          </w:p>
        </w:tc>
      </w:tr>
      <w:tr w:rsidR="004F2B83" w:rsidRPr="00D14F28" w:rsidTr="00515890">
        <w:trPr>
          <w:trHeight w:val="227"/>
        </w:trPr>
        <w:tc>
          <w:tcPr>
            <w:tcW w:w="2116" w:type="pct"/>
            <w:tcBorders>
              <w:left w:val="double" w:sz="4" w:space="0" w:color="auto"/>
            </w:tcBorders>
            <w:vAlign w:val="center"/>
          </w:tcPr>
          <w:p w:rsidR="004F2B83" w:rsidRPr="000A189B" w:rsidRDefault="004F2B83" w:rsidP="00000A27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  <w:r w:rsidRPr="000A189B">
              <w:rPr>
                <w:rFonts w:ascii="Times New Roman" w:eastAsia="MS Mincho" w:hAnsi="Times New Roman"/>
                <w:b/>
              </w:rPr>
              <w:t>1</w:t>
            </w:r>
          </w:p>
        </w:tc>
        <w:tc>
          <w:tcPr>
            <w:tcW w:w="1438" w:type="pct"/>
            <w:vAlign w:val="center"/>
          </w:tcPr>
          <w:p w:rsidR="004F2B83" w:rsidRPr="000A189B" w:rsidRDefault="004F2B83" w:rsidP="00000A27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  <w:r w:rsidRPr="000A189B">
              <w:rPr>
                <w:rFonts w:ascii="Times New Roman" w:eastAsia="MS Mincho" w:hAnsi="Times New Roman"/>
                <w:b/>
              </w:rPr>
              <w:t>2</w:t>
            </w:r>
          </w:p>
        </w:tc>
        <w:tc>
          <w:tcPr>
            <w:tcW w:w="1446" w:type="pct"/>
            <w:tcBorders>
              <w:right w:val="double" w:sz="4" w:space="0" w:color="auto"/>
            </w:tcBorders>
            <w:vAlign w:val="center"/>
          </w:tcPr>
          <w:p w:rsidR="004F2B83" w:rsidRPr="000A189B" w:rsidRDefault="004F2B83" w:rsidP="00000A27">
            <w:pPr>
              <w:pStyle w:val="a5"/>
              <w:jc w:val="center"/>
              <w:rPr>
                <w:rFonts w:ascii="Times New Roman" w:eastAsia="MS Mincho" w:hAnsi="Times New Roman"/>
                <w:b/>
              </w:rPr>
            </w:pPr>
            <w:r w:rsidRPr="000A189B">
              <w:rPr>
                <w:rFonts w:ascii="Times New Roman" w:eastAsia="MS Mincho" w:hAnsi="Times New Roman"/>
                <w:b/>
              </w:rPr>
              <w:t>3</w:t>
            </w:r>
          </w:p>
        </w:tc>
      </w:tr>
      <w:tr w:rsidR="00E8467D" w:rsidRPr="00D14F28" w:rsidTr="00515890">
        <w:trPr>
          <w:trHeight w:val="227"/>
        </w:trPr>
        <w:tc>
          <w:tcPr>
            <w:tcW w:w="2116" w:type="pct"/>
            <w:tcBorders>
              <w:lef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н</w:t>
            </w:r>
            <w:proofErr w:type="gramStart"/>
            <w:r w:rsidRPr="00E8467D">
              <w:rPr>
                <w:color w:val="000000"/>
              </w:rPr>
              <w:t>1</w:t>
            </w:r>
            <w:proofErr w:type="gramEnd"/>
          </w:p>
        </w:tc>
        <w:tc>
          <w:tcPr>
            <w:tcW w:w="1438" w:type="pct"/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369204.19</w:t>
            </w:r>
          </w:p>
        </w:tc>
        <w:tc>
          <w:tcPr>
            <w:tcW w:w="1446" w:type="pct"/>
            <w:tcBorders>
              <w:righ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3354392.20</w:t>
            </w:r>
          </w:p>
        </w:tc>
      </w:tr>
      <w:tr w:rsidR="00E8467D" w:rsidRPr="00D14F28" w:rsidTr="00515890">
        <w:trPr>
          <w:trHeight w:val="227"/>
        </w:trPr>
        <w:tc>
          <w:tcPr>
            <w:tcW w:w="2116" w:type="pct"/>
            <w:tcBorders>
              <w:lef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н</w:t>
            </w:r>
            <w:proofErr w:type="gramStart"/>
            <w:r w:rsidRPr="00E8467D">
              <w:rPr>
                <w:color w:val="000000"/>
              </w:rPr>
              <w:t>2</w:t>
            </w:r>
            <w:proofErr w:type="gramEnd"/>
          </w:p>
        </w:tc>
        <w:tc>
          <w:tcPr>
            <w:tcW w:w="1438" w:type="pct"/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369183.24</w:t>
            </w:r>
          </w:p>
        </w:tc>
        <w:tc>
          <w:tcPr>
            <w:tcW w:w="1446" w:type="pct"/>
            <w:tcBorders>
              <w:righ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3354414.14</w:t>
            </w:r>
          </w:p>
        </w:tc>
      </w:tr>
      <w:tr w:rsidR="00E8467D" w:rsidRPr="00D14F28" w:rsidTr="00515890">
        <w:trPr>
          <w:trHeight w:val="227"/>
        </w:trPr>
        <w:tc>
          <w:tcPr>
            <w:tcW w:w="2116" w:type="pct"/>
            <w:tcBorders>
              <w:lef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н3</w:t>
            </w:r>
          </w:p>
        </w:tc>
        <w:tc>
          <w:tcPr>
            <w:tcW w:w="1438" w:type="pct"/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369074.79</w:t>
            </w:r>
          </w:p>
        </w:tc>
        <w:tc>
          <w:tcPr>
            <w:tcW w:w="1446" w:type="pct"/>
            <w:tcBorders>
              <w:righ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3354374.13</w:t>
            </w:r>
          </w:p>
        </w:tc>
      </w:tr>
      <w:tr w:rsidR="00E8467D" w:rsidRPr="00D14F28" w:rsidTr="00515890">
        <w:trPr>
          <w:trHeight w:val="227"/>
        </w:trPr>
        <w:tc>
          <w:tcPr>
            <w:tcW w:w="2116" w:type="pct"/>
            <w:tcBorders>
              <w:lef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н</w:t>
            </w:r>
            <w:proofErr w:type="gramStart"/>
            <w:r w:rsidRPr="00E8467D">
              <w:rPr>
                <w:color w:val="000000"/>
              </w:rPr>
              <w:t>4</w:t>
            </w:r>
            <w:proofErr w:type="gramEnd"/>
          </w:p>
        </w:tc>
        <w:tc>
          <w:tcPr>
            <w:tcW w:w="1438" w:type="pct"/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369084.69</w:t>
            </w:r>
          </w:p>
        </w:tc>
        <w:tc>
          <w:tcPr>
            <w:tcW w:w="1446" w:type="pct"/>
            <w:tcBorders>
              <w:righ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3354347.29</w:t>
            </w:r>
          </w:p>
        </w:tc>
      </w:tr>
      <w:tr w:rsidR="00E8467D" w:rsidRPr="00D14F28" w:rsidTr="00515890">
        <w:trPr>
          <w:trHeight w:val="227"/>
        </w:trPr>
        <w:tc>
          <w:tcPr>
            <w:tcW w:w="2116" w:type="pct"/>
            <w:tcBorders>
              <w:lef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н</w:t>
            </w:r>
            <w:proofErr w:type="gramStart"/>
            <w:r w:rsidRPr="00E8467D">
              <w:rPr>
                <w:color w:val="000000"/>
              </w:rPr>
              <w:t>1</w:t>
            </w:r>
            <w:proofErr w:type="gramEnd"/>
          </w:p>
        </w:tc>
        <w:tc>
          <w:tcPr>
            <w:tcW w:w="1438" w:type="pct"/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369204.19</w:t>
            </w:r>
          </w:p>
        </w:tc>
        <w:tc>
          <w:tcPr>
            <w:tcW w:w="1446" w:type="pct"/>
            <w:tcBorders>
              <w:right w:val="double" w:sz="4" w:space="0" w:color="auto"/>
            </w:tcBorders>
            <w:vAlign w:val="bottom"/>
          </w:tcPr>
          <w:p w:rsidR="00E8467D" w:rsidRPr="00E8467D" w:rsidRDefault="00E8467D" w:rsidP="00E8467D">
            <w:pPr>
              <w:jc w:val="center"/>
              <w:rPr>
                <w:color w:val="000000"/>
              </w:rPr>
            </w:pPr>
            <w:r w:rsidRPr="00E8467D">
              <w:rPr>
                <w:color w:val="000000"/>
              </w:rPr>
              <w:t>3354392.20</w:t>
            </w:r>
          </w:p>
        </w:tc>
      </w:tr>
    </w:tbl>
    <w:tbl>
      <w:tblPr>
        <w:tblStyle w:val="a8"/>
        <w:tblpPr w:leftFromText="180" w:rightFromText="180" w:vertAnchor="text" w:horzAnchor="margin" w:tblpXSpec="center" w:tblpY="226"/>
        <w:tblW w:w="10350" w:type="dxa"/>
        <w:tblLook w:val="01E0" w:firstRow="1" w:lastRow="1" w:firstColumn="1" w:lastColumn="1" w:noHBand="0" w:noVBand="0"/>
      </w:tblPr>
      <w:tblGrid>
        <w:gridCol w:w="10350"/>
      </w:tblGrid>
      <w:tr w:rsidR="00515890" w:rsidRPr="00D14F28" w:rsidTr="00431F45">
        <w:trPr>
          <w:trHeight w:val="9011"/>
        </w:trPr>
        <w:tc>
          <w:tcPr>
            <w:tcW w:w="10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1F58" w:rsidRDefault="000A1F58" w:rsidP="00515890">
            <w:pPr>
              <w:jc w:val="center"/>
            </w:pPr>
          </w:p>
          <w:p w:rsidR="00515890" w:rsidRDefault="00515890" w:rsidP="00515890">
            <w:pPr>
              <w:jc w:val="center"/>
              <w:rPr>
                <w:b/>
              </w:rPr>
            </w:pPr>
            <w:r>
              <w:br w:type="page"/>
            </w:r>
            <w:r>
              <w:br w:type="page"/>
            </w:r>
          </w:p>
          <w:p w:rsidR="00515890" w:rsidRPr="00D14F28" w:rsidRDefault="002117F2" w:rsidP="00515890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B4C39D6" wp14:editId="265396FE">
                      <wp:simplePos x="0" y="0"/>
                      <wp:positionH relativeFrom="column">
                        <wp:posOffset>4057650</wp:posOffset>
                      </wp:positionH>
                      <wp:positionV relativeFrom="paragraph">
                        <wp:posOffset>1350645</wp:posOffset>
                      </wp:positionV>
                      <wp:extent cx="1146810" cy="431165"/>
                      <wp:effectExtent l="0" t="0" r="0" b="0"/>
                      <wp:wrapNone/>
                      <wp:docPr id="18" name="Text Box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810" cy="431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3ACA" w:rsidRDefault="00E8467D" w:rsidP="00E8467D">
                                  <w:pPr>
                                    <w:rPr>
                                      <w:shd w:val="clear" w:color="auto" w:fill="F8F9FA"/>
                                    </w:rPr>
                                  </w:pPr>
                                  <w:r w:rsidRPr="00E8467D">
                                    <w:rPr>
                                      <w:shd w:val="clear" w:color="auto" w:fill="F8F9FA"/>
                                    </w:rPr>
                                    <w:t>38:06:144005:83</w:t>
                                  </w:r>
                                </w:p>
                                <w:p w:rsidR="00E8467D" w:rsidRPr="00E8467D" w:rsidRDefault="00EC3ACA" w:rsidP="00EC3ACA">
                                  <w:pPr>
                                    <w:shd w:val="clear" w:color="auto" w:fill="FFFFFF" w:themeFill="background1"/>
                                  </w:pPr>
                                  <w:r>
                                    <w:rPr>
                                      <w:rFonts w:eastAsia="MS Mincho"/>
                                    </w:rPr>
                                    <w:t>(38:06:000000:53)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1" o:spid="_x0000_s1026" type="#_x0000_t202" style="position:absolute;left:0;text-align:left;margin-left:319.5pt;margin-top:106.35pt;width:90.3pt;height:33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g8tAIAALw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" filled="f" stroked="f">
                      <v:textbox>
                        <w:txbxContent>
                          <w:p w:rsidR="00EC3ACA" w:rsidRDefault="00E8467D" w:rsidP="00E8467D">
                            <w:pPr>
                              <w:rPr>
                                <w:shd w:val="clear" w:color="auto" w:fill="F8F9FA"/>
                              </w:rPr>
                            </w:pPr>
                            <w:r w:rsidRPr="00E8467D">
                              <w:rPr>
                                <w:shd w:val="clear" w:color="auto" w:fill="F8F9FA"/>
                              </w:rPr>
                              <w:t>38:06:144005:83</w:t>
                            </w:r>
                          </w:p>
                          <w:p w:rsidR="00E8467D" w:rsidRPr="00E8467D" w:rsidRDefault="00EC3ACA" w:rsidP="00EC3ACA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rFonts w:eastAsia="MS Mincho"/>
                              </w:rPr>
                              <w:t>(38:06:000000:53)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FD4565A" wp14:editId="4001B0DC">
                      <wp:simplePos x="0" y="0"/>
                      <wp:positionH relativeFrom="column">
                        <wp:posOffset>4057650</wp:posOffset>
                      </wp:positionH>
                      <wp:positionV relativeFrom="paragraph">
                        <wp:posOffset>1678305</wp:posOffset>
                      </wp:positionV>
                      <wp:extent cx="94615" cy="103505"/>
                      <wp:effectExtent l="9525" t="11430" r="10160" b="8890"/>
                      <wp:wrapNone/>
                      <wp:docPr id="17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615" cy="103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3" o:spid="_x0000_s1026" type="#_x0000_t32" style="position:absolute;margin-left:319.5pt;margin-top:132.15pt;width:7.45pt;height:8.1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ZQKQ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BEAACA2" wp14:editId="14ED8BFC">
                      <wp:simplePos x="0" y="0"/>
                      <wp:positionH relativeFrom="column">
                        <wp:posOffset>5087620</wp:posOffset>
                      </wp:positionH>
                      <wp:positionV relativeFrom="paragraph">
                        <wp:posOffset>13335</wp:posOffset>
                      </wp:positionV>
                      <wp:extent cx="1219200" cy="285750"/>
                      <wp:effectExtent l="1270" t="3810" r="0" b="0"/>
                      <wp:wrapNone/>
                      <wp:docPr id="16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15890" w:rsidRPr="00E8467D" w:rsidRDefault="00E8467D" w:rsidP="00E8467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E8467D">
                                    <w:rPr>
                                      <w:rFonts w:ascii="Calibri" w:hAnsi="Calibri" w:cs="Calibri"/>
                                      <w:color w:val="006FB8"/>
                                      <w:sz w:val="24"/>
                                      <w:szCs w:val="21"/>
                                      <w:shd w:val="clear" w:color="auto" w:fill="F8F9FA"/>
                                    </w:rPr>
                                    <w:t>38:06:144005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4" o:spid="_x0000_s1027" type="#_x0000_t202" style="position:absolute;left:0;text-align:left;margin-left:400.6pt;margin-top:1.05pt;width:96pt;height:22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lH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" filled="f" stroked="f">
                      <v:textbox>
                        <w:txbxContent>
                          <w:p w:rsidR="00515890" w:rsidRPr="00E8467D" w:rsidRDefault="00E8467D" w:rsidP="00E8467D">
                            <w:pPr>
                              <w:rPr>
                                <w:sz w:val="24"/>
                              </w:rPr>
                            </w:pPr>
                            <w:r w:rsidRPr="00E8467D">
                              <w:rPr>
                                <w:rFonts w:ascii="Calibri" w:hAnsi="Calibri" w:cs="Calibri"/>
                                <w:color w:val="006FB8"/>
                                <w:sz w:val="24"/>
                                <w:szCs w:val="21"/>
                                <w:shd w:val="clear" w:color="auto" w:fill="F8F9FA"/>
                              </w:rPr>
                              <w:t>38:06:144005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467D">
              <w:rPr>
                <w:b/>
                <w:noProof/>
              </w:rPr>
              <w:drawing>
                <wp:inline distT="0" distB="0" distL="0" distR="0" wp14:anchorId="782000CF" wp14:editId="7ECC033A">
                  <wp:extent cx="5883275" cy="4408170"/>
                  <wp:effectExtent l="19050" t="0" r="3175" b="0"/>
                  <wp:docPr id="3" name="Рисунок 3" descr="\\Kadastrirkutsk2\общая\Договоры ЮЭС\Договор №12 Дачная\Публичный сервитут\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adastrirkutsk2\общая\Договоры ЮЭС\Договор №12 Дачная\Публичный сервитут\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75" cy="440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3A4B5FD" wp14:editId="10E696BC">
                      <wp:simplePos x="0" y="0"/>
                      <wp:positionH relativeFrom="column">
                        <wp:posOffset>7642225</wp:posOffset>
                      </wp:positionH>
                      <wp:positionV relativeFrom="paragraph">
                        <wp:posOffset>791845</wp:posOffset>
                      </wp:positionV>
                      <wp:extent cx="1199515" cy="238125"/>
                      <wp:effectExtent l="3175" t="1270" r="0" b="0"/>
                      <wp:wrapNone/>
                      <wp:docPr id="15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951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15890" w:rsidRPr="00384C4B" w:rsidRDefault="00515890" w:rsidP="00515890"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38: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19</w:t>
                                  </w:r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000000</w:t>
                                  </w:r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429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7" o:spid="_x0000_s1028" type="#_x0000_t202" style="position:absolute;left:0;text-align:left;margin-left:601.75pt;margin-top:62.35pt;width:94.45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mT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" filled="f" stroked="f">
                      <v:textbox>
                        <w:txbxContent>
                          <w:p w:rsidR="00515890" w:rsidRPr="00384C4B" w:rsidRDefault="00515890" w:rsidP="00515890">
                            <w:r w:rsidRPr="00384C4B">
                              <w:rPr>
                                <w:rFonts w:ascii="Arial" w:hAnsi="Arial" w:cs="Arial"/>
                                <w:sz w:val="18"/>
                              </w:rPr>
                              <w:t>38: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19</w:t>
                            </w:r>
                            <w:r w:rsidRPr="00384C4B">
                              <w:rPr>
                                <w:rFonts w:ascii="Arial" w:hAnsi="Arial" w:cs="Arial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000000</w:t>
                            </w:r>
                            <w:r w:rsidRPr="00384C4B">
                              <w:rPr>
                                <w:rFonts w:ascii="Arial" w:hAnsi="Arial" w:cs="Arial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429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9316C75" wp14:editId="781AAD40">
                      <wp:simplePos x="0" y="0"/>
                      <wp:positionH relativeFrom="column">
                        <wp:posOffset>7605395</wp:posOffset>
                      </wp:positionH>
                      <wp:positionV relativeFrom="paragraph">
                        <wp:posOffset>1000760</wp:posOffset>
                      </wp:positionV>
                      <wp:extent cx="1035685" cy="635"/>
                      <wp:effectExtent l="13970" t="10160" r="7620" b="8255"/>
                      <wp:wrapNone/>
                      <wp:docPr id="14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356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26" type="#_x0000_t32" style="position:absolute;margin-left:598.85pt;margin-top:78.8pt;width:81.55pt;height:.0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zHKgIAAEo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2756E0E" wp14:editId="5E0BE806">
                      <wp:simplePos x="0" y="0"/>
                      <wp:positionH relativeFrom="column">
                        <wp:posOffset>8641080</wp:posOffset>
                      </wp:positionH>
                      <wp:positionV relativeFrom="paragraph">
                        <wp:posOffset>1001395</wp:posOffset>
                      </wp:positionV>
                      <wp:extent cx="142875" cy="104775"/>
                      <wp:effectExtent l="11430" t="10795" r="7620" b="8255"/>
                      <wp:wrapNone/>
                      <wp:docPr id="13" name="AutoShap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287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1" o:spid="_x0000_s1026" type="#_x0000_t32" style="position:absolute;margin-left:680.4pt;margin-top:78.85pt;width:11.25pt;height:8.25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9D11F53" wp14:editId="36AB7145">
                      <wp:simplePos x="0" y="0"/>
                      <wp:positionH relativeFrom="column">
                        <wp:posOffset>9621520</wp:posOffset>
                      </wp:positionH>
                      <wp:positionV relativeFrom="paragraph">
                        <wp:posOffset>1054735</wp:posOffset>
                      </wp:positionV>
                      <wp:extent cx="134620" cy="51435"/>
                      <wp:effectExtent l="10795" t="16510" r="16510" b="17780"/>
                      <wp:wrapNone/>
                      <wp:docPr id="12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4620" cy="51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5" o:spid="_x0000_s1026" type="#_x0000_t32" style="position:absolute;margin-left:757.6pt;margin-top:83.05pt;width:10.6pt;height:4.0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" strokecolor="#0070c0" strokeweight="1.5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A252DCB" wp14:editId="2F5ABAC2">
                      <wp:simplePos x="0" y="0"/>
                      <wp:positionH relativeFrom="column">
                        <wp:posOffset>9140825</wp:posOffset>
                      </wp:positionH>
                      <wp:positionV relativeFrom="paragraph">
                        <wp:posOffset>1106805</wp:posOffset>
                      </wp:positionV>
                      <wp:extent cx="480695" cy="473710"/>
                      <wp:effectExtent l="15875" t="11430" r="17780" b="10160"/>
                      <wp:wrapNone/>
                      <wp:docPr id="11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0695" cy="473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4" o:spid="_x0000_s1026" type="#_x0000_t32" style="position:absolute;margin-left:719.75pt;margin-top:87.15pt;width:37.85pt;height:37.3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" strokecolor="#0070c0" strokeweight="1.5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6BB818A" wp14:editId="2265558A">
                      <wp:simplePos x="0" y="0"/>
                      <wp:positionH relativeFrom="column">
                        <wp:posOffset>8519160</wp:posOffset>
                      </wp:positionH>
                      <wp:positionV relativeFrom="paragraph">
                        <wp:posOffset>1580515</wp:posOffset>
                      </wp:positionV>
                      <wp:extent cx="621665" cy="297815"/>
                      <wp:effectExtent l="13335" t="18415" r="12700" b="17145"/>
                      <wp:wrapNone/>
                      <wp:docPr id="10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1665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3" o:spid="_x0000_s1026" type="#_x0000_t32" style="position:absolute;margin-left:670.8pt;margin-top:124.45pt;width:48.95pt;height:23.4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" strokecolor="#0070c0" strokeweight="1.5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48F50C6" wp14:editId="291A73E7">
                      <wp:simplePos x="0" y="0"/>
                      <wp:positionH relativeFrom="column">
                        <wp:posOffset>7973695</wp:posOffset>
                      </wp:positionH>
                      <wp:positionV relativeFrom="paragraph">
                        <wp:posOffset>1878330</wp:posOffset>
                      </wp:positionV>
                      <wp:extent cx="545465" cy="34290"/>
                      <wp:effectExtent l="10795" t="11430" r="15240" b="11430"/>
                      <wp:wrapNone/>
                      <wp:docPr id="9" name="AutoShap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5465" cy="34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2" o:spid="_x0000_s1026" type="#_x0000_t32" style="position:absolute;margin-left:627.85pt;margin-top:147.9pt;width:42.95pt;height:2.7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" strokecolor="#0070c0" strokeweight="1.5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6DD32B1" wp14:editId="1EEE9EF9">
                      <wp:simplePos x="0" y="0"/>
                      <wp:positionH relativeFrom="column">
                        <wp:posOffset>7473950</wp:posOffset>
                      </wp:positionH>
                      <wp:positionV relativeFrom="paragraph">
                        <wp:posOffset>1878330</wp:posOffset>
                      </wp:positionV>
                      <wp:extent cx="528955" cy="34290"/>
                      <wp:effectExtent l="15875" t="11430" r="17145" b="11430"/>
                      <wp:wrapNone/>
                      <wp:docPr id="8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8955" cy="34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1" o:spid="_x0000_s1026" type="#_x0000_t32" style="position:absolute;margin-left:588.5pt;margin-top:147.9pt;width:41.65pt;height:2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" strokecolor="#0070c0" strokeweight="1.5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35574DF" wp14:editId="4071749D">
                      <wp:simplePos x="0" y="0"/>
                      <wp:positionH relativeFrom="column">
                        <wp:posOffset>7345045</wp:posOffset>
                      </wp:positionH>
                      <wp:positionV relativeFrom="paragraph">
                        <wp:posOffset>1878330</wp:posOffset>
                      </wp:positionV>
                      <wp:extent cx="128905" cy="60960"/>
                      <wp:effectExtent l="10795" t="11430" r="12700" b="13335"/>
                      <wp:wrapNone/>
                      <wp:docPr id="7" name="Auto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905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0" o:spid="_x0000_s1026" type="#_x0000_t32" style="position:absolute;margin-left:578.35pt;margin-top:147.9pt;width:10.15pt;height:4.8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" strokecolor="#0070c0" strokeweight="1.5pt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B939090" wp14:editId="471DC2DF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1939290</wp:posOffset>
                      </wp:positionV>
                      <wp:extent cx="205105" cy="384810"/>
                      <wp:effectExtent l="15240" t="15240" r="17780" b="9525"/>
                      <wp:wrapNone/>
                      <wp:docPr id="6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5105" cy="384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9" o:spid="_x0000_s1026" type="#_x0000_t32" style="position:absolute;margin-left:562.2pt;margin-top:152.7pt;width:16.15pt;height:30.3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" strokecolor="#0070c0" strokeweight="1.5pt">
                      <v:stroke dashstyle="dash"/>
                    </v:shape>
                  </w:pict>
                </mc:Fallback>
              </mc:AlternateContent>
            </w:r>
          </w:p>
          <w:p w:rsidR="00515890" w:rsidRPr="00D14F28" w:rsidRDefault="00515890" w:rsidP="00515890">
            <w:pPr>
              <w:jc w:val="center"/>
              <w:rPr>
                <w:b/>
              </w:rPr>
            </w:pPr>
            <w:r w:rsidRPr="00D14F28">
              <w:rPr>
                <w:b/>
              </w:rPr>
              <w:t>Масштаб 1:</w:t>
            </w:r>
            <w:r>
              <w:rPr>
                <w:b/>
              </w:rPr>
              <w:t xml:space="preserve">10 </w:t>
            </w:r>
            <w:r w:rsidRPr="00D14F28">
              <w:rPr>
                <w:b/>
              </w:rPr>
              <w:t>000</w:t>
            </w:r>
          </w:p>
          <w:p w:rsidR="00515890" w:rsidRPr="00431F45" w:rsidRDefault="00515890" w:rsidP="00515890">
            <w:pPr>
              <w:rPr>
                <w:b/>
              </w:rPr>
            </w:pPr>
            <w:r w:rsidRPr="00431F45">
              <w:rPr>
                <w:b/>
              </w:rPr>
              <w:t>Условные обозначения:</w:t>
            </w:r>
          </w:p>
          <w:p w:rsidR="00515890" w:rsidRDefault="002117F2" w:rsidP="0051589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C9C7B1" wp14:editId="66FEB39B">
                      <wp:extent cx="628015" cy="0"/>
                      <wp:effectExtent l="19050" t="19050" r="19685" b="19050"/>
                      <wp:docPr id="5" name="AutoSha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06" o:spid="_x0000_s1026" type="#_x0000_t32" style="width:49.4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" strokecolor="red" strokeweight="2.25pt">
                      <w10:anchorlock/>
                    </v:shape>
                  </w:pict>
                </mc:Fallback>
              </mc:AlternateContent>
            </w:r>
            <w:r w:rsidR="00515890" w:rsidRPr="00431F45">
              <w:t xml:space="preserve"> – образуемая граница публичного сервитута</w:t>
            </w:r>
          </w:p>
          <w:p w:rsidR="00E8467D" w:rsidRPr="00431F45" w:rsidRDefault="002117F2" w:rsidP="00E8467D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43D2723" wp14:editId="49133DC9">
                      <wp:extent cx="628015" cy="0"/>
                      <wp:effectExtent l="19050" t="19050" r="19685" b="19050"/>
                      <wp:docPr id="4" name="Auto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05" o:spid="_x0000_s1026" type="#_x0000_t32" style="width:49.4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" strokecolor="#17365d [2415]" strokeweight="1.75pt">
                      <w10:anchorlock/>
                    </v:shape>
                  </w:pict>
                </mc:Fallback>
              </mc:AlternateContent>
            </w:r>
            <w:r w:rsidR="00E8467D" w:rsidRPr="00431F45">
              <w:t xml:space="preserve"> – </w:t>
            </w:r>
            <w:r w:rsidR="0009117D">
              <w:t>г</w:t>
            </w:r>
            <w:r w:rsidR="00E8467D">
              <w:t>р</w:t>
            </w:r>
            <w:r w:rsidR="0009117D">
              <w:t>а</w:t>
            </w:r>
            <w:r w:rsidR="00E8467D">
              <w:t>ница кадастрового квартала</w:t>
            </w:r>
          </w:p>
          <w:p w:rsidR="00515890" w:rsidRPr="00431F45" w:rsidRDefault="002117F2" w:rsidP="0051589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361A38" wp14:editId="709893C8">
                      <wp:extent cx="628015" cy="0"/>
                      <wp:effectExtent l="9525" t="9525" r="10160" b="9525"/>
                      <wp:docPr id="2" name="AutoSha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04" o:spid="_x0000_s1026" type="#_x0000_t32" style="width:49.4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oHOAIAAHcEAAAOAAAAZHJzL2Uyb0RvYy54bWysVMGO2jAQvVfqP1i+QxI2U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" strokecolor="#974706 [1609]" strokeweight="1.5pt">
                      <w10:anchorlock/>
                    </v:shape>
                  </w:pict>
                </mc:Fallback>
              </mc:AlternateContent>
            </w:r>
            <w:r w:rsidR="00515890" w:rsidRPr="00431F45">
              <w:t xml:space="preserve"> - граница земельного участка, сведения о котором имеются в ЕГРН</w:t>
            </w:r>
          </w:p>
          <w:p w:rsidR="00515890" w:rsidRPr="00431F45" w:rsidRDefault="002117F2" w:rsidP="005158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 wp14:anchorId="286A5DC4" wp14:editId="139BE739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22225</wp:posOffset>
                      </wp:positionV>
                      <wp:extent cx="53975" cy="45720"/>
                      <wp:effectExtent l="10160" t="12700" r="12065" b="8255"/>
                      <wp:wrapTight wrapText="bothSides">
                        <wp:wrapPolygon edited="0">
                          <wp:start x="-3558" y="0"/>
                          <wp:lineTo x="-3558" y="17400"/>
                          <wp:lineTo x="10927" y="17400"/>
                          <wp:lineTo x="10927" y="0"/>
                          <wp:lineTo x="-3558" y="0"/>
                        </wp:wrapPolygon>
                      </wp:wrapTight>
                      <wp:docPr id="1" name="Oval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2" o:spid="_x0000_s1026" style="position:absolute;margin-left:9.8pt;margin-top:1.75pt;width:4.25pt;height:3.6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" fillcolor="black">
                      <w10:wrap type="tight"/>
                    </v:oval>
                  </w:pict>
                </mc:Fallback>
              </mc:AlternateContent>
            </w:r>
            <w:r w:rsidR="00515890" w:rsidRPr="00431F45">
              <w:t>н</w:t>
            </w:r>
            <w:proofErr w:type="gramStart"/>
            <w:r w:rsidR="00515890" w:rsidRPr="00431F45">
              <w:t>1</w:t>
            </w:r>
            <w:proofErr w:type="gramEnd"/>
            <w:r w:rsidR="00515890" w:rsidRPr="00431F45">
              <w:t xml:space="preserve">  –  характерная точка образуемой  границы публичного сервитута</w:t>
            </w:r>
          </w:p>
          <w:p w:rsidR="00515890" w:rsidRPr="00E8467D" w:rsidRDefault="00E8467D" w:rsidP="00515890">
            <w:pPr>
              <w:rPr>
                <w:i/>
                <w:color w:val="0070C0"/>
              </w:rPr>
            </w:pPr>
            <w:r w:rsidRPr="00E8467D">
              <w:rPr>
                <w:i/>
                <w:color w:val="0070C0"/>
              </w:rPr>
              <w:t>38:06:144005</w:t>
            </w:r>
            <w:r>
              <w:rPr>
                <w:i/>
                <w:color w:val="0070C0"/>
              </w:rPr>
              <w:t xml:space="preserve"> </w:t>
            </w:r>
            <w:r w:rsidR="00515890" w:rsidRPr="00431F45">
              <w:rPr>
                <w:i/>
                <w:color w:val="0000FF"/>
              </w:rPr>
              <w:t xml:space="preserve"> </w:t>
            </w:r>
            <w:r w:rsidR="00515890" w:rsidRPr="00431F45">
              <w:t>– номер кадастрового квартала</w:t>
            </w:r>
          </w:p>
          <w:p w:rsidR="00515890" w:rsidRPr="00D14F28" w:rsidRDefault="00E8467D" w:rsidP="00E8467D">
            <w:r w:rsidRPr="00E8467D">
              <w:rPr>
                <w:shd w:val="clear" w:color="auto" w:fill="F8F9FA"/>
              </w:rPr>
              <w:t>38:06:144005:83</w:t>
            </w:r>
            <w:r w:rsidR="00515890" w:rsidRPr="00431F45">
              <w:t xml:space="preserve"> – кадастровый номер земельного участка, сведения о котором имеются в ЕГРН      </w:t>
            </w:r>
            <w:r w:rsidR="00515890" w:rsidRPr="00D14F28">
              <w:t xml:space="preserve">          </w:t>
            </w:r>
          </w:p>
        </w:tc>
      </w:tr>
    </w:tbl>
    <w:p w:rsidR="00431F45" w:rsidRDefault="00431F45"/>
    <w:p w:rsidR="00431F45" w:rsidRPr="00431F45" w:rsidRDefault="00431F45" w:rsidP="00431F45"/>
    <w:p w:rsidR="00431F45" w:rsidRDefault="00431F45" w:rsidP="00431F45">
      <w:pPr>
        <w:tabs>
          <w:tab w:val="left" w:pos="2095"/>
        </w:tabs>
      </w:pPr>
    </w:p>
    <w:p w:rsidR="00431F45" w:rsidRDefault="00431F45" w:rsidP="00431F45">
      <w:pPr>
        <w:tabs>
          <w:tab w:val="left" w:pos="2095"/>
        </w:tabs>
      </w:pPr>
    </w:p>
    <w:p w:rsidR="00431F45" w:rsidRPr="00431F45" w:rsidRDefault="00431F45" w:rsidP="00431F45">
      <w:pPr>
        <w:tabs>
          <w:tab w:val="left" w:pos="2095"/>
        </w:tabs>
        <w:rPr>
          <w:sz w:val="24"/>
          <w:szCs w:val="24"/>
        </w:rPr>
      </w:pPr>
      <w:r w:rsidRPr="00431F45">
        <w:rPr>
          <w:sz w:val="24"/>
          <w:szCs w:val="24"/>
        </w:rPr>
        <w:t xml:space="preserve">Заместитель Мэра района                                         </w:t>
      </w:r>
      <w:r w:rsidR="000A1F58">
        <w:rPr>
          <w:sz w:val="24"/>
          <w:szCs w:val="24"/>
        </w:rPr>
        <w:t xml:space="preserve">                                           </w:t>
      </w:r>
      <w:bookmarkStart w:id="0" w:name="_GoBack"/>
      <w:bookmarkEnd w:id="0"/>
      <w:r w:rsidRPr="00431F45">
        <w:rPr>
          <w:sz w:val="24"/>
          <w:szCs w:val="24"/>
        </w:rPr>
        <w:t xml:space="preserve">            И.Б. Кузнецов </w:t>
      </w:r>
    </w:p>
    <w:p w:rsidR="00431F45" w:rsidRPr="00431F45" w:rsidRDefault="00431F45" w:rsidP="00431F45">
      <w:r>
        <w:t xml:space="preserve">   </w:t>
      </w:r>
    </w:p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431F45" w:rsidRPr="00431F45" w:rsidRDefault="00431F45" w:rsidP="00431F45"/>
    <w:p w:rsidR="001252F9" w:rsidRPr="00431F45" w:rsidRDefault="001252F9" w:rsidP="00431F45">
      <w:pPr>
        <w:sectPr w:rsidR="001252F9" w:rsidRPr="00431F45" w:rsidSect="003721B1">
          <w:footerReference w:type="default" r:id="rId9"/>
          <w:pgSz w:w="11906" w:h="16838"/>
          <w:pgMar w:top="851" w:right="851" w:bottom="567" w:left="1134" w:header="0" w:footer="0" w:gutter="0"/>
          <w:cols w:space="720"/>
          <w:titlePg/>
          <w:docGrid w:linePitch="272"/>
        </w:sectPr>
      </w:pPr>
    </w:p>
    <w:p w:rsidR="001252F9" w:rsidRDefault="001252F9" w:rsidP="00D421BF"/>
    <w:sectPr w:rsidR="001252F9" w:rsidSect="001252F9">
      <w:pgSz w:w="16838" w:h="11906" w:orient="landscape"/>
      <w:pgMar w:top="284" w:right="851" w:bottom="426" w:left="851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0DA" w:rsidRDefault="005970DA" w:rsidP="00142CF6">
      <w:r>
        <w:separator/>
      </w:r>
    </w:p>
  </w:endnote>
  <w:endnote w:type="continuationSeparator" w:id="0">
    <w:p w:rsidR="005970DA" w:rsidRDefault="005970DA" w:rsidP="00142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60893"/>
    </w:sdtPr>
    <w:sdtEndPr/>
    <w:sdtContent>
      <w:p w:rsidR="00515890" w:rsidRDefault="007362ED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F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15890" w:rsidRDefault="0051589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0DA" w:rsidRDefault="005970DA" w:rsidP="00142CF6">
      <w:r>
        <w:separator/>
      </w:r>
    </w:p>
  </w:footnote>
  <w:footnote w:type="continuationSeparator" w:id="0">
    <w:p w:rsidR="005970DA" w:rsidRDefault="005970DA" w:rsidP="00142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0076B"/>
    <w:multiLevelType w:val="singleLevel"/>
    <w:tmpl w:val="7D280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83"/>
    <w:rsid w:val="00000A27"/>
    <w:rsid w:val="000127D9"/>
    <w:rsid w:val="00060848"/>
    <w:rsid w:val="00061D09"/>
    <w:rsid w:val="0009117D"/>
    <w:rsid w:val="000A189B"/>
    <w:rsid w:val="000A1F58"/>
    <w:rsid w:val="000D2593"/>
    <w:rsid w:val="000D31AD"/>
    <w:rsid w:val="000D659C"/>
    <w:rsid w:val="001252F9"/>
    <w:rsid w:val="00142CF6"/>
    <w:rsid w:val="001564B2"/>
    <w:rsid w:val="0017045E"/>
    <w:rsid w:val="001713D4"/>
    <w:rsid w:val="0019759F"/>
    <w:rsid w:val="001A6A62"/>
    <w:rsid w:val="001C5997"/>
    <w:rsid w:val="001C7A42"/>
    <w:rsid w:val="001D703B"/>
    <w:rsid w:val="001F22F8"/>
    <w:rsid w:val="001F6967"/>
    <w:rsid w:val="00202FC9"/>
    <w:rsid w:val="002117F2"/>
    <w:rsid w:val="0025013E"/>
    <w:rsid w:val="00267A8C"/>
    <w:rsid w:val="00267DF6"/>
    <w:rsid w:val="002906A7"/>
    <w:rsid w:val="00293C09"/>
    <w:rsid w:val="002A2A44"/>
    <w:rsid w:val="002A5B2A"/>
    <w:rsid w:val="002A5CAF"/>
    <w:rsid w:val="002D6EF4"/>
    <w:rsid w:val="002F0912"/>
    <w:rsid w:val="002F2B04"/>
    <w:rsid w:val="003051C1"/>
    <w:rsid w:val="00307CFA"/>
    <w:rsid w:val="00320BDF"/>
    <w:rsid w:val="00325A71"/>
    <w:rsid w:val="003434AA"/>
    <w:rsid w:val="00351704"/>
    <w:rsid w:val="003721B1"/>
    <w:rsid w:val="00382512"/>
    <w:rsid w:val="00384C4B"/>
    <w:rsid w:val="003A6573"/>
    <w:rsid w:val="003C4BA9"/>
    <w:rsid w:val="003F7732"/>
    <w:rsid w:val="00403725"/>
    <w:rsid w:val="0042415B"/>
    <w:rsid w:val="00431412"/>
    <w:rsid w:val="00431F45"/>
    <w:rsid w:val="00450437"/>
    <w:rsid w:val="004B3068"/>
    <w:rsid w:val="004C03F1"/>
    <w:rsid w:val="004C2E74"/>
    <w:rsid w:val="004E4B63"/>
    <w:rsid w:val="004F2B83"/>
    <w:rsid w:val="0050497F"/>
    <w:rsid w:val="0051178A"/>
    <w:rsid w:val="005142FD"/>
    <w:rsid w:val="00515116"/>
    <w:rsid w:val="00515890"/>
    <w:rsid w:val="00524796"/>
    <w:rsid w:val="00562255"/>
    <w:rsid w:val="005863CB"/>
    <w:rsid w:val="00593A6C"/>
    <w:rsid w:val="005970DA"/>
    <w:rsid w:val="005A1067"/>
    <w:rsid w:val="005B11A0"/>
    <w:rsid w:val="005B6D2B"/>
    <w:rsid w:val="005C2F44"/>
    <w:rsid w:val="005D1243"/>
    <w:rsid w:val="005E0A9A"/>
    <w:rsid w:val="005F2C58"/>
    <w:rsid w:val="006024B1"/>
    <w:rsid w:val="00656BE3"/>
    <w:rsid w:val="00664A05"/>
    <w:rsid w:val="00685B1E"/>
    <w:rsid w:val="006B542A"/>
    <w:rsid w:val="006D3723"/>
    <w:rsid w:val="006F3384"/>
    <w:rsid w:val="006F498B"/>
    <w:rsid w:val="00703370"/>
    <w:rsid w:val="007054EF"/>
    <w:rsid w:val="007362ED"/>
    <w:rsid w:val="00754F07"/>
    <w:rsid w:val="00760419"/>
    <w:rsid w:val="00766D02"/>
    <w:rsid w:val="007A2218"/>
    <w:rsid w:val="007B469E"/>
    <w:rsid w:val="007D6739"/>
    <w:rsid w:val="0084276A"/>
    <w:rsid w:val="00854219"/>
    <w:rsid w:val="008742C7"/>
    <w:rsid w:val="00876368"/>
    <w:rsid w:val="00877FCF"/>
    <w:rsid w:val="00894CA9"/>
    <w:rsid w:val="008C4B1F"/>
    <w:rsid w:val="008D691C"/>
    <w:rsid w:val="009019CD"/>
    <w:rsid w:val="00937B24"/>
    <w:rsid w:val="00982988"/>
    <w:rsid w:val="009A3076"/>
    <w:rsid w:val="009C1B85"/>
    <w:rsid w:val="009E333B"/>
    <w:rsid w:val="009F511C"/>
    <w:rsid w:val="00A04D9A"/>
    <w:rsid w:val="00A207B8"/>
    <w:rsid w:val="00A71F4E"/>
    <w:rsid w:val="00A854E1"/>
    <w:rsid w:val="00A905CE"/>
    <w:rsid w:val="00AA1208"/>
    <w:rsid w:val="00AB6D3B"/>
    <w:rsid w:val="00AE10CF"/>
    <w:rsid w:val="00B17EB6"/>
    <w:rsid w:val="00B41DD2"/>
    <w:rsid w:val="00B503BE"/>
    <w:rsid w:val="00B625E2"/>
    <w:rsid w:val="00BA52C9"/>
    <w:rsid w:val="00BE2A00"/>
    <w:rsid w:val="00C04240"/>
    <w:rsid w:val="00C05854"/>
    <w:rsid w:val="00C458F4"/>
    <w:rsid w:val="00C57770"/>
    <w:rsid w:val="00C61A70"/>
    <w:rsid w:val="00C65653"/>
    <w:rsid w:val="00C75998"/>
    <w:rsid w:val="00CB2D99"/>
    <w:rsid w:val="00CB795C"/>
    <w:rsid w:val="00CE4F51"/>
    <w:rsid w:val="00CF1B81"/>
    <w:rsid w:val="00D14F28"/>
    <w:rsid w:val="00D421BF"/>
    <w:rsid w:val="00D63009"/>
    <w:rsid w:val="00D878AD"/>
    <w:rsid w:val="00D87F1C"/>
    <w:rsid w:val="00D91CB9"/>
    <w:rsid w:val="00DE7692"/>
    <w:rsid w:val="00DF7DA9"/>
    <w:rsid w:val="00E32BE8"/>
    <w:rsid w:val="00E8467D"/>
    <w:rsid w:val="00EA2C92"/>
    <w:rsid w:val="00EC0828"/>
    <w:rsid w:val="00EC3ACA"/>
    <w:rsid w:val="00EC7CDF"/>
    <w:rsid w:val="00ED217D"/>
    <w:rsid w:val="00EE1D33"/>
    <w:rsid w:val="00EE5BA4"/>
    <w:rsid w:val="00EE64D6"/>
    <w:rsid w:val="00F15DBB"/>
    <w:rsid w:val="00F248C3"/>
    <w:rsid w:val="00F55CD3"/>
    <w:rsid w:val="00F96CC9"/>
    <w:rsid w:val="00FB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3f,blue,#00c"/>
      <o:colormenu v:ext="edit" fillcolor="none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3725"/>
  </w:style>
  <w:style w:type="paragraph" w:styleId="1">
    <w:name w:val="heading 1"/>
    <w:basedOn w:val="a"/>
    <w:next w:val="a"/>
    <w:qFormat/>
    <w:rsid w:val="0040372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403725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03725"/>
    <w:pPr>
      <w:keepNext/>
      <w:outlineLvl w:val="2"/>
    </w:pPr>
    <w:rPr>
      <w:b/>
      <w:bCs/>
      <w:sz w:val="28"/>
      <w:szCs w:val="24"/>
    </w:rPr>
  </w:style>
  <w:style w:type="paragraph" w:styleId="4">
    <w:name w:val="heading 4"/>
    <w:basedOn w:val="a"/>
    <w:next w:val="a"/>
    <w:qFormat/>
    <w:rsid w:val="00403725"/>
    <w:pPr>
      <w:keepNext/>
      <w:jc w:val="center"/>
      <w:outlineLvl w:val="3"/>
    </w:pPr>
    <w:rPr>
      <w:b/>
      <w:spacing w:val="20"/>
      <w:sz w:val="24"/>
    </w:rPr>
  </w:style>
  <w:style w:type="paragraph" w:styleId="5">
    <w:name w:val="heading 5"/>
    <w:basedOn w:val="a"/>
    <w:next w:val="a"/>
    <w:qFormat/>
    <w:rsid w:val="00403725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403725"/>
    <w:pPr>
      <w:keepNext/>
      <w:tabs>
        <w:tab w:val="left" w:pos="9639"/>
      </w:tabs>
      <w:ind w:left="10348"/>
      <w:jc w:val="center"/>
      <w:outlineLvl w:val="5"/>
    </w:pPr>
    <w:rPr>
      <w:b/>
      <w:spacing w:val="2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03725"/>
    <w:rPr>
      <w:sz w:val="24"/>
    </w:rPr>
  </w:style>
  <w:style w:type="paragraph" w:styleId="a3">
    <w:name w:val="Title"/>
    <w:basedOn w:val="a"/>
    <w:qFormat/>
    <w:rsid w:val="00403725"/>
    <w:pPr>
      <w:jc w:val="center"/>
    </w:pPr>
    <w:rPr>
      <w:b/>
      <w:sz w:val="28"/>
    </w:rPr>
  </w:style>
  <w:style w:type="paragraph" w:customStyle="1" w:styleId="a4">
    <w:name w:val="мар."/>
    <w:basedOn w:val="a"/>
    <w:autoRedefine/>
    <w:rsid w:val="00403725"/>
    <w:pPr>
      <w:tabs>
        <w:tab w:val="num" w:pos="360"/>
      </w:tabs>
      <w:ind w:left="360" w:hanging="360"/>
      <w:jc w:val="both"/>
    </w:pPr>
    <w:rPr>
      <w:rFonts w:ascii="Arial" w:hAnsi="Arial"/>
    </w:rPr>
  </w:style>
  <w:style w:type="paragraph" w:styleId="a5">
    <w:name w:val="Plain Text"/>
    <w:basedOn w:val="a"/>
    <w:rsid w:val="00403725"/>
    <w:rPr>
      <w:rFonts w:ascii="Courier New" w:hAnsi="Courier New"/>
    </w:rPr>
  </w:style>
  <w:style w:type="paragraph" w:styleId="a6">
    <w:name w:val="Subtitle"/>
    <w:basedOn w:val="a"/>
    <w:qFormat/>
    <w:rsid w:val="00403725"/>
    <w:pPr>
      <w:jc w:val="center"/>
    </w:pPr>
    <w:rPr>
      <w:caps/>
      <w:sz w:val="24"/>
    </w:rPr>
  </w:style>
  <w:style w:type="paragraph" w:customStyle="1" w:styleId="11">
    <w:name w:val="Обычный1"/>
    <w:basedOn w:val="a"/>
    <w:autoRedefine/>
    <w:rsid w:val="00403725"/>
    <w:pPr>
      <w:ind w:firstLine="567"/>
      <w:jc w:val="both"/>
    </w:pPr>
    <w:rPr>
      <w:rFonts w:ascii="Arial" w:hAnsi="Arial"/>
      <w:snapToGrid w:val="0"/>
    </w:rPr>
  </w:style>
  <w:style w:type="paragraph" w:styleId="a7">
    <w:name w:val="Body Text"/>
    <w:basedOn w:val="a"/>
    <w:rsid w:val="00403725"/>
    <w:rPr>
      <w:b/>
      <w:bCs/>
      <w:sz w:val="28"/>
      <w:szCs w:val="24"/>
    </w:rPr>
  </w:style>
  <w:style w:type="table" w:styleId="a8">
    <w:name w:val="Table Grid"/>
    <w:basedOn w:val="a1"/>
    <w:rsid w:val="004C0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F2B8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9">
    <w:name w:val="Balloon Text"/>
    <w:basedOn w:val="a"/>
    <w:link w:val="aa"/>
    <w:rsid w:val="00EE5B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E5BA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142C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42CF6"/>
  </w:style>
  <w:style w:type="paragraph" w:styleId="ad">
    <w:name w:val="footer"/>
    <w:basedOn w:val="a"/>
    <w:link w:val="ae"/>
    <w:uiPriority w:val="99"/>
    <w:rsid w:val="00142C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42C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3725"/>
  </w:style>
  <w:style w:type="paragraph" w:styleId="1">
    <w:name w:val="heading 1"/>
    <w:basedOn w:val="a"/>
    <w:next w:val="a"/>
    <w:qFormat/>
    <w:rsid w:val="0040372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403725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03725"/>
    <w:pPr>
      <w:keepNext/>
      <w:outlineLvl w:val="2"/>
    </w:pPr>
    <w:rPr>
      <w:b/>
      <w:bCs/>
      <w:sz w:val="28"/>
      <w:szCs w:val="24"/>
    </w:rPr>
  </w:style>
  <w:style w:type="paragraph" w:styleId="4">
    <w:name w:val="heading 4"/>
    <w:basedOn w:val="a"/>
    <w:next w:val="a"/>
    <w:qFormat/>
    <w:rsid w:val="00403725"/>
    <w:pPr>
      <w:keepNext/>
      <w:jc w:val="center"/>
      <w:outlineLvl w:val="3"/>
    </w:pPr>
    <w:rPr>
      <w:b/>
      <w:spacing w:val="20"/>
      <w:sz w:val="24"/>
    </w:rPr>
  </w:style>
  <w:style w:type="paragraph" w:styleId="5">
    <w:name w:val="heading 5"/>
    <w:basedOn w:val="a"/>
    <w:next w:val="a"/>
    <w:qFormat/>
    <w:rsid w:val="00403725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403725"/>
    <w:pPr>
      <w:keepNext/>
      <w:tabs>
        <w:tab w:val="left" w:pos="9639"/>
      </w:tabs>
      <w:ind w:left="10348"/>
      <w:jc w:val="center"/>
      <w:outlineLvl w:val="5"/>
    </w:pPr>
    <w:rPr>
      <w:b/>
      <w:spacing w:val="2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03725"/>
    <w:rPr>
      <w:sz w:val="24"/>
    </w:rPr>
  </w:style>
  <w:style w:type="paragraph" w:styleId="a3">
    <w:name w:val="Title"/>
    <w:basedOn w:val="a"/>
    <w:qFormat/>
    <w:rsid w:val="00403725"/>
    <w:pPr>
      <w:jc w:val="center"/>
    </w:pPr>
    <w:rPr>
      <w:b/>
      <w:sz w:val="28"/>
    </w:rPr>
  </w:style>
  <w:style w:type="paragraph" w:customStyle="1" w:styleId="a4">
    <w:name w:val="мар."/>
    <w:basedOn w:val="a"/>
    <w:autoRedefine/>
    <w:rsid w:val="00403725"/>
    <w:pPr>
      <w:tabs>
        <w:tab w:val="num" w:pos="360"/>
      </w:tabs>
      <w:ind w:left="360" w:hanging="360"/>
      <w:jc w:val="both"/>
    </w:pPr>
    <w:rPr>
      <w:rFonts w:ascii="Arial" w:hAnsi="Arial"/>
    </w:rPr>
  </w:style>
  <w:style w:type="paragraph" w:styleId="a5">
    <w:name w:val="Plain Text"/>
    <w:basedOn w:val="a"/>
    <w:rsid w:val="00403725"/>
    <w:rPr>
      <w:rFonts w:ascii="Courier New" w:hAnsi="Courier New"/>
    </w:rPr>
  </w:style>
  <w:style w:type="paragraph" w:styleId="a6">
    <w:name w:val="Subtitle"/>
    <w:basedOn w:val="a"/>
    <w:qFormat/>
    <w:rsid w:val="00403725"/>
    <w:pPr>
      <w:jc w:val="center"/>
    </w:pPr>
    <w:rPr>
      <w:caps/>
      <w:sz w:val="24"/>
    </w:rPr>
  </w:style>
  <w:style w:type="paragraph" w:customStyle="1" w:styleId="11">
    <w:name w:val="Обычный1"/>
    <w:basedOn w:val="a"/>
    <w:autoRedefine/>
    <w:rsid w:val="00403725"/>
    <w:pPr>
      <w:ind w:firstLine="567"/>
      <w:jc w:val="both"/>
    </w:pPr>
    <w:rPr>
      <w:rFonts w:ascii="Arial" w:hAnsi="Arial"/>
      <w:snapToGrid w:val="0"/>
    </w:rPr>
  </w:style>
  <w:style w:type="paragraph" w:styleId="a7">
    <w:name w:val="Body Text"/>
    <w:basedOn w:val="a"/>
    <w:rsid w:val="00403725"/>
    <w:rPr>
      <w:b/>
      <w:bCs/>
      <w:sz w:val="28"/>
      <w:szCs w:val="24"/>
    </w:rPr>
  </w:style>
  <w:style w:type="table" w:styleId="a8">
    <w:name w:val="Table Grid"/>
    <w:basedOn w:val="a1"/>
    <w:rsid w:val="004C0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4F2B8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9">
    <w:name w:val="Balloon Text"/>
    <w:basedOn w:val="a"/>
    <w:link w:val="aa"/>
    <w:rsid w:val="00EE5B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EE5BA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142C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42CF6"/>
  </w:style>
  <w:style w:type="paragraph" w:styleId="ad">
    <w:name w:val="footer"/>
    <w:basedOn w:val="a"/>
    <w:link w:val="ae"/>
    <w:uiPriority w:val="99"/>
    <w:rsid w:val="00142C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42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orama11\GEODESY.DOT\Schem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Scheme</Template>
  <TotalTime>3</TotalTime>
  <Pages>3</Pages>
  <Words>131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«Геосервис-плюс»</vt:lpstr>
    </vt:vector>
  </TitlesOfParts>
  <Company>43651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«Геосервис-плюс»</dc:title>
  <dc:creator>KADASTR IRK</dc:creator>
  <cp:lastModifiedBy>Сазонова Оксана Леонидовна</cp:lastModifiedBy>
  <cp:revision>3</cp:revision>
  <cp:lastPrinted>2021-03-10T02:28:00Z</cp:lastPrinted>
  <dcterms:created xsi:type="dcterms:W3CDTF">2021-03-01T08:32:00Z</dcterms:created>
  <dcterms:modified xsi:type="dcterms:W3CDTF">2021-03-10T02:28:00Z</dcterms:modified>
</cp:coreProperties>
</file>