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66" w:rsidRDefault="0072726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0;width:852.8pt;height:592.8pt;z-index:-251658240;visibility:visible" wrapcoords="-19 0 -19 21573 21600 21573 21600 0 -19 0">
            <v:imagedata r:id="rId4" o:title=""/>
            <w10:wrap type="tight"/>
          </v:shape>
        </w:pict>
      </w:r>
    </w:p>
    <w:sectPr w:rsidR="00727266" w:rsidSect="00EE6825">
      <w:pgSz w:w="16838" w:h="11906" w:orient="landscape"/>
      <w:pgMar w:top="0" w:right="0" w:bottom="249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41C5"/>
    <w:rsid w:val="002541C5"/>
    <w:rsid w:val="003122F5"/>
    <w:rsid w:val="00346D22"/>
    <w:rsid w:val="00445B3B"/>
    <w:rsid w:val="005244DA"/>
    <w:rsid w:val="00727266"/>
    <w:rsid w:val="007D036D"/>
    <w:rsid w:val="00905EC6"/>
    <w:rsid w:val="00BE2FE7"/>
    <w:rsid w:val="00C63BEF"/>
    <w:rsid w:val="00CB6BC2"/>
    <w:rsid w:val="00E956EA"/>
    <w:rsid w:val="00EE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4D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2016-11-18T13:44:00Z</dcterms:created>
  <dcterms:modified xsi:type="dcterms:W3CDTF">2016-11-18T13:44:00Z</dcterms:modified>
</cp:coreProperties>
</file>