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C9" w:rsidRDefault="006643C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0;width:842.25pt;height:593.95pt;z-index:-251660800;visibility:visible" wrapcoords="-19 0 -19 21573 21600 21573 21600 0 -19 0">
            <v:imagedata r:id="rId4" o:title="" cropleft="32836f"/>
            <w10:wrap type="tight"/>
          </v:shape>
        </w:pict>
      </w:r>
      <w:bookmarkEnd w:id="0"/>
      <w:r>
        <w:rPr>
          <w:noProof/>
          <w:lang w:eastAsia="ru-RU"/>
        </w:rPr>
        <w:pict>
          <v:shape id="Рисунок 6" o:spid="_x0000_s1027" type="#_x0000_t75" style="position:absolute;margin-left:562.9pt;margin-top:3.75pt;width:146.8pt;height:174.25pt;z-index:251659776;visibility:visible">
            <v:imagedata r:id="rId5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562.9pt;margin-top:0;width:277pt;height:37.4pt;z-index:2516587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">
            <v:textbox>
              <w:txbxContent>
                <w:p w:rsidR="006643C9" w:rsidRDefault="006643C9"/>
              </w:txbxContent>
            </v:textbox>
            <w10:wrap type="square"/>
          </v:shape>
        </w:pict>
      </w:r>
    </w:p>
    <w:p w:rsidR="006643C9" w:rsidRDefault="006643C9">
      <w:r>
        <w:rPr>
          <w:noProof/>
          <w:lang w:eastAsia="ru-RU"/>
        </w:rPr>
        <w:pict>
          <v:shape id="_x0000_s1029" type="#_x0000_t202" style="position:absolute;margin-left:567pt;margin-top:7in;width:73.85pt;height:46.75pt;z-index:2516577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L6xNwz0CAABQBAAA&#10;DgAAAAAAAAAAAAAAAAAuAgAAZHJzL2Uyb0RvYy54bWxQSwECLQAUAAYACAAAACEAf9SkrOIAAAAP&#10;AQAADwAAAAAAAAAAAAAAAACXBAAAZHJzL2Rvd25yZXYueG1sUEsFBgAAAAAEAAQA8wAAAKYFAAAA&#10;AA==&#10;">
            <v:textbox>
              <w:txbxContent>
                <w:p w:rsidR="006643C9" w:rsidRPr="00E53847" w:rsidRDefault="006643C9" w:rsidP="00E53847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</w:pPr>
                  <w:r w:rsidRPr="00E53847"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0" type="#_x0000_t202" style="position:absolute;margin-left:564.75pt;margin-top:234.65pt;width:275.1pt;height:61.7pt;z-index:25165670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EQ5OHFD&#10;AgAAUQQAAA4AAAAAAAAAAAAAAAAALgIAAGRycy9lMm9Eb2MueG1sUEsBAi0AFAAGAAgAAAAhAEa5&#10;SFrjAAAADQEAAA8AAAAAAAAAAAAAAAAAnQQAAGRycy9kb3ducmV2LnhtbFBLBQYAAAAABAAEAPMA&#10;AACtBQAAAAA=&#10;" fillcolor="#00b0f0">
            <v:textbox>
              <w:txbxContent>
                <w:p w:rsidR="006643C9" w:rsidRPr="00106D90" w:rsidRDefault="006643C9" w:rsidP="00E538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0"/>
                    </w:rPr>
                  </w:pPr>
                  <w:r w:rsidRPr="00106D90">
                    <w:rPr>
                      <w:rFonts w:ascii="Times New Roman" w:hAnsi="Times New Roman"/>
                      <w:b/>
                      <w:color w:val="000000"/>
                      <w:sz w:val="32"/>
                      <w:szCs w:val="30"/>
                    </w:rPr>
                    <w:t>Незамедлительно и четко выполнять полученные указания местной Администрации</w:t>
                  </w:r>
                </w:p>
              </w:txbxContent>
            </v:textbox>
            <w10:wrap type="square"/>
          </v:shape>
        </w:pict>
      </w:r>
      <w:r w:rsidRPr="0058438C">
        <w:rPr>
          <w:noProof/>
          <w:lang w:eastAsia="ru-RU"/>
        </w:rPr>
        <w:pict>
          <v:shape id="Рисунок 2" o:spid="_x0000_i1025" type="#_x0000_t75" style="width:825.6pt;height:594.6pt;visibility:visible">
            <v:imagedata r:id="rId6" o:title="" cropright="32836f"/>
          </v:shape>
        </w:pict>
      </w:r>
    </w:p>
    <w:sectPr w:rsidR="006643C9" w:rsidSect="00DC6B93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807"/>
    <w:rsid w:val="00106D90"/>
    <w:rsid w:val="00252807"/>
    <w:rsid w:val="004B5252"/>
    <w:rsid w:val="0058438C"/>
    <w:rsid w:val="005E17E2"/>
    <w:rsid w:val="006209D2"/>
    <w:rsid w:val="006643C9"/>
    <w:rsid w:val="009927B2"/>
    <w:rsid w:val="00C121D3"/>
    <w:rsid w:val="00C8774B"/>
    <w:rsid w:val="00DC6B93"/>
    <w:rsid w:val="00E53847"/>
    <w:rsid w:val="00EC71E5"/>
    <w:rsid w:val="00F21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1D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2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2016-03-21T11:15:00Z</dcterms:created>
  <dcterms:modified xsi:type="dcterms:W3CDTF">2016-03-28T07:56:00Z</dcterms:modified>
</cp:coreProperties>
</file>