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97F" w:rsidRDefault="005A197F">
      <w:pPr>
        <w:rPr>
          <w:rFonts w:ascii="Liberation Serif" w:eastAsia="Times New Roman" w:hAnsi="Liberation Serif"/>
          <w:b/>
          <w:bCs/>
          <w:sz w:val="32"/>
          <w:szCs w:val="32"/>
          <w:lang w:val="ru-RU"/>
        </w:rPr>
      </w:pPr>
      <w:bookmarkStart w:id="0" w:name="_GoBack"/>
      <w:bookmarkEnd w:id="0"/>
    </w:p>
    <w:p w:rsidR="005A197F" w:rsidRDefault="005A197F">
      <w:pPr>
        <w:rPr>
          <w:rFonts w:ascii="Liberation Serif" w:eastAsia="Times New Roman" w:hAnsi="Liberation Serif"/>
          <w:b/>
          <w:bCs/>
          <w:sz w:val="32"/>
          <w:szCs w:val="32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5"/>
          <w:szCs w:val="25"/>
          <w:lang w:val="ru-RU"/>
        </w:rPr>
      </w:pPr>
    </w:p>
    <w:p w:rsidR="005A197F" w:rsidRDefault="00D23D13">
      <w:pPr>
        <w:pStyle w:val="a7"/>
      </w:pPr>
      <w:r>
        <w:rPr>
          <w:rFonts w:ascii="Liberation Serif" w:hAnsi="Liberation Serif"/>
          <w:noProof/>
          <w:sz w:val="20"/>
          <w:szCs w:val="20"/>
          <w:lang w:val="ru-RU" w:eastAsia="ru-RU"/>
        </w:rPr>
        <w:drawing>
          <wp:inline distT="0" distB="0" distL="0" distR="0">
            <wp:extent cx="1695955" cy="2579403"/>
            <wp:effectExtent l="0" t="0" r="0" b="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955" cy="2579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pStyle w:val="a7"/>
        <w:rPr>
          <w:rFonts w:ascii="Liberation Serif" w:hAnsi="Liberation Serif"/>
          <w:lang w:val="ru-RU"/>
        </w:rPr>
      </w:pPr>
    </w:p>
    <w:p w:rsidR="005A197F" w:rsidRDefault="00D23D13">
      <w:pPr>
        <w:pStyle w:val="a7"/>
        <w:rPr>
          <w:rFonts w:ascii="Liberation Serif" w:hAnsi="Liberation Serif"/>
          <w:lang w:val="ru-RU"/>
        </w:rPr>
      </w:pPr>
      <w:r>
        <w:rPr>
          <w:rFonts w:ascii="Liberation Serif" w:hAnsi="Liberation Serif"/>
          <w:lang w:val="ru-RU"/>
        </w:rPr>
        <w:t>СХЕМА ВОДОСНАБЖЕНИЯ</w:t>
      </w:r>
    </w:p>
    <w:p w:rsidR="005A197F" w:rsidRDefault="00D23D13">
      <w:pPr>
        <w:pStyle w:val="a7"/>
        <w:rPr>
          <w:rFonts w:ascii="Liberation Serif" w:hAnsi="Liberation Serif"/>
          <w:lang w:val="ru-RU"/>
        </w:rPr>
      </w:pPr>
      <w:r>
        <w:rPr>
          <w:rFonts w:ascii="Liberation Serif" w:hAnsi="Liberation Serif"/>
          <w:lang w:val="ru-RU"/>
        </w:rPr>
        <w:t>КАМЫШЛОВСКОГО ГОРОДСКОГО ОКРУГА</w:t>
      </w:r>
    </w:p>
    <w:p w:rsidR="005A197F" w:rsidRDefault="00D23D13">
      <w:pPr>
        <w:pStyle w:val="a7"/>
        <w:rPr>
          <w:rFonts w:ascii="Liberation Serif" w:hAnsi="Liberation Serif"/>
          <w:b w:val="0"/>
          <w:lang w:val="ru-RU"/>
        </w:rPr>
      </w:pPr>
      <w:r>
        <w:rPr>
          <w:rFonts w:ascii="Liberation Serif" w:hAnsi="Liberation Serif"/>
          <w:b w:val="0"/>
          <w:lang w:val="ru-RU"/>
        </w:rPr>
        <w:t>на период до 2034 года</w:t>
      </w: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Pr="00EB1A3E" w:rsidRDefault="00D23D13">
      <w:pPr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5583600</wp:posOffset>
                </wp:positionH>
                <wp:positionV relativeFrom="paragraph">
                  <wp:posOffset>79918</wp:posOffset>
                </wp:positionV>
                <wp:extent cx="1032513" cy="568327"/>
                <wp:effectExtent l="0" t="0" r="15237" b="22223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3" cy="568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5A197F" w:rsidRDefault="005A197F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439.65pt;margin-top:6.3pt;width:81.3pt;height:44.75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" strokecolor="white" strokeweight=".35mm">
                <v:textbox inset="0,0,0,0">
                  <w:txbxContent>
                    <w:p w:rsidR="005A197F" w:rsidRDefault="005A197F"/>
                  </w:txbxContent>
                </v:textbox>
              </v:rect>
            </w:pict>
          </mc:Fallback>
        </mc:AlternateContent>
      </w:r>
    </w:p>
    <w:p w:rsidR="005A197F" w:rsidRPr="00EB1A3E" w:rsidRDefault="00D23D13">
      <w:pPr>
        <w:jc w:val="center"/>
        <w:rPr>
          <w:lang w:val="ru-RU"/>
        </w:rPr>
      </w:pPr>
      <w:r>
        <w:rPr>
          <w:rFonts w:ascii="Liberation Serif" w:hAnsi="Liberation Serif"/>
          <w:spacing w:val="1"/>
          <w:sz w:val="24"/>
          <w:szCs w:val="24"/>
          <w:lang w:val="ru-RU"/>
        </w:rPr>
        <w:t>Екатеринбург,</w:t>
      </w:r>
      <w:r>
        <w:rPr>
          <w:rFonts w:ascii="Liberation Serif" w:hAnsi="Liberation Serif"/>
          <w:spacing w:val="6"/>
          <w:sz w:val="24"/>
          <w:szCs w:val="24"/>
          <w:lang w:val="ru-RU"/>
        </w:rPr>
        <w:t xml:space="preserve"> </w:t>
      </w:r>
      <w:r>
        <w:rPr>
          <w:rFonts w:ascii="Liberation Serif" w:hAnsi="Liberation Serif"/>
          <w:spacing w:val="1"/>
          <w:sz w:val="24"/>
          <w:szCs w:val="24"/>
          <w:lang w:val="ru-RU"/>
        </w:rPr>
        <w:t>2018</w:t>
      </w:r>
    </w:p>
    <w:p w:rsidR="005A197F" w:rsidRDefault="005A197F">
      <w:pPr>
        <w:jc w:val="center"/>
        <w:rPr>
          <w:lang w:val="ru-RU"/>
        </w:rPr>
      </w:pPr>
    </w:p>
    <w:p w:rsidR="005A197F" w:rsidRDefault="005A197F">
      <w:pPr>
        <w:ind w:left="5726"/>
        <w:rPr>
          <w:rFonts w:ascii="Liberation Serif" w:hAnsi="Liberation Serif"/>
          <w:spacing w:val="1"/>
          <w:sz w:val="28"/>
          <w:szCs w:val="28"/>
          <w:lang w:val="ru-RU"/>
        </w:rPr>
      </w:pPr>
    </w:p>
    <w:p w:rsidR="005A197F" w:rsidRPr="00EB1A3E" w:rsidRDefault="00D23D13">
      <w:pPr>
        <w:ind w:left="5726"/>
        <w:rPr>
          <w:lang w:val="ru-RU"/>
        </w:rPr>
      </w:pPr>
      <w:r>
        <w:rPr>
          <w:rFonts w:ascii="Liberation Serif" w:hAnsi="Liberation Serif"/>
          <w:spacing w:val="1"/>
          <w:sz w:val="28"/>
          <w:szCs w:val="28"/>
          <w:lang w:val="ru-RU"/>
        </w:rPr>
        <w:lastRenderedPageBreak/>
        <w:t>Приложение</w:t>
      </w:r>
    </w:p>
    <w:p w:rsidR="005A197F" w:rsidRPr="00EB1A3E" w:rsidRDefault="00D23D13">
      <w:pPr>
        <w:ind w:left="5726"/>
        <w:rPr>
          <w:lang w:val="ru-RU"/>
        </w:rPr>
      </w:pPr>
      <w:r>
        <w:rPr>
          <w:rFonts w:ascii="Liberation Serif" w:hAnsi="Liberation Serif"/>
          <w:spacing w:val="1"/>
          <w:sz w:val="28"/>
          <w:szCs w:val="28"/>
          <w:lang w:val="ru-RU"/>
        </w:rPr>
        <w:t>УТВЕРЖДЕНА</w:t>
      </w:r>
    </w:p>
    <w:p w:rsidR="005A197F" w:rsidRPr="00EB1A3E" w:rsidRDefault="00D23D13">
      <w:pPr>
        <w:ind w:left="5726"/>
        <w:rPr>
          <w:lang w:val="ru-RU"/>
        </w:rPr>
      </w:pPr>
      <w:r>
        <w:rPr>
          <w:rFonts w:ascii="Liberation Serif" w:hAnsi="Liberation Serif"/>
          <w:spacing w:val="1"/>
          <w:sz w:val="28"/>
          <w:szCs w:val="28"/>
          <w:lang w:val="ru-RU"/>
        </w:rPr>
        <w:t>постановлением администрации Камышловского городского округа от 06.02.2019 № 64</w:t>
      </w: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D23D13">
      <w:pPr>
        <w:pStyle w:val="a7"/>
        <w:rPr>
          <w:rFonts w:ascii="Liberation Serif" w:hAnsi="Liberation Serif"/>
          <w:lang w:val="ru-RU"/>
        </w:rPr>
      </w:pPr>
      <w:r>
        <w:rPr>
          <w:rFonts w:ascii="Liberation Serif" w:hAnsi="Liberation Serif"/>
          <w:lang w:val="ru-RU"/>
        </w:rPr>
        <w:t>СХЕМА ВОДОСНАБЖЕНИЯ</w:t>
      </w:r>
    </w:p>
    <w:p w:rsidR="005A197F" w:rsidRDefault="00D23D13">
      <w:pPr>
        <w:pStyle w:val="a7"/>
        <w:rPr>
          <w:rFonts w:ascii="Liberation Serif" w:hAnsi="Liberation Serif"/>
          <w:lang w:val="ru-RU"/>
        </w:rPr>
      </w:pPr>
      <w:r>
        <w:rPr>
          <w:rFonts w:ascii="Liberation Serif" w:hAnsi="Liberation Serif"/>
          <w:lang w:val="ru-RU"/>
        </w:rPr>
        <w:t>КАМЫШЛОВСКОГО ГОРОДСКОГО ОКРУГА</w:t>
      </w:r>
    </w:p>
    <w:p w:rsidR="005A197F" w:rsidRDefault="00D23D13">
      <w:pPr>
        <w:pStyle w:val="a7"/>
        <w:rPr>
          <w:rFonts w:ascii="Liberation Serif" w:hAnsi="Liberation Serif"/>
          <w:b w:val="0"/>
          <w:lang w:val="ru-RU"/>
        </w:rPr>
      </w:pPr>
      <w:r>
        <w:rPr>
          <w:rFonts w:ascii="Liberation Serif" w:hAnsi="Liberation Serif"/>
          <w:b w:val="0"/>
          <w:lang w:val="ru-RU"/>
        </w:rPr>
        <w:t>на период до 2034 года</w:t>
      </w: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D23D13">
      <w:pPr>
        <w:rPr>
          <w:rFonts w:ascii="Liberation Serif" w:eastAsia="Times New Roman" w:hAnsi="Liberation Serif"/>
          <w:sz w:val="28"/>
          <w:szCs w:val="28"/>
          <w:lang w:val="ru-RU"/>
        </w:rPr>
      </w:pPr>
      <w:r>
        <w:rPr>
          <w:rFonts w:ascii="Liberation Serif" w:eastAsia="Times New Roman" w:hAnsi="Liberation Serif"/>
          <w:sz w:val="28"/>
          <w:szCs w:val="28"/>
          <w:lang w:val="ru-RU"/>
        </w:rPr>
        <w:t xml:space="preserve">                                               </w:t>
      </w:r>
    </w:p>
    <w:p w:rsidR="005A197F" w:rsidRDefault="00D23D13">
      <w:r>
        <w:rPr>
          <w:rFonts w:ascii="Liberation Serif" w:eastAsia="Times New Roman" w:hAnsi="Liberation Serif"/>
          <w:lang w:val="ru-RU"/>
        </w:rPr>
        <w:t> </w:t>
      </w: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tbl>
      <w:tblPr>
        <w:tblW w:w="102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90"/>
        <w:gridCol w:w="3719"/>
      </w:tblGrid>
      <w:tr w:rsidR="005A197F">
        <w:tblPrEx>
          <w:tblCellMar>
            <w:top w:w="0" w:type="dxa"/>
            <w:bottom w:w="0" w:type="dxa"/>
          </w:tblCellMar>
        </w:tblPrEx>
        <w:tc>
          <w:tcPr>
            <w:tcW w:w="64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tabs>
                <w:tab w:val="left" w:pos="7371"/>
              </w:tabs>
              <w:rPr>
                <w:rFonts w:ascii="Liberation Serif" w:hAnsi="Liberation Serif"/>
                <w:sz w:val="24"/>
                <w:szCs w:val="24"/>
                <w:lang w:val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Индивидуальный </w:t>
            </w:r>
            <w:r>
              <w:rPr>
                <w:rFonts w:ascii="Liberation Serif" w:hAnsi="Liberation Serif"/>
                <w:sz w:val="24"/>
                <w:szCs w:val="24"/>
                <w:lang w:val="ru-RU"/>
              </w:rPr>
              <w:t>предприниматель</w:t>
            </w:r>
          </w:p>
          <w:p w:rsidR="005A197F" w:rsidRDefault="00D23D13">
            <w:pPr>
              <w:tabs>
                <w:tab w:val="left" w:pos="7371"/>
              </w:tabs>
            </w:pPr>
            <w:r>
              <w:rPr>
                <w:rFonts w:ascii="Liberation Serif" w:hAnsi="Liberation Serif"/>
                <w:sz w:val="24"/>
                <w:szCs w:val="24"/>
                <w:lang w:val="ru-RU"/>
              </w:rPr>
              <w:t>«Т-Энергетика»</w:t>
            </w:r>
          </w:p>
        </w:tc>
        <w:tc>
          <w:tcPr>
            <w:tcW w:w="37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tabs>
                <w:tab w:val="left" w:pos="7371"/>
              </w:tabs>
              <w:spacing w:line="360" w:lineRule="auto"/>
              <w:jc w:val="right"/>
            </w:pPr>
            <w:r>
              <w:rPr>
                <w:rFonts w:ascii="Liberation Serif" w:hAnsi="Liberation Serif"/>
                <w:sz w:val="24"/>
                <w:szCs w:val="24"/>
                <w:lang w:val="ru-RU"/>
              </w:rPr>
              <w:t>А.А. Бессонов</w:t>
            </w:r>
          </w:p>
        </w:tc>
      </w:tr>
    </w:tbl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b/>
          <w:bCs/>
          <w:sz w:val="20"/>
          <w:szCs w:val="20"/>
          <w:lang w:val="ru-RU"/>
        </w:rPr>
      </w:pPr>
    </w:p>
    <w:p w:rsidR="005A197F" w:rsidRDefault="00D23D13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5583600</wp:posOffset>
                </wp:positionH>
                <wp:positionV relativeFrom="paragraph">
                  <wp:posOffset>79918</wp:posOffset>
                </wp:positionV>
                <wp:extent cx="1032513" cy="568327"/>
                <wp:effectExtent l="0" t="0" r="15237" b="22223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3" cy="568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5A197F" w:rsidRDefault="005A197F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439.65pt;margin-top:6.3pt;width:81.3pt;height:44.75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" strokecolor="white" strokeweight=".35mm">
                <v:textbox inset="0,0,0,0">
                  <w:txbxContent>
                    <w:p w:rsidR="005A197F" w:rsidRDefault="005A197F"/>
                  </w:txbxContent>
                </v:textbox>
              </v:rect>
            </w:pict>
          </mc:Fallback>
        </mc:AlternateContent>
      </w:r>
    </w:p>
    <w:p w:rsidR="005A197F" w:rsidRDefault="00D23D13">
      <w:pPr>
        <w:jc w:val="center"/>
      </w:pPr>
      <w:r>
        <w:rPr>
          <w:rFonts w:ascii="Liberation Serif" w:hAnsi="Liberation Serif"/>
          <w:spacing w:val="1"/>
          <w:sz w:val="24"/>
          <w:szCs w:val="24"/>
          <w:lang w:val="ru-RU"/>
        </w:rPr>
        <w:t>Екатеринбург,</w:t>
      </w:r>
      <w:r>
        <w:rPr>
          <w:rFonts w:ascii="Liberation Serif" w:hAnsi="Liberation Serif"/>
          <w:spacing w:val="6"/>
          <w:sz w:val="24"/>
          <w:szCs w:val="24"/>
          <w:lang w:val="ru-RU"/>
        </w:rPr>
        <w:t xml:space="preserve"> </w:t>
      </w:r>
      <w:r>
        <w:rPr>
          <w:rFonts w:ascii="Liberation Serif" w:hAnsi="Liberation Serif"/>
          <w:spacing w:val="1"/>
          <w:sz w:val="24"/>
          <w:szCs w:val="24"/>
          <w:lang w:val="ru-RU"/>
        </w:rPr>
        <w:t>2018</w:t>
      </w:r>
    </w:p>
    <w:p w:rsidR="005A197F" w:rsidRDefault="00D23D13">
      <w:pPr>
        <w:pStyle w:val="ContentsHeading"/>
        <w:jc w:val="center"/>
        <w:outlineLvl w:val="9"/>
      </w:pPr>
      <w:r>
        <w:rPr>
          <w:rFonts w:ascii="Liberation Serif" w:hAnsi="Liberation Serif"/>
          <w:b/>
          <w:color w:val="auto"/>
        </w:rPr>
        <w:lastRenderedPageBreak/>
        <w:t>Оглавление</w:t>
      </w:r>
    </w:p>
    <w:p w:rsidR="005A197F" w:rsidRDefault="00D23D13">
      <w:pPr>
        <w:pStyle w:val="Contents1"/>
        <w:tabs>
          <w:tab w:val="right" w:leader="dot" w:pos="9897"/>
        </w:tabs>
        <w:ind w:left="0" w:hanging="160"/>
      </w:pPr>
      <w:r>
        <w:rPr>
          <w:rFonts w:ascii="Cambria" w:eastAsia="Cambria" w:hAnsi="Cambria" w:cs="Cambria"/>
          <w:b w:val="0"/>
          <w:bCs w:val="0"/>
          <w:color w:val="365F91"/>
          <w:sz w:val="32"/>
          <w:szCs w:val="32"/>
          <w:lang w:val="ru-RU" w:eastAsia="ru-RU"/>
        </w:rPr>
        <w:fldChar w:fldCharType="begin"/>
      </w:r>
      <w:r>
        <w:instrText xml:space="preserve"> TOC \o "1-3" \h </w:instrText>
      </w:r>
      <w:r>
        <w:rPr>
          <w:rFonts w:ascii="Cambria" w:eastAsia="Cambria" w:hAnsi="Cambria" w:cs="Cambria"/>
          <w:b w:val="0"/>
          <w:bCs w:val="0"/>
          <w:color w:val="365F91"/>
          <w:sz w:val="32"/>
          <w:szCs w:val="32"/>
          <w:lang w:val="ru-RU" w:eastAsia="ru-RU"/>
        </w:rPr>
        <w:fldChar w:fldCharType="separate"/>
      </w:r>
      <w:hyperlink r:id="rId8" w:history="1">
        <w:r>
          <w:rPr>
            <w:rStyle w:val="aff3"/>
            <w:rFonts w:ascii="Liberation Serif" w:hAnsi="Liberation Serif"/>
            <w:sz w:val="24"/>
            <w:szCs w:val="24"/>
          </w:rPr>
          <w:t>Введение</w:t>
        </w:r>
      </w:hyperlink>
      <w:hyperlink r:id="rId9" w:history="1">
        <w:r>
          <w:rPr>
            <w:rFonts w:ascii="Liberation Serif" w:hAnsi="Liberation Serif"/>
            <w:sz w:val="24"/>
            <w:szCs w:val="24"/>
          </w:rPr>
          <w:tab/>
          <w:t>6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160"/>
      </w:pPr>
      <w:hyperlink r:id="rId10" w:history="1">
        <w:r>
          <w:rPr>
            <w:rStyle w:val="aff3"/>
            <w:rFonts w:ascii="Liberation Serif" w:hAnsi="Liberation Serif"/>
            <w:sz w:val="24"/>
            <w:szCs w:val="24"/>
          </w:rPr>
          <w:t>Общие сведения</w:t>
        </w:r>
      </w:hyperlink>
      <w:hyperlink r:id="rId11" w:history="1">
        <w:r>
          <w:rPr>
            <w:rFonts w:ascii="Liberation Serif" w:hAnsi="Liberation Serif"/>
            <w:sz w:val="24"/>
            <w:szCs w:val="24"/>
          </w:rPr>
          <w:tab/>
          <w:t>7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12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1.</w:t>
        </w:r>
      </w:hyperlink>
      <w:hyperlink r:id="rId13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14" w:history="1">
        <w:r>
          <w:rPr>
            <w:rStyle w:val="aff3"/>
            <w:rFonts w:ascii="Liberation Serif" w:hAnsi="Liberation Serif"/>
            <w:sz w:val="24"/>
            <w:szCs w:val="24"/>
          </w:rPr>
          <w:t>Технико-экономическое состояние централизованных систем водоснабжения</w:t>
        </w:r>
      </w:hyperlink>
      <w:hyperlink r:id="rId15" w:history="1">
        <w:r>
          <w:rPr>
            <w:rFonts w:ascii="Liberation Serif" w:hAnsi="Liberation Serif"/>
            <w:sz w:val="24"/>
            <w:szCs w:val="24"/>
          </w:rPr>
          <w:tab/>
          <w:t>11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16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1.1.</w:t>
        </w:r>
      </w:hyperlink>
      <w:hyperlink r:id="rId17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18" w:history="1">
        <w:r>
          <w:rPr>
            <w:rStyle w:val="aff3"/>
            <w:rFonts w:ascii="Liberation Serif" w:hAnsi="Liberation Serif"/>
            <w:sz w:val="24"/>
            <w:szCs w:val="24"/>
          </w:rPr>
          <w:t>Описание</w:t>
        </w:r>
      </w:hyperlink>
      <w:hyperlink r:id="rId19" w:history="1">
        <w:r>
          <w:rPr>
            <w:rStyle w:val="aff3"/>
            <w:rFonts w:ascii="Liberation Serif" w:hAnsi="Liberation Serif"/>
            <w:spacing w:val="16"/>
            <w:sz w:val="24"/>
            <w:szCs w:val="24"/>
          </w:rPr>
          <w:t xml:space="preserve"> </w:t>
        </w:r>
      </w:hyperlink>
      <w:hyperlink r:id="rId20" w:history="1">
        <w:r>
          <w:rPr>
            <w:rStyle w:val="aff3"/>
            <w:rFonts w:ascii="Liberation Serif" w:hAnsi="Liberation Serif"/>
            <w:sz w:val="24"/>
            <w:szCs w:val="24"/>
          </w:rPr>
          <w:t>системы</w:t>
        </w:r>
      </w:hyperlink>
      <w:hyperlink r:id="rId21" w:history="1">
        <w:r>
          <w:rPr>
            <w:rStyle w:val="aff3"/>
            <w:rFonts w:ascii="Liberation Serif" w:hAnsi="Liberation Serif"/>
            <w:spacing w:val="20"/>
            <w:sz w:val="24"/>
            <w:szCs w:val="24"/>
          </w:rPr>
          <w:t xml:space="preserve"> </w:t>
        </w:r>
      </w:hyperlink>
      <w:hyperlink r:id="rId22" w:history="1">
        <w:r>
          <w:rPr>
            <w:rStyle w:val="aff3"/>
            <w:rFonts w:ascii="Liberation Serif" w:hAnsi="Liberation Serif"/>
            <w:sz w:val="24"/>
            <w:szCs w:val="24"/>
          </w:rPr>
          <w:t>и</w:t>
        </w:r>
      </w:hyperlink>
      <w:hyperlink r:id="rId23" w:history="1">
        <w:r>
          <w:rPr>
            <w:rStyle w:val="aff3"/>
            <w:rFonts w:ascii="Liberation Serif" w:hAnsi="Liberation Serif"/>
            <w:spacing w:val="20"/>
            <w:sz w:val="24"/>
            <w:szCs w:val="24"/>
          </w:rPr>
          <w:t xml:space="preserve"> </w:t>
        </w:r>
      </w:hyperlink>
      <w:hyperlink r:id="rId24" w:history="1">
        <w:r>
          <w:rPr>
            <w:rStyle w:val="aff3"/>
            <w:rFonts w:ascii="Liberation Serif" w:hAnsi="Liberation Serif"/>
            <w:sz w:val="24"/>
            <w:szCs w:val="24"/>
          </w:rPr>
          <w:t>структуры</w:t>
        </w:r>
      </w:hyperlink>
      <w:hyperlink r:id="rId25" w:history="1">
        <w:r>
          <w:rPr>
            <w:rStyle w:val="aff3"/>
            <w:rFonts w:ascii="Liberation Serif" w:hAnsi="Liberation Serif"/>
            <w:spacing w:val="18"/>
            <w:sz w:val="24"/>
            <w:szCs w:val="24"/>
          </w:rPr>
          <w:t xml:space="preserve"> </w:t>
        </w:r>
      </w:hyperlink>
      <w:hyperlink r:id="rId26" w:history="1">
        <w:r>
          <w:rPr>
            <w:rStyle w:val="aff3"/>
            <w:rFonts w:ascii="Liberation Serif" w:hAnsi="Liberation Serif"/>
            <w:sz w:val="24"/>
            <w:szCs w:val="24"/>
          </w:rPr>
          <w:t>водоснабжения</w:t>
        </w:r>
      </w:hyperlink>
      <w:hyperlink r:id="rId27" w:history="1">
        <w:r>
          <w:rPr>
            <w:rStyle w:val="aff3"/>
            <w:rFonts w:ascii="Liberation Serif" w:hAnsi="Liberation Serif"/>
            <w:spacing w:val="19"/>
            <w:sz w:val="24"/>
            <w:szCs w:val="24"/>
          </w:rPr>
          <w:t xml:space="preserve"> </w:t>
        </w:r>
      </w:hyperlink>
      <w:hyperlink r:id="rId28" w:history="1">
        <w:r>
          <w:rPr>
            <w:rStyle w:val="aff3"/>
            <w:rFonts w:ascii="Liberation Serif" w:hAnsi="Liberation Serif"/>
            <w:sz w:val="24"/>
            <w:szCs w:val="24"/>
          </w:rPr>
          <w:t>и</w:t>
        </w:r>
      </w:hyperlink>
      <w:hyperlink r:id="rId29" w:history="1">
        <w:r>
          <w:rPr>
            <w:rStyle w:val="aff3"/>
            <w:rFonts w:ascii="Liberation Serif" w:hAnsi="Liberation Serif"/>
            <w:spacing w:val="17"/>
            <w:sz w:val="24"/>
            <w:szCs w:val="24"/>
          </w:rPr>
          <w:t xml:space="preserve"> </w:t>
        </w:r>
      </w:hyperlink>
      <w:hyperlink r:id="rId30" w:history="1">
        <w:r>
          <w:rPr>
            <w:rStyle w:val="aff3"/>
            <w:rFonts w:ascii="Liberation Serif" w:hAnsi="Liberation Serif"/>
            <w:sz w:val="24"/>
            <w:szCs w:val="24"/>
          </w:rPr>
          <w:t>деление</w:t>
        </w:r>
      </w:hyperlink>
      <w:hyperlink r:id="rId31" w:history="1">
        <w:r>
          <w:rPr>
            <w:rStyle w:val="aff3"/>
            <w:rFonts w:ascii="Liberation Serif" w:hAnsi="Liberation Serif"/>
            <w:spacing w:val="26"/>
            <w:w w:val="99"/>
            <w:sz w:val="24"/>
            <w:szCs w:val="24"/>
          </w:rPr>
          <w:t xml:space="preserve"> </w:t>
        </w:r>
      </w:hyperlink>
      <w:hyperlink r:id="rId32" w:history="1">
        <w:r>
          <w:rPr>
            <w:rStyle w:val="aff3"/>
            <w:rFonts w:ascii="Liberation Serif" w:hAnsi="Liberation Serif"/>
            <w:sz w:val="24"/>
            <w:szCs w:val="24"/>
          </w:rPr>
          <w:t>территории</w:t>
        </w:r>
      </w:hyperlink>
      <w:hyperlink r:id="rId33" w:history="1">
        <w:r>
          <w:rPr>
            <w:rStyle w:val="aff3"/>
            <w:rFonts w:ascii="Liberation Serif" w:hAnsi="Liberation Serif"/>
            <w:spacing w:val="-15"/>
            <w:sz w:val="24"/>
            <w:szCs w:val="24"/>
          </w:rPr>
          <w:t xml:space="preserve"> </w:t>
        </w:r>
      </w:hyperlink>
      <w:hyperlink r:id="rId34" w:history="1">
        <w:r>
          <w:rPr>
            <w:rStyle w:val="aff3"/>
            <w:rFonts w:ascii="Liberation Serif" w:hAnsi="Liberation Serif"/>
            <w:sz w:val="24"/>
            <w:szCs w:val="24"/>
          </w:rPr>
          <w:t>городского</w:t>
        </w:r>
      </w:hyperlink>
      <w:hyperlink r:id="rId35" w:history="1">
        <w:r>
          <w:rPr>
            <w:rStyle w:val="aff3"/>
            <w:rFonts w:ascii="Liberation Serif" w:hAnsi="Liberation Serif"/>
            <w:spacing w:val="-15"/>
            <w:sz w:val="24"/>
            <w:szCs w:val="24"/>
          </w:rPr>
          <w:t xml:space="preserve"> </w:t>
        </w:r>
      </w:hyperlink>
      <w:hyperlink r:id="rId36" w:history="1">
        <w:r>
          <w:rPr>
            <w:rStyle w:val="aff3"/>
            <w:rFonts w:ascii="Liberation Serif" w:hAnsi="Liberation Serif"/>
            <w:sz w:val="24"/>
            <w:szCs w:val="24"/>
          </w:rPr>
          <w:t>посе</w:t>
        </w:r>
        <w:r>
          <w:rPr>
            <w:rStyle w:val="aff3"/>
            <w:rFonts w:ascii="Liberation Serif" w:hAnsi="Liberation Serif"/>
            <w:sz w:val="24"/>
            <w:szCs w:val="24"/>
          </w:rPr>
          <w:t>ления</w:t>
        </w:r>
      </w:hyperlink>
      <w:hyperlink r:id="rId37" w:history="1">
        <w:r>
          <w:rPr>
            <w:rStyle w:val="aff3"/>
            <w:rFonts w:ascii="Liberation Serif" w:hAnsi="Liberation Serif"/>
            <w:spacing w:val="-15"/>
            <w:sz w:val="24"/>
            <w:szCs w:val="24"/>
          </w:rPr>
          <w:t xml:space="preserve"> </w:t>
        </w:r>
      </w:hyperlink>
      <w:hyperlink r:id="rId38" w:history="1">
        <w:r>
          <w:rPr>
            <w:rStyle w:val="aff3"/>
            <w:rFonts w:ascii="Liberation Serif" w:hAnsi="Liberation Serif"/>
            <w:spacing w:val="-1"/>
            <w:sz w:val="24"/>
            <w:szCs w:val="24"/>
          </w:rPr>
          <w:t>на</w:t>
        </w:r>
      </w:hyperlink>
      <w:hyperlink r:id="rId39" w:history="1">
        <w:r>
          <w:rPr>
            <w:rStyle w:val="aff3"/>
            <w:rFonts w:ascii="Liberation Serif" w:hAnsi="Liberation Serif"/>
            <w:spacing w:val="-15"/>
            <w:sz w:val="24"/>
            <w:szCs w:val="24"/>
          </w:rPr>
          <w:t xml:space="preserve"> </w:t>
        </w:r>
      </w:hyperlink>
      <w:hyperlink r:id="rId40" w:history="1">
        <w:r>
          <w:rPr>
            <w:rStyle w:val="aff3"/>
            <w:rFonts w:ascii="Liberation Serif" w:hAnsi="Liberation Serif"/>
            <w:sz w:val="24"/>
            <w:szCs w:val="24"/>
          </w:rPr>
          <w:t>эксплуатационные</w:t>
        </w:r>
      </w:hyperlink>
      <w:hyperlink r:id="rId41" w:history="1">
        <w:r>
          <w:rPr>
            <w:rStyle w:val="aff3"/>
            <w:rFonts w:ascii="Liberation Serif" w:hAnsi="Liberation Serif"/>
            <w:spacing w:val="-13"/>
            <w:sz w:val="24"/>
            <w:szCs w:val="24"/>
          </w:rPr>
          <w:t xml:space="preserve"> </w:t>
        </w:r>
      </w:hyperlink>
      <w:hyperlink r:id="rId42" w:history="1">
        <w:r>
          <w:rPr>
            <w:rStyle w:val="aff3"/>
            <w:rFonts w:ascii="Liberation Serif" w:hAnsi="Liberation Serif"/>
            <w:sz w:val="24"/>
            <w:szCs w:val="24"/>
          </w:rPr>
          <w:t>зоны</w:t>
        </w:r>
      </w:hyperlink>
      <w:hyperlink r:id="rId43" w:history="1">
        <w:r>
          <w:rPr>
            <w:rFonts w:ascii="Liberation Serif" w:hAnsi="Liberation Serif"/>
            <w:sz w:val="24"/>
            <w:szCs w:val="24"/>
          </w:rPr>
          <w:tab/>
        </w:r>
        <w:r>
          <w:rPr>
            <w:rFonts w:ascii="Liberation Serif" w:hAnsi="Liberation Serif"/>
            <w:sz w:val="24"/>
            <w:szCs w:val="24"/>
          </w:rPr>
          <w:t>11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44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1.2.</w:t>
        </w:r>
      </w:hyperlink>
      <w:hyperlink r:id="rId45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46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Описание </w:t>
        </w:r>
      </w:hyperlink>
      <w:hyperlink r:id="rId47" w:history="1">
        <w:r>
          <w:rPr>
            <w:rStyle w:val="aff3"/>
            <w:rFonts w:ascii="Liberation Serif" w:hAnsi="Liberation Serif"/>
            <w:spacing w:val="41"/>
            <w:sz w:val="24"/>
            <w:szCs w:val="24"/>
          </w:rPr>
          <w:t xml:space="preserve"> </w:t>
        </w:r>
      </w:hyperlink>
      <w:hyperlink r:id="rId48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территорий, </w:t>
        </w:r>
      </w:hyperlink>
      <w:hyperlink r:id="rId49" w:history="1">
        <w:r>
          <w:rPr>
            <w:rStyle w:val="aff3"/>
            <w:rFonts w:ascii="Liberation Serif" w:hAnsi="Liberation Serif"/>
            <w:spacing w:val="43"/>
            <w:sz w:val="24"/>
            <w:szCs w:val="24"/>
          </w:rPr>
          <w:t xml:space="preserve"> </w:t>
        </w:r>
      </w:hyperlink>
      <w:hyperlink r:id="rId50" w:history="1">
        <w:r>
          <w:rPr>
            <w:rStyle w:val="aff3"/>
            <w:rFonts w:ascii="Liberation Serif" w:hAnsi="Liberation Serif"/>
            <w:sz w:val="24"/>
            <w:szCs w:val="24"/>
          </w:rPr>
          <w:t>н</w:t>
        </w:r>
        <w:r>
          <w:rPr>
            <w:rStyle w:val="aff3"/>
            <w:rFonts w:ascii="Liberation Serif" w:hAnsi="Liberation Serif"/>
            <w:sz w:val="24"/>
            <w:szCs w:val="24"/>
          </w:rPr>
          <w:t xml:space="preserve">еохваченных </w:t>
        </w:r>
      </w:hyperlink>
      <w:hyperlink r:id="rId51" w:history="1">
        <w:r>
          <w:rPr>
            <w:rStyle w:val="aff3"/>
            <w:rFonts w:ascii="Liberation Serif" w:hAnsi="Liberation Serif"/>
            <w:spacing w:val="43"/>
            <w:sz w:val="24"/>
            <w:szCs w:val="24"/>
          </w:rPr>
          <w:t xml:space="preserve"> </w:t>
        </w:r>
      </w:hyperlink>
      <w:hyperlink r:id="rId52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централизованными </w:t>
        </w:r>
      </w:hyperlink>
      <w:hyperlink r:id="rId53" w:history="1">
        <w:r>
          <w:rPr>
            <w:rStyle w:val="aff3"/>
            <w:rFonts w:ascii="Liberation Serif" w:hAnsi="Liberation Serif"/>
            <w:spacing w:val="41"/>
            <w:sz w:val="24"/>
            <w:szCs w:val="24"/>
          </w:rPr>
          <w:t xml:space="preserve"> </w:t>
        </w:r>
      </w:hyperlink>
      <w:hyperlink r:id="rId54" w:history="1">
        <w:r>
          <w:rPr>
            <w:rStyle w:val="aff3"/>
            <w:rFonts w:ascii="Liberation Serif" w:hAnsi="Liberation Serif"/>
            <w:sz w:val="24"/>
            <w:szCs w:val="24"/>
          </w:rPr>
          <w:t>системами</w:t>
        </w:r>
      </w:hyperlink>
      <w:hyperlink r:id="rId55" w:history="1">
        <w:r>
          <w:rPr>
            <w:rStyle w:val="aff3"/>
            <w:rFonts w:ascii="Liberation Serif" w:hAnsi="Liberation Serif"/>
            <w:spacing w:val="40"/>
            <w:w w:val="99"/>
            <w:sz w:val="24"/>
            <w:szCs w:val="24"/>
          </w:rPr>
          <w:t xml:space="preserve"> </w:t>
        </w:r>
      </w:hyperlink>
      <w:hyperlink r:id="rId56" w:history="1">
        <w:r>
          <w:rPr>
            <w:rStyle w:val="aff3"/>
            <w:rFonts w:ascii="Liberation Serif" w:hAnsi="Liberation Serif"/>
            <w:sz w:val="24"/>
            <w:szCs w:val="24"/>
          </w:rPr>
          <w:t>водоснабжения.</w:t>
        </w:r>
      </w:hyperlink>
      <w:hyperlink r:id="rId57" w:history="1">
        <w:r>
          <w:rPr>
            <w:rFonts w:ascii="Liberation Serif" w:hAnsi="Liberation Serif"/>
            <w:sz w:val="24"/>
            <w:szCs w:val="24"/>
          </w:rPr>
          <w:tab/>
          <w:t>12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58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1.3.</w:t>
        </w:r>
      </w:hyperlink>
      <w:hyperlink r:id="rId59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60" w:history="1">
        <w:r>
          <w:rPr>
            <w:rStyle w:val="aff3"/>
            <w:rFonts w:ascii="Liberation Serif" w:hAnsi="Liberation Serif"/>
            <w:sz w:val="24"/>
            <w:szCs w:val="24"/>
          </w:rPr>
          <w:t>Описание технологических  зон  водоснабжения,  зон  централизованного и нецентрализованного водоснабжения и перечень цент</w:t>
        </w:r>
        <w:r>
          <w:rPr>
            <w:rStyle w:val="aff3"/>
            <w:rFonts w:ascii="Liberation Serif" w:hAnsi="Liberation Serif"/>
            <w:sz w:val="24"/>
            <w:szCs w:val="24"/>
          </w:rPr>
          <w:t>рализованных систем водоснабжения</w:t>
        </w:r>
      </w:hyperlink>
      <w:hyperlink r:id="rId61" w:history="1">
        <w:r>
          <w:rPr>
            <w:rFonts w:ascii="Liberation Serif" w:hAnsi="Liberation Serif"/>
            <w:sz w:val="24"/>
            <w:szCs w:val="24"/>
          </w:rPr>
          <w:tab/>
          <w:t>13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62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1.4.</w:t>
        </w:r>
      </w:hyperlink>
      <w:hyperlink r:id="rId63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64" w:history="1">
        <w:r>
          <w:rPr>
            <w:rStyle w:val="aff3"/>
            <w:rFonts w:ascii="Liberation Serif" w:hAnsi="Liberation Serif"/>
            <w:sz w:val="24"/>
            <w:szCs w:val="24"/>
          </w:rPr>
          <w:t>Описание результатов  технического  обследования централизованных систем водоснабжения</w:t>
        </w:r>
      </w:hyperlink>
      <w:hyperlink r:id="rId65" w:history="1">
        <w:r>
          <w:rPr>
            <w:rFonts w:ascii="Liberation Serif" w:hAnsi="Liberation Serif"/>
            <w:sz w:val="24"/>
            <w:szCs w:val="24"/>
          </w:rPr>
          <w:tab/>
          <w:t>15</w:t>
        </w:r>
      </w:hyperlink>
    </w:p>
    <w:p w:rsidR="005A197F" w:rsidRDefault="00D23D13">
      <w:pPr>
        <w:pStyle w:val="Contents3"/>
        <w:tabs>
          <w:tab w:val="right" w:leader="dot" w:pos="10199"/>
        </w:tabs>
      </w:pPr>
      <w:hyperlink r:id="rId6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1.4.1 Описание состояния существующих источников водоснабжения</w:t>
        </w:r>
      </w:hyperlink>
      <w:hyperlink r:id="rId67" w:history="1">
        <w:r>
          <w:rPr>
            <w:rStyle w:val="aff3"/>
            <w:rFonts w:ascii="Liberation Serif" w:hAnsi="Liberation Serif"/>
            <w:i w:val="0"/>
            <w:w w:val="95"/>
            <w:sz w:val="24"/>
            <w:szCs w:val="24"/>
          </w:rPr>
          <w:t xml:space="preserve"> </w:t>
        </w:r>
      </w:hyperlink>
      <w:hyperlink r:id="rId68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и</w:t>
        </w:r>
      </w:hyperlink>
      <w:hyperlink r:id="rId69" w:history="1">
        <w:r>
          <w:rPr>
            <w:rStyle w:val="aff3"/>
            <w:rFonts w:ascii="Liberation Serif" w:hAnsi="Liberation Serif"/>
            <w:i w:val="0"/>
            <w:spacing w:val="46"/>
            <w:sz w:val="24"/>
            <w:szCs w:val="24"/>
          </w:rPr>
          <w:t xml:space="preserve"> </w:t>
        </w:r>
      </w:hyperlink>
      <w:hyperlink r:id="rId7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водозаборных сооружений</w:t>
        </w:r>
      </w:hyperlink>
      <w:hyperlink r:id="rId71" w:history="1">
        <w:r>
          <w:rPr>
            <w:rFonts w:ascii="Liberation Serif" w:hAnsi="Liberation Serif"/>
            <w:i w:val="0"/>
            <w:sz w:val="24"/>
            <w:szCs w:val="24"/>
          </w:rPr>
          <w:tab/>
          <w:t>15</w:t>
        </w:r>
      </w:hyperlink>
    </w:p>
    <w:p w:rsidR="005A197F" w:rsidRDefault="00D23D13">
      <w:pPr>
        <w:pStyle w:val="Contents3"/>
        <w:tabs>
          <w:tab w:val="right" w:leader="dot" w:pos="10199"/>
        </w:tabs>
      </w:pPr>
      <w:hyperlink r:id="rId72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1.4.2 Описание</w:t>
        </w:r>
      </w:hyperlink>
      <w:hyperlink r:id="rId73" w:history="1">
        <w:r>
          <w:rPr>
            <w:rStyle w:val="aff3"/>
            <w:rFonts w:ascii="Liberation Serif" w:hAnsi="Liberation Serif"/>
            <w:i w:val="0"/>
            <w:spacing w:val="47"/>
            <w:sz w:val="24"/>
            <w:szCs w:val="24"/>
          </w:rPr>
          <w:t xml:space="preserve"> </w:t>
        </w:r>
      </w:hyperlink>
      <w:hyperlink r:id="rId74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существующих</w:t>
        </w:r>
      </w:hyperlink>
      <w:hyperlink r:id="rId75" w:history="1">
        <w:r>
          <w:rPr>
            <w:rStyle w:val="aff3"/>
            <w:rFonts w:ascii="Liberation Serif" w:hAnsi="Liberation Serif"/>
            <w:i w:val="0"/>
            <w:spacing w:val="51"/>
            <w:sz w:val="24"/>
            <w:szCs w:val="24"/>
          </w:rPr>
          <w:t xml:space="preserve"> </w:t>
        </w:r>
      </w:hyperlink>
      <w:hyperlink r:id="rId7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сооружений</w:t>
        </w:r>
      </w:hyperlink>
      <w:hyperlink r:id="rId77" w:history="1">
        <w:r>
          <w:rPr>
            <w:rStyle w:val="aff3"/>
            <w:rFonts w:ascii="Liberation Serif" w:hAnsi="Liberation Serif"/>
            <w:i w:val="0"/>
            <w:spacing w:val="49"/>
            <w:sz w:val="24"/>
            <w:szCs w:val="24"/>
          </w:rPr>
          <w:t xml:space="preserve"> </w:t>
        </w:r>
      </w:hyperlink>
      <w:hyperlink r:id="rId78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очистки</w:t>
        </w:r>
      </w:hyperlink>
      <w:hyperlink r:id="rId79" w:history="1">
        <w:r>
          <w:rPr>
            <w:rStyle w:val="aff3"/>
            <w:rFonts w:ascii="Liberation Serif" w:hAnsi="Liberation Serif"/>
            <w:i w:val="0"/>
            <w:spacing w:val="48"/>
            <w:sz w:val="24"/>
            <w:szCs w:val="24"/>
          </w:rPr>
          <w:t xml:space="preserve"> </w:t>
        </w:r>
      </w:hyperlink>
      <w:hyperlink r:id="rId8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и</w:t>
        </w:r>
      </w:hyperlink>
      <w:hyperlink r:id="rId81" w:history="1">
        <w:r>
          <w:rPr>
            <w:rStyle w:val="aff3"/>
            <w:rFonts w:ascii="Liberation Serif" w:hAnsi="Liberation Serif"/>
            <w:i w:val="0"/>
            <w:spacing w:val="46"/>
            <w:sz w:val="24"/>
            <w:szCs w:val="24"/>
          </w:rPr>
          <w:t xml:space="preserve"> </w:t>
        </w:r>
      </w:hyperlink>
      <w:hyperlink r:id="rId82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подготовки</w:t>
        </w:r>
      </w:hyperlink>
      <w:hyperlink r:id="rId83" w:history="1">
        <w:r>
          <w:rPr>
            <w:rStyle w:val="aff3"/>
            <w:rFonts w:ascii="Liberation Serif" w:hAnsi="Liberation Serif"/>
            <w:i w:val="0"/>
            <w:spacing w:val="49"/>
            <w:sz w:val="24"/>
            <w:szCs w:val="24"/>
          </w:rPr>
          <w:t xml:space="preserve"> </w:t>
        </w:r>
      </w:hyperlink>
      <w:hyperlink r:id="rId84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воды,</w:t>
        </w:r>
      </w:hyperlink>
      <w:hyperlink r:id="rId85" w:history="1">
        <w:r>
          <w:rPr>
            <w:rStyle w:val="aff3"/>
            <w:rFonts w:ascii="Liberation Serif" w:hAnsi="Liberation Serif"/>
            <w:i w:val="0"/>
            <w:spacing w:val="48"/>
            <w:sz w:val="24"/>
            <w:szCs w:val="24"/>
          </w:rPr>
          <w:t xml:space="preserve"> </w:t>
        </w:r>
      </w:hyperlink>
      <w:hyperlink r:id="rId8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включая</w:t>
        </w:r>
      </w:hyperlink>
      <w:hyperlink r:id="rId87" w:history="1">
        <w:r>
          <w:rPr>
            <w:rStyle w:val="aff3"/>
            <w:rFonts w:ascii="Liberation Serif" w:hAnsi="Liberation Serif"/>
            <w:i w:val="0"/>
            <w:spacing w:val="64"/>
            <w:sz w:val="24"/>
            <w:szCs w:val="24"/>
          </w:rPr>
          <w:t xml:space="preserve"> </w:t>
        </w:r>
      </w:hyperlink>
      <w:hyperlink r:id="rId88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оценку</w:t>
        </w:r>
      </w:hyperlink>
      <w:hyperlink r:id="rId89" w:history="1">
        <w:r>
          <w:rPr>
            <w:rStyle w:val="aff3"/>
            <w:rFonts w:ascii="Liberation Serif" w:hAnsi="Liberation Serif"/>
            <w:i w:val="0"/>
            <w:spacing w:val="40"/>
            <w:sz w:val="24"/>
            <w:szCs w:val="24"/>
          </w:rPr>
          <w:t xml:space="preserve"> </w:t>
        </w:r>
      </w:hyperlink>
      <w:hyperlink r:id="rId9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соответствия</w:t>
        </w:r>
      </w:hyperlink>
      <w:hyperlink r:id="rId91" w:history="1">
        <w:r>
          <w:rPr>
            <w:rStyle w:val="aff3"/>
            <w:rFonts w:ascii="Liberation Serif" w:hAnsi="Liberation Serif"/>
            <w:i w:val="0"/>
            <w:spacing w:val="40"/>
            <w:sz w:val="24"/>
            <w:szCs w:val="24"/>
          </w:rPr>
          <w:t xml:space="preserve"> </w:t>
        </w:r>
      </w:hyperlink>
      <w:hyperlink r:id="rId92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применяемой</w:t>
        </w:r>
      </w:hyperlink>
      <w:hyperlink r:id="rId93" w:history="1">
        <w:r>
          <w:rPr>
            <w:rStyle w:val="aff3"/>
            <w:rFonts w:ascii="Liberation Serif" w:hAnsi="Liberation Serif"/>
            <w:i w:val="0"/>
            <w:spacing w:val="38"/>
            <w:sz w:val="24"/>
            <w:szCs w:val="24"/>
          </w:rPr>
          <w:t xml:space="preserve"> </w:t>
        </w:r>
      </w:hyperlink>
      <w:hyperlink r:id="rId94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технологической</w:t>
        </w:r>
      </w:hyperlink>
      <w:hyperlink r:id="rId95" w:history="1">
        <w:r>
          <w:rPr>
            <w:rStyle w:val="aff3"/>
            <w:rFonts w:ascii="Liberation Serif" w:hAnsi="Liberation Serif"/>
            <w:i w:val="0"/>
            <w:spacing w:val="42"/>
            <w:sz w:val="24"/>
            <w:szCs w:val="24"/>
          </w:rPr>
          <w:t xml:space="preserve"> </w:t>
        </w:r>
      </w:hyperlink>
      <w:hyperlink r:id="rId9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схемы</w:t>
        </w:r>
      </w:hyperlink>
      <w:hyperlink r:id="rId97" w:history="1">
        <w:r>
          <w:rPr>
            <w:rStyle w:val="aff3"/>
            <w:rFonts w:ascii="Liberation Serif" w:hAnsi="Liberation Serif"/>
            <w:i w:val="0"/>
            <w:spacing w:val="40"/>
            <w:sz w:val="24"/>
            <w:szCs w:val="24"/>
          </w:rPr>
          <w:t xml:space="preserve"> </w:t>
        </w:r>
      </w:hyperlink>
      <w:hyperlink r:id="rId98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водоподготовки</w:t>
        </w:r>
      </w:hyperlink>
      <w:hyperlink r:id="rId99" w:history="1">
        <w:r>
          <w:rPr>
            <w:rStyle w:val="aff3"/>
            <w:rFonts w:ascii="Liberation Serif" w:hAnsi="Liberation Serif"/>
            <w:i w:val="0"/>
            <w:spacing w:val="63"/>
            <w:sz w:val="24"/>
            <w:szCs w:val="24"/>
          </w:rPr>
          <w:t xml:space="preserve"> </w:t>
        </w:r>
      </w:hyperlink>
      <w:hyperlink r:id="rId10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требованиям обеспечения нормативов качества воды</w:t>
        </w:r>
      </w:hyperlink>
      <w:hyperlink r:id="rId101" w:history="1">
        <w:r>
          <w:rPr>
            <w:rFonts w:ascii="Liberation Serif" w:hAnsi="Liberation Serif"/>
            <w:i w:val="0"/>
            <w:sz w:val="24"/>
            <w:szCs w:val="24"/>
          </w:rPr>
          <w:tab/>
          <w:t>21</w:t>
        </w:r>
      </w:hyperlink>
    </w:p>
    <w:p w:rsidR="005A197F" w:rsidRDefault="00D23D13">
      <w:pPr>
        <w:pStyle w:val="Contents3"/>
        <w:tabs>
          <w:tab w:val="right" w:leader="dot" w:pos="10199"/>
        </w:tabs>
      </w:pPr>
      <w:hyperlink r:id="rId102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1.4.3 Описание состояния и функционирования существующих насосных централизованных  станций,  в том числе оценка энергоэффективности подачи воды</w:t>
        </w:r>
      </w:hyperlink>
      <w:hyperlink r:id="rId103" w:history="1">
        <w:r>
          <w:rPr>
            <w:rFonts w:ascii="Liberation Serif" w:hAnsi="Liberation Serif"/>
            <w:i w:val="0"/>
            <w:sz w:val="24"/>
            <w:szCs w:val="24"/>
          </w:rPr>
          <w:tab/>
          <w:t>23</w:t>
        </w:r>
      </w:hyperlink>
    </w:p>
    <w:p w:rsidR="005A197F" w:rsidRDefault="00D23D13">
      <w:pPr>
        <w:pStyle w:val="Contents3"/>
        <w:tabs>
          <w:tab w:val="right" w:leader="dot" w:pos="10199"/>
        </w:tabs>
      </w:pPr>
      <w:hyperlink r:id="rId104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1.4.4 Описание</w:t>
        </w:r>
        <w:r>
          <w:rPr>
            <w:rStyle w:val="aff3"/>
            <w:rFonts w:ascii="Liberation Serif" w:hAnsi="Liberation Serif"/>
            <w:i w:val="0"/>
            <w:sz w:val="24"/>
            <w:szCs w:val="24"/>
          </w:rPr>
          <w:t xml:space="preserve"> состояния и функционирования водопроводных сетей систем водоснабжения</w:t>
        </w:r>
      </w:hyperlink>
      <w:hyperlink r:id="rId105" w:history="1">
        <w:r>
          <w:rPr>
            <w:rFonts w:ascii="Liberation Serif" w:hAnsi="Liberation Serif"/>
            <w:i w:val="0"/>
            <w:sz w:val="24"/>
            <w:szCs w:val="24"/>
          </w:rPr>
          <w:tab/>
          <w:t>24</w:t>
        </w:r>
      </w:hyperlink>
    </w:p>
    <w:p w:rsidR="005A197F" w:rsidRDefault="00D23D13">
      <w:pPr>
        <w:pStyle w:val="Contents3"/>
        <w:tabs>
          <w:tab w:val="right" w:leader="dot" w:pos="10199"/>
        </w:tabs>
      </w:pPr>
      <w:hyperlink r:id="rId10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1.4.5 Описание</w:t>
        </w:r>
      </w:hyperlink>
      <w:hyperlink r:id="rId107" w:history="1">
        <w:r>
          <w:rPr>
            <w:rStyle w:val="aff3"/>
            <w:rFonts w:ascii="Liberation Serif" w:hAnsi="Liberation Serif"/>
            <w:i w:val="0"/>
            <w:spacing w:val="1"/>
            <w:sz w:val="24"/>
            <w:szCs w:val="24"/>
          </w:rPr>
          <w:t xml:space="preserve"> </w:t>
        </w:r>
      </w:hyperlink>
      <w:hyperlink r:id="rId108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существующих</w:t>
        </w:r>
      </w:hyperlink>
      <w:hyperlink r:id="rId109" w:history="1">
        <w:r>
          <w:rPr>
            <w:rStyle w:val="aff3"/>
            <w:rFonts w:ascii="Liberation Serif" w:hAnsi="Liberation Serif"/>
            <w:i w:val="0"/>
            <w:spacing w:val="3"/>
            <w:sz w:val="24"/>
            <w:szCs w:val="24"/>
          </w:rPr>
          <w:t xml:space="preserve"> </w:t>
        </w:r>
      </w:hyperlink>
      <w:hyperlink r:id="rId11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технических</w:t>
        </w:r>
      </w:hyperlink>
      <w:hyperlink r:id="rId111" w:history="1">
        <w:r>
          <w:rPr>
            <w:rStyle w:val="aff3"/>
            <w:rFonts w:ascii="Liberation Serif" w:hAnsi="Liberation Serif"/>
            <w:i w:val="0"/>
            <w:spacing w:val="2"/>
            <w:sz w:val="24"/>
            <w:szCs w:val="24"/>
          </w:rPr>
          <w:t xml:space="preserve"> </w:t>
        </w:r>
      </w:hyperlink>
      <w:hyperlink r:id="rId112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и</w:t>
        </w:r>
      </w:hyperlink>
      <w:hyperlink r:id="rId113" w:history="1">
        <w:r>
          <w:rPr>
            <w:rStyle w:val="aff3"/>
            <w:rFonts w:ascii="Liberation Serif" w:hAnsi="Liberation Serif"/>
            <w:i w:val="0"/>
            <w:spacing w:val="3"/>
            <w:sz w:val="24"/>
            <w:szCs w:val="24"/>
          </w:rPr>
          <w:t xml:space="preserve"> </w:t>
        </w:r>
      </w:hyperlink>
      <w:hyperlink r:id="rId114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технологических</w:t>
        </w:r>
      </w:hyperlink>
      <w:hyperlink r:id="rId115" w:history="1">
        <w:r>
          <w:rPr>
            <w:rStyle w:val="aff3"/>
            <w:rFonts w:ascii="Liberation Serif" w:hAnsi="Liberation Serif"/>
            <w:i w:val="0"/>
            <w:spacing w:val="2"/>
            <w:sz w:val="24"/>
            <w:szCs w:val="24"/>
          </w:rPr>
          <w:t xml:space="preserve"> </w:t>
        </w:r>
      </w:hyperlink>
      <w:hyperlink r:id="rId116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проблем,</w:t>
        </w:r>
      </w:hyperlink>
      <w:hyperlink r:id="rId117" w:history="1">
        <w:r>
          <w:rPr>
            <w:rStyle w:val="aff3"/>
            <w:rFonts w:ascii="Liberation Serif" w:hAnsi="Liberation Serif"/>
            <w:i w:val="0"/>
            <w:spacing w:val="60"/>
            <w:sz w:val="24"/>
            <w:szCs w:val="24"/>
          </w:rPr>
          <w:t xml:space="preserve"> </w:t>
        </w:r>
      </w:hyperlink>
      <w:hyperlink r:id="rId118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возникающих</w:t>
        </w:r>
      </w:hyperlink>
      <w:hyperlink r:id="rId119" w:history="1">
        <w:r>
          <w:rPr>
            <w:rStyle w:val="aff3"/>
            <w:rFonts w:ascii="Liberation Serif" w:hAnsi="Liberation Serif"/>
            <w:i w:val="0"/>
            <w:spacing w:val="17"/>
            <w:sz w:val="24"/>
            <w:szCs w:val="24"/>
          </w:rPr>
          <w:t xml:space="preserve"> </w:t>
        </w:r>
      </w:hyperlink>
      <w:hyperlink r:id="rId12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при</w:t>
        </w:r>
      </w:hyperlink>
      <w:hyperlink r:id="rId121" w:history="1">
        <w:r>
          <w:rPr>
            <w:rStyle w:val="aff3"/>
            <w:rFonts w:ascii="Liberation Serif" w:hAnsi="Liberation Serif"/>
            <w:i w:val="0"/>
            <w:spacing w:val="15"/>
            <w:sz w:val="24"/>
            <w:szCs w:val="24"/>
          </w:rPr>
          <w:t xml:space="preserve"> </w:t>
        </w:r>
      </w:hyperlink>
      <w:hyperlink r:id="rId122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водоснабж</w:t>
        </w:r>
        <w:r>
          <w:rPr>
            <w:rStyle w:val="aff3"/>
            <w:rFonts w:ascii="Liberation Serif" w:hAnsi="Liberation Serif"/>
            <w:i w:val="0"/>
            <w:sz w:val="24"/>
            <w:szCs w:val="24"/>
          </w:rPr>
          <w:t>ении</w:t>
        </w:r>
      </w:hyperlink>
      <w:hyperlink r:id="rId123" w:history="1">
        <w:r>
          <w:rPr>
            <w:rStyle w:val="aff3"/>
            <w:rFonts w:ascii="Liberation Serif" w:hAnsi="Liberation Serif"/>
            <w:i w:val="0"/>
            <w:spacing w:val="18"/>
            <w:sz w:val="24"/>
            <w:szCs w:val="24"/>
          </w:rPr>
          <w:t xml:space="preserve"> </w:t>
        </w:r>
      </w:hyperlink>
      <w:hyperlink r:id="rId124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Камышловского</w:t>
        </w:r>
      </w:hyperlink>
      <w:hyperlink r:id="rId125" w:history="1">
        <w:r>
          <w:rPr>
            <w:rStyle w:val="aff3"/>
            <w:rFonts w:ascii="Liberation Serif" w:hAnsi="Liberation Serif"/>
            <w:i w:val="0"/>
            <w:spacing w:val="15"/>
            <w:sz w:val="24"/>
            <w:szCs w:val="24"/>
          </w:rPr>
          <w:t xml:space="preserve"> </w:t>
        </w:r>
      </w:hyperlink>
      <w:hyperlink r:id="rId12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городского</w:t>
        </w:r>
      </w:hyperlink>
      <w:hyperlink r:id="rId127" w:history="1">
        <w:r>
          <w:rPr>
            <w:rStyle w:val="aff3"/>
            <w:rFonts w:ascii="Liberation Serif" w:hAnsi="Liberation Serif"/>
            <w:i w:val="0"/>
            <w:spacing w:val="16"/>
            <w:sz w:val="24"/>
            <w:szCs w:val="24"/>
          </w:rPr>
          <w:t xml:space="preserve"> </w:t>
        </w:r>
      </w:hyperlink>
      <w:hyperlink r:id="rId128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округа,</w:t>
        </w:r>
      </w:hyperlink>
      <w:hyperlink r:id="rId129" w:history="1">
        <w:r>
          <w:rPr>
            <w:rStyle w:val="aff3"/>
            <w:rFonts w:ascii="Liberation Serif" w:hAnsi="Liberation Serif"/>
            <w:i w:val="0"/>
            <w:spacing w:val="16"/>
            <w:sz w:val="24"/>
            <w:szCs w:val="24"/>
          </w:rPr>
          <w:t xml:space="preserve"> </w:t>
        </w:r>
      </w:hyperlink>
      <w:hyperlink r:id="rId13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анализ</w:t>
        </w:r>
      </w:hyperlink>
      <w:hyperlink r:id="rId131" w:history="1">
        <w:r>
          <w:rPr>
            <w:rStyle w:val="aff3"/>
            <w:rFonts w:ascii="Liberation Serif" w:hAnsi="Liberation Serif"/>
            <w:i w:val="0"/>
            <w:spacing w:val="38"/>
            <w:sz w:val="24"/>
            <w:szCs w:val="24"/>
          </w:rPr>
          <w:t xml:space="preserve"> </w:t>
        </w:r>
      </w:hyperlink>
      <w:hyperlink r:id="rId132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исполнения</w:t>
        </w:r>
      </w:hyperlink>
      <w:hyperlink r:id="rId133" w:history="1">
        <w:r>
          <w:rPr>
            <w:rStyle w:val="aff3"/>
            <w:rFonts w:ascii="Liberation Serif" w:hAnsi="Liberation Serif"/>
            <w:i w:val="0"/>
            <w:spacing w:val="19"/>
            <w:sz w:val="24"/>
            <w:szCs w:val="24"/>
          </w:rPr>
          <w:t xml:space="preserve"> </w:t>
        </w:r>
      </w:hyperlink>
      <w:hyperlink r:id="rId134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предписаний</w:t>
        </w:r>
      </w:hyperlink>
      <w:hyperlink r:id="rId135" w:history="1">
        <w:r>
          <w:rPr>
            <w:rStyle w:val="aff3"/>
            <w:rFonts w:ascii="Liberation Serif" w:hAnsi="Liberation Serif"/>
            <w:i w:val="0"/>
            <w:spacing w:val="20"/>
            <w:sz w:val="24"/>
            <w:szCs w:val="24"/>
          </w:rPr>
          <w:t xml:space="preserve"> </w:t>
        </w:r>
      </w:hyperlink>
      <w:hyperlink r:id="rId13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органов,</w:t>
        </w:r>
      </w:hyperlink>
      <w:hyperlink r:id="rId137" w:history="1">
        <w:r>
          <w:rPr>
            <w:rStyle w:val="aff3"/>
            <w:rFonts w:ascii="Liberation Serif" w:hAnsi="Liberation Serif"/>
            <w:i w:val="0"/>
            <w:spacing w:val="39"/>
            <w:sz w:val="24"/>
            <w:szCs w:val="24"/>
          </w:rPr>
          <w:t xml:space="preserve"> </w:t>
        </w:r>
      </w:hyperlink>
      <w:hyperlink r:id="rId138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осуществляющих</w:t>
        </w:r>
      </w:hyperlink>
      <w:hyperlink r:id="rId139" w:history="1">
        <w:r>
          <w:rPr>
            <w:rStyle w:val="aff3"/>
            <w:rFonts w:ascii="Liberation Serif" w:hAnsi="Liberation Serif"/>
            <w:i w:val="0"/>
            <w:spacing w:val="41"/>
            <w:sz w:val="24"/>
            <w:szCs w:val="24"/>
          </w:rPr>
          <w:t xml:space="preserve"> </w:t>
        </w:r>
      </w:hyperlink>
      <w:hyperlink r:id="rId14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государственный</w:t>
        </w:r>
      </w:hyperlink>
      <w:hyperlink r:id="rId141" w:history="1">
        <w:r>
          <w:rPr>
            <w:rStyle w:val="aff3"/>
            <w:rFonts w:ascii="Liberation Serif" w:hAnsi="Liberation Serif"/>
            <w:i w:val="0"/>
            <w:spacing w:val="40"/>
            <w:sz w:val="24"/>
            <w:szCs w:val="24"/>
          </w:rPr>
          <w:t xml:space="preserve"> </w:t>
        </w:r>
      </w:hyperlink>
      <w:hyperlink r:id="rId142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надзор,</w:t>
        </w:r>
      </w:hyperlink>
      <w:hyperlink r:id="rId143" w:history="1">
        <w:r>
          <w:rPr>
            <w:rStyle w:val="aff3"/>
            <w:rFonts w:ascii="Liberation Serif" w:hAnsi="Liberation Serif"/>
            <w:i w:val="0"/>
            <w:spacing w:val="46"/>
            <w:sz w:val="24"/>
            <w:szCs w:val="24"/>
          </w:rPr>
          <w:t xml:space="preserve"> </w:t>
        </w:r>
      </w:hyperlink>
      <w:hyperlink r:id="rId144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муниципальный</w:t>
        </w:r>
      </w:hyperlink>
      <w:hyperlink r:id="rId145" w:history="1">
        <w:r>
          <w:rPr>
            <w:rStyle w:val="aff3"/>
            <w:rFonts w:ascii="Liberation Serif" w:hAnsi="Liberation Serif"/>
            <w:i w:val="0"/>
            <w:spacing w:val="39"/>
            <w:sz w:val="24"/>
            <w:szCs w:val="24"/>
          </w:rPr>
          <w:t xml:space="preserve"> </w:t>
        </w:r>
      </w:hyperlink>
      <w:hyperlink r:id="rId14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контроль,</w:t>
        </w:r>
      </w:hyperlink>
      <w:hyperlink r:id="rId147" w:history="1">
        <w:r>
          <w:rPr>
            <w:rStyle w:val="aff3"/>
            <w:rFonts w:ascii="Liberation Serif" w:hAnsi="Liberation Serif"/>
            <w:i w:val="0"/>
            <w:spacing w:val="41"/>
            <w:sz w:val="24"/>
            <w:szCs w:val="24"/>
          </w:rPr>
          <w:t xml:space="preserve"> </w:t>
        </w:r>
      </w:hyperlink>
      <w:hyperlink r:id="rId148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об</w:t>
        </w:r>
      </w:hyperlink>
      <w:hyperlink r:id="rId149" w:history="1">
        <w:r>
          <w:rPr>
            <w:rStyle w:val="aff3"/>
            <w:rFonts w:ascii="Liberation Serif" w:hAnsi="Liberation Serif"/>
            <w:i w:val="0"/>
            <w:spacing w:val="50"/>
            <w:sz w:val="24"/>
            <w:szCs w:val="24"/>
          </w:rPr>
          <w:t xml:space="preserve"> </w:t>
        </w:r>
      </w:hyperlink>
      <w:hyperlink r:id="rId150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устранении</w:t>
        </w:r>
      </w:hyperlink>
      <w:hyperlink r:id="rId151" w:history="1">
        <w:r>
          <w:rPr>
            <w:rStyle w:val="aff3"/>
            <w:rFonts w:ascii="Liberation Serif" w:hAnsi="Liberation Serif"/>
            <w:i w:val="0"/>
            <w:spacing w:val="51"/>
            <w:sz w:val="24"/>
            <w:szCs w:val="24"/>
          </w:rPr>
          <w:t xml:space="preserve"> </w:t>
        </w:r>
      </w:hyperlink>
      <w:hyperlink r:id="rId152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нарушений,</w:t>
        </w:r>
      </w:hyperlink>
      <w:hyperlink r:id="rId153" w:history="1">
        <w:r>
          <w:rPr>
            <w:rStyle w:val="aff3"/>
            <w:rFonts w:ascii="Liberation Serif" w:hAnsi="Liberation Serif"/>
            <w:i w:val="0"/>
            <w:spacing w:val="50"/>
            <w:sz w:val="24"/>
            <w:szCs w:val="24"/>
          </w:rPr>
          <w:t xml:space="preserve"> </w:t>
        </w:r>
      </w:hyperlink>
      <w:hyperlink r:id="rId154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влияющих</w:t>
        </w:r>
      </w:hyperlink>
      <w:hyperlink r:id="rId155" w:history="1">
        <w:r>
          <w:rPr>
            <w:rStyle w:val="aff3"/>
            <w:rFonts w:ascii="Liberation Serif" w:hAnsi="Liberation Serif"/>
            <w:i w:val="0"/>
            <w:spacing w:val="51"/>
            <w:sz w:val="24"/>
            <w:szCs w:val="24"/>
          </w:rPr>
          <w:t xml:space="preserve"> </w:t>
        </w:r>
      </w:hyperlink>
      <w:hyperlink r:id="rId15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на</w:t>
        </w:r>
      </w:hyperlink>
      <w:hyperlink r:id="rId157" w:history="1">
        <w:r>
          <w:rPr>
            <w:rStyle w:val="aff3"/>
            <w:rFonts w:ascii="Liberation Serif" w:hAnsi="Liberation Serif"/>
            <w:i w:val="0"/>
            <w:spacing w:val="51"/>
            <w:sz w:val="24"/>
            <w:szCs w:val="24"/>
          </w:rPr>
          <w:t xml:space="preserve"> </w:t>
        </w:r>
      </w:hyperlink>
      <w:hyperlink r:id="rId158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качество</w:t>
        </w:r>
      </w:hyperlink>
      <w:hyperlink r:id="rId159" w:history="1">
        <w:r>
          <w:rPr>
            <w:rStyle w:val="aff3"/>
            <w:rFonts w:ascii="Liberation Serif" w:hAnsi="Liberation Serif"/>
            <w:i w:val="0"/>
            <w:spacing w:val="51"/>
            <w:sz w:val="24"/>
            <w:szCs w:val="24"/>
          </w:rPr>
          <w:t xml:space="preserve"> </w:t>
        </w:r>
      </w:hyperlink>
      <w:hyperlink r:id="rId16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и</w:t>
        </w:r>
      </w:hyperlink>
      <w:hyperlink r:id="rId161" w:history="1">
        <w:r>
          <w:rPr>
            <w:rStyle w:val="aff3"/>
            <w:rFonts w:ascii="Liberation Serif" w:hAnsi="Liberation Serif"/>
            <w:i w:val="0"/>
            <w:spacing w:val="41"/>
            <w:sz w:val="24"/>
            <w:szCs w:val="24"/>
          </w:rPr>
          <w:t xml:space="preserve"> </w:t>
        </w:r>
      </w:hyperlink>
      <w:hyperlink r:id="rId162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безопасность воды</w:t>
        </w:r>
      </w:hyperlink>
      <w:hyperlink r:id="rId163" w:history="1">
        <w:r>
          <w:rPr>
            <w:rFonts w:ascii="Liberation Serif" w:hAnsi="Liberation Serif"/>
            <w:i w:val="0"/>
            <w:sz w:val="24"/>
            <w:szCs w:val="24"/>
          </w:rPr>
          <w:tab/>
          <w:t>36</w:t>
        </w:r>
      </w:hyperlink>
    </w:p>
    <w:p w:rsidR="005A197F" w:rsidRDefault="00D23D13">
      <w:pPr>
        <w:pStyle w:val="Contents3"/>
        <w:tabs>
          <w:tab w:val="right" w:leader="dot" w:pos="10199"/>
        </w:tabs>
      </w:pPr>
      <w:hyperlink r:id="rId164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1.4.6 Описание</w:t>
        </w:r>
      </w:hyperlink>
      <w:hyperlink r:id="rId165" w:history="1">
        <w:r>
          <w:rPr>
            <w:rStyle w:val="aff3"/>
            <w:rFonts w:ascii="Liberation Serif" w:hAnsi="Liberation Serif"/>
            <w:i w:val="0"/>
            <w:spacing w:val="49"/>
            <w:sz w:val="24"/>
            <w:szCs w:val="24"/>
          </w:rPr>
          <w:t xml:space="preserve"> </w:t>
        </w:r>
      </w:hyperlink>
      <w:hyperlink r:id="rId16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централизованной</w:t>
        </w:r>
      </w:hyperlink>
      <w:hyperlink r:id="rId167" w:history="1">
        <w:r>
          <w:rPr>
            <w:rStyle w:val="aff3"/>
            <w:rFonts w:ascii="Liberation Serif" w:hAnsi="Liberation Serif"/>
            <w:i w:val="0"/>
            <w:spacing w:val="52"/>
            <w:sz w:val="24"/>
            <w:szCs w:val="24"/>
          </w:rPr>
          <w:t xml:space="preserve"> </w:t>
        </w:r>
      </w:hyperlink>
      <w:hyperlink r:id="rId168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системы</w:t>
        </w:r>
      </w:hyperlink>
      <w:hyperlink r:id="rId169" w:history="1">
        <w:r>
          <w:rPr>
            <w:rStyle w:val="aff3"/>
            <w:rFonts w:ascii="Liberation Serif" w:hAnsi="Liberation Serif"/>
            <w:i w:val="0"/>
            <w:spacing w:val="50"/>
            <w:sz w:val="24"/>
            <w:szCs w:val="24"/>
          </w:rPr>
          <w:t xml:space="preserve"> </w:t>
        </w:r>
      </w:hyperlink>
      <w:hyperlink r:id="rId170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горячего</w:t>
        </w:r>
      </w:hyperlink>
      <w:hyperlink r:id="rId171" w:history="1">
        <w:r>
          <w:rPr>
            <w:rStyle w:val="aff3"/>
            <w:rFonts w:ascii="Liberation Serif" w:hAnsi="Liberation Serif"/>
            <w:i w:val="0"/>
            <w:spacing w:val="52"/>
            <w:sz w:val="24"/>
            <w:szCs w:val="24"/>
          </w:rPr>
          <w:t xml:space="preserve"> </w:t>
        </w:r>
      </w:hyperlink>
      <w:hyperlink r:id="rId172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водоснабжения</w:t>
        </w:r>
      </w:hyperlink>
      <w:hyperlink r:id="rId173" w:history="1">
        <w:r>
          <w:rPr>
            <w:rStyle w:val="aff3"/>
            <w:rFonts w:ascii="Liberation Serif" w:hAnsi="Liberation Serif"/>
            <w:i w:val="0"/>
            <w:spacing w:val="53"/>
            <w:sz w:val="24"/>
            <w:szCs w:val="24"/>
          </w:rPr>
          <w:t xml:space="preserve"> </w:t>
        </w:r>
      </w:hyperlink>
      <w:hyperlink r:id="rId174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с</w:t>
        </w:r>
      </w:hyperlink>
      <w:hyperlink r:id="rId175" w:history="1">
        <w:r>
          <w:rPr>
            <w:rStyle w:val="aff3"/>
            <w:rFonts w:ascii="Liberation Serif" w:hAnsi="Liberation Serif"/>
            <w:i w:val="0"/>
            <w:spacing w:val="58"/>
            <w:sz w:val="24"/>
            <w:szCs w:val="24"/>
          </w:rPr>
          <w:t xml:space="preserve"> </w:t>
        </w:r>
      </w:hyperlink>
      <w:hyperlink r:id="rId176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использованием</w:t>
        </w:r>
      </w:hyperlink>
      <w:hyperlink r:id="rId177" w:history="1">
        <w:r>
          <w:rPr>
            <w:rStyle w:val="aff3"/>
            <w:rFonts w:ascii="Liberation Serif" w:hAnsi="Liberation Serif"/>
            <w:i w:val="0"/>
            <w:spacing w:val="30"/>
            <w:sz w:val="24"/>
            <w:szCs w:val="24"/>
          </w:rPr>
          <w:t xml:space="preserve"> </w:t>
        </w:r>
      </w:hyperlink>
      <w:hyperlink r:id="rId178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закрытых</w:t>
        </w:r>
      </w:hyperlink>
      <w:hyperlink r:id="rId179" w:history="1">
        <w:r>
          <w:rPr>
            <w:rStyle w:val="aff3"/>
            <w:rFonts w:ascii="Liberation Serif" w:hAnsi="Liberation Serif"/>
            <w:i w:val="0"/>
            <w:spacing w:val="30"/>
            <w:sz w:val="24"/>
            <w:szCs w:val="24"/>
          </w:rPr>
          <w:t xml:space="preserve"> </w:t>
        </w:r>
      </w:hyperlink>
      <w:hyperlink r:id="rId180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систем</w:t>
        </w:r>
      </w:hyperlink>
      <w:hyperlink r:id="rId181" w:history="1">
        <w:r>
          <w:rPr>
            <w:rStyle w:val="aff3"/>
            <w:rFonts w:ascii="Liberation Serif" w:hAnsi="Liberation Serif"/>
            <w:i w:val="0"/>
            <w:spacing w:val="32"/>
            <w:sz w:val="24"/>
            <w:szCs w:val="24"/>
          </w:rPr>
          <w:t xml:space="preserve"> </w:t>
        </w:r>
      </w:hyperlink>
      <w:hyperlink r:id="rId182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гор</w:t>
        </w:r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ячего</w:t>
        </w:r>
      </w:hyperlink>
      <w:hyperlink r:id="rId183" w:history="1">
        <w:r>
          <w:rPr>
            <w:rStyle w:val="aff3"/>
            <w:rFonts w:ascii="Liberation Serif" w:hAnsi="Liberation Serif"/>
            <w:i w:val="0"/>
            <w:spacing w:val="32"/>
            <w:sz w:val="24"/>
            <w:szCs w:val="24"/>
          </w:rPr>
          <w:t xml:space="preserve"> </w:t>
        </w:r>
      </w:hyperlink>
      <w:hyperlink r:id="rId184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>водоснабжения,</w:t>
        </w:r>
      </w:hyperlink>
      <w:hyperlink r:id="rId185" w:history="1">
        <w:r>
          <w:rPr>
            <w:rStyle w:val="aff3"/>
            <w:rFonts w:ascii="Liberation Serif" w:hAnsi="Liberation Serif"/>
            <w:i w:val="0"/>
            <w:spacing w:val="30"/>
            <w:sz w:val="24"/>
            <w:szCs w:val="24"/>
          </w:rPr>
          <w:t xml:space="preserve"> </w:t>
        </w:r>
      </w:hyperlink>
      <w:hyperlink r:id="rId186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отражающее</w:t>
        </w:r>
      </w:hyperlink>
      <w:hyperlink r:id="rId187" w:history="1">
        <w:r>
          <w:rPr>
            <w:rStyle w:val="aff3"/>
            <w:rFonts w:ascii="Liberation Serif" w:hAnsi="Liberation Serif"/>
            <w:i w:val="0"/>
            <w:spacing w:val="36"/>
            <w:sz w:val="24"/>
            <w:szCs w:val="24"/>
          </w:rPr>
          <w:t xml:space="preserve"> </w:t>
        </w:r>
      </w:hyperlink>
      <w:hyperlink r:id="rId188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технологические</w:t>
        </w:r>
      </w:hyperlink>
      <w:hyperlink r:id="rId189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 xml:space="preserve"> особенности </w:t>
        </w:r>
      </w:hyperlink>
      <w:hyperlink r:id="rId190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указанной</w:t>
        </w:r>
      </w:hyperlink>
      <w:hyperlink r:id="rId191" w:history="1">
        <w:r>
          <w:rPr>
            <w:rStyle w:val="aff3"/>
            <w:rFonts w:ascii="Liberation Serif" w:hAnsi="Liberation Serif"/>
            <w:i w:val="0"/>
            <w:sz w:val="24"/>
            <w:szCs w:val="24"/>
          </w:rPr>
          <w:t xml:space="preserve"> </w:t>
        </w:r>
      </w:hyperlink>
      <w:hyperlink r:id="rId192" w:history="1">
        <w:r>
          <w:rPr>
            <w:rStyle w:val="aff3"/>
            <w:rFonts w:ascii="Liberation Serif" w:hAnsi="Liberation Serif"/>
            <w:i w:val="0"/>
            <w:spacing w:val="-1"/>
            <w:sz w:val="24"/>
            <w:szCs w:val="24"/>
          </w:rPr>
          <w:t>системы;</w:t>
        </w:r>
      </w:hyperlink>
      <w:hyperlink r:id="rId193" w:history="1">
        <w:r>
          <w:rPr>
            <w:rFonts w:ascii="Liberation Serif" w:hAnsi="Liberation Serif"/>
            <w:i w:val="0"/>
            <w:sz w:val="24"/>
            <w:szCs w:val="24"/>
          </w:rPr>
          <w:tab/>
          <w:t>37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194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1.5.</w:t>
        </w:r>
      </w:hyperlink>
      <w:hyperlink r:id="rId195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196" w:history="1">
        <w:r>
          <w:rPr>
            <w:rStyle w:val="aff3"/>
            <w:rFonts w:ascii="Liberation Serif" w:hAnsi="Liberation Serif"/>
            <w:sz w:val="24"/>
            <w:szCs w:val="24"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</w:hyperlink>
      <w:hyperlink r:id="rId197" w:history="1">
        <w:r>
          <w:rPr>
            <w:rFonts w:ascii="Liberation Serif" w:hAnsi="Liberation Serif"/>
            <w:sz w:val="24"/>
            <w:szCs w:val="24"/>
          </w:rPr>
          <w:tab/>
          <w:t>37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198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1.6.</w:t>
        </w:r>
      </w:hyperlink>
      <w:hyperlink r:id="rId199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00" w:history="1">
        <w:r>
          <w:rPr>
            <w:rStyle w:val="aff3"/>
            <w:rFonts w:ascii="Liberation Serif" w:hAnsi="Liberation Serif"/>
            <w:sz w:val="24"/>
            <w:szCs w:val="24"/>
          </w:rPr>
          <w:t>Перечень лиц, владеющих  на  праве  собственности  или  другом законном основании  объектами  централизованной  системы  водоснабжения, с указанием принадлеж</w:t>
        </w:r>
        <w:r>
          <w:rPr>
            <w:rStyle w:val="aff3"/>
            <w:rFonts w:ascii="Liberation Serif" w:hAnsi="Liberation Serif"/>
            <w:sz w:val="24"/>
            <w:szCs w:val="24"/>
          </w:rPr>
          <w:t>ащих этим лицам таких объектов (границ зон, в которых расположены такие объекты)</w:t>
        </w:r>
      </w:hyperlink>
      <w:hyperlink r:id="rId201" w:history="1">
        <w:r>
          <w:rPr>
            <w:rFonts w:ascii="Liberation Serif" w:hAnsi="Liberation Serif"/>
            <w:sz w:val="24"/>
            <w:szCs w:val="24"/>
          </w:rPr>
          <w:tab/>
          <w:t>37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202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2.</w:t>
        </w:r>
      </w:hyperlink>
      <w:hyperlink r:id="rId203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204" w:history="1">
        <w:r>
          <w:rPr>
            <w:rStyle w:val="aff3"/>
            <w:rFonts w:ascii="Liberation Serif" w:hAnsi="Liberation Serif"/>
            <w:sz w:val="24"/>
            <w:szCs w:val="24"/>
          </w:rPr>
          <w:t>Направления развития централизованных сис</w:t>
        </w:r>
        <w:r>
          <w:rPr>
            <w:rStyle w:val="aff3"/>
            <w:rFonts w:ascii="Liberation Serif" w:hAnsi="Liberation Serif"/>
            <w:sz w:val="24"/>
            <w:szCs w:val="24"/>
          </w:rPr>
          <w:t>тем водоснабжения</w:t>
        </w:r>
      </w:hyperlink>
      <w:hyperlink r:id="rId205" w:history="1">
        <w:r>
          <w:rPr>
            <w:rFonts w:ascii="Liberation Serif" w:hAnsi="Liberation Serif"/>
            <w:sz w:val="24"/>
            <w:szCs w:val="24"/>
          </w:rPr>
          <w:tab/>
          <w:t>39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06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2.1.</w:t>
        </w:r>
      </w:hyperlink>
      <w:hyperlink r:id="rId207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08" w:history="1">
        <w:r>
          <w:rPr>
            <w:rStyle w:val="aff3"/>
            <w:rFonts w:ascii="Liberation Serif" w:hAnsi="Liberation Serif"/>
            <w:sz w:val="24"/>
            <w:szCs w:val="24"/>
          </w:rPr>
          <w:t>Основные направления, принципы, задачи и целевые показатели развития централизованных систем водоснабж</w:t>
        </w:r>
        <w:r>
          <w:rPr>
            <w:rStyle w:val="aff3"/>
            <w:rFonts w:ascii="Liberation Serif" w:hAnsi="Liberation Serif"/>
            <w:sz w:val="24"/>
            <w:szCs w:val="24"/>
          </w:rPr>
          <w:t>ения</w:t>
        </w:r>
      </w:hyperlink>
      <w:hyperlink r:id="rId209" w:history="1">
        <w:r>
          <w:rPr>
            <w:rFonts w:ascii="Liberation Serif" w:hAnsi="Liberation Serif"/>
            <w:sz w:val="24"/>
            <w:szCs w:val="24"/>
          </w:rPr>
          <w:tab/>
          <w:t>39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10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2.2.</w:t>
        </w:r>
      </w:hyperlink>
      <w:hyperlink r:id="rId211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12" w:history="1">
        <w:r>
          <w:rPr>
            <w:rStyle w:val="aff3"/>
            <w:rFonts w:ascii="Liberation Serif" w:hAnsi="Liberation Serif"/>
            <w:sz w:val="24"/>
            <w:szCs w:val="24"/>
          </w:rPr>
          <w:t>Сценарии развития централизованных систем водоснабжения на территории Камышловского городского округа</w:t>
        </w:r>
      </w:hyperlink>
      <w:hyperlink r:id="rId213" w:history="1">
        <w:r>
          <w:rPr>
            <w:rFonts w:ascii="Liberation Serif" w:hAnsi="Liberation Serif"/>
            <w:sz w:val="24"/>
            <w:szCs w:val="24"/>
          </w:rPr>
          <w:tab/>
          <w:t>41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214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3.</w:t>
        </w:r>
      </w:hyperlink>
      <w:hyperlink r:id="rId215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216" w:history="1">
        <w:r>
          <w:rPr>
            <w:rStyle w:val="aff3"/>
            <w:rFonts w:ascii="Liberation Serif" w:hAnsi="Liberation Serif"/>
            <w:sz w:val="24"/>
            <w:szCs w:val="24"/>
          </w:rPr>
          <w:t>Баланс водоснабжения и потребления питьевой, технической воды</w:t>
        </w:r>
      </w:hyperlink>
      <w:hyperlink r:id="rId217" w:history="1">
        <w:r>
          <w:rPr>
            <w:rFonts w:ascii="Liberation Serif" w:hAnsi="Liberation Serif"/>
            <w:sz w:val="24"/>
            <w:szCs w:val="24"/>
          </w:rPr>
          <w:tab/>
          <w:t>47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18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3.1.</w:t>
        </w:r>
      </w:hyperlink>
      <w:hyperlink r:id="rId219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20" w:history="1">
        <w:r>
          <w:rPr>
            <w:rStyle w:val="aff3"/>
            <w:rFonts w:ascii="Liberation Serif" w:hAnsi="Liberation Serif"/>
            <w:sz w:val="24"/>
            <w:szCs w:val="24"/>
          </w:rPr>
          <w:t>Общий баланс подачи и реализации воды, включая анализ и оценку структурных составляющих потерь воды при ее производстве и транспортировке.</w:t>
        </w:r>
      </w:hyperlink>
      <w:hyperlink r:id="rId221" w:history="1">
        <w:r>
          <w:rPr>
            <w:rFonts w:ascii="Liberation Serif" w:hAnsi="Liberation Serif"/>
            <w:sz w:val="24"/>
            <w:szCs w:val="24"/>
          </w:rPr>
          <w:tab/>
          <w:t>47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22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3.2.</w:t>
        </w:r>
      </w:hyperlink>
      <w:hyperlink r:id="rId223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24" w:history="1">
        <w:r>
          <w:rPr>
            <w:rStyle w:val="aff3"/>
            <w:rFonts w:ascii="Liberation Serif" w:hAnsi="Liberation Serif"/>
            <w:sz w:val="24"/>
            <w:szCs w:val="24"/>
          </w:rPr>
          <w:t>Территориальный баланс подачи воды по технологическим зонам водоснабжения (годовой и в сутки максимального водопотребления)</w:t>
        </w:r>
      </w:hyperlink>
      <w:hyperlink r:id="rId225" w:history="1">
        <w:r>
          <w:rPr>
            <w:rFonts w:ascii="Liberation Serif" w:hAnsi="Liberation Serif"/>
            <w:sz w:val="24"/>
            <w:szCs w:val="24"/>
          </w:rPr>
          <w:tab/>
          <w:t>48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26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3.3.</w:t>
        </w:r>
      </w:hyperlink>
      <w:hyperlink r:id="rId227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28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Структурный баланс реализации воды по группам абонентов с разбивкой на хозяйственно-питьевые нужды населения, производственные нужды и другие нужды </w:t>
        </w:r>
        <w:r>
          <w:rPr>
            <w:rStyle w:val="aff3"/>
            <w:rFonts w:ascii="Liberation Serif" w:hAnsi="Liberation Serif"/>
            <w:sz w:val="24"/>
            <w:szCs w:val="24"/>
          </w:rPr>
          <w:t>муниципального образования Камышловский городской округ (пожаротушение, полив и др.)</w:t>
        </w:r>
      </w:hyperlink>
      <w:hyperlink r:id="rId229" w:history="1">
        <w:r>
          <w:rPr>
            <w:rFonts w:ascii="Liberation Serif" w:hAnsi="Liberation Serif"/>
            <w:sz w:val="24"/>
            <w:szCs w:val="24"/>
          </w:rPr>
          <w:tab/>
          <w:t>50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30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3.4.</w:t>
        </w:r>
      </w:hyperlink>
      <w:hyperlink r:id="rId231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32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Сведения о фактическом потреблении </w:t>
        </w:r>
        <w:r>
          <w:rPr>
            <w:rStyle w:val="aff3"/>
            <w:rFonts w:ascii="Liberation Serif" w:hAnsi="Liberation Serif"/>
            <w:sz w:val="24"/>
            <w:szCs w:val="24"/>
          </w:rPr>
          <w:t xml:space="preserve">населением питьевой, технической воды исходя из статистических и расчетных данных и сведений о действующих нормативах потребления </w:t>
        </w:r>
        <w:r>
          <w:rPr>
            <w:rStyle w:val="aff3"/>
            <w:rFonts w:ascii="Liberation Serif" w:hAnsi="Liberation Serif"/>
            <w:sz w:val="24"/>
            <w:szCs w:val="24"/>
          </w:rPr>
          <w:lastRenderedPageBreak/>
          <w:t>коммунальных услуг</w:t>
        </w:r>
      </w:hyperlink>
      <w:hyperlink r:id="rId233" w:history="1">
        <w:r>
          <w:rPr>
            <w:rFonts w:ascii="Liberation Serif" w:hAnsi="Liberation Serif"/>
            <w:sz w:val="24"/>
            <w:szCs w:val="24"/>
          </w:rPr>
          <w:tab/>
          <w:t>51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34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3.5.</w:t>
        </w:r>
      </w:hyperlink>
      <w:hyperlink r:id="rId235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36" w:history="1">
        <w:r>
          <w:rPr>
            <w:rStyle w:val="aff3"/>
            <w:rFonts w:ascii="Liberation Serif" w:hAnsi="Liberation Serif"/>
            <w:sz w:val="24"/>
            <w:szCs w:val="24"/>
          </w:rPr>
          <w:t>Описание существующей системы коммерческого учета питьевой, технической воды и планов по установке приборов учета</w:t>
        </w:r>
      </w:hyperlink>
      <w:hyperlink r:id="rId237" w:history="1">
        <w:r>
          <w:rPr>
            <w:rFonts w:ascii="Liberation Serif" w:hAnsi="Liberation Serif"/>
            <w:sz w:val="24"/>
            <w:szCs w:val="24"/>
          </w:rPr>
          <w:tab/>
          <w:t>53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38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3.6.</w:t>
        </w:r>
      </w:hyperlink>
      <w:hyperlink r:id="rId239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40" w:history="1">
        <w:r>
          <w:rPr>
            <w:rStyle w:val="aff3"/>
            <w:rFonts w:ascii="Liberation Serif" w:hAnsi="Liberation Serif"/>
            <w:sz w:val="24"/>
            <w:szCs w:val="24"/>
          </w:rPr>
          <w:t>Анализ  резервов  и  дефицитов  производственных  мощностей  системы водоснабжения Камышловского городского округа</w:t>
        </w:r>
      </w:hyperlink>
      <w:hyperlink r:id="rId241" w:history="1">
        <w:r>
          <w:rPr>
            <w:rFonts w:ascii="Liberation Serif" w:hAnsi="Liberation Serif"/>
            <w:sz w:val="24"/>
            <w:szCs w:val="24"/>
          </w:rPr>
          <w:tab/>
          <w:t>55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42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3.7.</w:t>
        </w:r>
      </w:hyperlink>
      <w:hyperlink r:id="rId243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44" w:history="1">
        <w:r>
          <w:rPr>
            <w:rStyle w:val="aff3"/>
            <w:rFonts w:ascii="Liberation Serif" w:hAnsi="Liberation Serif"/>
            <w:sz w:val="24"/>
            <w:szCs w:val="24"/>
          </w:rPr>
          <w:t>Прогнозные балансы потребления питьевой воды на срок не менее 10 лет с учетом различных сценариев развития Камышловского городского округа</w:t>
        </w:r>
      </w:hyperlink>
      <w:hyperlink r:id="rId245" w:history="1">
        <w:r>
          <w:rPr>
            <w:rFonts w:ascii="Liberation Serif" w:hAnsi="Liberation Serif"/>
            <w:sz w:val="24"/>
            <w:szCs w:val="24"/>
          </w:rPr>
          <w:tab/>
          <w:t>55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46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3.8.</w:t>
        </w:r>
      </w:hyperlink>
      <w:hyperlink r:id="rId247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48" w:history="1">
        <w:r>
          <w:rPr>
            <w:rStyle w:val="aff3"/>
            <w:rFonts w:ascii="Liberation Serif" w:hAnsi="Liberation Serif"/>
            <w:sz w:val="24"/>
            <w:szCs w:val="24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</w:hyperlink>
      <w:hyperlink r:id="rId249" w:history="1">
        <w:r>
          <w:rPr>
            <w:rFonts w:ascii="Liberation Serif" w:hAnsi="Liberation Serif"/>
            <w:sz w:val="24"/>
            <w:szCs w:val="24"/>
          </w:rPr>
          <w:tab/>
          <w:t>56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50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3.9.</w:t>
        </w:r>
      </w:hyperlink>
      <w:hyperlink r:id="rId251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52" w:history="1">
        <w:r>
          <w:rPr>
            <w:rStyle w:val="aff3"/>
            <w:rFonts w:ascii="Liberation Serif" w:hAnsi="Liberation Serif"/>
            <w:sz w:val="24"/>
            <w:szCs w:val="24"/>
          </w:rPr>
          <w:t>Сведения о фактическом и ожидаемом потреблении питьевой, технической воды (годовое, среднесуточное, максимальное суточное)</w:t>
        </w:r>
      </w:hyperlink>
      <w:hyperlink r:id="rId253" w:history="1">
        <w:r>
          <w:rPr>
            <w:rFonts w:ascii="Liberation Serif" w:hAnsi="Liberation Serif"/>
            <w:sz w:val="24"/>
            <w:szCs w:val="24"/>
          </w:rPr>
          <w:tab/>
          <w:t>57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54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3.10.</w:t>
        </w:r>
      </w:hyperlink>
      <w:hyperlink r:id="rId255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56" w:history="1">
        <w:r>
          <w:rPr>
            <w:rStyle w:val="aff3"/>
            <w:rFonts w:ascii="Liberation Serif" w:hAnsi="Liberation Serif"/>
            <w:sz w:val="24"/>
            <w:szCs w:val="24"/>
          </w:rPr>
          <w:t>Описание территориальной структуры потребления питьевой, технической воды, которую следует определять по отчетам организаций, осуществляющ</w:t>
        </w:r>
        <w:r>
          <w:rPr>
            <w:rStyle w:val="aff3"/>
            <w:rFonts w:ascii="Liberation Serif" w:hAnsi="Liberation Serif"/>
            <w:sz w:val="24"/>
            <w:szCs w:val="24"/>
          </w:rPr>
          <w:t>их водоснабжение, с разбивкой по технологическим зонам</w:t>
        </w:r>
      </w:hyperlink>
      <w:hyperlink r:id="rId257" w:history="1">
        <w:r>
          <w:rPr>
            <w:rFonts w:ascii="Liberation Serif" w:hAnsi="Liberation Serif"/>
            <w:sz w:val="24"/>
            <w:szCs w:val="24"/>
          </w:rPr>
          <w:tab/>
          <w:t>58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58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3.11.</w:t>
        </w:r>
      </w:hyperlink>
      <w:hyperlink r:id="rId259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60" w:history="1">
        <w:r>
          <w:rPr>
            <w:rStyle w:val="aff3"/>
            <w:rFonts w:ascii="Liberation Serif" w:hAnsi="Liberation Serif"/>
            <w:sz w:val="24"/>
            <w:szCs w:val="24"/>
          </w:rPr>
          <w:t>Прогноз распределения расходов воды на водоснабжение по типам аб</w:t>
        </w:r>
        <w:r>
          <w:rPr>
            <w:rStyle w:val="aff3"/>
            <w:rFonts w:ascii="Liberation Serif" w:hAnsi="Liberation Serif"/>
            <w:sz w:val="24"/>
            <w:szCs w:val="24"/>
          </w:rPr>
          <w:t>онентов.</w:t>
        </w:r>
      </w:hyperlink>
      <w:hyperlink r:id="rId261" w:history="1">
        <w:r>
          <w:rPr>
            <w:rFonts w:ascii="Liberation Serif" w:hAnsi="Liberation Serif"/>
            <w:sz w:val="24"/>
            <w:szCs w:val="24"/>
          </w:rPr>
          <w:tab/>
          <w:t>59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62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3.12.</w:t>
        </w:r>
      </w:hyperlink>
      <w:hyperlink r:id="rId263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64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Сведения о фактических и планируемых потерях питьевой, технической воды при ее транспортировке (годовые, </w:t>
        </w:r>
        <w:r>
          <w:rPr>
            <w:rStyle w:val="aff3"/>
            <w:rFonts w:ascii="Liberation Serif" w:hAnsi="Liberation Serif"/>
            <w:sz w:val="24"/>
            <w:szCs w:val="24"/>
          </w:rPr>
          <w:t>среднесуточные значения)</w:t>
        </w:r>
      </w:hyperlink>
      <w:hyperlink r:id="rId265" w:history="1">
        <w:r>
          <w:rPr>
            <w:rFonts w:ascii="Liberation Serif" w:hAnsi="Liberation Serif"/>
            <w:sz w:val="24"/>
            <w:szCs w:val="24"/>
          </w:rPr>
          <w:tab/>
          <w:t>60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66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3.13.</w:t>
        </w:r>
      </w:hyperlink>
      <w:hyperlink r:id="rId267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68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Перспективные балансы водоснабжения (общий - баланс подачи и реализации питьевой, технической </w:t>
        </w:r>
        <w:r>
          <w:rPr>
            <w:rStyle w:val="aff3"/>
            <w:rFonts w:ascii="Liberation Serif" w:hAnsi="Liberation Serif"/>
            <w:sz w:val="24"/>
            <w:szCs w:val="24"/>
          </w:rPr>
          <w:t>воды, территориальный - баланс подачи питьевой, технической воды по технологическим зонам водоснабжения, структурный - баланс реализации питьевой, технической воды.</w:t>
        </w:r>
      </w:hyperlink>
      <w:hyperlink r:id="rId269" w:history="1">
        <w:r>
          <w:rPr>
            <w:rFonts w:ascii="Liberation Serif" w:hAnsi="Liberation Serif"/>
            <w:sz w:val="24"/>
            <w:szCs w:val="24"/>
          </w:rPr>
          <w:tab/>
          <w:t>62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70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3.14.</w:t>
        </w:r>
      </w:hyperlink>
      <w:hyperlink r:id="rId271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72" w:history="1">
        <w:r>
          <w:rPr>
            <w:rStyle w:val="aff3"/>
            <w:rFonts w:ascii="Liberation Serif" w:hAnsi="Liberation Serif"/>
            <w:sz w:val="24"/>
            <w:szCs w:val="24"/>
          </w:rPr>
          <w:t>Расчет требуемой мощности водозаборных и очистных сооружений исходя из данных о перспективном потреблении питьевой, технической воды и величины потерь питьевой, технической воды при ее транспортировке с указани</w:t>
        </w:r>
        <w:r>
          <w:rPr>
            <w:rStyle w:val="aff3"/>
            <w:rFonts w:ascii="Liberation Serif" w:hAnsi="Liberation Serif"/>
            <w:sz w:val="24"/>
            <w:szCs w:val="24"/>
          </w:rPr>
          <w:t>ем требуемых объемов подачи и потребления питьевой, технической воды, дефицита (резерва) мощностей по технологическим зонам с разбивкой по годам</w:t>
        </w:r>
      </w:hyperlink>
      <w:hyperlink r:id="rId273" w:history="1">
        <w:r>
          <w:rPr>
            <w:rFonts w:ascii="Liberation Serif" w:hAnsi="Liberation Serif"/>
            <w:sz w:val="24"/>
            <w:szCs w:val="24"/>
          </w:rPr>
          <w:tab/>
          <w:t>64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74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3.15.</w:t>
        </w:r>
      </w:hyperlink>
      <w:hyperlink r:id="rId275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76" w:history="1">
        <w:r>
          <w:rPr>
            <w:rStyle w:val="aff3"/>
            <w:rFonts w:ascii="Liberation Serif" w:hAnsi="Liberation Serif"/>
            <w:sz w:val="24"/>
            <w:szCs w:val="24"/>
          </w:rPr>
          <w:t>Наименование организации, которая наделена статусом гарантирующей организации.</w:t>
        </w:r>
      </w:hyperlink>
      <w:hyperlink r:id="rId277" w:history="1">
        <w:r>
          <w:rPr>
            <w:rFonts w:ascii="Liberation Serif" w:hAnsi="Liberation Serif"/>
            <w:sz w:val="24"/>
            <w:szCs w:val="24"/>
          </w:rPr>
          <w:tab/>
          <w:t>64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278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4.</w:t>
        </w:r>
      </w:hyperlink>
      <w:hyperlink r:id="rId279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280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Предложения по </w:t>
        </w:r>
        <w:r>
          <w:rPr>
            <w:rStyle w:val="aff3"/>
            <w:rFonts w:ascii="Liberation Serif" w:hAnsi="Liberation Serif"/>
            <w:sz w:val="24"/>
            <w:szCs w:val="24"/>
          </w:rPr>
          <w:t>строительству, реконструкции и модернизации объектов централизованных систем водоснабжения</w:t>
        </w:r>
      </w:hyperlink>
      <w:hyperlink r:id="rId281" w:history="1">
        <w:r>
          <w:rPr>
            <w:rFonts w:ascii="Liberation Serif" w:hAnsi="Liberation Serif"/>
            <w:sz w:val="24"/>
            <w:szCs w:val="24"/>
          </w:rPr>
          <w:tab/>
          <w:t>65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82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4.1.</w:t>
        </w:r>
      </w:hyperlink>
      <w:hyperlink r:id="rId283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84" w:history="1">
        <w:r>
          <w:rPr>
            <w:rStyle w:val="aff3"/>
            <w:rFonts w:ascii="Liberation Serif" w:hAnsi="Liberation Serif"/>
            <w:sz w:val="24"/>
            <w:szCs w:val="24"/>
          </w:rPr>
          <w:t>Перечень основных мероприятий</w:t>
        </w:r>
        <w:r>
          <w:rPr>
            <w:rStyle w:val="aff3"/>
            <w:rFonts w:ascii="Liberation Serif" w:hAnsi="Liberation Serif"/>
            <w:sz w:val="24"/>
            <w:szCs w:val="24"/>
          </w:rPr>
          <w:t xml:space="preserve"> по реализации схем водоснабжения с разбивкой по годам</w:t>
        </w:r>
      </w:hyperlink>
      <w:hyperlink r:id="rId285" w:history="1">
        <w:r>
          <w:rPr>
            <w:rFonts w:ascii="Liberation Serif" w:hAnsi="Liberation Serif"/>
            <w:sz w:val="24"/>
            <w:szCs w:val="24"/>
          </w:rPr>
          <w:tab/>
          <w:t>65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86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4.2.</w:t>
        </w:r>
      </w:hyperlink>
      <w:hyperlink r:id="rId287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88" w:history="1">
        <w:r>
          <w:rPr>
            <w:rStyle w:val="aff3"/>
            <w:rFonts w:ascii="Liberation Serif" w:hAnsi="Liberation Serif"/>
            <w:sz w:val="24"/>
            <w:szCs w:val="24"/>
          </w:rPr>
          <w:t>Технические обоснования основных мероприятий по реализации схем в</w:t>
        </w:r>
        <w:r>
          <w:rPr>
            <w:rStyle w:val="aff3"/>
            <w:rFonts w:ascii="Liberation Serif" w:hAnsi="Liberation Serif"/>
            <w:sz w:val="24"/>
            <w:szCs w:val="24"/>
          </w:rPr>
          <w:t>одоснабжения.</w:t>
        </w:r>
      </w:hyperlink>
      <w:hyperlink r:id="rId289" w:history="1">
        <w:r>
          <w:rPr>
            <w:rFonts w:ascii="Liberation Serif" w:hAnsi="Liberation Serif"/>
            <w:sz w:val="24"/>
            <w:szCs w:val="24"/>
          </w:rPr>
          <w:tab/>
          <w:t>68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90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4.3.</w:t>
        </w:r>
      </w:hyperlink>
      <w:hyperlink r:id="rId291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92" w:history="1">
        <w:r>
          <w:rPr>
            <w:rStyle w:val="aff3"/>
            <w:rFonts w:ascii="Liberation Serif" w:hAnsi="Liberation Serif"/>
            <w:sz w:val="24"/>
            <w:szCs w:val="24"/>
          </w:rPr>
          <w:t>Сведения о вновь строящихся, реконструируемых и предлагаемых к выводу из эксплуатации объектах системы вод</w:t>
        </w:r>
        <w:r>
          <w:rPr>
            <w:rStyle w:val="aff3"/>
            <w:rFonts w:ascii="Liberation Serif" w:hAnsi="Liberation Serif"/>
            <w:sz w:val="24"/>
            <w:szCs w:val="24"/>
          </w:rPr>
          <w:t>оснабжения</w:t>
        </w:r>
      </w:hyperlink>
      <w:hyperlink r:id="rId293" w:history="1">
        <w:r>
          <w:rPr>
            <w:rFonts w:ascii="Liberation Serif" w:hAnsi="Liberation Serif"/>
            <w:sz w:val="24"/>
            <w:szCs w:val="24"/>
          </w:rPr>
          <w:tab/>
          <w:t>71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94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4.4.</w:t>
        </w:r>
      </w:hyperlink>
      <w:hyperlink r:id="rId295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296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Сведения о развитии систем диспетчеризации, телемеханизации  и систем управления режимами водоснабжения на </w:t>
        </w:r>
        <w:r>
          <w:rPr>
            <w:rStyle w:val="aff3"/>
            <w:rFonts w:ascii="Liberation Serif" w:hAnsi="Liberation Serif"/>
            <w:sz w:val="24"/>
            <w:szCs w:val="24"/>
          </w:rPr>
          <w:t>объектах организаций, осуществляющих водоснабжение</w:t>
        </w:r>
      </w:hyperlink>
      <w:hyperlink r:id="rId297" w:history="1">
        <w:r>
          <w:rPr>
            <w:rFonts w:ascii="Liberation Serif" w:hAnsi="Liberation Serif"/>
            <w:sz w:val="24"/>
            <w:szCs w:val="24"/>
          </w:rPr>
          <w:tab/>
          <w:t>79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298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4.5.</w:t>
        </w:r>
      </w:hyperlink>
      <w:hyperlink r:id="rId299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300" w:history="1">
        <w:r>
          <w:rPr>
            <w:rStyle w:val="aff3"/>
            <w:rFonts w:ascii="Liberation Serif" w:hAnsi="Liberation Serif"/>
            <w:sz w:val="24"/>
            <w:szCs w:val="24"/>
          </w:rPr>
          <w:t>Сведения об оснащенности зданий, строений, сооружений приборами учета</w:t>
        </w:r>
        <w:r>
          <w:rPr>
            <w:rStyle w:val="aff3"/>
            <w:rFonts w:ascii="Liberation Serif" w:hAnsi="Liberation Serif"/>
            <w:sz w:val="24"/>
            <w:szCs w:val="24"/>
          </w:rPr>
          <w:t xml:space="preserve"> воды и их применении при осуществлении расчетов за потребленную воду</w:t>
        </w:r>
      </w:hyperlink>
      <w:hyperlink r:id="rId301" w:history="1">
        <w:r>
          <w:rPr>
            <w:rFonts w:ascii="Liberation Serif" w:hAnsi="Liberation Serif"/>
            <w:sz w:val="24"/>
            <w:szCs w:val="24"/>
          </w:rPr>
          <w:tab/>
          <w:t>79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302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4.6.</w:t>
        </w:r>
      </w:hyperlink>
      <w:hyperlink r:id="rId303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304" w:history="1">
        <w:r>
          <w:rPr>
            <w:rStyle w:val="aff3"/>
            <w:rFonts w:ascii="Liberation Serif" w:hAnsi="Liberation Serif"/>
            <w:sz w:val="24"/>
            <w:szCs w:val="24"/>
          </w:rPr>
          <w:t>Описание</w:t>
        </w:r>
      </w:hyperlink>
      <w:hyperlink r:id="rId305" w:history="1">
        <w:r>
          <w:rPr>
            <w:rStyle w:val="aff3"/>
            <w:rFonts w:ascii="Liberation Serif" w:hAnsi="Liberation Serif"/>
            <w:spacing w:val="47"/>
            <w:sz w:val="24"/>
            <w:szCs w:val="24"/>
          </w:rPr>
          <w:t xml:space="preserve"> </w:t>
        </w:r>
      </w:hyperlink>
      <w:hyperlink r:id="rId306" w:history="1">
        <w:r>
          <w:rPr>
            <w:rStyle w:val="aff3"/>
            <w:rFonts w:ascii="Liberation Serif" w:hAnsi="Liberation Serif"/>
            <w:sz w:val="24"/>
            <w:szCs w:val="24"/>
          </w:rPr>
          <w:t>вариантов</w:t>
        </w:r>
      </w:hyperlink>
      <w:hyperlink r:id="rId307" w:history="1">
        <w:r>
          <w:rPr>
            <w:rStyle w:val="aff3"/>
            <w:rFonts w:ascii="Liberation Serif" w:hAnsi="Liberation Serif"/>
            <w:spacing w:val="45"/>
            <w:sz w:val="24"/>
            <w:szCs w:val="24"/>
          </w:rPr>
          <w:t xml:space="preserve"> </w:t>
        </w:r>
      </w:hyperlink>
      <w:hyperlink r:id="rId308" w:history="1">
        <w:r>
          <w:rPr>
            <w:rStyle w:val="aff3"/>
            <w:rFonts w:ascii="Liberation Serif" w:hAnsi="Liberation Serif"/>
            <w:sz w:val="24"/>
            <w:szCs w:val="24"/>
          </w:rPr>
          <w:t>маршрутов</w:t>
        </w:r>
      </w:hyperlink>
      <w:hyperlink r:id="rId309" w:history="1">
        <w:r>
          <w:rPr>
            <w:rStyle w:val="aff3"/>
            <w:rFonts w:ascii="Liberation Serif" w:hAnsi="Liberation Serif"/>
            <w:spacing w:val="47"/>
            <w:sz w:val="24"/>
            <w:szCs w:val="24"/>
          </w:rPr>
          <w:t xml:space="preserve"> </w:t>
        </w:r>
      </w:hyperlink>
      <w:hyperlink r:id="rId310" w:history="1">
        <w:r>
          <w:rPr>
            <w:rStyle w:val="aff3"/>
            <w:rFonts w:ascii="Liberation Serif" w:hAnsi="Liberation Serif"/>
            <w:sz w:val="24"/>
            <w:szCs w:val="24"/>
          </w:rPr>
          <w:t>прохождения</w:t>
        </w:r>
      </w:hyperlink>
      <w:hyperlink r:id="rId311" w:history="1">
        <w:r>
          <w:rPr>
            <w:rStyle w:val="aff3"/>
            <w:rFonts w:ascii="Liberation Serif" w:hAnsi="Liberation Serif"/>
            <w:spacing w:val="46"/>
            <w:sz w:val="24"/>
            <w:szCs w:val="24"/>
          </w:rPr>
          <w:t xml:space="preserve"> </w:t>
        </w:r>
      </w:hyperlink>
      <w:hyperlink r:id="rId312" w:history="1">
        <w:r>
          <w:rPr>
            <w:rStyle w:val="aff3"/>
            <w:rFonts w:ascii="Liberation Serif" w:hAnsi="Liberation Serif"/>
            <w:sz w:val="24"/>
            <w:szCs w:val="24"/>
          </w:rPr>
          <w:t>трубопроводов</w:t>
        </w:r>
      </w:hyperlink>
      <w:hyperlink r:id="rId313" w:history="1">
        <w:r>
          <w:rPr>
            <w:rStyle w:val="aff3"/>
            <w:rFonts w:ascii="Liberation Serif" w:hAnsi="Liberation Serif"/>
            <w:spacing w:val="48"/>
            <w:sz w:val="24"/>
            <w:szCs w:val="24"/>
          </w:rPr>
          <w:t xml:space="preserve"> </w:t>
        </w:r>
      </w:hyperlink>
      <w:hyperlink r:id="rId314" w:history="1">
        <w:r>
          <w:rPr>
            <w:rStyle w:val="aff3"/>
            <w:rFonts w:ascii="Liberation Serif" w:hAnsi="Liberation Serif"/>
            <w:sz w:val="24"/>
            <w:szCs w:val="24"/>
          </w:rPr>
          <w:t>(трасс)</w:t>
        </w:r>
      </w:hyperlink>
      <w:hyperlink r:id="rId315" w:history="1">
        <w:r>
          <w:rPr>
            <w:rStyle w:val="aff3"/>
            <w:rFonts w:ascii="Liberation Serif" w:hAnsi="Liberation Serif"/>
            <w:spacing w:val="48"/>
            <w:sz w:val="24"/>
            <w:szCs w:val="24"/>
          </w:rPr>
          <w:t xml:space="preserve"> </w:t>
        </w:r>
      </w:hyperlink>
      <w:hyperlink r:id="rId316" w:history="1">
        <w:r>
          <w:rPr>
            <w:rStyle w:val="aff3"/>
            <w:rFonts w:ascii="Liberation Serif" w:hAnsi="Liberation Serif"/>
            <w:sz w:val="24"/>
            <w:szCs w:val="24"/>
          </w:rPr>
          <w:t>по</w:t>
        </w:r>
      </w:hyperlink>
      <w:hyperlink r:id="rId317" w:history="1">
        <w:r>
          <w:rPr>
            <w:rStyle w:val="aff3"/>
            <w:rFonts w:ascii="Liberation Serif" w:hAnsi="Liberation Serif"/>
            <w:spacing w:val="26"/>
            <w:w w:val="99"/>
            <w:sz w:val="24"/>
            <w:szCs w:val="24"/>
          </w:rPr>
          <w:t xml:space="preserve"> </w:t>
        </w:r>
      </w:hyperlink>
      <w:hyperlink r:id="rId318" w:history="1">
        <w:r>
          <w:rPr>
            <w:rStyle w:val="aff3"/>
            <w:rFonts w:ascii="Liberation Serif" w:hAnsi="Liberation Serif"/>
            <w:sz w:val="24"/>
            <w:szCs w:val="24"/>
          </w:rPr>
          <w:t>территории</w:t>
        </w:r>
      </w:hyperlink>
      <w:hyperlink r:id="rId319" w:history="1">
        <w:r>
          <w:rPr>
            <w:rStyle w:val="aff3"/>
            <w:rFonts w:ascii="Liberation Serif" w:hAnsi="Liberation Serif"/>
            <w:spacing w:val="43"/>
            <w:sz w:val="24"/>
            <w:szCs w:val="24"/>
          </w:rPr>
          <w:t xml:space="preserve"> </w:t>
        </w:r>
      </w:hyperlink>
      <w:hyperlink r:id="rId320" w:history="1">
        <w:r>
          <w:rPr>
            <w:rStyle w:val="aff3"/>
            <w:rFonts w:ascii="Liberation Serif" w:hAnsi="Liberation Serif"/>
            <w:sz w:val="24"/>
            <w:szCs w:val="24"/>
          </w:rPr>
          <w:t>Камышловского</w:t>
        </w:r>
      </w:hyperlink>
      <w:hyperlink r:id="rId321" w:history="1">
        <w:r>
          <w:rPr>
            <w:rStyle w:val="aff3"/>
            <w:rFonts w:ascii="Liberation Serif" w:hAnsi="Liberation Serif"/>
            <w:spacing w:val="-12"/>
            <w:sz w:val="24"/>
            <w:szCs w:val="24"/>
          </w:rPr>
          <w:t xml:space="preserve"> </w:t>
        </w:r>
      </w:hyperlink>
      <w:hyperlink r:id="rId322" w:history="1">
        <w:r>
          <w:rPr>
            <w:rStyle w:val="aff3"/>
            <w:rFonts w:ascii="Liberation Serif" w:hAnsi="Liberation Serif"/>
            <w:sz w:val="24"/>
            <w:szCs w:val="24"/>
          </w:rPr>
          <w:t>городского</w:t>
        </w:r>
      </w:hyperlink>
      <w:hyperlink r:id="rId323" w:history="1">
        <w:r>
          <w:rPr>
            <w:rStyle w:val="aff3"/>
            <w:rFonts w:ascii="Liberation Serif" w:hAnsi="Liberation Serif"/>
            <w:spacing w:val="-10"/>
            <w:sz w:val="24"/>
            <w:szCs w:val="24"/>
          </w:rPr>
          <w:t xml:space="preserve"> </w:t>
        </w:r>
      </w:hyperlink>
      <w:hyperlink r:id="rId324" w:history="1">
        <w:r>
          <w:rPr>
            <w:rStyle w:val="aff3"/>
            <w:rFonts w:ascii="Liberation Serif" w:hAnsi="Liberation Serif"/>
            <w:sz w:val="24"/>
            <w:szCs w:val="24"/>
          </w:rPr>
          <w:t>округа</w:t>
        </w:r>
      </w:hyperlink>
      <w:hyperlink r:id="rId325" w:history="1">
        <w:r>
          <w:rPr>
            <w:rStyle w:val="aff3"/>
            <w:rFonts w:ascii="Liberation Serif" w:hAnsi="Liberation Serif"/>
            <w:spacing w:val="-11"/>
            <w:sz w:val="24"/>
            <w:szCs w:val="24"/>
          </w:rPr>
          <w:t xml:space="preserve"> </w:t>
        </w:r>
      </w:hyperlink>
      <w:hyperlink r:id="rId326" w:history="1">
        <w:r>
          <w:rPr>
            <w:rStyle w:val="aff3"/>
            <w:rFonts w:ascii="Liberation Serif" w:hAnsi="Liberation Serif"/>
            <w:sz w:val="24"/>
            <w:szCs w:val="24"/>
          </w:rPr>
          <w:t>и</w:t>
        </w:r>
      </w:hyperlink>
      <w:hyperlink r:id="rId327" w:history="1">
        <w:r>
          <w:rPr>
            <w:rStyle w:val="aff3"/>
            <w:rFonts w:ascii="Liberation Serif" w:hAnsi="Liberation Serif"/>
            <w:spacing w:val="-11"/>
            <w:sz w:val="24"/>
            <w:szCs w:val="24"/>
          </w:rPr>
          <w:t xml:space="preserve"> </w:t>
        </w:r>
      </w:hyperlink>
      <w:hyperlink r:id="rId328" w:history="1">
        <w:r>
          <w:rPr>
            <w:rStyle w:val="aff3"/>
            <w:rFonts w:ascii="Liberation Serif" w:hAnsi="Liberation Serif"/>
            <w:sz w:val="24"/>
            <w:szCs w:val="24"/>
          </w:rPr>
          <w:t>их</w:t>
        </w:r>
      </w:hyperlink>
      <w:hyperlink r:id="rId329" w:history="1">
        <w:r>
          <w:rPr>
            <w:rStyle w:val="aff3"/>
            <w:rFonts w:ascii="Liberation Serif" w:hAnsi="Liberation Serif"/>
            <w:spacing w:val="-10"/>
            <w:sz w:val="24"/>
            <w:szCs w:val="24"/>
          </w:rPr>
          <w:t xml:space="preserve"> </w:t>
        </w:r>
      </w:hyperlink>
      <w:hyperlink r:id="rId330" w:history="1">
        <w:r>
          <w:rPr>
            <w:rStyle w:val="aff3"/>
            <w:rFonts w:ascii="Liberation Serif" w:hAnsi="Liberation Serif"/>
            <w:sz w:val="24"/>
            <w:szCs w:val="24"/>
          </w:rPr>
          <w:t>обоснование</w:t>
        </w:r>
      </w:hyperlink>
      <w:hyperlink r:id="rId331" w:history="1">
        <w:r>
          <w:rPr>
            <w:rFonts w:ascii="Liberation Serif" w:hAnsi="Liberation Serif"/>
            <w:sz w:val="24"/>
            <w:szCs w:val="24"/>
          </w:rPr>
          <w:tab/>
          <w:t>80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332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4.7.</w:t>
        </w:r>
      </w:hyperlink>
      <w:hyperlink r:id="rId333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334" w:history="1">
        <w:r>
          <w:rPr>
            <w:rStyle w:val="aff3"/>
            <w:rFonts w:ascii="Liberation Serif" w:hAnsi="Liberation Serif"/>
            <w:sz w:val="24"/>
            <w:szCs w:val="24"/>
          </w:rPr>
          <w:t>Рекомендации о месте размещения насосных станций, резервуаров, водонапорных башен</w:t>
        </w:r>
      </w:hyperlink>
      <w:hyperlink r:id="rId335" w:history="1">
        <w:r>
          <w:rPr>
            <w:rFonts w:ascii="Liberation Serif" w:hAnsi="Liberation Serif"/>
            <w:sz w:val="24"/>
            <w:szCs w:val="24"/>
          </w:rPr>
          <w:tab/>
          <w:t>81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336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4.8.</w:t>
        </w:r>
      </w:hyperlink>
      <w:hyperlink r:id="rId337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338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Границы </w:t>
        </w:r>
        <w:r>
          <w:rPr>
            <w:rStyle w:val="aff3"/>
            <w:rFonts w:ascii="Liberation Serif" w:hAnsi="Liberation Serif"/>
            <w:sz w:val="24"/>
            <w:szCs w:val="24"/>
          </w:rPr>
          <w:t>планируемых зон размещения объектов централизованных систем водоснабжения</w:t>
        </w:r>
      </w:hyperlink>
      <w:hyperlink r:id="rId339" w:history="1">
        <w:r>
          <w:rPr>
            <w:rFonts w:ascii="Liberation Serif" w:hAnsi="Liberation Serif"/>
            <w:sz w:val="24"/>
            <w:szCs w:val="24"/>
          </w:rPr>
          <w:tab/>
          <w:t>81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340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4.9.</w:t>
        </w:r>
      </w:hyperlink>
      <w:hyperlink r:id="rId341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342" w:history="1">
        <w:r>
          <w:rPr>
            <w:rStyle w:val="aff3"/>
            <w:rFonts w:ascii="Liberation Serif" w:hAnsi="Liberation Serif"/>
            <w:sz w:val="24"/>
            <w:szCs w:val="24"/>
          </w:rPr>
          <w:t>Карты  (схемы)  существующего  и  планируемого</w:t>
        </w:r>
        <w:r>
          <w:rPr>
            <w:rStyle w:val="aff3"/>
            <w:rFonts w:ascii="Liberation Serif" w:hAnsi="Liberation Serif"/>
            <w:sz w:val="24"/>
            <w:szCs w:val="24"/>
          </w:rPr>
          <w:t xml:space="preserve">  размещения  объектов централизованных систем водоснабжения</w:t>
        </w:r>
      </w:hyperlink>
      <w:hyperlink r:id="rId343" w:history="1">
        <w:r>
          <w:rPr>
            <w:rFonts w:ascii="Liberation Serif" w:hAnsi="Liberation Serif"/>
            <w:sz w:val="24"/>
            <w:szCs w:val="24"/>
          </w:rPr>
          <w:tab/>
          <w:t>81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344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5.</w:t>
        </w:r>
      </w:hyperlink>
      <w:hyperlink r:id="rId345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346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Экологические аспекты мероприятий по строительству, </w:t>
        </w:r>
        <w:r>
          <w:rPr>
            <w:rStyle w:val="aff3"/>
            <w:rFonts w:ascii="Liberation Serif" w:hAnsi="Liberation Serif"/>
            <w:sz w:val="24"/>
            <w:szCs w:val="24"/>
          </w:rPr>
          <w:t>реконструкции и модернизации объектов централизованных систем водоснабжения</w:t>
        </w:r>
      </w:hyperlink>
      <w:hyperlink r:id="rId347" w:history="1">
        <w:r>
          <w:rPr>
            <w:rFonts w:ascii="Liberation Serif" w:hAnsi="Liberation Serif"/>
            <w:sz w:val="24"/>
            <w:szCs w:val="24"/>
          </w:rPr>
          <w:tab/>
          <w:t>82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348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5.1.</w:t>
        </w:r>
      </w:hyperlink>
      <w:hyperlink r:id="rId349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350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Сведения о мерах по предотвращению вредного </w:t>
        </w:r>
        <w:r>
          <w:rPr>
            <w:rStyle w:val="aff3"/>
            <w:rFonts w:ascii="Liberation Serif" w:hAnsi="Liberation Serif"/>
            <w:sz w:val="24"/>
            <w:szCs w:val="24"/>
          </w:rPr>
          <w:t>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</w:hyperlink>
      <w:hyperlink r:id="rId351" w:history="1">
        <w:r>
          <w:rPr>
            <w:rFonts w:ascii="Liberation Serif" w:hAnsi="Liberation Serif"/>
            <w:sz w:val="24"/>
            <w:szCs w:val="24"/>
          </w:rPr>
          <w:tab/>
          <w:t>82</w:t>
        </w:r>
      </w:hyperlink>
    </w:p>
    <w:p w:rsidR="005A197F" w:rsidRDefault="00D23D13">
      <w:pPr>
        <w:pStyle w:val="Contents2"/>
        <w:tabs>
          <w:tab w:val="right" w:leader="dot" w:pos="880"/>
          <w:tab w:val="right" w:leader="dot" w:pos="10199"/>
        </w:tabs>
      </w:pPr>
      <w:hyperlink r:id="rId352" w:history="1">
        <w:r>
          <w:rPr>
            <w:rStyle w:val="aff3"/>
            <w:rFonts w:ascii="Liberation Serif" w:hAnsi="Liberation Serif"/>
            <w:w w:val="99"/>
            <w:sz w:val="24"/>
            <w:szCs w:val="24"/>
          </w:rPr>
          <w:t>5.2.</w:t>
        </w:r>
      </w:hyperlink>
      <w:hyperlink r:id="rId353" w:history="1">
        <w:r>
          <w:rPr>
            <w:rFonts w:ascii="Liberation Serif" w:hAnsi="Liberation Serif"/>
            <w:sz w:val="24"/>
            <w:szCs w:val="24"/>
            <w:lang w:val="ru-RU" w:eastAsia="ru-RU"/>
          </w:rPr>
          <w:tab/>
        </w:r>
      </w:hyperlink>
      <w:hyperlink r:id="rId354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</w:t>
        </w:r>
      </w:hyperlink>
      <w:hyperlink r:id="rId355" w:history="1">
        <w:r>
          <w:rPr>
            <w:rStyle w:val="aff3"/>
            <w:rFonts w:ascii="Liberation Serif" w:hAnsi="Liberation Serif"/>
            <w:sz w:val="24"/>
            <w:szCs w:val="24"/>
          </w:rPr>
          <w:t>водоподготовке</w:t>
        </w:r>
      </w:hyperlink>
      <w:hyperlink r:id="rId356" w:history="1">
        <w:r>
          <w:rPr>
            <w:rFonts w:ascii="Liberation Serif" w:hAnsi="Liberation Serif"/>
            <w:sz w:val="24"/>
            <w:szCs w:val="24"/>
          </w:rPr>
          <w:tab/>
          <w:t>82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357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6.</w:t>
        </w:r>
      </w:hyperlink>
      <w:hyperlink r:id="rId358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359" w:history="1">
        <w:r>
          <w:rPr>
            <w:rStyle w:val="aff3"/>
            <w:rFonts w:ascii="Liberation Serif" w:hAnsi="Liberation Serif"/>
            <w:sz w:val="24"/>
            <w:szCs w:val="24"/>
          </w:rPr>
          <w:t xml:space="preserve">Оценка объемов капитальных вложений в строительство, реконструкцию и модернизацию объектов централизованных систем </w:t>
        </w:r>
        <w:r>
          <w:rPr>
            <w:rStyle w:val="aff3"/>
            <w:rFonts w:ascii="Liberation Serif" w:hAnsi="Liberation Serif"/>
            <w:sz w:val="24"/>
            <w:szCs w:val="24"/>
          </w:rPr>
          <w:t>водоснабжения</w:t>
        </w:r>
      </w:hyperlink>
      <w:hyperlink r:id="rId360" w:history="1">
        <w:r>
          <w:rPr>
            <w:rFonts w:ascii="Liberation Serif" w:hAnsi="Liberation Serif"/>
            <w:sz w:val="24"/>
            <w:szCs w:val="24"/>
          </w:rPr>
          <w:tab/>
          <w:t>84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361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7.</w:t>
        </w:r>
      </w:hyperlink>
      <w:hyperlink r:id="rId362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363" w:history="1">
        <w:r>
          <w:rPr>
            <w:rStyle w:val="aff3"/>
            <w:rFonts w:ascii="Liberation Serif" w:hAnsi="Liberation Serif"/>
            <w:sz w:val="24"/>
            <w:szCs w:val="24"/>
          </w:rPr>
          <w:t>Целевые показатели развития централизованных систем водоснабжения</w:t>
        </w:r>
      </w:hyperlink>
      <w:hyperlink r:id="rId364" w:history="1">
        <w:r>
          <w:rPr>
            <w:rFonts w:ascii="Liberation Serif" w:hAnsi="Liberation Serif"/>
            <w:sz w:val="24"/>
            <w:szCs w:val="24"/>
          </w:rPr>
          <w:tab/>
          <w:t>90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365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8.</w:t>
        </w:r>
      </w:hyperlink>
      <w:hyperlink r:id="rId366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367" w:history="1">
        <w:r>
          <w:rPr>
            <w:rStyle w:val="aff3"/>
            <w:rFonts w:ascii="Liberation Serif" w:hAnsi="Liberation Serif"/>
            <w:sz w:val="24"/>
            <w:szCs w:val="24"/>
          </w:rPr>
  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  </w:r>
      </w:hyperlink>
      <w:hyperlink r:id="rId368" w:history="1">
        <w:r>
          <w:rPr>
            <w:rFonts w:ascii="Liberation Serif" w:hAnsi="Liberation Serif"/>
            <w:sz w:val="24"/>
            <w:szCs w:val="24"/>
          </w:rPr>
          <w:tab/>
          <w:t>92</w:t>
        </w:r>
      </w:hyperlink>
    </w:p>
    <w:p w:rsidR="005A197F" w:rsidRDefault="00D23D13">
      <w:pPr>
        <w:pStyle w:val="Contents1"/>
        <w:tabs>
          <w:tab w:val="right" w:leader="dot" w:pos="9897"/>
        </w:tabs>
        <w:ind w:left="0" w:hanging="302"/>
      </w:pPr>
      <w:hyperlink r:id="rId369" w:history="1">
        <w:r>
          <w:rPr>
            <w:rStyle w:val="aff3"/>
            <w:rFonts w:ascii="Liberation Serif" w:hAnsi="Liberation Serif"/>
            <w:spacing w:val="1"/>
            <w:sz w:val="24"/>
            <w:szCs w:val="24"/>
          </w:rPr>
          <w:t>9.</w:t>
        </w:r>
      </w:hyperlink>
      <w:hyperlink r:id="rId370" w:history="1">
        <w:r>
          <w:rPr>
            <w:rFonts w:ascii="Liberation Serif" w:hAnsi="Liberation Serif"/>
            <w:b w:val="0"/>
            <w:bCs w:val="0"/>
            <w:sz w:val="24"/>
            <w:szCs w:val="24"/>
            <w:lang w:val="ru-RU" w:eastAsia="ru-RU"/>
          </w:rPr>
          <w:tab/>
        </w:r>
      </w:hyperlink>
      <w:hyperlink r:id="rId371" w:history="1">
        <w:r>
          <w:rPr>
            <w:rStyle w:val="aff3"/>
            <w:rFonts w:ascii="Liberation Serif" w:hAnsi="Liberation Serif"/>
            <w:sz w:val="24"/>
            <w:szCs w:val="24"/>
          </w:rPr>
          <w:t>Электронное моделирование</w:t>
        </w:r>
      </w:hyperlink>
      <w:hyperlink r:id="rId372" w:history="1">
        <w:r>
          <w:rPr>
            <w:rFonts w:ascii="Liberation Serif" w:hAnsi="Liberation Serif"/>
            <w:sz w:val="24"/>
            <w:szCs w:val="24"/>
          </w:rPr>
          <w:tab/>
          <w:t>93</w:t>
        </w:r>
      </w:hyperlink>
    </w:p>
    <w:p w:rsidR="005A197F" w:rsidRDefault="00D23D13">
      <w:r>
        <w:rPr>
          <w:rFonts w:ascii="Times New Roman" w:eastAsia="Times New Roman" w:hAnsi="Times New Roman"/>
          <w:b/>
          <w:bCs/>
          <w:sz w:val="20"/>
          <w:szCs w:val="20"/>
        </w:rPr>
        <w:fldChar w:fldCharType="end"/>
      </w:r>
    </w:p>
    <w:p w:rsidR="005A197F" w:rsidRDefault="005A197F">
      <w:pPr>
        <w:pageBreakBefore/>
      </w:pPr>
    </w:p>
    <w:p w:rsidR="005A197F" w:rsidRDefault="00D23D13">
      <w:pPr>
        <w:pStyle w:val="1"/>
      </w:pPr>
      <w:bookmarkStart w:id="1" w:name="_Toc531704402"/>
      <w:bookmarkStart w:id="2" w:name="_Toc531596426"/>
      <w:r>
        <w:t>Введение</w:t>
      </w:r>
      <w:bookmarkEnd w:id="1"/>
      <w:bookmarkEnd w:id="2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Проектирование систем водоснабжения представляет собой комплексную </w:t>
      </w:r>
      <w:r>
        <w:rPr>
          <w:rFonts w:ascii="Liberation Serif" w:hAnsi="Liberation Serif"/>
        </w:rPr>
        <w:t>проблему, от правильного решения которой во многом зависят масштабы необходимых капитальных вложений. Прогноз спроса на услуги основан на прогнозировании развития муниципального образования, в первую очередь его градостроительной и промышленной деятельност</w:t>
      </w:r>
      <w:r>
        <w:rPr>
          <w:rFonts w:ascii="Liberation Serif" w:hAnsi="Liberation Serif"/>
        </w:rPr>
        <w:t>и, определенной генеральным планом.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Схема водоснабжения, включая систему пожаротушения Камышловского городского округа на период до 2034 гг., разработана в соответствии с:</w:t>
      </w:r>
    </w:p>
    <w:p w:rsidR="005A197F" w:rsidRDefault="00D23D13">
      <w:pPr>
        <w:pStyle w:val="a0"/>
        <w:numPr>
          <w:ilvl w:val="0"/>
          <w:numId w:val="10"/>
        </w:numPr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 xml:space="preserve">Градостроительным </w:t>
      </w:r>
      <w:r>
        <w:rPr>
          <w:rFonts w:ascii="Liberation Serif" w:hAnsi="Liberation Serif"/>
          <w:spacing w:val="54"/>
        </w:rPr>
        <w:t xml:space="preserve"> </w:t>
      </w:r>
      <w:r>
        <w:rPr>
          <w:rFonts w:ascii="Liberation Serif" w:hAnsi="Liberation Serif"/>
        </w:rPr>
        <w:t xml:space="preserve">кодексом </w:t>
      </w:r>
      <w:r>
        <w:rPr>
          <w:rFonts w:ascii="Liberation Serif" w:hAnsi="Liberation Serif"/>
          <w:spacing w:val="54"/>
        </w:rPr>
        <w:t xml:space="preserve"> </w:t>
      </w:r>
      <w:r>
        <w:rPr>
          <w:rFonts w:ascii="Liberation Serif" w:hAnsi="Liberation Serif"/>
        </w:rPr>
        <w:t xml:space="preserve">РФ 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</w:rPr>
        <w:t xml:space="preserve">от 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 xml:space="preserve">29.12.2004 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 xml:space="preserve">№190-ФЗ </w:t>
      </w:r>
      <w:r>
        <w:rPr>
          <w:rFonts w:ascii="Liberation Serif" w:hAnsi="Liberation Serif"/>
          <w:spacing w:val="54"/>
        </w:rPr>
        <w:t xml:space="preserve"> </w:t>
      </w:r>
      <w:r>
        <w:rPr>
          <w:rFonts w:ascii="Liberation Serif" w:hAnsi="Liberation Serif"/>
        </w:rPr>
        <w:t xml:space="preserve">с </w:t>
      </w:r>
      <w:r>
        <w:rPr>
          <w:rFonts w:ascii="Liberation Serif" w:hAnsi="Liberation Serif"/>
          <w:spacing w:val="54"/>
        </w:rPr>
        <w:t xml:space="preserve"> </w:t>
      </w:r>
      <w:r>
        <w:rPr>
          <w:rFonts w:ascii="Liberation Serif" w:hAnsi="Liberation Serif"/>
        </w:rPr>
        <w:t xml:space="preserve">изменениями </w:t>
      </w:r>
      <w:r>
        <w:rPr>
          <w:rFonts w:ascii="Liberation Serif" w:hAnsi="Liberation Serif"/>
          <w:spacing w:val="53"/>
        </w:rPr>
        <w:t xml:space="preserve"> </w:t>
      </w:r>
      <w:r>
        <w:rPr>
          <w:rFonts w:ascii="Liberation Serif" w:hAnsi="Liberation Serif"/>
        </w:rPr>
        <w:t>и дополнен</w:t>
      </w:r>
      <w:r>
        <w:rPr>
          <w:rFonts w:ascii="Liberation Serif" w:hAnsi="Liberation Serif"/>
        </w:rPr>
        <w:t>иями;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 xml:space="preserve">«Правила 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 xml:space="preserve">разработки 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 xml:space="preserve">и 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 xml:space="preserve">утверждения 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 xml:space="preserve">схем 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 xml:space="preserve">водоснабжения 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 xml:space="preserve">и 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 xml:space="preserve">водоотведения» </w:t>
      </w:r>
      <w:r>
        <w:rPr>
          <w:rFonts w:ascii="Liberation Serif" w:hAnsi="Liberation Serif"/>
          <w:spacing w:val="9"/>
        </w:rPr>
        <w:t xml:space="preserve"> </w:t>
      </w:r>
      <w:r>
        <w:rPr>
          <w:rFonts w:ascii="Liberation Serif" w:hAnsi="Liberation Serif"/>
        </w:rPr>
        <w:t>и «Требования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к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>содержанию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>схем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водоотведения»,</w:t>
      </w:r>
      <w:r>
        <w:rPr>
          <w:rFonts w:ascii="Liberation Serif" w:hAnsi="Liberation Serif"/>
          <w:spacing w:val="21"/>
        </w:rPr>
        <w:t xml:space="preserve"> </w:t>
      </w:r>
      <w:r>
        <w:rPr>
          <w:rFonts w:ascii="Liberation Serif" w:hAnsi="Liberation Serif"/>
        </w:rPr>
        <w:t>утвержденные</w:t>
      </w:r>
      <w:r>
        <w:rPr>
          <w:rFonts w:ascii="Liberation Serif" w:hAnsi="Liberation Serif"/>
          <w:spacing w:val="85"/>
        </w:rPr>
        <w:t xml:space="preserve"> </w:t>
      </w:r>
      <w:r>
        <w:rPr>
          <w:rFonts w:ascii="Liberation Serif" w:hAnsi="Liberation Serif"/>
        </w:rPr>
        <w:t>постановлением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Правительства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РФ №782 от 05 сентября 2013 года;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Федеральным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</w:rPr>
        <w:t>Законом</w:t>
      </w:r>
      <w:r>
        <w:rPr>
          <w:rFonts w:ascii="Liberation Serif" w:hAnsi="Liberation Serif"/>
          <w:spacing w:val="7"/>
        </w:rPr>
        <w:t xml:space="preserve"> </w:t>
      </w:r>
      <w:r>
        <w:rPr>
          <w:rFonts w:ascii="Liberation Serif" w:hAnsi="Liberation Serif"/>
        </w:rPr>
        <w:t>Российской</w:t>
      </w:r>
      <w:r>
        <w:rPr>
          <w:rFonts w:ascii="Liberation Serif" w:hAnsi="Liberation Serif"/>
          <w:spacing w:val="8"/>
        </w:rPr>
        <w:t xml:space="preserve"> </w:t>
      </w:r>
      <w:r>
        <w:rPr>
          <w:rFonts w:ascii="Liberation Serif" w:hAnsi="Liberation Serif"/>
        </w:rPr>
        <w:t>Федерации</w:t>
      </w:r>
      <w:r>
        <w:rPr>
          <w:rFonts w:ascii="Liberation Serif" w:hAnsi="Liberation Serif"/>
          <w:spacing w:val="5"/>
        </w:rPr>
        <w:t xml:space="preserve"> </w:t>
      </w:r>
      <w:r>
        <w:rPr>
          <w:rFonts w:ascii="Liberation Serif" w:hAnsi="Liberation Serif"/>
        </w:rPr>
        <w:t>от</w:t>
      </w:r>
      <w:r>
        <w:rPr>
          <w:rFonts w:ascii="Liberation Serif" w:hAnsi="Liberation Serif"/>
          <w:spacing w:val="7"/>
        </w:rPr>
        <w:t xml:space="preserve"> </w:t>
      </w:r>
      <w:r>
        <w:rPr>
          <w:rFonts w:ascii="Liberation Serif" w:hAnsi="Liberation Serif"/>
        </w:rPr>
        <w:t>7</w:t>
      </w:r>
      <w:r>
        <w:rPr>
          <w:rFonts w:ascii="Liberation Serif" w:hAnsi="Liberation Serif"/>
          <w:spacing w:val="7"/>
        </w:rPr>
        <w:t xml:space="preserve"> </w:t>
      </w:r>
      <w:r>
        <w:rPr>
          <w:rFonts w:ascii="Liberation Serif" w:hAnsi="Liberation Serif"/>
        </w:rPr>
        <w:t>декабря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</w:rPr>
        <w:t>2011</w:t>
      </w:r>
      <w:r>
        <w:rPr>
          <w:rFonts w:ascii="Liberation Serif" w:hAnsi="Liberation Serif"/>
          <w:spacing w:val="7"/>
        </w:rPr>
        <w:t xml:space="preserve"> </w:t>
      </w:r>
      <w:r>
        <w:rPr>
          <w:rFonts w:ascii="Liberation Serif" w:hAnsi="Liberation Serif"/>
        </w:rPr>
        <w:t>года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</w:rPr>
        <w:t>№416-ФЗ</w:t>
      </w:r>
      <w:r>
        <w:rPr>
          <w:rFonts w:ascii="Liberation Serif" w:hAnsi="Liberation Serif"/>
          <w:spacing w:val="11"/>
        </w:rPr>
        <w:t xml:space="preserve"> </w:t>
      </w:r>
      <w:r>
        <w:rPr>
          <w:rFonts w:ascii="Liberation Serif" w:hAnsi="Liberation Serif"/>
          <w:spacing w:val="-4"/>
        </w:rPr>
        <w:t>«О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водоснабжении и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водоотведении»;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Постановлением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Правительства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</w:rPr>
        <w:t>Российской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Федерации</w:t>
      </w:r>
      <w:r>
        <w:rPr>
          <w:rFonts w:ascii="Liberation Serif" w:hAnsi="Liberation Serif"/>
          <w:spacing w:val="54"/>
        </w:rPr>
        <w:t xml:space="preserve"> </w:t>
      </w:r>
      <w:r>
        <w:rPr>
          <w:rFonts w:ascii="Liberation Serif" w:hAnsi="Liberation Serif"/>
        </w:rPr>
        <w:t>от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5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</w:rPr>
        <w:t>сентября</w:t>
      </w:r>
      <w:r>
        <w:rPr>
          <w:rFonts w:ascii="Liberation Serif" w:hAnsi="Liberation Serif"/>
          <w:spacing w:val="53"/>
        </w:rPr>
        <w:t xml:space="preserve"> </w:t>
      </w:r>
      <w:r>
        <w:rPr>
          <w:rFonts w:ascii="Liberation Serif" w:hAnsi="Liberation Serif"/>
        </w:rPr>
        <w:t>2013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</w:rPr>
        <w:t>года №782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  <w:spacing w:val="-4"/>
        </w:rPr>
        <w:t>«О</w:t>
      </w:r>
      <w:r>
        <w:rPr>
          <w:rFonts w:ascii="Liberation Serif" w:hAnsi="Liberation Serif"/>
          <w:spacing w:val="21"/>
        </w:rPr>
        <w:t xml:space="preserve"> </w:t>
      </w:r>
      <w:r>
        <w:rPr>
          <w:rFonts w:ascii="Liberation Serif" w:hAnsi="Liberation Serif"/>
        </w:rPr>
        <w:t>схемах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водоотведения»</w:t>
      </w:r>
      <w:r>
        <w:rPr>
          <w:rFonts w:ascii="Liberation Serif" w:hAnsi="Liberation Serif"/>
          <w:spacing w:val="12"/>
        </w:rPr>
        <w:t xml:space="preserve"> </w:t>
      </w:r>
      <w:r>
        <w:rPr>
          <w:rFonts w:ascii="Liberation Serif" w:hAnsi="Liberation Serif"/>
        </w:rPr>
        <w:t>(включая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«Правила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разработки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</w:rPr>
        <w:t>утверждения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>схем</w:t>
      </w:r>
      <w:r>
        <w:rPr>
          <w:rFonts w:ascii="Liberation Serif" w:hAnsi="Liberation Serif"/>
          <w:spacing w:val="53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</w:rPr>
        <w:t>водоотведения»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«Требования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>к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</w:rPr>
        <w:t>схемам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водоснабжения и водоотведения»);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Федеральным</w:t>
      </w:r>
      <w:r>
        <w:rPr>
          <w:rFonts w:ascii="Liberation Serif" w:hAnsi="Liberation Serif"/>
          <w:spacing w:val="42"/>
        </w:rPr>
        <w:t xml:space="preserve"> </w:t>
      </w:r>
      <w:r>
        <w:rPr>
          <w:rFonts w:ascii="Liberation Serif" w:hAnsi="Liberation Serif"/>
        </w:rPr>
        <w:t>Законом</w:t>
      </w:r>
      <w:r>
        <w:rPr>
          <w:rFonts w:ascii="Liberation Serif" w:hAnsi="Liberation Serif"/>
          <w:spacing w:val="45"/>
        </w:rPr>
        <w:t xml:space="preserve"> </w:t>
      </w:r>
      <w:r>
        <w:rPr>
          <w:rFonts w:ascii="Liberation Serif" w:hAnsi="Liberation Serif"/>
        </w:rPr>
        <w:t>Российской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Федерации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от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23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ноября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2009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года</w:t>
      </w:r>
      <w:r>
        <w:rPr>
          <w:rFonts w:ascii="Liberation Serif" w:hAnsi="Liberation Serif"/>
          <w:spacing w:val="42"/>
        </w:rPr>
        <w:t xml:space="preserve"> </w:t>
      </w:r>
      <w:r>
        <w:rPr>
          <w:rFonts w:ascii="Liberation Serif" w:hAnsi="Liberation Serif"/>
        </w:rPr>
        <w:t xml:space="preserve">№261-ФЗ </w:t>
      </w:r>
      <w:r>
        <w:rPr>
          <w:rFonts w:ascii="Liberation Serif" w:hAnsi="Liberation Serif"/>
          <w:spacing w:val="-2"/>
        </w:rPr>
        <w:t>«Об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энергосбережении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о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повышении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энергетической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эффективности и о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внесении изменений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-3"/>
        </w:rPr>
        <w:t xml:space="preserve"> </w:t>
      </w:r>
      <w:r>
        <w:rPr>
          <w:rFonts w:ascii="Liberation Serif" w:hAnsi="Liberation Serif"/>
        </w:rPr>
        <w:t>отдельные законодательные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акты Российской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Федерации»;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СП 131.13330.2012 Строительная климатология. Актуализированная редакция СНиП 23-01-99*;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СанПиН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2.1.4.1074-01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"Питьевая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>вода.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Гигиенические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требования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к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>качеству</w:t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>воды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централизованных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систем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питьевого</w:t>
      </w:r>
      <w:r>
        <w:rPr>
          <w:rFonts w:ascii="Liberation Serif" w:hAnsi="Liberation Serif"/>
          <w:spacing w:val="45"/>
        </w:rPr>
        <w:t xml:space="preserve"> </w:t>
      </w:r>
      <w:r>
        <w:rPr>
          <w:rFonts w:ascii="Liberation Serif" w:hAnsi="Liberation Serif"/>
        </w:rPr>
        <w:t>водоснабжения.</w:t>
      </w:r>
      <w:r>
        <w:rPr>
          <w:rFonts w:ascii="Liberation Serif" w:hAnsi="Liberation Serif"/>
          <w:spacing w:val="45"/>
        </w:rPr>
        <w:t xml:space="preserve"> </w:t>
      </w:r>
      <w:r>
        <w:rPr>
          <w:rFonts w:ascii="Liberation Serif" w:hAnsi="Liberation Serif"/>
        </w:rPr>
        <w:t>Контроль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качества.</w:t>
      </w:r>
      <w:r>
        <w:rPr>
          <w:rFonts w:ascii="Liberation Serif" w:hAnsi="Liberation Serif"/>
          <w:spacing w:val="63"/>
        </w:rPr>
        <w:t xml:space="preserve"> </w:t>
      </w:r>
      <w:r>
        <w:rPr>
          <w:rFonts w:ascii="Liberation Serif" w:hAnsi="Liberation Serif"/>
        </w:rPr>
        <w:t>Гигиенические</w:t>
      </w:r>
      <w:r>
        <w:rPr>
          <w:rFonts w:ascii="Liberation Serif" w:hAnsi="Liberation Serif"/>
          <w:spacing w:val="9"/>
        </w:rPr>
        <w:t xml:space="preserve"> </w:t>
      </w:r>
      <w:r>
        <w:rPr>
          <w:rFonts w:ascii="Liberation Serif" w:hAnsi="Liberation Serif"/>
        </w:rPr>
        <w:t>требования</w:t>
      </w:r>
      <w:r>
        <w:rPr>
          <w:rFonts w:ascii="Liberation Serif" w:hAnsi="Liberation Serif"/>
          <w:spacing w:val="9"/>
        </w:rPr>
        <w:t xml:space="preserve"> </w:t>
      </w:r>
      <w:r>
        <w:rPr>
          <w:rFonts w:ascii="Liberation Serif" w:hAnsi="Liberation Serif"/>
        </w:rPr>
        <w:t>к</w:t>
      </w:r>
      <w:r>
        <w:rPr>
          <w:rFonts w:ascii="Liberation Serif" w:hAnsi="Liberation Serif"/>
          <w:spacing w:val="10"/>
        </w:rPr>
        <w:t xml:space="preserve"> </w:t>
      </w:r>
      <w:r>
        <w:rPr>
          <w:rFonts w:ascii="Liberation Serif" w:hAnsi="Liberation Serif"/>
        </w:rPr>
        <w:t>обеспечению</w:t>
      </w:r>
      <w:r>
        <w:rPr>
          <w:rFonts w:ascii="Liberation Serif" w:hAnsi="Liberation Serif"/>
          <w:spacing w:val="10"/>
        </w:rPr>
        <w:t xml:space="preserve"> </w:t>
      </w:r>
      <w:r>
        <w:rPr>
          <w:rFonts w:ascii="Liberation Serif" w:hAnsi="Liberation Serif"/>
        </w:rPr>
        <w:t>безопасности</w:t>
      </w:r>
      <w:r>
        <w:rPr>
          <w:rFonts w:ascii="Liberation Serif" w:hAnsi="Liberation Serif"/>
          <w:spacing w:val="10"/>
        </w:rPr>
        <w:t xml:space="preserve"> </w:t>
      </w:r>
      <w:r>
        <w:rPr>
          <w:rFonts w:ascii="Liberation Serif" w:hAnsi="Liberation Serif"/>
        </w:rPr>
        <w:t>систем</w:t>
      </w:r>
      <w:r>
        <w:rPr>
          <w:rFonts w:ascii="Liberation Serif" w:hAnsi="Liberation Serif"/>
          <w:spacing w:val="8"/>
        </w:rPr>
        <w:t xml:space="preserve"> </w:t>
      </w:r>
      <w:r>
        <w:rPr>
          <w:rFonts w:ascii="Liberation Serif" w:hAnsi="Liberation Serif"/>
        </w:rPr>
        <w:t>горячего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водоснабжения";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СНиП 2.04.02-84* Водоснабжение, наружные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сети и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сооружения;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Государственные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сметные</w:t>
      </w:r>
      <w:r>
        <w:rPr>
          <w:rFonts w:ascii="Liberation Serif" w:hAnsi="Liberation Serif"/>
          <w:spacing w:val="45"/>
        </w:rPr>
        <w:t xml:space="preserve"> </w:t>
      </w:r>
      <w:r>
        <w:rPr>
          <w:rFonts w:ascii="Liberation Serif" w:hAnsi="Liberation Serif"/>
        </w:rPr>
        <w:t>нормативы,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укрепленные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нормативы,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цены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строительства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НЦС 81-02-14-2017 сети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водоснабжения 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канализации;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«Правила</w:t>
      </w:r>
      <w:r>
        <w:rPr>
          <w:rFonts w:ascii="Liberation Serif" w:hAnsi="Liberation Serif"/>
          <w:spacing w:val="42"/>
        </w:rPr>
        <w:t xml:space="preserve"> </w:t>
      </w:r>
      <w:r>
        <w:rPr>
          <w:rFonts w:ascii="Liberation Serif" w:hAnsi="Liberation Serif"/>
        </w:rPr>
        <w:t>технической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эксплуатации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систем</w:t>
      </w:r>
      <w:r>
        <w:rPr>
          <w:rFonts w:ascii="Liberation Serif" w:hAnsi="Liberation Serif"/>
          <w:spacing w:val="39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сооружений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коммунального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13"/>
        </w:rPr>
        <w:t xml:space="preserve"> </w:t>
      </w:r>
      <w:r>
        <w:rPr>
          <w:rFonts w:ascii="Liberation Serif" w:hAnsi="Liberation Serif"/>
        </w:rPr>
        <w:t>канализации»,</w:t>
      </w:r>
      <w:r>
        <w:rPr>
          <w:rFonts w:ascii="Liberation Serif" w:hAnsi="Liberation Serif"/>
          <w:spacing w:val="12"/>
        </w:rPr>
        <w:t xml:space="preserve"> </w:t>
      </w:r>
      <w:r>
        <w:rPr>
          <w:rFonts w:ascii="Liberation Serif" w:hAnsi="Liberation Serif"/>
        </w:rPr>
        <w:t>утвержденных</w:t>
      </w:r>
      <w:r>
        <w:rPr>
          <w:rFonts w:ascii="Liberation Serif" w:hAnsi="Liberation Serif"/>
          <w:spacing w:val="13"/>
        </w:rPr>
        <w:t xml:space="preserve"> </w:t>
      </w:r>
      <w:r>
        <w:rPr>
          <w:rFonts w:ascii="Liberation Serif" w:hAnsi="Liberation Serif"/>
        </w:rPr>
        <w:t>приказом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</w:rPr>
        <w:t>Госстроя</w:t>
      </w:r>
      <w:r>
        <w:rPr>
          <w:rFonts w:ascii="Liberation Serif" w:hAnsi="Liberation Serif"/>
          <w:spacing w:val="12"/>
        </w:rPr>
        <w:t xml:space="preserve"> </w:t>
      </w:r>
      <w:r>
        <w:rPr>
          <w:rFonts w:ascii="Liberation Serif" w:hAnsi="Liberation Serif"/>
        </w:rPr>
        <w:t>РФ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№168</w:t>
      </w:r>
      <w:r>
        <w:rPr>
          <w:rFonts w:ascii="Liberation Serif" w:hAnsi="Liberation Serif"/>
          <w:spacing w:val="13"/>
        </w:rPr>
        <w:t xml:space="preserve"> </w:t>
      </w:r>
      <w:r>
        <w:rPr>
          <w:rFonts w:ascii="Liberation Serif" w:hAnsi="Liberation Serif"/>
        </w:rPr>
        <w:t>от</w:t>
      </w:r>
      <w:r>
        <w:rPr>
          <w:rFonts w:ascii="Liberation Serif" w:hAnsi="Liberation Serif"/>
          <w:spacing w:val="59"/>
        </w:rPr>
        <w:t xml:space="preserve"> </w:t>
      </w:r>
      <w:r>
        <w:rPr>
          <w:rFonts w:ascii="Liberation Serif" w:hAnsi="Liberation Serif"/>
        </w:rPr>
        <w:t>30.12.1999г.;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«Правила</w:t>
      </w:r>
      <w:r>
        <w:rPr>
          <w:rFonts w:ascii="Liberation Serif" w:hAnsi="Liberation Serif"/>
          <w:spacing w:val="37"/>
        </w:rPr>
        <w:t xml:space="preserve"> </w:t>
      </w:r>
      <w:r>
        <w:rPr>
          <w:rFonts w:ascii="Liberation Serif" w:hAnsi="Liberation Serif"/>
        </w:rPr>
        <w:t>холодного</w:t>
      </w:r>
      <w:r>
        <w:rPr>
          <w:rFonts w:ascii="Liberation Serif" w:hAnsi="Liberation Serif"/>
          <w:spacing w:val="36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39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39"/>
        </w:rPr>
        <w:t xml:space="preserve"> </w:t>
      </w:r>
      <w:r>
        <w:rPr>
          <w:rFonts w:ascii="Liberation Serif" w:hAnsi="Liberation Serif"/>
        </w:rPr>
        <w:t>водоотведения»,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утверждённые</w:t>
      </w:r>
      <w:r>
        <w:rPr>
          <w:rFonts w:ascii="Liberation Serif" w:hAnsi="Liberation Serif"/>
          <w:spacing w:val="82"/>
        </w:rPr>
        <w:t xml:space="preserve"> </w:t>
      </w:r>
      <w:r>
        <w:rPr>
          <w:rFonts w:ascii="Liberation Serif" w:hAnsi="Liberation Serif"/>
        </w:rPr>
        <w:t>Постановлением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Правительства РФ от 29.07.2013 г. № 644;</w:t>
      </w:r>
    </w:p>
    <w:p w:rsidR="005A197F" w:rsidRDefault="00D23D13">
      <w:pPr>
        <w:pStyle w:val="1"/>
      </w:pPr>
      <w:bookmarkStart w:id="3" w:name="_Toc531704403"/>
      <w:bookmarkStart w:id="4" w:name="_Toc531596427"/>
      <w:r>
        <w:lastRenderedPageBreak/>
        <w:t>Общие сведения</w:t>
      </w:r>
      <w:bookmarkEnd w:id="3"/>
      <w:bookmarkEnd w:id="4"/>
    </w:p>
    <w:p w:rsidR="005A197F" w:rsidRDefault="00D23D13">
      <w:pPr>
        <w:pStyle w:val="ad"/>
      </w:pPr>
      <w:r>
        <w:rPr>
          <w:rFonts w:ascii="Liberation Serif" w:hAnsi="Liberation Serif"/>
        </w:rPr>
        <w:t xml:space="preserve">Город Камышлов с населением по данным на 10.01.2017 – 26 538 человек, является административным центром Камышловского городского округа и расположен в Западной Сибири, на </w:t>
      </w:r>
      <w:r>
        <w:rPr>
          <w:rFonts w:ascii="Liberation Serif" w:hAnsi="Liberation Serif"/>
        </w:rPr>
        <w:t>левом берегу р. Пышма (бассейн Оби), при впадении в неё р. Камышловка, в 136 км к востоку от Екатеринбурга. Общая площадь составляет 52 км</w:t>
      </w:r>
      <w:r>
        <w:rPr>
          <w:rFonts w:ascii="Liberation Serif" w:hAnsi="Liberation Serif"/>
          <w:vertAlign w:val="superscript"/>
        </w:rPr>
        <w:t>2</w:t>
      </w:r>
      <w:r>
        <w:rPr>
          <w:rFonts w:ascii="Liberation Serif" w:hAnsi="Liberation Serif"/>
        </w:rPr>
        <w:t xml:space="preserve">. Расположение городского округа показано на рисунке </w:t>
      </w:r>
      <w:r>
        <w:fldChar w:fldCharType="begin"/>
      </w:r>
      <w:r>
        <w:instrText xml:space="preserve"> REF _Ref516821766 </w:instrText>
      </w:r>
      <w:r>
        <w:fldChar w:fldCharType="separate"/>
      </w:r>
      <w:r>
        <w:t>Рисунок 1</w:t>
      </w:r>
      <w:r>
        <w:fldChar w:fldCharType="end"/>
      </w:r>
      <w:r>
        <w:rPr>
          <w:rFonts w:ascii="Liberation Serif" w:hAnsi="Liberation Serif"/>
        </w:rPr>
        <w:t>.</w:t>
      </w:r>
      <w:r>
        <w:rPr>
          <w:rFonts w:ascii="Liberation Serif" w:hAnsi="Liberation Serif"/>
          <w:vanish/>
        </w:rPr>
        <w:t>Рисунок</w:t>
      </w:r>
    </w:p>
    <w:p w:rsidR="005A197F" w:rsidRDefault="00D23D13">
      <w:pPr>
        <w:pStyle w:val="ad"/>
        <w:rPr>
          <w:rFonts w:ascii="Liberation Serif" w:hAnsi="Liberation Serif"/>
        </w:rPr>
      </w:pPr>
      <w:r>
        <w:rPr>
          <w:rFonts w:ascii="Liberation Serif" w:hAnsi="Liberation Serif"/>
        </w:rPr>
        <w:t>Климатические условия го</w:t>
      </w:r>
      <w:r>
        <w:rPr>
          <w:rFonts w:ascii="Liberation Serif" w:hAnsi="Liberation Serif"/>
        </w:rPr>
        <w:t xml:space="preserve">рода Камышлова характерны для условий Среднего Урала. Лето теплое, зима продолжительная, холодная; в весенний и осенний период погода неустойчива. Продолжительность зимнего периода около 5 месяцев, устойчивый снежный покров образуется в среднем 11 ноября. </w:t>
      </w:r>
      <w:r>
        <w:rPr>
          <w:rFonts w:ascii="Liberation Serif" w:hAnsi="Liberation Serif"/>
        </w:rPr>
        <w:t>Средние месячные температуры изменяются от плюс 18,1 °С в июле до минус 16,8 °С в январе. Среднегодовая температура воздуха равна плюс 1,4 °С. Абсолютный максимум температуры отмечен в июле и достигает плюс 40 °С, абсолютный минимум наблюдается в январе ми</w:t>
      </w:r>
      <w:r>
        <w:rPr>
          <w:rFonts w:ascii="Liberation Serif" w:hAnsi="Liberation Serif"/>
        </w:rPr>
        <w:t>нус 46 °С. Безморозный период продолжается 115 дней.</w:t>
      </w:r>
    </w:p>
    <w:p w:rsidR="005A197F" w:rsidRDefault="00D23D13">
      <w:pPr>
        <w:pStyle w:val="ad"/>
        <w:rPr>
          <w:rFonts w:ascii="Liberation Serif" w:hAnsi="Liberation Serif"/>
        </w:rPr>
      </w:pPr>
      <w:r>
        <w:rPr>
          <w:rFonts w:ascii="Liberation Serif" w:hAnsi="Liberation Serif"/>
        </w:rPr>
        <w:t>Условно в городском округе можно выделить 2 промышленные зоны: Северный и Южный районы</w:t>
      </w:r>
    </w:p>
    <w:p w:rsidR="005A197F" w:rsidRDefault="00D23D13">
      <w:pPr>
        <w:pStyle w:val="ad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Северный промышленный район объединяет площадки завода ОАО «Камышловский завод «Урализолятор», КЭТЗ-филиал ОАО </w:t>
      </w:r>
      <w:r>
        <w:rPr>
          <w:rFonts w:ascii="Liberation Serif" w:hAnsi="Liberation Serif"/>
        </w:rPr>
        <w:t>«ЭЛТЕЗА», ООО «НЕО Консалтинг групп – проект», площадка ООО «Уральская диатомитовая компания», железнодорожное хозяйство ОАО «РЖД».</w:t>
      </w:r>
    </w:p>
    <w:p w:rsidR="005A197F" w:rsidRDefault="00D23D13">
      <w:pPr>
        <w:pStyle w:val="ad"/>
        <w:rPr>
          <w:rFonts w:ascii="Liberation Serif" w:hAnsi="Liberation Serif"/>
        </w:rPr>
      </w:pPr>
      <w:r>
        <w:rPr>
          <w:rFonts w:ascii="Liberation Serif" w:hAnsi="Liberation Serif"/>
        </w:rPr>
        <w:t>Южный промышленный район включает в себя ООО «Камышловский кожевенный завод», площадка ООО «К-777», деревообрабатывающие пре</w:t>
      </w:r>
      <w:r>
        <w:rPr>
          <w:rFonts w:ascii="Liberation Serif" w:hAnsi="Liberation Serif"/>
        </w:rPr>
        <w:t>дприятия, мастерские, склады стройматериалов, продуктовые склады и предприятия по обслуживанию автомобильного транспорта.</w:t>
      </w:r>
    </w:p>
    <w:p w:rsidR="005A197F" w:rsidRDefault="00D23D13">
      <w:pPr>
        <w:pStyle w:val="ad"/>
        <w:rPr>
          <w:rFonts w:ascii="Liberation Serif" w:hAnsi="Liberation Serif"/>
        </w:rPr>
      </w:pPr>
      <w:r>
        <w:rPr>
          <w:rFonts w:ascii="Liberation Serif" w:hAnsi="Liberation Serif"/>
        </w:rPr>
        <w:t>В центральной части города располагаются ООО «Камышловский хлеб», ОАО «Полевской молочный комбинат», ГУП СО «Каменск-Уральская типогра</w:t>
      </w:r>
      <w:r>
        <w:rPr>
          <w:rFonts w:ascii="Liberation Serif" w:hAnsi="Liberation Serif"/>
        </w:rPr>
        <w:t>фия». Производственные объекты, расположенные в центральной части, имеют ограничения в развитии.</w:t>
      </w:r>
    </w:p>
    <w:p w:rsidR="005A197F" w:rsidRDefault="00D23D13">
      <w:pPr>
        <w:pStyle w:val="ad"/>
        <w:rPr>
          <w:rFonts w:ascii="Liberation Serif" w:hAnsi="Liberation Serif"/>
        </w:rPr>
      </w:pPr>
      <w:r>
        <w:rPr>
          <w:rFonts w:ascii="Liberation Serif" w:hAnsi="Liberation Serif"/>
        </w:rPr>
        <w:t>В восточной части города располагается площадка ООО «Камышловский клеевой завод» и склад стройматериалов. Северо-восточнее ООО «Камышловский клеевой завод» нах</w:t>
      </w:r>
      <w:r>
        <w:rPr>
          <w:rFonts w:ascii="Liberation Serif" w:hAnsi="Liberation Serif"/>
        </w:rPr>
        <w:t xml:space="preserve">одится территория завода ООО «Реммаш», пилорама, склад пиломатериалов и мебельный цех. В настоящее время в экономике округа занято 45,7% населения от всей численности населения Камышловского ГО, в том числе в сфере  производства  занято 18,0% населения, в </w:t>
      </w:r>
      <w:r>
        <w:rPr>
          <w:rFonts w:ascii="Liberation Serif" w:hAnsi="Liberation Serif"/>
        </w:rPr>
        <w:t>сфере обслуживания – 27,7%.</w:t>
      </w:r>
    </w:p>
    <w:p w:rsidR="005A197F" w:rsidRDefault="005A197F">
      <w:pPr>
        <w:pStyle w:val="ad"/>
        <w:rPr>
          <w:rFonts w:ascii="Liberation Serif" w:hAnsi="Liberation Serif"/>
        </w:rPr>
      </w:pPr>
    </w:p>
    <w:p w:rsidR="005A197F" w:rsidRDefault="00D23D13">
      <w:pPr>
        <w:keepNext/>
        <w:spacing w:line="360" w:lineRule="auto"/>
        <w:jc w:val="center"/>
      </w:pPr>
      <w:r>
        <w:rPr>
          <w:rFonts w:ascii="Liberation Serif" w:hAnsi="Liberation Serif"/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6302876" cy="6906956"/>
            <wp:effectExtent l="0" t="0" r="2674" b="8194"/>
            <wp:docPr id="4" name="Рисунок 1" descr="Муниципальное_деление_Свердловской_области_(2006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2876" cy="69069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A197F" w:rsidRDefault="00D23D13">
      <w:pPr>
        <w:pStyle w:val="aa"/>
      </w:pPr>
      <w:bookmarkStart w:id="5" w:name="_Ref516821766"/>
      <w:r>
        <w:rPr>
          <w:rFonts w:ascii="Liberation Serif" w:hAnsi="Liberation Serif"/>
        </w:rPr>
        <w:t>Рисунок 1</w:t>
      </w:r>
      <w:bookmarkEnd w:id="5"/>
      <w:r>
        <w:rPr>
          <w:rFonts w:ascii="Liberation Serif" w:hAnsi="Liberation Serif"/>
        </w:rPr>
        <w:t>. Месторасположение Камышловского городского округа</w:t>
      </w:r>
    </w:p>
    <w:p w:rsidR="005A197F" w:rsidRDefault="005A197F">
      <w:pPr>
        <w:rPr>
          <w:rFonts w:ascii="Liberation Serif" w:eastAsia="Times New Roman" w:hAnsi="Liberation Serif"/>
          <w:sz w:val="24"/>
          <w:szCs w:val="24"/>
          <w:lang w:val="ru-RU"/>
        </w:rPr>
      </w:pP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Гидрография города Камышлов представлена рекой Пышма.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Река Пышма берет свое начало из озера Ключевского в районе  города Верхняя Пышма и впадает в реку Тура. Общая</w:t>
      </w:r>
      <w:r>
        <w:rPr>
          <w:rFonts w:ascii="Liberation Serif" w:hAnsi="Liberation Serif"/>
        </w:rPr>
        <w:t xml:space="preserve"> длина реки 603 км,  площадь водосбора 19700 км</w:t>
      </w:r>
      <w:r>
        <w:rPr>
          <w:rFonts w:ascii="Liberation Serif" w:hAnsi="Liberation Serif"/>
          <w:vertAlign w:val="superscript"/>
        </w:rPr>
        <w:t>2</w:t>
      </w:r>
      <w:r>
        <w:rPr>
          <w:rFonts w:ascii="Liberation Serif" w:hAnsi="Liberation Serif"/>
        </w:rPr>
        <w:t xml:space="preserve"> (у г. Камышлов площадь водосбора 6190 км</w:t>
      </w:r>
      <w:r>
        <w:rPr>
          <w:rFonts w:ascii="Liberation Serif" w:hAnsi="Liberation Serif"/>
          <w:vertAlign w:val="superscript"/>
        </w:rPr>
        <w:t>2</w:t>
      </w:r>
      <w:r>
        <w:rPr>
          <w:rFonts w:ascii="Liberation Serif" w:hAnsi="Liberation Serif"/>
        </w:rPr>
        <w:t>).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районе города р. Пышма течет  в  слегка  извилистом  русле  шириной  100- 150 м, глубина в межень 1,0-1,5 м, скорость течения 0,1 м/сек. Максимальная поверхностн</w:t>
      </w:r>
      <w:r>
        <w:rPr>
          <w:rFonts w:ascii="Liberation Serif" w:hAnsi="Liberation Serif"/>
        </w:rPr>
        <w:t>ая скорость во время прохождения  максимальных  паводков  порядка  1,0- 1,2 м/сек.</w:t>
      </w:r>
    </w:p>
    <w:p w:rsidR="005A197F" w:rsidRDefault="00D23D13">
      <w:pPr>
        <w:pStyle w:val="a5"/>
      </w:pPr>
      <w:r>
        <w:rPr>
          <w:rFonts w:ascii="Liberation Serif" w:hAnsi="Liberation Serif"/>
        </w:rPr>
        <w:lastRenderedPageBreak/>
        <w:t>Одним из основных притоков р. Пышма является р. Камышловка. Длина р. Камышловки 18 км, площадь водосбора 95 км</w:t>
      </w:r>
      <w:r>
        <w:rPr>
          <w:rFonts w:ascii="Liberation Serif" w:hAnsi="Liberation Serif"/>
          <w:vertAlign w:val="superscript"/>
        </w:rPr>
        <w:t>2</w:t>
      </w:r>
      <w:r>
        <w:rPr>
          <w:rFonts w:ascii="Liberation Serif" w:hAnsi="Liberation Serif"/>
        </w:rPr>
        <w:t>. Русло реки извилистое, скорость во время паводка 0,5-1,0 м/с</w:t>
      </w:r>
      <w:r>
        <w:rPr>
          <w:rFonts w:ascii="Liberation Serif" w:hAnsi="Liberation Serif"/>
        </w:rPr>
        <w:t>ек.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Территория города представлена террасами реки Пышмы, переходящими в пологие склоны и равнину местных водоразделов. Рельеф города характеризуется общим незначительным уклоном к реке.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пределах долины р. Пышма выделяется  пойма  и  две  надпойменные тер</w:t>
      </w:r>
      <w:r>
        <w:rPr>
          <w:rFonts w:ascii="Liberation Serif" w:hAnsi="Liberation Serif"/>
        </w:rPr>
        <w:t>расы. Средняя часть территории представляет собой водораздельную равнину с абсолютными отметками 105-140 м, с уклоном к реке. Переход террас в водораздельную равнину плавный.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Характерной чертой рельефа является значительная пересеченность поверхности, обус</w:t>
      </w:r>
      <w:r>
        <w:rPr>
          <w:rFonts w:ascii="Liberation Serif" w:hAnsi="Liberation Serif"/>
        </w:rPr>
        <w:t>ловленная наличием многочисленных холмов высотой до 1,0-4,0 м, изолированных друг от друга понижениями, замкнутыми котловинами до 4,0 м глубиной. К некоторым значительным понижениям приурочены озера.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Климатические условия города Камышлов характерны для усл</w:t>
      </w:r>
      <w:r>
        <w:rPr>
          <w:rFonts w:ascii="Liberation Serif" w:hAnsi="Liberation Serif"/>
        </w:rPr>
        <w:t>овий Среднего Урала. Лето теплое. Зима продолжительная, холодная; в весенний и осенний период погода неустойчива.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Продолжительность зимнего периода около 5 месяцев, устойчивый снежный покров образуется в среднем 11 ноября. Среднее число  дней  со  снежным </w:t>
      </w:r>
      <w:r>
        <w:rPr>
          <w:rFonts w:ascii="Liberation Serif" w:hAnsi="Liberation Serif"/>
        </w:rPr>
        <w:t xml:space="preserve"> покровом - 158.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Продолжительность периода с устойчивыми морозами около 127 дней. В среднем за зиму около 26 дней с метелью.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Лето продолжительностью 3,5 месяца. За эти месяцы выпадает около 50% осадков годового количества, частые ливни, сопровождаются гроз</w:t>
      </w:r>
      <w:r>
        <w:rPr>
          <w:rFonts w:ascii="Liberation Serif" w:hAnsi="Liberation Serif"/>
        </w:rPr>
        <w:t>ами. Июль – самый дождливый месяц.</w:t>
      </w:r>
    </w:p>
    <w:p w:rsidR="005A197F" w:rsidRDefault="00D23D13">
      <w:pPr>
        <w:pStyle w:val="a5"/>
        <w:sectPr w:rsidR="005A197F">
          <w:headerReference w:type="even" r:id="rId374"/>
          <w:headerReference w:type="default" r:id="rId375"/>
          <w:footerReference w:type="even" r:id="rId376"/>
          <w:footerReference w:type="default" r:id="rId377"/>
          <w:pgSz w:w="11910" w:h="16840"/>
          <w:pgMar w:top="720" w:right="567" w:bottom="1134" w:left="1134" w:header="720" w:footer="720" w:gutter="0"/>
          <w:cols w:space="720"/>
          <w:titlePg/>
        </w:sectPr>
      </w:pPr>
      <w:r>
        <w:rPr>
          <w:rFonts w:ascii="Liberation Serif" w:hAnsi="Liberation Serif"/>
        </w:rPr>
        <w:t xml:space="preserve">Ветровой  режим  характеризуется  преобладанием  в  течение  года  юго-западных  и западных  ветров.  Среднегодовая  скорость ветра  3.6  м/сек.  Подробная информация о  климатических характеристиках приведена в таблице </w:t>
      </w:r>
      <w:r>
        <w:fldChar w:fldCharType="begin"/>
      </w:r>
      <w:r>
        <w:instrText xml:space="preserve"> REF _Ref530493121 </w:instrText>
      </w:r>
      <w:r>
        <w:fldChar w:fldCharType="separate"/>
      </w:r>
      <w:r>
        <w:t>Таблица 1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6" w:name="_Ref530493121"/>
      <w:r>
        <w:rPr>
          <w:rFonts w:ascii="Liberation Serif" w:hAnsi="Liberation Serif"/>
        </w:rPr>
        <w:lastRenderedPageBreak/>
        <w:t>Таблица 1</w:t>
      </w:r>
      <w:bookmarkEnd w:id="6"/>
      <w:r>
        <w:rPr>
          <w:rFonts w:ascii="Liberation Serif" w:hAnsi="Liberation Serif"/>
        </w:rPr>
        <w:t>. Климатические характеристики</w:t>
      </w:r>
    </w:p>
    <w:tbl>
      <w:tblPr>
        <w:tblW w:w="14786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60"/>
        <w:gridCol w:w="852"/>
        <w:gridCol w:w="852"/>
        <w:gridCol w:w="713"/>
        <w:gridCol w:w="758"/>
        <w:gridCol w:w="756"/>
        <w:gridCol w:w="756"/>
        <w:gridCol w:w="758"/>
        <w:gridCol w:w="756"/>
        <w:gridCol w:w="758"/>
        <w:gridCol w:w="689"/>
        <w:gridCol w:w="713"/>
        <w:gridCol w:w="852"/>
        <w:gridCol w:w="713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 xml:space="preserve">Месяцы </w:t>
            </w:r>
            <w:r>
              <w:rPr>
                <w:rFonts w:ascii="Liberation Serif" w:hAnsi="Liberation Serif"/>
                <w:b/>
                <w:spacing w:val="-1"/>
                <w:lang w:val="ru-RU"/>
              </w:rPr>
              <w:t>Элементы</w:t>
            </w:r>
            <w:r>
              <w:rPr>
                <w:rFonts w:ascii="Liberation Serif" w:hAnsi="Liberation Serif"/>
                <w:b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spacing w:val="-1"/>
                <w:lang w:val="ru-RU"/>
              </w:rPr>
              <w:t>климата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I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II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III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IV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V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VI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VII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VIII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IX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X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XI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XII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TableParagraph"/>
              <w:jc w:val="center"/>
            </w:pPr>
            <w:r>
              <w:rPr>
                <w:rFonts w:ascii="Liberation Serif" w:hAnsi="Liberation Serif"/>
                <w:b/>
                <w:lang w:val="ru-RU"/>
              </w:rPr>
              <w:t>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Средняя температура, °С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-16,3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-14,3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-7,8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11,0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16,6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18,1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15,9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10,0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-7,0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-14,0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1,4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Абсолютный минимум t </w:t>
            </w:r>
            <w:r>
              <w:rPr>
                <w:rFonts w:ascii="Liberation Serif" w:hAnsi="Liberation Serif"/>
                <w:lang w:val="ru-RU"/>
              </w:rPr>
              <w:t>воздуха, °С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-45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-46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-42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-22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-10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-22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-10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-41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-46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-46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pacing w:val="-2"/>
                <w:lang w:val="ru-RU"/>
              </w:rPr>
              <w:t>-46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391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Pr="00EB1A3E" w:rsidRDefault="00D23D13">
            <w:pPr>
              <w:pStyle w:val="ac"/>
              <w:rPr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Абсолютный максимум t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воздуха, °С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30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Среднее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количество осадков, мм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19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28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Pr="00EB1A3E" w:rsidRDefault="00D23D13">
            <w:pPr>
              <w:pStyle w:val="ac"/>
              <w:rPr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Средняя относительная влажность</w:t>
            </w:r>
            <w:r>
              <w:rPr>
                <w:rFonts w:ascii="Liberation Serif" w:hAnsi="Liberation Serif"/>
                <w:spacing w:val="37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воздуха, в%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79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69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73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79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Pr="00EB1A3E" w:rsidRDefault="00D23D13">
            <w:pPr>
              <w:pStyle w:val="ac"/>
              <w:rPr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Средняя скорость ветра,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м/сек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4.0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4.2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2.9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3.5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3.8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3.7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3.6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391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Среднее число дней с сильным ветром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2.0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1.6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0.4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0.6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0.7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0.5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Pr="00EB1A3E" w:rsidRDefault="00D23D13">
            <w:pPr>
              <w:pStyle w:val="ac"/>
              <w:rPr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Среднее число дней с сильным</w:t>
            </w:r>
            <w:r>
              <w:rPr>
                <w:rFonts w:ascii="Liberation Serif" w:hAnsi="Liberation Serif"/>
                <w:spacing w:val="27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туманом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Среднее число дней с грозой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1313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23"/>
                <w:szCs w:val="23"/>
                <w:lang w:val="ru-RU"/>
              </w:rPr>
            </w:pPr>
          </w:p>
          <w:p w:rsidR="005A197F" w:rsidRPr="00EB1A3E" w:rsidRDefault="00D23D13">
            <w:pPr>
              <w:pStyle w:val="ac"/>
              <w:rPr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Число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дней по нижней облачности:</w:t>
            </w:r>
            <w:r>
              <w:rPr>
                <w:rFonts w:ascii="Liberation Serif" w:hAnsi="Liberation Serif"/>
                <w:spacing w:val="29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ясных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0.5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</w:p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17"/>
                <w:szCs w:val="17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</w:t>
            </w:r>
          </w:p>
        </w:tc>
      </w:tr>
    </w:tbl>
    <w:p w:rsidR="00000000" w:rsidRDefault="00D23D13">
      <w:pPr>
        <w:sectPr w:rsidR="00000000">
          <w:headerReference w:type="even" r:id="rId378"/>
          <w:headerReference w:type="default" r:id="rId379"/>
          <w:footerReference w:type="even" r:id="rId380"/>
          <w:footerReference w:type="default" r:id="rId381"/>
          <w:pgSz w:w="16840" w:h="11910" w:orient="landscape"/>
          <w:pgMar w:top="720" w:right="567" w:bottom="1134" w:left="1134" w:header="720" w:footer="720" w:gutter="0"/>
          <w:cols w:space="720"/>
        </w:sectPr>
      </w:pPr>
    </w:p>
    <w:p w:rsidR="005A197F" w:rsidRDefault="00D23D13">
      <w:pPr>
        <w:pStyle w:val="1"/>
      </w:pPr>
      <w:bookmarkStart w:id="7" w:name="_Toc531704404"/>
      <w:bookmarkStart w:id="8" w:name="_Toc531596428"/>
      <w:r>
        <w:lastRenderedPageBreak/>
        <w:t>Технико-экономическое</w:t>
      </w:r>
      <w:r>
        <w:tab/>
        <w:t>состояние</w:t>
      </w:r>
      <w:r>
        <w:tab/>
        <w:t>централизованных</w:t>
      </w:r>
      <w:r>
        <w:tab/>
        <w:t>систем водоснабжения</w:t>
      </w:r>
      <w:bookmarkEnd w:id="7"/>
      <w:bookmarkEnd w:id="8"/>
    </w:p>
    <w:p w:rsidR="005A197F" w:rsidRDefault="00D23D13">
      <w:pPr>
        <w:pStyle w:val="2"/>
      </w:pPr>
      <w:bookmarkStart w:id="9" w:name="_Toc531704405"/>
      <w:bookmarkStart w:id="10" w:name="_Toc531596429"/>
      <w:r>
        <w:t>Описание</w:t>
      </w:r>
      <w:r>
        <w:rPr>
          <w:spacing w:val="16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структуры</w:t>
      </w:r>
      <w:r>
        <w:rPr>
          <w:spacing w:val="18"/>
        </w:rPr>
        <w:t xml:space="preserve"> </w:t>
      </w:r>
      <w:r>
        <w:t>водоснабжения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деление</w:t>
      </w:r>
      <w:r>
        <w:rPr>
          <w:spacing w:val="26"/>
          <w:w w:val="99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городского</w:t>
      </w:r>
      <w:r>
        <w:rPr>
          <w:spacing w:val="-15"/>
        </w:rPr>
        <w:t xml:space="preserve"> </w:t>
      </w:r>
      <w:r>
        <w:t>поселения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эксплуатационные</w:t>
      </w:r>
      <w:r>
        <w:rPr>
          <w:spacing w:val="-13"/>
        </w:rPr>
        <w:t xml:space="preserve"> </w:t>
      </w:r>
      <w:r>
        <w:t>зоны</w:t>
      </w:r>
      <w:bookmarkEnd w:id="9"/>
      <w:bookmarkEnd w:id="10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Население Камышловского городского округа обеспечивается водой от централизованных источников – водозаборных узлов (ВЗУ). В настоящее время </w:t>
      </w:r>
      <w:r>
        <w:rPr>
          <w:rFonts w:ascii="Liberation Serif" w:hAnsi="Liberation Serif"/>
        </w:rPr>
        <w:t>хозяйственно-питьевое водоснабжение города обеспечивается Солодиловским водозабором, Кировским (железнодорожным) водозабором и одиночными артезианскими скважинами. Водоснабжение города осуществляется из подземных источников - артезианских скважин. Забор во</w:t>
      </w:r>
      <w:r>
        <w:rPr>
          <w:rFonts w:ascii="Liberation Serif" w:hAnsi="Liberation Serif"/>
        </w:rPr>
        <w:t>ды для питьевых нужд населения, промышленного и сельскохозяйственного производств осуществляется из артезианских скважин, колодцев и родников. Разведанные запасы подземных артезианских вод на территории Камышловского городского округа достаточны для обеспе</w:t>
      </w:r>
      <w:r>
        <w:rPr>
          <w:rFonts w:ascii="Liberation Serif" w:hAnsi="Liberation Serif"/>
        </w:rPr>
        <w:t>чения существующей потребности питьевого и производственного водоснабжения, однако в случае развития муниципального образования возможно возникновение дефицита. Качество воды водоносных горизонтов по основным показателям не соответствует СанПиН  2.1.4.1074</w:t>
      </w:r>
      <w:r>
        <w:rPr>
          <w:rFonts w:ascii="Liberation Serif" w:hAnsi="Liberation Serif"/>
        </w:rPr>
        <w:t>-01  "Питьевая  вода.  Гигиенические требования к качеству воды централизованных систем питьевого  водоснабжения. Контроль качества" в 51,4 процентах лабораторных проб. Органами санитарно-эпидемиологической службы определена   необходимость   обеззараживан</w:t>
      </w:r>
      <w:r>
        <w:rPr>
          <w:rFonts w:ascii="Liberation Serif" w:hAnsi="Liberation Serif"/>
        </w:rPr>
        <w:t>ия воды. Поэтому в Камышовском городском округе пользуются методом обеззараживания, который заключается в ведении таблетированого средства «Хлорэксель». Водопроводные сети в настоящее время не охватывают всех территорий жилой и промышленной  застройки. Тру</w:t>
      </w:r>
      <w:r>
        <w:rPr>
          <w:rFonts w:ascii="Liberation Serif" w:hAnsi="Liberation Serif"/>
        </w:rPr>
        <w:t>бопроводы выполнены из чугуна, стали и ПЭ диаметрами 25-450 мм. Протяженность водопроводных сетей Камышловского городского округа составляет 68,3 км, в том числе: магистральные водоводы, уличные и внутриквартальные сети. Износ по водопроводным сетям на 201</w:t>
      </w:r>
      <w:r>
        <w:rPr>
          <w:rFonts w:ascii="Liberation Serif" w:hAnsi="Liberation Serif"/>
        </w:rPr>
        <w:t>7 г. – около 80%.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Структура централизованной системы водоснабжения Камышловского городского округа представлена на рисунке </w:t>
      </w:r>
      <w:r>
        <w:fldChar w:fldCharType="begin"/>
      </w:r>
      <w:r>
        <w:instrText xml:space="preserve"> REF _Ref530493545 </w:instrText>
      </w:r>
      <w:r>
        <w:fldChar w:fldCharType="separate"/>
      </w:r>
      <w:r>
        <w:t>Рисунок 2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Textbody"/>
        <w:spacing w:line="360" w:lineRule="auto"/>
        <w:ind w:left="0" w:firstLine="720"/>
        <w:jc w:val="both"/>
      </w:pPr>
      <w:r>
        <w:rPr>
          <w:rFonts w:ascii="Liberation Serif" w:hAnsi="Liberation Serif"/>
          <w:noProof/>
          <w:sz w:val="20"/>
          <w:szCs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5379835" cy="3313802"/>
                <wp:effectExtent l="0" t="0" r="0" b="898"/>
                <wp:docPr id="5" name="Group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835" cy="3313802"/>
                          <a:chOff x="0" y="0"/>
                          <a:chExt cx="5379835" cy="3313802"/>
                        </a:xfrm>
                      </wpg:grpSpPr>
                      <wps:wsp>
                        <wps:cNvPr id="6" name="Freeform 1186"/>
                        <wps:cNvSpPr/>
                        <wps:spPr>
                          <a:xfrm>
                            <a:off x="420477" y="2541958"/>
                            <a:ext cx="1435" cy="21564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215265"/>
                              <a:gd name="f8" fmla="+- 0 0 0"/>
                              <a:gd name="f9" fmla="*/ f3 1 1270"/>
                              <a:gd name="f10" fmla="*/ f4 1 215265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215265"/>
                              <a:gd name="f16" fmla="*/ f13 1 f2"/>
                              <a:gd name="f17" fmla="*/ 0 1 f14"/>
                              <a:gd name="f18" fmla="*/ 2541905 1 f15"/>
                              <a:gd name="f19" fmla="*/ 2757170 1 f15"/>
                              <a:gd name="f20" fmla="*/ 1270 1 f14"/>
                              <a:gd name="f21" fmla="*/ 0 1 f15"/>
                              <a:gd name="f22" fmla="*/ 215265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215265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25557" cap="flat">
                            <a:solidFill>
                              <a:srgbClr val="4774AB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5A197F" w:rsidRDefault="005A197F"/>
                          </w:txbxContent>
                        </wps:txbx>
                        <wps:bodyPr vert="horz" wrap="square" lIns="6483" tIns="6483" rIns="6483" bIns="6483" anchor="t" anchorCtr="0" compatLnSpc="0">
                          <a:noAutofit/>
                        </wps:bodyPr>
                      </wps:wsp>
                      <wps:wsp>
                        <wps:cNvPr id="7" name="Freeform 1184"/>
                        <wps:cNvSpPr/>
                        <wps:spPr>
                          <a:xfrm>
                            <a:off x="420477" y="1860474"/>
                            <a:ext cx="1435" cy="21564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215265"/>
                              <a:gd name="f8" fmla="+- 0 0 0"/>
                              <a:gd name="f9" fmla="*/ f3 1 1270"/>
                              <a:gd name="f10" fmla="*/ f4 1 215265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215265"/>
                              <a:gd name="f16" fmla="*/ f13 1 f2"/>
                              <a:gd name="f17" fmla="*/ 0 1 f14"/>
                              <a:gd name="f18" fmla="*/ 1860550 1 f15"/>
                              <a:gd name="f19" fmla="*/ 2075815 1 f15"/>
                              <a:gd name="f20" fmla="*/ 1270 1 f14"/>
                              <a:gd name="f21" fmla="*/ 0 1 f15"/>
                              <a:gd name="f22" fmla="*/ 215265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215265">
                                <a:moveTo>
                                  <a:pt x="f5" y="f5"/>
                                </a:moveTo>
                                <a:lnTo>
                                  <a:pt x="f5" y="f7"/>
                                </a:lnTo>
                              </a:path>
                            </a:pathLst>
                          </a:custGeom>
                          <a:noFill/>
                          <a:ln w="25557" cap="flat">
                            <a:solidFill>
                              <a:srgbClr val="4774AB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5A197F" w:rsidRDefault="005A197F"/>
                          </w:txbxContent>
                        </wps:txbx>
                        <wps:bodyPr vert="horz" wrap="square" lIns="6483" tIns="6483" rIns="6483" bIns="6483" anchor="t" anchorCtr="0" compatLnSpc="0">
                          <a:noAutofit/>
                        </wps:bodyPr>
                      </wps:wsp>
                      <wps:wsp>
                        <wps:cNvPr id="8" name="Freeform 1182"/>
                        <wps:cNvSpPr/>
                        <wps:spPr>
                          <a:xfrm>
                            <a:off x="420477" y="1179722"/>
                            <a:ext cx="1435" cy="21564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215265"/>
                              <a:gd name="f8" fmla="val 214630"/>
                              <a:gd name="f9" fmla="+- 0 0 0"/>
                              <a:gd name="f10" fmla="*/ f3 1 1270"/>
                              <a:gd name="f11" fmla="*/ f4 1 215265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215265"/>
                              <a:gd name="f17" fmla="*/ f14 1 f2"/>
                              <a:gd name="f18" fmla="*/ 0 1 f15"/>
                              <a:gd name="f19" fmla="*/ 1179830 1 f16"/>
                              <a:gd name="f20" fmla="*/ 1394460 1 f16"/>
                              <a:gd name="f21" fmla="*/ 1270 1 f15"/>
                              <a:gd name="f22" fmla="*/ 0 1 f16"/>
                              <a:gd name="f23" fmla="*/ 215265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215265">
                                <a:moveTo>
                                  <a:pt x="f5" y="f5"/>
                                </a:moveTo>
                                <a:lnTo>
                                  <a:pt x="f5" y="f8"/>
                                </a:lnTo>
                              </a:path>
                            </a:pathLst>
                          </a:custGeom>
                          <a:noFill/>
                          <a:ln w="25557" cap="flat">
                            <a:solidFill>
                              <a:srgbClr val="4774AB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5A197F" w:rsidRDefault="005A197F"/>
                          </w:txbxContent>
                        </wps:txbx>
                        <wps:bodyPr vert="horz" wrap="square" lIns="6483" tIns="6483" rIns="6483" bIns="6483" anchor="t" anchorCtr="0" compatLnSpc="0">
                          <a:noAutofit/>
                        </wps:bodyPr>
                      </wps:wsp>
                      <wpg:grpSp>
                        <wpg:cNvPr id="9" name="Group 1177"/>
                        <wpg:cNvGrpSpPr/>
                        <wpg:grpSpPr>
                          <a:xfrm>
                            <a:off x="0" y="0"/>
                            <a:ext cx="869402" cy="714246"/>
                            <a:chOff x="0" y="0"/>
                            <a:chExt cx="869402" cy="714246"/>
                          </a:xfrm>
                        </wpg:grpSpPr>
                        <wps:wsp>
                          <wps:cNvPr id="10" name="Freeform 1180"/>
                          <wps:cNvSpPr/>
                          <wps:spPr>
                            <a:xfrm>
                              <a:off x="420477" y="498604"/>
                              <a:ext cx="1435" cy="21564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70"/>
                                <a:gd name="f7" fmla="val 215265"/>
                                <a:gd name="f8" fmla="val 214630"/>
                                <a:gd name="f9" fmla="+- 0 0 0"/>
                                <a:gd name="f10" fmla="*/ f3 1 1270"/>
                                <a:gd name="f11" fmla="*/ f4 1 215265"/>
                                <a:gd name="f12" fmla="+- f7 0 f5"/>
                                <a:gd name="f13" fmla="+- f6 0 f5"/>
                                <a:gd name="f14" fmla="*/ f9 f0 1"/>
                                <a:gd name="f15" fmla="*/ f13 1 1270"/>
                                <a:gd name="f16" fmla="*/ f12 1 215265"/>
                                <a:gd name="f17" fmla="*/ f14 1 f2"/>
                                <a:gd name="f18" fmla="*/ 0 1 f15"/>
                                <a:gd name="f19" fmla="*/ 498475 1 f16"/>
                                <a:gd name="f20" fmla="*/ 713105 1 f16"/>
                                <a:gd name="f21" fmla="*/ 1270 1 f15"/>
                                <a:gd name="f22" fmla="*/ 0 1 f16"/>
                                <a:gd name="f23" fmla="*/ 215265 1 f16"/>
                                <a:gd name="f24" fmla="+- f17 0 f1"/>
                                <a:gd name="f25" fmla="*/ f18 f10 1"/>
                                <a:gd name="f26" fmla="*/ f21 f10 1"/>
                                <a:gd name="f27" fmla="*/ f23 f11 1"/>
                                <a:gd name="f28" fmla="*/ f22 f11 1"/>
                                <a:gd name="f29" fmla="*/ f19 f11 1"/>
                                <a:gd name="f30" fmla="*/ f20 f1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">
                                  <a:pos x="f25" y="f29"/>
                                </a:cxn>
                                <a:cxn ang="f24">
                                  <a:pos x="f25" y="f30"/>
                                </a:cxn>
                              </a:cxnLst>
                              <a:rect l="f25" t="f28" r="f26" b="f27"/>
                              <a:pathLst>
                                <a:path w="1270" h="215265">
                                  <a:moveTo>
                                    <a:pt x="f5" y="f5"/>
                                  </a:moveTo>
                                  <a:lnTo>
                                    <a:pt x="f5" y="f8"/>
                                  </a:lnTo>
                                </a:path>
                              </a:pathLst>
                            </a:custGeom>
                            <a:noFill/>
                            <a:ln w="25557" cap="flat">
                              <a:solidFill>
                                <a:srgbClr val="3D6696"/>
                              </a:solidFill>
                              <a:prstDash val="solid"/>
                              <a:round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6483" tIns="6483" rIns="6483" bIns="6483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7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4923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178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923" y="111236"/>
                              <a:ext cx="735479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13" name="Group 1132"/>
                        <wpg:cNvGrpSpPr/>
                        <wpg:grpSpPr>
                          <a:xfrm>
                            <a:off x="0" y="95755"/>
                            <a:ext cx="882349" cy="1161718"/>
                            <a:chOff x="0" y="0"/>
                            <a:chExt cx="882349" cy="1161718"/>
                          </a:xfrm>
                        </wpg:grpSpPr>
                        <wps:wsp>
                          <wps:cNvPr id="14" name="Freeform 1176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13 0"/>
                                <a:gd name="f9" fmla="+- 0 269 0"/>
                                <a:gd name="f10" fmla="+- 0 286 0"/>
                                <a:gd name="f11" fmla="+- 0 1298 0"/>
                                <a:gd name="f12" fmla="val 1121"/>
                                <a:gd name="f13" fmla="val 775"/>
                                <a:gd name="f14" fmla="val 77"/>
                                <a:gd name="f15" fmla="val 94"/>
                                <a:gd name="f16" fmla="val 1106"/>
                                <a:gd name="f17" fmla="+- 0 0 0"/>
                                <a:gd name="f18" fmla="*/ f3 1 1198"/>
                                <a:gd name="f19" fmla="*/ f4 1 778"/>
                                <a:gd name="f20" fmla="+- f8 0 192"/>
                                <a:gd name="f21" fmla="+- f9 0 192"/>
                                <a:gd name="f22" fmla="+- f10 0 192"/>
                                <a:gd name="f23" fmla="+- f11 0 192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8"/>
                                <a:gd name="f29" fmla="*/ f20 f25 1"/>
                                <a:gd name="f30" fmla="*/ 926 f24 1"/>
                                <a:gd name="f31" fmla="*/ f21 f25 1"/>
                                <a:gd name="f32" fmla="*/ f22 f25 1"/>
                                <a:gd name="f33" fmla="*/ 929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8"/>
                                <a:gd name="f38" fmla="*/ f31 1 1198"/>
                                <a:gd name="f39" fmla="*/ f32 1 1198"/>
                                <a:gd name="f40" fmla="*/ f33 1 778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7"/>
                                  </a:lnTo>
                                  <a:lnTo>
                                    <a:pt x="f16" y="f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" name="Freeform 1175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63 0"/>
                                <a:gd name="f9" fmla="+- 0 221 0"/>
                                <a:gd name="f10" fmla="+- 0 233 0"/>
                                <a:gd name="f11" fmla="+- 0 235 0"/>
                                <a:gd name="f12" fmla="+- 0 247 0"/>
                                <a:gd name="f13" fmla="+- 0 250 0"/>
                                <a:gd name="f14" fmla="+- 0 252 0"/>
                                <a:gd name="f15" fmla="+- 0 264 0"/>
                                <a:gd name="f16" fmla="+- 0 1318 0"/>
                                <a:gd name="f17" fmla="+- 0 1332 0"/>
                                <a:gd name="f18" fmla="+- 0 1334 0"/>
                                <a:gd name="f19" fmla="+- 0 1349 0"/>
                                <a:gd name="f20" fmla="+- 0 1351 0"/>
                                <a:gd name="f21" fmla="+- 0 1361 0"/>
                                <a:gd name="f22" fmla="val 1171"/>
                                <a:gd name="f23" fmla="val 749"/>
                                <a:gd name="f24" fmla="val 29"/>
                                <a:gd name="f25" fmla="val 751"/>
                                <a:gd name="f26" fmla="val 41"/>
                                <a:gd name="f27" fmla="val 759"/>
                                <a:gd name="f28" fmla="val 761"/>
                                <a:gd name="f29" fmla="val 43"/>
                                <a:gd name="f30" fmla="val 55"/>
                                <a:gd name="f31" fmla="val 768"/>
                                <a:gd name="f32" fmla="val 58"/>
                                <a:gd name="f33" fmla="val 771"/>
                                <a:gd name="f34" fmla="val 60"/>
                                <a:gd name="f35" fmla="val 72"/>
                                <a:gd name="f36" fmla="val 775"/>
                                <a:gd name="f37" fmla="val 1126"/>
                                <a:gd name="f38" fmla="val 1140"/>
                                <a:gd name="f39" fmla="val 1142"/>
                                <a:gd name="f40" fmla="val 1157"/>
                                <a:gd name="f41" fmla="val 1159"/>
                                <a:gd name="f42" fmla="val 1169"/>
                                <a:gd name="f43" fmla="+- 0 0 0"/>
                                <a:gd name="f44" fmla="*/ f3 1 1198"/>
                                <a:gd name="f45" fmla="*/ f4 1 778"/>
                                <a:gd name="f46" fmla="+- f8 0 192"/>
                                <a:gd name="f47" fmla="+- f9 0 192"/>
                                <a:gd name="f48" fmla="+- f10 0 192"/>
                                <a:gd name="f49" fmla="+- f11 0 192"/>
                                <a:gd name="f50" fmla="+- f12 0 192"/>
                                <a:gd name="f51" fmla="+- f13 0 192"/>
                                <a:gd name="f52" fmla="+- f14 0 192"/>
                                <a:gd name="f53" fmla="+- f15 0 192"/>
                                <a:gd name="f54" fmla="+- f16 0 192"/>
                                <a:gd name="f55" fmla="+- f17 0 192"/>
                                <a:gd name="f56" fmla="+- f18 0 192"/>
                                <a:gd name="f57" fmla="+- f19 0 192"/>
                                <a:gd name="f58" fmla="+- f20 0 192"/>
                                <a:gd name="f59" fmla="+- f21 0 192"/>
                                <a:gd name="f60" fmla="+- f7 0 f5"/>
                                <a:gd name="f61" fmla="+- f6 0 f5"/>
                                <a:gd name="f62" fmla="*/ f43 f0 1"/>
                                <a:gd name="f63" fmla="*/ f61 1 1198"/>
                                <a:gd name="f64" fmla="*/ f60 1 778"/>
                                <a:gd name="f65" fmla="*/ f46 f61 1"/>
                                <a:gd name="f66" fmla="*/ 900 f60 1"/>
                                <a:gd name="f67" fmla="*/ f47 f61 1"/>
                                <a:gd name="f68" fmla="*/ 902 f60 1"/>
                                <a:gd name="f69" fmla="*/ f48 f61 1"/>
                                <a:gd name="f70" fmla="*/ 910 f60 1"/>
                                <a:gd name="f71" fmla="*/ 912 f60 1"/>
                                <a:gd name="f72" fmla="*/ f49 f61 1"/>
                                <a:gd name="f73" fmla="*/ f50 f61 1"/>
                                <a:gd name="f74" fmla="*/ 919 f60 1"/>
                                <a:gd name="f75" fmla="*/ f51 f61 1"/>
                                <a:gd name="f76" fmla="*/ 922 f60 1"/>
                                <a:gd name="f77" fmla="*/ f52 f61 1"/>
                                <a:gd name="f78" fmla="*/ f53 f61 1"/>
                                <a:gd name="f79" fmla="*/ 926 f60 1"/>
                                <a:gd name="f80" fmla="*/ f54 f61 1"/>
                                <a:gd name="f81" fmla="*/ f55 f61 1"/>
                                <a:gd name="f82" fmla="*/ f56 f61 1"/>
                                <a:gd name="f83" fmla="*/ f57 f61 1"/>
                                <a:gd name="f84" fmla="*/ f58 f61 1"/>
                                <a:gd name="f85" fmla="*/ f59 f61 1"/>
                                <a:gd name="f86" fmla="*/ f62 1 f2"/>
                                <a:gd name="f87" fmla="*/ f65 1 1198"/>
                                <a:gd name="f88" fmla="*/ f66 1 778"/>
                                <a:gd name="f89" fmla="*/ f67 1 1198"/>
                                <a:gd name="f90" fmla="*/ f68 1 778"/>
                                <a:gd name="f91" fmla="*/ f69 1 1198"/>
                                <a:gd name="f92" fmla="*/ f70 1 778"/>
                                <a:gd name="f93" fmla="*/ f71 1 778"/>
                                <a:gd name="f94" fmla="*/ f72 1 1198"/>
                                <a:gd name="f95" fmla="*/ f73 1 1198"/>
                                <a:gd name="f96" fmla="*/ f74 1 778"/>
                                <a:gd name="f97" fmla="*/ f75 1 1198"/>
                                <a:gd name="f98" fmla="*/ f76 1 778"/>
                                <a:gd name="f99" fmla="*/ f77 1 1198"/>
                                <a:gd name="f100" fmla="*/ f78 1 1198"/>
                                <a:gd name="f101" fmla="*/ f79 1 778"/>
                                <a:gd name="f102" fmla="*/ f80 1 1198"/>
                                <a:gd name="f103" fmla="*/ f81 1 1198"/>
                                <a:gd name="f104" fmla="*/ f82 1 1198"/>
                                <a:gd name="f105" fmla="*/ f83 1 1198"/>
                                <a:gd name="f106" fmla="*/ f84 1 1198"/>
                                <a:gd name="f107" fmla="*/ f85 1 1198"/>
                                <a:gd name="f108" fmla="*/ 0 1 f63"/>
                                <a:gd name="f109" fmla="*/ f6 1 f63"/>
                                <a:gd name="f110" fmla="*/ 0 1 f64"/>
                                <a:gd name="f111" fmla="*/ f7 1 f64"/>
                                <a:gd name="f112" fmla="+- f86 0 f1"/>
                                <a:gd name="f113" fmla="*/ f87 1 f63"/>
                                <a:gd name="f114" fmla="*/ f88 1 f64"/>
                                <a:gd name="f115" fmla="*/ f89 1 f63"/>
                                <a:gd name="f116" fmla="*/ f90 1 f64"/>
                                <a:gd name="f117" fmla="*/ f91 1 f63"/>
                                <a:gd name="f118" fmla="*/ f92 1 f64"/>
                                <a:gd name="f119" fmla="*/ f93 1 f64"/>
                                <a:gd name="f120" fmla="*/ f94 1 f63"/>
                                <a:gd name="f121" fmla="*/ f95 1 f63"/>
                                <a:gd name="f122" fmla="*/ f96 1 f64"/>
                                <a:gd name="f123" fmla="*/ f97 1 f63"/>
                                <a:gd name="f124" fmla="*/ f98 1 f64"/>
                                <a:gd name="f125" fmla="*/ f99 1 f63"/>
                                <a:gd name="f126" fmla="*/ f100 1 f63"/>
                                <a:gd name="f127" fmla="*/ f101 1 f64"/>
                                <a:gd name="f128" fmla="*/ f102 1 f63"/>
                                <a:gd name="f129" fmla="*/ f103 1 f63"/>
                                <a:gd name="f130" fmla="*/ f104 1 f63"/>
                                <a:gd name="f131" fmla="*/ f105 1 f63"/>
                                <a:gd name="f132" fmla="*/ f106 1 f63"/>
                                <a:gd name="f133" fmla="*/ f107 1 f63"/>
                                <a:gd name="f134" fmla="*/ f108 f44 1"/>
                                <a:gd name="f135" fmla="*/ f109 f44 1"/>
                                <a:gd name="f136" fmla="*/ f111 f45 1"/>
                                <a:gd name="f137" fmla="*/ f110 f45 1"/>
                                <a:gd name="f138" fmla="*/ f113 f44 1"/>
                                <a:gd name="f139" fmla="*/ f114 f45 1"/>
                                <a:gd name="f140" fmla="*/ f115 f44 1"/>
                                <a:gd name="f141" fmla="*/ f116 f45 1"/>
                                <a:gd name="f142" fmla="*/ f117 f44 1"/>
                                <a:gd name="f143" fmla="*/ f118 f45 1"/>
                                <a:gd name="f144" fmla="*/ f119 f45 1"/>
                                <a:gd name="f145" fmla="*/ f120 f44 1"/>
                                <a:gd name="f146" fmla="*/ f121 f44 1"/>
                                <a:gd name="f147" fmla="*/ f122 f45 1"/>
                                <a:gd name="f148" fmla="*/ f123 f44 1"/>
                                <a:gd name="f149" fmla="*/ f124 f45 1"/>
                                <a:gd name="f150" fmla="*/ f125 f44 1"/>
                                <a:gd name="f151" fmla="*/ f126 f44 1"/>
                                <a:gd name="f152" fmla="*/ f127 f45 1"/>
                                <a:gd name="f153" fmla="*/ f128 f44 1"/>
                                <a:gd name="f154" fmla="*/ f129 f44 1"/>
                                <a:gd name="f155" fmla="*/ f130 f44 1"/>
                                <a:gd name="f156" fmla="*/ f131 f44 1"/>
                                <a:gd name="f157" fmla="*/ f132 f44 1"/>
                                <a:gd name="f158" fmla="*/ f133 f4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12">
                                  <a:pos x="f138" y="f139"/>
                                </a:cxn>
                                <a:cxn ang="f112">
                                  <a:pos x="f140" y="f139"/>
                                </a:cxn>
                                <a:cxn ang="f112">
                                  <a:pos x="f140" y="f141"/>
                                </a:cxn>
                                <a:cxn ang="f112">
                                  <a:pos x="f142" y="f143"/>
                                </a:cxn>
                                <a:cxn ang="f112">
                                  <a:pos x="f142" y="f144"/>
                                </a:cxn>
                                <a:cxn ang="f112">
                                  <a:pos x="f145" y="f144"/>
                                </a:cxn>
                                <a:cxn ang="f112">
                                  <a:pos x="f146" y="f147"/>
                                </a:cxn>
                                <a:cxn ang="f112">
                                  <a:pos x="f148" y="f147"/>
                                </a:cxn>
                                <a:cxn ang="f112">
                                  <a:pos x="f148" y="f149"/>
                                </a:cxn>
                                <a:cxn ang="f112">
                                  <a:pos x="f150" y="f149"/>
                                </a:cxn>
                                <a:cxn ang="f112">
                                  <a:pos x="f151" y="f152"/>
                                </a:cxn>
                                <a:cxn ang="f112">
                                  <a:pos x="f153" y="f152"/>
                                </a:cxn>
                                <a:cxn ang="f112">
                                  <a:pos x="f154" y="f149"/>
                                </a:cxn>
                                <a:cxn ang="f112">
                                  <a:pos x="f155" y="f147"/>
                                </a:cxn>
                                <a:cxn ang="f112">
                                  <a:pos x="f156" y="f144"/>
                                </a:cxn>
                                <a:cxn ang="f112">
                                  <a:pos x="f157" y="f143"/>
                                </a:cxn>
                                <a:cxn ang="f112">
                                  <a:pos x="f158" y="f141"/>
                                </a:cxn>
                                <a:cxn ang="f112">
                                  <a:pos x="f138" y="f139"/>
                                </a:cxn>
                              </a:cxnLst>
                              <a:rect l="f134" t="f137" r="f135" b="f136"/>
                              <a:pathLst>
                                <a:path w="1198" h="778">
                                  <a:moveTo>
                                    <a:pt x="f22" y="f23"/>
                                  </a:moveTo>
                                  <a:lnTo>
                                    <a:pt x="f24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6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38" y="f33"/>
                                  </a:lnTo>
                                  <a:lnTo>
                                    <a:pt x="f39" y="f31"/>
                                  </a:lnTo>
                                  <a:lnTo>
                                    <a:pt x="f40" y="f28"/>
                                  </a:lnTo>
                                  <a:lnTo>
                                    <a:pt x="f41" y="f27"/>
                                  </a:lnTo>
                                  <a:lnTo>
                                    <a:pt x="f42" y="f25"/>
                                  </a:lnTo>
                                  <a:lnTo>
                                    <a:pt x="f22" y="f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" name="Freeform 1174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66 0"/>
                                <a:gd name="f9" fmla="+- 0 206 0"/>
                                <a:gd name="f10" fmla="+- 0 199 0"/>
                                <a:gd name="f11" fmla="+- 0 194 0"/>
                                <a:gd name="f12" fmla="+- 0 192 0"/>
                                <a:gd name="f13" fmla="+- 0 209 0"/>
                                <a:gd name="f14" fmla="+- 0 218 0"/>
                                <a:gd name="f15" fmla="+- 0 1366 0"/>
                                <a:gd name="f16" fmla="+- 0 1373 0"/>
                                <a:gd name="f17" fmla="+- 0 276 0"/>
                                <a:gd name="f18" fmla="+- 0 264 0"/>
                                <a:gd name="f19" fmla="+- 0 260 0"/>
                                <a:gd name="f20" fmla="+- 0 257 0"/>
                                <a:gd name="f21" fmla="+- 0 247 0"/>
                                <a:gd name="f22" fmla="+- 0 248 0"/>
                                <a:gd name="f23" fmla="+- 0 244 0"/>
                                <a:gd name="f24" fmla="+- 0 242 0"/>
                                <a:gd name="f25" fmla="+- 0 235 0"/>
                                <a:gd name="f26" fmla="+- 0 236 0"/>
                                <a:gd name="f27" fmla="+- 0 234 0"/>
                                <a:gd name="f28" fmla="+- 0 233 0"/>
                                <a:gd name="f29" fmla="+- 0 237 0"/>
                                <a:gd name="f30" fmla="+- 0 241 0"/>
                                <a:gd name="f31" fmla="+- 0 240 0"/>
                                <a:gd name="f32" fmla="+- 0 258 0"/>
                                <a:gd name="f33" fmla="+- 0 262 0"/>
                                <a:gd name="f34" fmla="val 74"/>
                                <a:gd name="f35" fmla="val 43"/>
                                <a:gd name="f36" fmla="val 14"/>
                                <a:gd name="f37" fmla="val 7"/>
                                <a:gd name="f38" fmla="val 55"/>
                                <a:gd name="f39" fmla="val 60"/>
                                <a:gd name="f40" fmla="val 2"/>
                                <a:gd name="f41" fmla="val 75"/>
                                <a:gd name="f42" fmla="val 77"/>
                                <a:gd name="f43" fmla="val 94"/>
                                <a:gd name="f44" fmla="val 684"/>
                                <a:gd name="f45" fmla="val 701"/>
                                <a:gd name="f46" fmla="val 703"/>
                                <a:gd name="f47" fmla="val 718"/>
                                <a:gd name="f48" fmla="val 723"/>
                                <a:gd name="f49" fmla="val 735"/>
                                <a:gd name="f50" fmla="val 17"/>
                                <a:gd name="f51" fmla="val 737"/>
                                <a:gd name="f52" fmla="val 26"/>
                                <a:gd name="f53" fmla="val 747"/>
                                <a:gd name="f54" fmla="val 749"/>
                                <a:gd name="f55" fmla="val 1174"/>
                                <a:gd name="f56" fmla="val 1181"/>
                                <a:gd name="f57" fmla="val 84"/>
                                <a:gd name="f58" fmla="val 72"/>
                                <a:gd name="f59" fmla="val 732"/>
                                <a:gd name="f60" fmla="val 68"/>
                                <a:gd name="f61" fmla="val 730"/>
                                <a:gd name="f62" fmla="val 65"/>
                                <a:gd name="f63" fmla="val 720"/>
                                <a:gd name="f64" fmla="val 56"/>
                                <a:gd name="f65" fmla="val 52"/>
                                <a:gd name="f66" fmla="val 715"/>
                                <a:gd name="f67" fmla="val 50"/>
                                <a:gd name="f68" fmla="val 44"/>
                                <a:gd name="f69" fmla="val 42"/>
                                <a:gd name="f70" fmla="val 696"/>
                                <a:gd name="f71" fmla="val 41"/>
                                <a:gd name="f72" fmla="val 82"/>
                                <a:gd name="f73" fmla="val 45"/>
                                <a:gd name="f74" fmla="val 49"/>
                                <a:gd name="f75" fmla="val 48"/>
                                <a:gd name="f76" fmla="val 66"/>
                                <a:gd name="f77" fmla="val 70"/>
                                <a:gd name="f78" fmla="val 46"/>
                                <a:gd name="f79" fmla="+- 0 0 0"/>
                                <a:gd name="f80" fmla="*/ f3 1 1198"/>
                                <a:gd name="f81" fmla="*/ f4 1 778"/>
                                <a:gd name="f82" fmla="+- f8 0 192"/>
                                <a:gd name="f83" fmla="+- f9 0 192"/>
                                <a:gd name="f84" fmla="+- f10 0 192"/>
                                <a:gd name="f85" fmla="+- f11 0 192"/>
                                <a:gd name="f86" fmla="+- f12 0 192"/>
                                <a:gd name="f87" fmla="+- f13 0 192"/>
                                <a:gd name="f88" fmla="+- f14 0 192"/>
                                <a:gd name="f89" fmla="+- f15 0 192"/>
                                <a:gd name="f90" fmla="+- f16 0 192"/>
                                <a:gd name="f91" fmla="+- f17 0 192"/>
                                <a:gd name="f92" fmla="+- f18 0 192"/>
                                <a:gd name="f93" fmla="+- f19 0 192"/>
                                <a:gd name="f94" fmla="+- f20 0 192"/>
                                <a:gd name="f95" fmla="+- f21 0 192"/>
                                <a:gd name="f96" fmla="+- f22 0 192"/>
                                <a:gd name="f97" fmla="+- f23 0 192"/>
                                <a:gd name="f98" fmla="+- f24 0 192"/>
                                <a:gd name="f99" fmla="+- f25 0 192"/>
                                <a:gd name="f100" fmla="+- f26 0 192"/>
                                <a:gd name="f101" fmla="+- f27 0 192"/>
                                <a:gd name="f102" fmla="+- f28 0 192"/>
                                <a:gd name="f103" fmla="+- f29 0 192"/>
                                <a:gd name="f104" fmla="+- f30 0 192"/>
                                <a:gd name="f105" fmla="+- f31 0 192"/>
                                <a:gd name="f106" fmla="+- f32 0 192"/>
                                <a:gd name="f107" fmla="+- f33 0 192"/>
                                <a:gd name="f108" fmla="+- f7 0 f5"/>
                                <a:gd name="f109" fmla="+- f6 0 f5"/>
                                <a:gd name="f110" fmla="*/ f79 f0 1"/>
                                <a:gd name="f111" fmla="*/ f109 1 1198"/>
                                <a:gd name="f112" fmla="*/ f108 1 778"/>
                                <a:gd name="f113" fmla="*/ f82 f109 1"/>
                                <a:gd name="f114" fmla="*/ 194 f108 1"/>
                                <a:gd name="f115" fmla="*/ f83 f109 1"/>
                                <a:gd name="f116" fmla="*/ f84 f109 1"/>
                                <a:gd name="f117" fmla="*/ 206 f108 1"/>
                                <a:gd name="f118" fmla="*/ 211 f108 1"/>
                                <a:gd name="f119" fmla="*/ f85 f109 1"/>
                                <a:gd name="f120" fmla="*/ 226 f108 1"/>
                                <a:gd name="f121" fmla="*/ 228 f108 1"/>
                                <a:gd name="f122" fmla="*/ f86 f109 1"/>
                                <a:gd name="f123" fmla="*/ 245 f108 1"/>
                                <a:gd name="f124" fmla="*/ 835 f108 1"/>
                                <a:gd name="f125" fmla="*/ 852 f108 1"/>
                                <a:gd name="f126" fmla="*/ 854 f108 1"/>
                                <a:gd name="f127" fmla="*/ 869 f108 1"/>
                                <a:gd name="f128" fmla="*/ 874 f108 1"/>
                                <a:gd name="f129" fmla="*/ 886 f108 1"/>
                                <a:gd name="f130" fmla="*/ f87 f109 1"/>
                                <a:gd name="f131" fmla="*/ 888 f108 1"/>
                                <a:gd name="f132" fmla="*/ f88 f109 1"/>
                                <a:gd name="f133" fmla="*/ 898 f108 1"/>
                                <a:gd name="f134" fmla="*/ 900 f108 1"/>
                                <a:gd name="f135" fmla="*/ f89 f109 1"/>
                                <a:gd name="f136" fmla="*/ f90 f109 1"/>
                                <a:gd name="f137" fmla="*/ f91 f109 1"/>
                                <a:gd name="f138" fmla="*/ f92 f109 1"/>
                                <a:gd name="f139" fmla="*/ 883 f108 1"/>
                                <a:gd name="f140" fmla="*/ f93 f109 1"/>
                                <a:gd name="f141" fmla="*/ 881 f108 1"/>
                                <a:gd name="f142" fmla="*/ f94 f109 1"/>
                                <a:gd name="f143" fmla="*/ f95 f109 1"/>
                                <a:gd name="f144" fmla="*/ 871 f108 1"/>
                                <a:gd name="f145" fmla="*/ f96 f109 1"/>
                                <a:gd name="f146" fmla="*/ f97 f109 1"/>
                                <a:gd name="f147" fmla="*/ 866 f108 1"/>
                                <a:gd name="f148" fmla="*/ f98 f109 1"/>
                                <a:gd name="f149" fmla="*/ f99 f109 1"/>
                                <a:gd name="f150" fmla="*/ f100 f109 1"/>
                                <a:gd name="f151" fmla="*/ f101 f109 1"/>
                                <a:gd name="f152" fmla="*/ 847 f108 1"/>
                                <a:gd name="f153" fmla="*/ f102 f109 1"/>
                                <a:gd name="f154" fmla="*/ 233 f108 1"/>
                                <a:gd name="f155" fmla="*/ f103 f109 1"/>
                                <a:gd name="f156" fmla="*/ f104 f109 1"/>
                                <a:gd name="f157" fmla="*/ 216 f108 1"/>
                                <a:gd name="f158" fmla="*/ f105 f109 1"/>
                                <a:gd name="f159" fmla="*/ 199 f108 1"/>
                                <a:gd name="f160" fmla="*/ f106 f109 1"/>
                                <a:gd name="f161" fmla="*/ f107 f109 1"/>
                                <a:gd name="f162" fmla="*/ 197 f108 1"/>
                                <a:gd name="f163" fmla="*/ f110 1 f2"/>
                                <a:gd name="f164" fmla="*/ f113 1 1198"/>
                                <a:gd name="f165" fmla="*/ f114 1 778"/>
                                <a:gd name="f166" fmla="*/ f115 1 1198"/>
                                <a:gd name="f167" fmla="*/ f116 1 1198"/>
                                <a:gd name="f168" fmla="*/ f117 1 778"/>
                                <a:gd name="f169" fmla="*/ f118 1 778"/>
                                <a:gd name="f170" fmla="*/ f119 1 1198"/>
                                <a:gd name="f171" fmla="*/ f120 1 778"/>
                                <a:gd name="f172" fmla="*/ f121 1 778"/>
                                <a:gd name="f173" fmla="*/ f122 1 1198"/>
                                <a:gd name="f174" fmla="*/ f123 1 778"/>
                                <a:gd name="f175" fmla="*/ f124 1 778"/>
                                <a:gd name="f176" fmla="*/ f125 1 778"/>
                                <a:gd name="f177" fmla="*/ f126 1 778"/>
                                <a:gd name="f178" fmla="*/ f127 1 778"/>
                                <a:gd name="f179" fmla="*/ f128 1 778"/>
                                <a:gd name="f180" fmla="*/ f129 1 778"/>
                                <a:gd name="f181" fmla="*/ f130 1 1198"/>
                                <a:gd name="f182" fmla="*/ f131 1 778"/>
                                <a:gd name="f183" fmla="*/ f132 1 1198"/>
                                <a:gd name="f184" fmla="*/ f133 1 778"/>
                                <a:gd name="f185" fmla="*/ f134 1 778"/>
                                <a:gd name="f186" fmla="*/ f135 1 1198"/>
                                <a:gd name="f187" fmla="*/ f136 1 1198"/>
                                <a:gd name="f188" fmla="*/ f137 1 1198"/>
                                <a:gd name="f189" fmla="*/ f138 1 1198"/>
                                <a:gd name="f190" fmla="*/ f139 1 778"/>
                                <a:gd name="f191" fmla="*/ f140 1 1198"/>
                                <a:gd name="f192" fmla="*/ f141 1 778"/>
                                <a:gd name="f193" fmla="*/ f142 1 1198"/>
                                <a:gd name="f194" fmla="*/ f143 1 1198"/>
                                <a:gd name="f195" fmla="*/ f144 1 778"/>
                                <a:gd name="f196" fmla="*/ f145 1 1198"/>
                                <a:gd name="f197" fmla="*/ f146 1 1198"/>
                                <a:gd name="f198" fmla="*/ f147 1 778"/>
                                <a:gd name="f199" fmla="*/ f148 1 1198"/>
                                <a:gd name="f200" fmla="*/ f149 1 1198"/>
                                <a:gd name="f201" fmla="*/ f150 1 1198"/>
                                <a:gd name="f202" fmla="*/ f151 1 1198"/>
                                <a:gd name="f203" fmla="*/ f152 1 778"/>
                                <a:gd name="f204" fmla="*/ f153 1 1198"/>
                                <a:gd name="f205" fmla="*/ f154 1 778"/>
                                <a:gd name="f206" fmla="*/ f155 1 1198"/>
                                <a:gd name="f207" fmla="*/ f156 1 1198"/>
                                <a:gd name="f208" fmla="*/ f157 1 778"/>
                                <a:gd name="f209" fmla="*/ f158 1 1198"/>
                                <a:gd name="f210" fmla="*/ f159 1 778"/>
                                <a:gd name="f211" fmla="*/ f160 1 1198"/>
                                <a:gd name="f212" fmla="*/ f161 1 1198"/>
                                <a:gd name="f213" fmla="*/ f162 1 778"/>
                                <a:gd name="f214" fmla="*/ 0 1 f111"/>
                                <a:gd name="f215" fmla="*/ f6 1 f111"/>
                                <a:gd name="f216" fmla="*/ 0 1 f112"/>
                                <a:gd name="f217" fmla="*/ f7 1 f112"/>
                                <a:gd name="f218" fmla="+- f163 0 f1"/>
                                <a:gd name="f219" fmla="*/ f164 1 f111"/>
                                <a:gd name="f220" fmla="*/ f165 1 f112"/>
                                <a:gd name="f221" fmla="*/ f166 1 f111"/>
                                <a:gd name="f222" fmla="*/ f167 1 f111"/>
                                <a:gd name="f223" fmla="*/ f168 1 f112"/>
                                <a:gd name="f224" fmla="*/ f169 1 f112"/>
                                <a:gd name="f225" fmla="*/ f170 1 f111"/>
                                <a:gd name="f226" fmla="*/ f171 1 f112"/>
                                <a:gd name="f227" fmla="*/ f172 1 f112"/>
                                <a:gd name="f228" fmla="*/ f173 1 f111"/>
                                <a:gd name="f229" fmla="*/ f174 1 f112"/>
                                <a:gd name="f230" fmla="*/ f175 1 f112"/>
                                <a:gd name="f231" fmla="*/ f176 1 f112"/>
                                <a:gd name="f232" fmla="*/ f177 1 f112"/>
                                <a:gd name="f233" fmla="*/ f178 1 f112"/>
                                <a:gd name="f234" fmla="*/ f179 1 f112"/>
                                <a:gd name="f235" fmla="*/ f180 1 f112"/>
                                <a:gd name="f236" fmla="*/ f181 1 f111"/>
                                <a:gd name="f237" fmla="*/ f182 1 f112"/>
                                <a:gd name="f238" fmla="*/ f183 1 f111"/>
                                <a:gd name="f239" fmla="*/ f184 1 f112"/>
                                <a:gd name="f240" fmla="*/ f185 1 f112"/>
                                <a:gd name="f241" fmla="*/ f186 1 f111"/>
                                <a:gd name="f242" fmla="*/ f187 1 f111"/>
                                <a:gd name="f243" fmla="*/ f188 1 f111"/>
                                <a:gd name="f244" fmla="*/ f189 1 f111"/>
                                <a:gd name="f245" fmla="*/ f190 1 f112"/>
                                <a:gd name="f246" fmla="*/ f191 1 f111"/>
                                <a:gd name="f247" fmla="*/ f192 1 f112"/>
                                <a:gd name="f248" fmla="*/ f193 1 f111"/>
                                <a:gd name="f249" fmla="*/ f194 1 f111"/>
                                <a:gd name="f250" fmla="*/ f195 1 f112"/>
                                <a:gd name="f251" fmla="*/ f196 1 f111"/>
                                <a:gd name="f252" fmla="*/ f197 1 f111"/>
                                <a:gd name="f253" fmla="*/ f198 1 f112"/>
                                <a:gd name="f254" fmla="*/ f199 1 f111"/>
                                <a:gd name="f255" fmla="*/ f200 1 f111"/>
                                <a:gd name="f256" fmla="*/ f201 1 f111"/>
                                <a:gd name="f257" fmla="*/ f202 1 f111"/>
                                <a:gd name="f258" fmla="*/ f203 1 f112"/>
                                <a:gd name="f259" fmla="*/ f204 1 f111"/>
                                <a:gd name="f260" fmla="*/ f205 1 f112"/>
                                <a:gd name="f261" fmla="*/ f206 1 f111"/>
                                <a:gd name="f262" fmla="*/ f207 1 f111"/>
                                <a:gd name="f263" fmla="*/ f208 1 f112"/>
                                <a:gd name="f264" fmla="*/ f209 1 f111"/>
                                <a:gd name="f265" fmla="*/ f210 1 f112"/>
                                <a:gd name="f266" fmla="*/ f211 1 f111"/>
                                <a:gd name="f267" fmla="*/ f212 1 f111"/>
                                <a:gd name="f268" fmla="*/ f213 1 f112"/>
                                <a:gd name="f269" fmla="*/ f214 f80 1"/>
                                <a:gd name="f270" fmla="*/ f215 f80 1"/>
                                <a:gd name="f271" fmla="*/ f217 f81 1"/>
                                <a:gd name="f272" fmla="*/ f216 f81 1"/>
                                <a:gd name="f273" fmla="*/ f219 f80 1"/>
                                <a:gd name="f274" fmla="*/ f220 f81 1"/>
                                <a:gd name="f275" fmla="*/ f221 f80 1"/>
                                <a:gd name="f276" fmla="*/ f222 f80 1"/>
                                <a:gd name="f277" fmla="*/ f223 f81 1"/>
                                <a:gd name="f278" fmla="*/ f224 f81 1"/>
                                <a:gd name="f279" fmla="*/ f225 f80 1"/>
                                <a:gd name="f280" fmla="*/ f226 f81 1"/>
                                <a:gd name="f281" fmla="*/ f227 f81 1"/>
                                <a:gd name="f282" fmla="*/ f228 f80 1"/>
                                <a:gd name="f283" fmla="*/ f229 f81 1"/>
                                <a:gd name="f284" fmla="*/ f230 f81 1"/>
                                <a:gd name="f285" fmla="*/ f231 f81 1"/>
                                <a:gd name="f286" fmla="*/ f232 f81 1"/>
                                <a:gd name="f287" fmla="*/ f233 f81 1"/>
                                <a:gd name="f288" fmla="*/ f234 f81 1"/>
                                <a:gd name="f289" fmla="*/ f235 f81 1"/>
                                <a:gd name="f290" fmla="*/ f236 f80 1"/>
                                <a:gd name="f291" fmla="*/ f237 f81 1"/>
                                <a:gd name="f292" fmla="*/ f238 f80 1"/>
                                <a:gd name="f293" fmla="*/ f239 f81 1"/>
                                <a:gd name="f294" fmla="*/ f240 f81 1"/>
                                <a:gd name="f295" fmla="*/ f241 f80 1"/>
                                <a:gd name="f296" fmla="*/ f242 f80 1"/>
                                <a:gd name="f297" fmla="*/ f243 f80 1"/>
                                <a:gd name="f298" fmla="*/ f244 f80 1"/>
                                <a:gd name="f299" fmla="*/ f245 f81 1"/>
                                <a:gd name="f300" fmla="*/ f246 f80 1"/>
                                <a:gd name="f301" fmla="*/ f247 f81 1"/>
                                <a:gd name="f302" fmla="*/ f248 f80 1"/>
                                <a:gd name="f303" fmla="*/ f249 f80 1"/>
                                <a:gd name="f304" fmla="*/ f250 f81 1"/>
                                <a:gd name="f305" fmla="*/ f251 f80 1"/>
                                <a:gd name="f306" fmla="*/ f252 f80 1"/>
                                <a:gd name="f307" fmla="*/ f253 f81 1"/>
                                <a:gd name="f308" fmla="*/ f254 f80 1"/>
                                <a:gd name="f309" fmla="*/ f255 f80 1"/>
                                <a:gd name="f310" fmla="*/ f256 f80 1"/>
                                <a:gd name="f311" fmla="*/ f257 f80 1"/>
                                <a:gd name="f312" fmla="*/ f258 f81 1"/>
                                <a:gd name="f313" fmla="*/ f259 f80 1"/>
                                <a:gd name="f314" fmla="*/ f260 f81 1"/>
                                <a:gd name="f315" fmla="*/ f261 f80 1"/>
                                <a:gd name="f316" fmla="*/ f262 f80 1"/>
                                <a:gd name="f317" fmla="*/ f263 f81 1"/>
                                <a:gd name="f318" fmla="*/ f264 f80 1"/>
                                <a:gd name="f319" fmla="*/ f265 f81 1"/>
                                <a:gd name="f320" fmla="*/ f266 f80 1"/>
                                <a:gd name="f321" fmla="*/ f267 f80 1"/>
                                <a:gd name="f322" fmla="*/ f268 f8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18">
                                  <a:pos x="f273" y="f274"/>
                                </a:cxn>
                                <a:cxn ang="f218">
                                  <a:pos x="f275" y="f274"/>
                                </a:cxn>
                                <a:cxn ang="f218">
                                  <a:pos x="f276" y="f277"/>
                                </a:cxn>
                                <a:cxn ang="f218">
                                  <a:pos x="f276" y="f278"/>
                                </a:cxn>
                                <a:cxn ang="f218">
                                  <a:pos x="f279" y="f280"/>
                                </a:cxn>
                                <a:cxn ang="f218">
                                  <a:pos x="f279" y="f281"/>
                                </a:cxn>
                                <a:cxn ang="f218">
                                  <a:pos x="f282" y="f283"/>
                                </a:cxn>
                                <a:cxn ang="f218">
                                  <a:pos x="f282" y="f284"/>
                                </a:cxn>
                                <a:cxn ang="f218">
                                  <a:pos x="f279" y="f285"/>
                                </a:cxn>
                                <a:cxn ang="f218">
                                  <a:pos x="f279" y="f286"/>
                                </a:cxn>
                                <a:cxn ang="f218">
                                  <a:pos x="f276" y="f287"/>
                                </a:cxn>
                                <a:cxn ang="f218">
                                  <a:pos x="f276" y="f288"/>
                                </a:cxn>
                                <a:cxn ang="f218">
                                  <a:pos x="f275" y="f289"/>
                                </a:cxn>
                                <a:cxn ang="f218">
                                  <a:pos x="f290" y="f289"/>
                                </a:cxn>
                                <a:cxn ang="f218">
                                  <a:pos x="f290" y="f291"/>
                                </a:cxn>
                                <a:cxn ang="f218">
                                  <a:pos x="f292" y="f293"/>
                                </a:cxn>
                                <a:cxn ang="f218">
                                  <a:pos x="f292" y="f294"/>
                                </a:cxn>
                                <a:cxn ang="f218">
                                  <a:pos x="f295" y="f294"/>
                                </a:cxn>
                                <a:cxn ang="f218">
                                  <a:pos x="f296" y="f291"/>
                                </a:cxn>
                                <a:cxn ang="f218">
                                  <a:pos x="f297" y="f291"/>
                                </a:cxn>
                                <a:cxn ang="f218">
                                  <a:pos x="f298" y="f299"/>
                                </a:cxn>
                                <a:cxn ang="f218">
                                  <a:pos x="f273" y="f299"/>
                                </a:cxn>
                                <a:cxn ang="f218">
                                  <a:pos x="f300" y="f301"/>
                                </a:cxn>
                                <a:cxn ang="f218">
                                  <a:pos x="f302" y="f301"/>
                                </a:cxn>
                                <a:cxn ang="f218">
                                  <a:pos x="f303" y="f304"/>
                                </a:cxn>
                                <a:cxn ang="f218">
                                  <a:pos x="f305" y="f304"/>
                                </a:cxn>
                                <a:cxn ang="f218">
                                  <a:pos x="f306" y="f307"/>
                                </a:cxn>
                                <a:cxn ang="f218">
                                  <a:pos x="f308" y="f307"/>
                                </a:cxn>
                                <a:cxn ang="f218">
                                  <a:pos x="f309" y="f285"/>
                                </a:cxn>
                                <a:cxn ang="f218">
                                  <a:pos x="f310" y="f285"/>
                                </a:cxn>
                                <a:cxn ang="f218">
                                  <a:pos x="f311" y="f312"/>
                                </a:cxn>
                                <a:cxn ang="f218">
                                  <a:pos x="f313" y="f312"/>
                                </a:cxn>
                                <a:cxn ang="f218">
                                  <a:pos x="f313" y="f314"/>
                                </a:cxn>
                                <a:cxn ang="f218">
                                  <a:pos x="f311" y="f314"/>
                                </a:cxn>
                                <a:cxn ang="f218">
                                  <a:pos x="f315" y="f280"/>
                                </a:cxn>
                                <a:cxn ang="f218">
                                  <a:pos x="f309" y="f280"/>
                                </a:cxn>
                                <a:cxn ang="f218">
                                  <a:pos x="f316" y="f317"/>
                                </a:cxn>
                                <a:cxn ang="f218">
                                  <a:pos x="f318" y="f317"/>
                                </a:cxn>
                                <a:cxn ang="f218">
                                  <a:pos x="f302" y="f319"/>
                                </a:cxn>
                                <a:cxn ang="f218">
                                  <a:pos x="f320" y="f319"/>
                                </a:cxn>
                                <a:cxn ang="f218">
                                  <a:pos x="f321" y="f322"/>
                                </a:cxn>
                                <a:cxn ang="f218">
                                  <a:pos x="f321" y="f322"/>
                                </a:cxn>
                                <a:cxn ang="f218">
                                  <a:pos x="f273" y="f274"/>
                                </a:cxn>
                              </a:cxnLst>
                              <a:rect l="f269" t="f272" r="f270" b="f271"/>
                              <a:pathLst>
                                <a:path w="1198" h="778">
                                  <a:moveTo>
                                    <a:pt x="f34" y="f35"/>
                                  </a:moveTo>
                                  <a:lnTo>
                                    <a:pt x="f36" y="f35"/>
                                  </a:lnTo>
                                  <a:lnTo>
                                    <a:pt x="f37" y="f38"/>
                                  </a:lnTo>
                                  <a:lnTo>
                                    <a:pt x="f37" y="f39"/>
                                  </a:lnTo>
                                  <a:lnTo>
                                    <a:pt x="f40" y="f41"/>
                                  </a:lnTo>
                                  <a:lnTo>
                                    <a:pt x="f40" y="f42"/>
                                  </a:lnTo>
                                  <a:lnTo>
                                    <a:pt x="f5" y="f43"/>
                                  </a:lnTo>
                                  <a:lnTo>
                                    <a:pt x="f5" y="f44"/>
                                  </a:lnTo>
                                  <a:lnTo>
                                    <a:pt x="f40" y="f45"/>
                                  </a:lnTo>
                                  <a:lnTo>
                                    <a:pt x="f40" y="f46"/>
                                  </a:lnTo>
                                  <a:lnTo>
                                    <a:pt x="f37" y="f47"/>
                                  </a:lnTo>
                                  <a:lnTo>
                                    <a:pt x="f37" y="f48"/>
                                  </a:lnTo>
                                  <a:lnTo>
                                    <a:pt x="f36" y="f49"/>
                                  </a:lnTo>
                                  <a:lnTo>
                                    <a:pt x="f50" y="f49"/>
                                  </a:lnTo>
                                  <a:lnTo>
                                    <a:pt x="f50" y="f51"/>
                                  </a:lnTo>
                                  <a:lnTo>
                                    <a:pt x="f52" y="f53"/>
                                  </a:lnTo>
                                  <a:lnTo>
                                    <a:pt x="f52" y="f54"/>
                                  </a:lnTo>
                                  <a:lnTo>
                                    <a:pt x="f55" y="f54"/>
                                  </a:lnTo>
                                  <a:lnTo>
                                    <a:pt x="f56" y="f51"/>
                                  </a:lnTo>
                                  <a:lnTo>
                                    <a:pt x="f57" y="f51"/>
                                  </a:lnTo>
                                  <a:lnTo>
                                    <a:pt x="f58" y="f59"/>
                                  </a:lnTo>
                                  <a:lnTo>
                                    <a:pt x="f34" y="f59"/>
                                  </a:lnTo>
                                  <a:lnTo>
                                    <a:pt x="f60" y="f61"/>
                                  </a:lnTo>
                                  <a:lnTo>
                                    <a:pt x="f62" y="f61"/>
                                  </a:lnTo>
                                  <a:lnTo>
                                    <a:pt x="f38" y="f63"/>
                                  </a:lnTo>
                                  <a:lnTo>
                                    <a:pt x="f64" y="f63"/>
                                  </a:lnTo>
                                  <a:lnTo>
                                    <a:pt x="f65" y="f66"/>
                                  </a:lnTo>
                                  <a:lnTo>
                                    <a:pt x="f67" y="f66"/>
                                  </a:lnTo>
                                  <a:lnTo>
                                    <a:pt x="f35" y="f45"/>
                                  </a:lnTo>
                                  <a:lnTo>
                                    <a:pt x="f68" y="f45"/>
                                  </a:lnTo>
                                  <a:lnTo>
                                    <a:pt x="f69" y="f70"/>
                                  </a:lnTo>
                                  <a:lnTo>
                                    <a:pt x="f71" y="f70"/>
                                  </a:lnTo>
                                  <a:lnTo>
                                    <a:pt x="f71" y="f72"/>
                                  </a:lnTo>
                                  <a:lnTo>
                                    <a:pt x="f69" y="f72"/>
                                  </a:lnTo>
                                  <a:lnTo>
                                    <a:pt x="f73" y="f41"/>
                                  </a:lnTo>
                                  <a:lnTo>
                                    <a:pt x="f35" y="f41"/>
                                  </a:lnTo>
                                  <a:lnTo>
                                    <a:pt x="f74" y="f62"/>
                                  </a:lnTo>
                                  <a:lnTo>
                                    <a:pt x="f75" y="f62"/>
                                  </a:lnTo>
                                  <a:lnTo>
                                    <a:pt x="f62" y="f75"/>
                                  </a:lnTo>
                                  <a:lnTo>
                                    <a:pt x="f76" y="f75"/>
                                  </a:lnTo>
                                  <a:lnTo>
                                    <a:pt x="f77" y="f78"/>
                                  </a:lnTo>
                                  <a:lnTo>
                                    <a:pt x="f34" y="f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7" name="Freeform 1173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74 0"/>
                                <a:gd name="f9" fmla="+- 0 276 0"/>
                                <a:gd name="f10" fmla="+- 0 286 0"/>
                                <a:gd name="f11" fmla="val 82"/>
                                <a:gd name="f12" fmla="val 735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" name="Freeform 1172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10 0"/>
                                <a:gd name="f9" fmla="+- 0 1296 0"/>
                                <a:gd name="f10" fmla="+- 0 1306 0"/>
                                <a:gd name="f11" fmla="val 1118"/>
                                <a:gd name="f12" fmla="val 735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" name="Freeform 1171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27 0"/>
                                <a:gd name="f9" fmla="+- 0 1315 0"/>
                                <a:gd name="f10" fmla="+- 0 1320 0"/>
                                <a:gd name="f11" fmla="+- 0 1306 0"/>
                                <a:gd name="f12" fmla="+- 0 1375 0"/>
                                <a:gd name="f13" fmla="+- 0 1378 0"/>
                                <a:gd name="f14" fmla="+- 0 1325 0"/>
                                <a:gd name="f15" fmla="val 1135"/>
                                <a:gd name="f16" fmla="val 728"/>
                                <a:gd name="f17" fmla="val 1123"/>
                                <a:gd name="f18" fmla="val 732"/>
                                <a:gd name="f19" fmla="val 1128"/>
                                <a:gd name="f20" fmla="val 1114"/>
                                <a:gd name="f21" fmla="val 737"/>
                                <a:gd name="f22" fmla="val 1183"/>
                                <a:gd name="f23" fmla="val 735"/>
                                <a:gd name="f24" fmla="val 1186"/>
                                <a:gd name="f25" fmla="val 730"/>
                                <a:gd name="f26" fmla="val 1133"/>
                                <a:gd name="f27" fmla="+- 0 0 0"/>
                                <a:gd name="f28" fmla="*/ f3 1 1198"/>
                                <a:gd name="f29" fmla="*/ f4 1 778"/>
                                <a:gd name="f30" fmla="+- f8 0 192"/>
                                <a:gd name="f31" fmla="+- f9 0 192"/>
                                <a:gd name="f32" fmla="+- f10 0 192"/>
                                <a:gd name="f33" fmla="+- f11 0 192"/>
                                <a:gd name="f34" fmla="+- f12 0 192"/>
                                <a:gd name="f35" fmla="+- f13 0 192"/>
                                <a:gd name="f36" fmla="+- f14 0 192"/>
                                <a:gd name="f37" fmla="+- f7 0 f5"/>
                                <a:gd name="f38" fmla="+- f6 0 f5"/>
                                <a:gd name="f39" fmla="*/ f27 f0 1"/>
                                <a:gd name="f40" fmla="*/ f38 1 1198"/>
                                <a:gd name="f41" fmla="*/ f37 1 778"/>
                                <a:gd name="f42" fmla="*/ f30 f38 1"/>
                                <a:gd name="f43" fmla="*/ 879 f37 1"/>
                                <a:gd name="f44" fmla="*/ f31 f38 1"/>
                                <a:gd name="f45" fmla="*/ 883 f37 1"/>
                                <a:gd name="f46" fmla="*/ f32 f38 1"/>
                                <a:gd name="f47" fmla="*/ f33 f38 1"/>
                                <a:gd name="f48" fmla="*/ 888 f37 1"/>
                                <a:gd name="f49" fmla="*/ f34 f38 1"/>
                                <a:gd name="f50" fmla="*/ 886 f37 1"/>
                                <a:gd name="f51" fmla="*/ f35 f38 1"/>
                                <a:gd name="f52" fmla="*/ 881 f37 1"/>
                                <a:gd name="f53" fmla="*/ f36 f38 1"/>
                                <a:gd name="f54" fmla="*/ f39 1 f2"/>
                                <a:gd name="f55" fmla="*/ f42 1 1198"/>
                                <a:gd name="f56" fmla="*/ f43 1 778"/>
                                <a:gd name="f57" fmla="*/ f44 1 1198"/>
                                <a:gd name="f58" fmla="*/ f45 1 778"/>
                                <a:gd name="f59" fmla="*/ f46 1 1198"/>
                                <a:gd name="f60" fmla="*/ f47 1 1198"/>
                                <a:gd name="f61" fmla="*/ f48 1 778"/>
                                <a:gd name="f62" fmla="*/ f49 1 1198"/>
                                <a:gd name="f63" fmla="*/ f50 1 778"/>
                                <a:gd name="f64" fmla="*/ f51 1 1198"/>
                                <a:gd name="f65" fmla="*/ f52 1 778"/>
                                <a:gd name="f66" fmla="*/ f53 1 1198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0"/>
                                <a:gd name="f78" fmla="*/ f61 1 f41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8 1"/>
                                <a:gd name="f94" fmla="*/ f78 f29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1"/>
                                </a:cxn>
                                <a:cxn ang="f71">
                                  <a:pos x="f93" y="f94"/>
                                </a:cxn>
                                <a:cxn ang="f71">
                                  <a:pos x="f95" y="f94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1198" h="778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" name="Freeform 1170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54 0"/>
                                <a:gd name="f9" fmla="+- 0 257 0"/>
                                <a:gd name="f10" fmla="+- 0 260 0"/>
                                <a:gd name="f11" fmla="val 62"/>
                                <a:gd name="f12" fmla="val 727"/>
                                <a:gd name="f13" fmla="val 65"/>
                                <a:gd name="f14" fmla="val 730"/>
                                <a:gd name="f15" fmla="val 68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78 f22 1"/>
                                <a:gd name="f29" fmla="*/ f20 f23 1"/>
                                <a:gd name="f30" fmla="*/ 881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1" name="Freeform 1169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30 0"/>
                                <a:gd name="f9" fmla="+- 0 1327 0"/>
                                <a:gd name="f10" fmla="+- 0 1325 0"/>
                                <a:gd name="f11" fmla="val 1138"/>
                                <a:gd name="f12" fmla="val 727"/>
                                <a:gd name="f13" fmla="val 1135"/>
                                <a:gd name="f14" fmla="val 728"/>
                                <a:gd name="f15" fmla="val 1133"/>
                                <a:gd name="f16" fmla="val 730"/>
                                <a:gd name="f17" fmla="+- 0 0 0"/>
                                <a:gd name="f18" fmla="*/ f3 1 1198"/>
                                <a:gd name="f19" fmla="*/ f4 1 778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8"/>
                                <a:gd name="f28" fmla="*/ f20 f24 1"/>
                                <a:gd name="f29" fmla="*/ 878 f23 1"/>
                                <a:gd name="f30" fmla="*/ f21 f24 1"/>
                                <a:gd name="f31" fmla="*/ 879 f23 1"/>
                                <a:gd name="f32" fmla="*/ f22 f24 1"/>
                                <a:gd name="f33" fmla="*/ 881 f23 1"/>
                                <a:gd name="f34" fmla="*/ f25 1 f2"/>
                                <a:gd name="f35" fmla="*/ f28 1 1198"/>
                                <a:gd name="f36" fmla="*/ f29 1 778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2" name="Freeform 1168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79 0"/>
                                <a:gd name="f9" fmla="+- 0 1330 0"/>
                                <a:gd name="f10" fmla="+- 0 1325 0"/>
                                <a:gd name="f11" fmla="+- 0 1378 0"/>
                                <a:gd name="f12" fmla="val 1187"/>
                                <a:gd name="f13" fmla="val 727"/>
                                <a:gd name="f14" fmla="val 1138"/>
                                <a:gd name="f15" fmla="val 1133"/>
                                <a:gd name="f16" fmla="val 730"/>
                                <a:gd name="f17" fmla="val 1186"/>
                                <a:gd name="f18" fmla="+- 0 0 0"/>
                                <a:gd name="f19" fmla="*/ f3 1 1198"/>
                                <a:gd name="f20" fmla="*/ f4 1 778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878 f25 1"/>
                                <a:gd name="f32" fmla="*/ f22 f26 1"/>
                                <a:gd name="f33" fmla="*/ f23 f26 1"/>
                                <a:gd name="f34" fmla="*/ 881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1198"/>
                                <a:gd name="f41" fmla="*/ f34 1 778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" name="Freeform 1167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35 0"/>
                                <a:gd name="f9" fmla="+- 0 1327 0"/>
                                <a:gd name="f10" fmla="+- 0 1330 0"/>
                                <a:gd name="f11" fmla="+- 0 1379 0"/>
                                <a:gd name="f12" fmla="+- 0 1381 0"/>
                                <a:gd name="f13" fmla="+- 0 1334 0"/>
                                <a:gd name="f14" fmla="val 1143"/>
                                <a:gd name="f15" fmla="val 722"/>
                                <a:gd name="f16" fmla="val 1135"/>
                                <a:gd name="f17" fmla="val 728"/>
                                <a:gd name="f18" fmla="val 1138"/>
                                <a:gd name="f19" fmla="val 727"/>
                                <a:gd name="f20" fmla="val 1187"/>
                                <a:gd name="f21" fmla="val 1189"/>
                                <a:gd name="f22" fmla="val 723"/>
                                <a:gd name="f23" fmla="val 1142"/>
                                <a:gd name="f24" fmla="+- 0 0 0"/>
                                <a:gd name="f25" fmla="*/ f3 1 1198"/>
                                <a:gd name="f26" fmla="*/ f4 1 778"/>
                                <a:gd name="f27" fmla="+- f8 0 192"/>
                                <a:gd name="f28" fmla="+- f9 0 192"/>
                                <a:gd name="f29" fmla="+- f10 0 192"/>
                                <a:gd name="f30" fmla="+- f11 0 192"/>
                                <a:gd name="f31" fmla="+- f12 0 192"/>
                                <a:gd name="f32" fmla="+- f13 0 192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8"/>
                                <a:gd name="f38" fmla="*/ f27 f34 1"/>
                                <a:gd name="f39" fmla="*/ 873 f33 1"/>
                                <a:gd name="f40" fmla="*/ f28 f34 1"/>
                                <a:gd name="f41" fmla="*/ 879 f33 1"/>
                                <a:gd name="f42" fmla="*/ f29 f34 1"/>
                                <a:gd name="f43" fmla="*/ 878 f33 1"/>
                                <a:gd name="f44" fmla="*/ f30 f34 1"/>
                                <a:gd name="f45" fmla="*/ f31 f34 1"/>
                                <a:gd name="f46" fmla="*/ 874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8"/>
                                <a:gd name="f51" fmla="*/ f40 1 1198"/>
                                <a:gd name="f52" fmla="*/ f41 1 778"/>
                                <a:gd name="f53" fmla="*/ f42 1 1198"/>
                                <a:gd name="f54" fmla="*/ f43 1 778"/>
                                <a:gd name="f55" fmla="*/ f44 1 1198"/>
                                <a:gd name="f56" fmla="*/ f45 1 1198"/>
                                <a:gd name="f57" fmla="*/ f46 1 778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4" name="Freeform 1166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48 0"/>
                                <a:gd name="f9" fmla="+- 0 247 0"/>
                                <a:gd name="f10" fmla="+- 0 250 0"/>
                                <a:gd name="f11" fmla="val 56"/>
                                <a:gd name="f12" fmla="val 720"/>
                                <a:gd name="f13" fmla="val 55"/>
                                <a:gd name="f14" fmla="val 58"/>
                                <a:gd name="f15" fmla="val 723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71 f22 1"/>
                                <a:gd name="f29" fmla="*/ f20 f23 1"/>
                                <a:gd name="f30" fmla="*/ f21 f23 1"/>
                                <a:gd name="f31" fmla="*/ 874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" name="Freeform 1165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37 0"/>
                                <a:gd name="f9" fmla="+- 0 1335 0"/>
                                <a:gd name="f10" fmla="+- 0 1334 0"/>
                                <a:gd name="f11" fmla="val 1145"/>
                                <a:gd name="f12" fmla="val 720"/>
                                <a:gd name="f13" fmla="val 1143"/>
                                <a:gd name="f14" fmla="val 722"/>
                                <a:gd name="f15" fmla="val 1142"/>
                                <a:gd name="f16" fmla="val 723"/>
                                <a:gd name="f17" fmla="+- 0 0 0"/>
                                <a:gd name="f18" fmla="*/ f3 1 1198"/>
                                <a:gd name="f19" fmla="*/ f4 1 778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8"/>
                                <a:gd name="f28" fmla="*/ f20 f24 1"/>
                                <a:gd name="f29" fmla="*/ 871 f23 1"/>
                                <a:gd name="f30" fmla="*/ f21 f24 1"/>
                                <a:gd name="f31" fmla="*/ 873 f23 1"/>
                                <a:gd name="f32" fmla="*/ f22 f24 1"/>
                                <a:gd name="f33" fmla="*/ 874 f23 1"/>
                                <a:gd name="f34" fmla="*/ f25 1 f2"/>
                                <a:gd name="f35" fmla="*/ f28 1 1198"/>
                                <a:gd name="f36" fmla="*/ f29 1 778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6" name="Freeform 1164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82 0"/>
                                <a:gd name="f9" fmla="+- 0 1337 0"/>
                                <a:gd name="f10" fmla="+- 0 1334 0"/>
                                <a:gd name="f11" fmla="+- 0 1381 0"/>
                                <a:gd name="f12" fmla="val 1190"/>
                                <a:gd name="f13" fmla="val 720"/>
                                <a:gd name="f14" fmla="val 1145"/>
                                <a:gd name="f15" fmla="val 1142"/>
                                <a:gd name="f16" fmla="val 723"/>
                                <a:gd name="f17" fmla="val 1189"/>
                                <a:gd name="f18" fmla="+- 0 0 0"/>
                                <a:gd name="f19" fmla="*/ f3 1 1198"/>
                                <a:gd name="f20" fmla="*/ f4 1 778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871 f25 1"/>
                                <a:gd name="f32" fmla="*/ f22 f26 1"/>
                                <a:gd name="f33" fmla="*/ f23 f26 1"/>
                                <a:gd name="f34" fmla="*/ 874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1198"/>
                                <a:gd name="f41" fmla="*/ f34 1 778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" name="Freeform 1163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42 0"/>
                                <a:gd name="f9" fmla="+- 0 1335 0"/>
                                <a:gd name="f10" fmla="+- 0 1337 0"/>
                                <a:gd name="f11" fmla="+- 0 1382 0"/>
                                <a:gd name="f12" fmla="+- 0 1385 0"/>
                                <a:gd name="f13" fmla="val 1150"/>
                                <a:gd name="f14" fmla="val 711"/>
                                <a:gd name="f15" fmla="val 1143"/>
                                <a:gd name="f16" fmla="val 722"/>
                                <a:gd name="f17" fmla="val 1145"/>
                                <a:gd name="f18" fmla="val 720"/>
                                <a:gd name="f19" fmla="val 1190"/>
                                <a:gd name="f20" fmla="val 718"/>
                                <a:gd name="f21" fmla="val 1193"/>
                                <a:gd name="f22" fmla="val 715"/>
                                <a:gd name="f23" fmla="+- 0 0 0"/>
                                <a:gd name="f24" fmla="*/ f3 1 1198"/>
                                <a:gd name="f25" fmla="*/ f4 1 778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8"/>
                                <a:gd name="f36" fmla="*/ f26 f32 1"/>
                                <a:gd name="f37" fmla="*/ 862 f31 1"/>
                                <a:gd name="f38" fmla="*/ f27 f32 1"/>
                                <a:gd name="f39" fmla="*/ 873 f31 1"/>
                                <a:gd name="f40" fmla="*/ f28 f32 1"/>
                                <a:gd name="f41" fmla="*/ 871 f31 1"/>
                                <a:gd name="f42" fmla="*/ f29 f32 1"/>
                                <a:gd name="f43" fmla="*/ 869 f31 1"/>
                                <a:gd name="f44" fmla="*/ f30 f32 1"/>
                                <a:gd name="f45" fmla="*/ 866 f31 1"/>
                                <a:gd name="f46" fmla="*/ f33 1 f2"/>
                                <a:gd name="f47" fmla="*/ f36 1 1198"/>
                                <a:gd name="f48" fmla="*/ f37 1 778"/>
                                <a:gd name="f49" fmla="*/ f38 1 1198"/>
                                <a:gd name="f50" fmla="*/ f39 1 778"/>
                                <a:gd name="f51" fmla="*/ f40 1 1198"/>
                                <a:gd name="f52" fmla="*/ f41 1 778"/>
                                <a:gd name="f53" fmla="*/ f42 1 1198"/>
                                <a:gd name="f54" fmla="*/ f43 1 778"/>
                                <a:gd name="f55" fmla="*/ f44 1 1198"/>
                                <a:gd name="f56" fmla="*/ f45 1 77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4"/>
                                <a:gd name="f67" fmla="*/ f52 1 f35"/>
                                <a:gd name="f68" fmla="*/ f53 1 f34"/>
                                <a:gd name="f69" fmla="*/ f54 1 f35"/>
                                <a:gd name="f70" fmla="*/ f55 1 f34"/>
                                <a:gd name="f71" fmla="*/ f56 1 f35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4 1"/>
                                <a:gd name="f81" fmla="*/ f67 f25 1"/>
                                <a:gd name="f82" fmla="*/ f68 f24 1"/>
                                <a:gd name="f83" fmla="*/ f69 f25 1"/>
                                <a:gd name="f84" fmla="*/ f70 f24 1"/>
                                <a:gd name="f85" fmla="*/ f71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80" y="f81"/>
                                </a:cxn>
                                <a:cxn ang="f61">
                                  <a:pos x="f82" y="f81"/>
                                </a:cxn>
                                <a:cxn ang="f61">
                                  <a:pos x="f82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4" y="f85"/>
                                </a:cxn>
                                <a:cxn ang="f61">
                                  <a:pos x="f76" y="f85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13" y="f22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" name="Freeform 1162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40 0"/>
                                <a:gd name="f9" fmla="+- 0 242 0"/>
                                <a:gd name="f10" fmla="+- 0 244 0"/>
                                <a:gd name="f11" fmla="val 48"/>
                                <a:gd name="f12" fmla="val 711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62 f22 1"/>
                                <a:gd name="f29" fmla="*/ f20 f23 1"/>
                                <a:gd name="f30" fmla="*/ 866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9" name="Freeform 1161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46 0"/>
                                <a:gd name="f9" fmla="+- 0 1342 0"/>
                                <a:gd name="f10" fmla="+- 0 1385 0"/>
                                <a:gd name="f11" fmla="+- 0 1387 0"/>
                                <a:gd name="f12" fmla="val 1154"/>
                                <a:gd name="f13" fmla="val 701"/>
                                <a:gd name="f14" fmla="val 1150"/>
                                <a:gd name="f15" fmla="val 715"/>
                                <a:gd name="f16" fmla="val 1193"/>
                                <a:gd name="f17" fmla="val 1195"/>
                                <a:gd name="f18" fmla="val 706"/>
                                <a:gd name="f19" fmla="+- 0 0 0"/>
                                <a:gd name="f20" fmla="*/ f3 1 1198"/>
                                <a:gd name="f21" fmla="*/ f4 1 778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8"/>
                                <a:gd name="f31" fmla="*/ f22 f27 1"/>
                                <a:gd name="f32" fmla="*/ 852 f26 1"/>
                                <a:gd name="f33" fmla="*/ f23 f27 1"/>
                                <a:gd name="f34" fmla="*/ 866 f26 1"/>
                                <a:gd name="f35" fmla="*/ f24 f27 1"/>
                                <a:gd name="f36" fmla="*/ f25 f27 1"/>
                                <a:gd name="f37" fmla="*/ 857 f26 1"/>
                                <a:gd name="f38" fmla="*/ f28 1 f2"/>
                                <a:gd name="f39" fmla="*/ f31 1 1198"/>
                                <a:gd name="f40" fmla="*/ f32 1 778"/>
                                <a:gd name="f41" fmla="*/ f33 1 1198"/>
                                <a:gd name="f42" fmla="*/ f34 1 778"/>
                                <a:gd name="f43" fmla="*/ f35 1 1198"/>
                                <a:gd name="f44" fmla="*/ f36 1 1198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" name="Freeform 1160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36 0"/>
                                <a:gd name="f9" fmla="+- 0 235 0"/>
                                <a:gd name="f10" fmla="+- 0 238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52 f22 1"/>
                                <a:gd name="f29" fmla="*/ f20 f23 1"/>
                                <a:gd name="f30" fmla="*/ f21 f23 1"/>
                                <a:gd name="f31" fmla="*/ 857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1" name="Freeform 1159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90 0"/>
                                <a:gd name="f9" fmla="+- 0 1351 0"/>
                                <a:gd name="f10" fmla="+- 0 1346 0"/>
                                <a:gd name="f11" fmla="+- 0 1387 0"/>
                                <a:gd name="f12" fmla="val 691"/>
                                <a:gd name="f13" fmla="val 1159"/>
                                <a:gd name="f14" fmla="val 1154"/>
                                <a:gd name="f15" fmla="val 706"/>
                                <a:gd name="f16" fmla="val 1195"/>
                                <a:gd name="f17" fmla="val 703"/>
                                <a:gd name="f18" fmla="+- 0 0 0"/>
                                <a:gd name="f19" fmla="*/ f3 1 1198"/>
                                <a:gd name="f20" fmla="*/ f4 1 778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842 f25 1"/>
                                <a:gd name="f32" fmla="*/ f22 f26 1"/>
                                <a:gd name="f33" fmla="*/ f23 f26 1"/>
                                <a:gd name="f34" fmla="*/ 857 f25 1"/>
                                <a:gd name="f35" fmla="*/ f24 f26 1"/>
                                <a:gd name="f36" fmla="*/ 854 f25 1"/>
                                <a:gd name="f37" fmla="*/ f27 1 f2"/>
                                <a:gd name="f38" fmla="*/ f30 1 1198"/>
                                <a:gd name="f39" fmla="*/ f31 1 778"/>
                                <a:gd name="f40" fmla="*/ f32 1 1198"/>
                                <a:gd name="f41" fmla="*/ f33 1 1198"/>
                                <a:gd name="f42" fmla="*/ f34 1 778"/>
                                <a:gd name="f43" fmla="*/ f35 1 1198"/>
                                <a:gd name="f44" fmla="*/ f36 1 778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8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" name="Freeform 1158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33 0"/>
                                <a:gd name="f9" fmla="+- 0 234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198"/>
                                <a:gd name="f16" fmla="*/ f4 1 778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8"/>
                                <a:gd name="f24" fmla="*/ f17 f20 1"/>
                                <a:gd name="f25" fmla="*/ 842 f19 1"/>
                                <a:gd name="f26" fmla="*/ 847 f19 1"/>
                                <a:gd name="f27" fmla="*/ f18 f20 1"/>
                                <a:gd name="f28" fmla="*/ f21 1 f2"/>
                                <a:gd name="f29" fmla="*/ f24 1 1198"/>
                                <a:gd name="f30" fmla="*/ f25 1 778"/>
                                <a:gd name="f31" fmla="*/ f26 1 778"/>
                                <a:gd name="f32" fmla="*/ f27 1 119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8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3" name="Freeform 1157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49 0"/>
                                <a:gd name="f9" fmla="+- 0 1351 0"/>
                                <a:gd name="f10" fmla="+- 0 1390 0"/>
                                <a:gd name="f11" fmla="val 1157"/>
                                <a:gd name="f12" fmla="val 82"/>
                                <a:gd name="f13" fmla="val 1159"/>
                                <a:gd name="f14" fmla="val 96"/>
                                <a:gd name="f15" fmla="val 684"/>
                                <a:gd name="f16" fmla="val 696"/>
                                <a:gd name="f17" fmla="val 691"/>
                                <a:gd name="f18" fmla="val 87"/>
                                <a:gd name="f19" fmla="+- 0 0 0"/>
                                <a:gd name="f20" fmla="*/ f3 1 1198"/>
                                <a:gd name="f21" fmla="*/ f4 1 778"/>
                                <a:gd name="f22" fmla="+- f8 0 192"/>
                                <a:gd name="f23" fmla="+- f9 0 192"/>
                                <a:gd name="f24" fmla="+- f10 0 192"/>
                                <a:gd name="f25" fmla="+- f7 0 f5"/>
                                <a:gd name="f26" fmla="+- f6 0 f5"/>
                                <a:gd name="f27" fmla="*/ f19 f0 1"/>
                                <a:gd name="f28" fmla="*/ f26 1 1198"/>
                                <a:gd name="f29" fmla="*/ f25 1 778"/>
                                <a:gd name="f30" fmla="*/ f22 f26 1"/>
                                <a:gd name="f31" fmla="*/ 233 f25 1"/>
                                <a:gd name="f32" fmla="*/ f23 f26 1"/>
                                <a:gd name="f33" fmla="*/ 247 f25 1"/>
                                <a:gd name="f34" fmla="*/ 835 f25 1"/>
                                <a:gd name="f35" fmla="*/ 847 f25 1"/>
                                <a:gd name="f36" fmla="*/ 842 f25 1"/>
                                <a:gd name="f37" fmla="*/ f24 f26 1"/>
                                <a:gd name="f38" fmla="*/ 238 f25 1"/>
                                <a:gd name="f39" fmla="*/ f27 1 f2"/>
                                <a:gd name="f40" fmla="*/ f30 1 1198"/>
                                <a:gd name="f41" fmla="*/ f31 1 778"/>
                                <a:gd name="f42" fmla="*/ f32 1 1198"/>
                                <a:gd name="f43" fmla="*/ f33 1 778"/>
                                <a:gd name="f44" fmla="*/ f34 1 778"/>
                                <a:gd name="f45" fmla="*/ f35 1 778"/>
                                <a:gd name="f46" fmla="*/ f36 1 778"/>
                                <a:gd name="f47" fmla="*/ f37 1 1198"/>
                                <a:gd name="f48" fmla="*/ f38 1 778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" name="Freeform 1156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34 0"/>
                                <a:gd name="f9" fmla="+- 0 233 0"/>
                                <a:gd name="f10" fmla="val 42"/>
                                <a:gd name="f11" fmla="val 82"/>
                                <a:gd name="f12" fmla="val 41"/>
                                <a:gd name="f13" fmla="val 87"/>
                                <a:gd name="f14" fmla="+- 0 0 0"/>
                                <a:gd name="f15" fmla="*/ f3 1 1198"/>
                                <a:gd name="f16" fmla="*/ f4 1 778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8"/>
                                <a:gd name="f24" fmla="*/ f17 f20 1"/>
                                <a:gd name="f25" fmla="*/ 233 f19 1"/>
                                <a:gd name="f26" fmla="*/ f18 f20 1"/>
                                <a:gd name="f27" fmla="*/ 238 f19 1"/>
                                <a:gd name="f28" fmla="*/ f21 1 f2"/>
                                <a:gd name="f29" fmla="*/ f24 1 1198"/>
                                <a:gd name="f30" fmla="*/ f25 1 778"/>
                                <a:gd name="f31" fmla="*/ f26 1 1198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8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" name="Freeform 1155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87 0"/>
                                <a:gd name="f9" fmla="+- 0 1346 0"/>
                                <a:gd name="f10" fmla="+- 0 1351 0"/>
                                <a:gd name="f11" fmla="+- 0 1390 0"/>
                                <a:gd name="f12" fmla="val 1195"/>
                                <a:gd name="f13" fmla="val 72"/>
                                <a:gd name="f14" fmla="val 1154"/>
                                <a:gd name="f15" fmla="val 1159"/>
                                <a:gd name="f16" fmla="val 87"/>
                                <a:gd name="f17" fmla="val 75"/>
                                <a:gd name="f18" fmla="+- 0 0 0"/>
                                <a:gd name="f19" fmla="*/ f3 1 1198"/>
                                <a:gd name="f20" fmla="*/ f4 1 778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223 f25 1"/>
                                <a:gd name="f32" fmla="*/ f22 f26 1"/>
                                <a:gd name="f33" fmla="*/ f23 f26 1"/>
                                <a:gd name="f34" fmla="*/ 238 f25 1"/>
                                <a:gd name="f35" fmla="*/ f24 f26 1"/>
                                <a:gd name="f36" fmla="*/ 226 f25 1"/>
                                <a:gd name="f37" fmla="*/ f27 1 f2"/>
                                <a:gd name="f38" fmla="*/ f30 1 1198"/>
                                <a:gd name="f39" fmla="*/ f31 1 778"/>
                                <a:gd name="f40" fmla="*/ f32 1 1198"/>
                                <a:gd name="f41" fmla="*/ f33 1 1198"/>
                                <a:gd name="f42" fmla="*/ f34 1 778"/>
                                <a:gd name="f43" fmla="*/ f35 1 1198"/>
                                <a:gd name="f44" fmla="*/ f36 1 778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" name="Freeform 1154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38 0"/>
                                <a:gd name="f9" fmla="+- 0 235 0"/>
                                <a:gd name="f10" fmla="+- 0 237 0"/>
                                <a:gd name="f11" fmla="val 46"/>
                                <a:gd name="f12" fmla="val 72"/>
                                <a:gd name="f13" fmla="val 43"/>
                                <a:gd name="f14" fmla="val 75"/>
                                <a:gd name="f15" fmla="val 45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223 f22 1"/>
                                <a:gd name="f29" fmla="*/ f20 f23 1"/>
                                <a:gd name="f30" fmla="*/ 226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7" name="Freeform 1153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85 0"/>
                                <a:gd name="f9" fmla="+- 0 1342 0"/>
                                <a:gd name="f10" fmla="+- 0 1346 0"/>
                                <a:gd name="f11" fmla="+- 0 1387 0"/>
                                <a:gd name="f12" fmla="val 1193"/>
                                <a:gd name="f13" fmla="val 63"/>
                                <a:gd name="f14" fmla="val 1150"/>
                                <a:gd name="f15" fmla="val 1154"/>
                                <a:gd name="f16" fmla="val 75"/>
                                <a:gd name="f17" fmla="val 72"/>
                                <a:gd name="f18" fmla="val 1195"/>
                                <a:gd name="f19" fmla="+- 0 0 0"/>
                                <a:gd name="f20" fmla="*/ f3 1 1198"/>
                                <a:gd name="f21" fmla="*/ f4 1 778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8"/>
                                <a:gd name="f31" fmla="*/ f22 f27 1"/>
                                <a:gd name="f32" fmla="*/ 214 f26 1"/>
                                <a:gd name="f33" fmla="*/ f23 f27 1"/>
                                <a:gd name="f34" fmla="*/ f24 f27 1"/>
                                <a:gd name="f35" fmla="*/ 226 f26 1"/>
                                <a:gd name="f36" fmla="*/ 223 f26 1"/>
                                <a:gd name="f37" fmla="*/ f25 f27 1"/>
                                <a:gd name="f38" fmla="*/ f28 1 f2"/>
                                <a:gd name="f39" fmla="*/ f31 1 1198"/>
                                <a:gd name="f40" fmla="*/ f32 1 778"/>
                                <a:gd name="f41" fmla="*/ f33 1 1198"/>
                                <a:gd name="f42" fmla="*/ f34 1 1198"/>
                                <a:gd name="f43" fmla="*/ f35 1 778"/>
                                <a:gd name="f44" fmla="*/ f36 1 778"/>
                                <a:gd name="f45" fmla="*/ f37 1 119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" name="Freeform 1152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42 0"/>
                                <a:gd name="f9" fmla="+- 0 240 0"/>
                                <a:gd name="f10" fmla="+- 0 241 0"/>
                                <a:gd name="f11" fmla="val 50"/>
                                <a:gd name="f12" fmla="val 63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214 f22 1"/>
                                <a:gd name="f29" fmla="*/ f20 f23 1"/>
                                <a:gd name="f30" fmla="*/ 216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" name="Freeform 1151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35 0"/>
                                <a:gd name="f9" fmla="+- 0 1342 0"/>
                                <a:gd name="f10" fmla="+- 0 1385 0"/>
                                <a:gd name="f11" fmla="+- 0 1382 0"/>
                                <a:gd name="f12" fmla="+- 0 1337 0"/>
                                <a:gd name="f13" fmla="val 1143"/>
                                <a:gd name="f14" fmla="val 57"/>
                                <a:gd name="f15" fmla="val 1150"/>
                                <a:gd name="f16" fmla="val 65"/>
                                <a:gd name="f17" fmla="val 63"/>
                                <a:gd name="f18" fmla="val 1193"/>
                                <a:gd name="f19" fmla="val 60"/>
                                <a:gd name="f20" fmla="val 1190"/>
                                <a:gd name="f21" fmla="val 58"/>
                                <a:gd name="f22" fmla="val 1145"/>
                                <a:gd name="f23" fmla="+- 0 0 0"/>
                                <a:gd name="f24" fmla="*/ f3 1 1198"/>
                                <a:gd name="f25" fmla="*/ f4 1 778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8"/>
                                <a:gd name="f36" fmla="*/ f26 f32 1"/>
                                <a:gd name="f37" fmla="*/ 208 f31 1"/>
                                <a:gd name="f38" fmla="*/ f27 f32 1"/>
                                <a:gd name="f39" fmla="*/ 216 f31 1"/>
                                <a:gd name="f40" fmla="*/ 214 f31 1"/>
                                <a:gd name="f41" fmla="*/ f28 f32 1"/>
                                <a:gd name="f42" fmla="*/ 211 f31 1"/>
                                <a:gd name="f43" fmla="*/ f29 f32 1"/>
                                <a:gd name="f44" fmla="*/ 209 f31 1"/>
                                <a:gd name="f45" fmla="*/ f30 f32 1"/>
                                <a:gd name="f46" fmla="*/ f33 1 f2"/>
                                <a:gd name="f47" fmla="*/ f36 1 1198"/>
                                <a:gd name="f48" fmla="*/ f37 1 778"/>
                                <a:gd name="f49" fmla="*/ f38 1 1198"/>
                                <a:gd name="f50" fmla="*/ f39 1 778"/>
                                <a:gd name="f51" fmla="*/ f40 1 778"/>
                                <a:gd name="f52" fmla="*/ f41 1 1198"/>
                                <a:gd name="f53" fmla="*/ f42 1 778"/>
                                <a:gd name="f54" fmla="*/ f43 1 1198"/>
                                <a:gd name="f55" fmla="*/ f44 1 778"/>
                                <a:gd name="f56" fmla="*/ f45 1 119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5"/>
                                <a:gd name="f69" fmla="*/ f54 1 f34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5 1"/>
                                <a:gd name="f83" fmla="*/ f69 f24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1" y="f82"/>
                                </a:cxn>
                                <a:cxn ang="f61">
                                  <a:pos x="f83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" name="Freeform 1150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34 0"/>
                                <a:gd name="f9" fmla="+- 0 1335 0"/>
                                <a:gd name="f10" fmla="+- 0 1337 0"/>
                                <a:gd name="f11" fmla="val 1142"/>
                                <a:gd name="f12" fmla="val 55"/>
                                <a:gd name="f13" fmla="val 1143"/>
                                <a:gd name="f14" fmla="val 57"/>
                                <a:gd name="f15" fmla="val 1145"/>
                                <a:gd name="f16" fmla="val 58"/>
                                <a:gd name="f17" fmla="+- 0 0 0"/>
                                <a:gd name="f18" fmla="*/ f3 1 1198"/>
                                <a:gd name="f19" fmla="*/ f4 1 778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8"/>
                                <a:gd name="f28" fmla="*/ f20 f24 1"/>
                                <a:gd name="f29" fmla="*/ 206 f23 1"/>
                                <a:gd name="f30" fmla="*/ f21 f24 1"/>
                                <a:gd name="f31" fmla="*/ 208 f23 1"/>
                                <a:gd name="f32" fmla="*/ f22 f24 1"/>
                                <a:gd name="f33" fmla="*/ 209 f23 1"/>
                                <a:gd name="f34" fmla="*/ f25 1 f2"/>
                                <a:gd name="f35" fmla="*/ f28 1 1198"/>
                                <a:gd name="f36" fmla="*/ f29 1 778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1" name="Freeform 1149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82 0"/>
                                <a:gd name="f9" fmla="+- 0 1334 0"/>
                                <a:gd name="f10" fmla="+- 0 1337 0"/>
                                <a:gd name="f11" fmla="val 1190"/>
                                <a:gd name="f12" fmla="val 55"/>
                                <a:gd name="f13" fmla="val 1142"/>
                                <a:gd name="f14" fmla="val 1145"/>
                                <a:gd name="f15" fmla="val 58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206 f22 1"/>
                                <a:gd name="f29" fmla="*/ f20 f23 1"/>
                                <a:gd name="f30" fmla="*/ f21 f23 1"/>
                                <a:gd name="f31" fmla="*/ 209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" name="Freeform 1148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78 0"/>
                                <a:gd name="f9" fmla="+- 0 1325 0"/>
                                <a:gd name="f10" fmla="+- 0 1335 0"/>
                                <a:gd name="f11" fmla="+- 0 1334 0"/>
                                <a:gd name="f12" fmla="+- 0 1382 0"/>
                                <a:gd name="f13" fmla="val 1186"/>
                                <a:gd name="f14" fmla="val 48"/>
                                <a:gd name="f15" fmla="val 1133"/>
                                <a:gd name="f16" fmla="val 1143"/>
                                <a:gd name="f17" fmla="val 57"/>
                                <a:gd name="f18" fmla="val 1142"/>
                                <a:gd name="f19" fmla="val 55"/>
                                <a:gd name="f20" fmla="val 1190"/>
                                <a:gd name="f21" fmla="+- 0 0 0"/>
                                <a:gd name="f22" fmla="*/ f3 1 1198"/>
                                <a:gd name="f23" fmla="*/ f4 1 778"/>
                                <a:gd name="f24" fmla="+- f8 0 192"/>
                                <a:gd name="f25" fmla="+- f9 0 192"/>
                                <a:gd name="f26" fmla="+- f10 0 192"/>
                                <a:gd name="f27" fmla="+- f11 0 192"/>
                                <a:gd name="f28" fmla="+- f12 0 192"/>
                                <a:gd name="f29" fmla="+- f7 0 f5"/>
                                <a:gd name="f30" fmla="+- f6 0 f5"/>
                                <a:gd name="f31" fmla="*/ f21 f0 1"/>
                                <a:gd name="f32" fmla="*/ f30 1 1198"/>
                                <a:gd name="f33" fmla="*/ f29 1 778"/>
                                <a:gd name="f34" fmla="*/ f24 f30 1"/>
                                <a:gd name="f35" fmla="*/ 199 f29 1"/>
                                <a:gd name="f36" fmla="*/ f25 f30 1"/>
                                <a:gd name="f37" fmla="*/ f26 f30 1"/>
                                <a:gd name="f38" fmla="*/ 208 f29 1"/>
                                <a:gd name="f39" fmla="*/ f27 f30 1"/>
                                <a:gd name="f40" fmla="*/ 206 f29 1"/>
                                <a:gd name="f41" fmla="*/ f28 f30 1"/>
                                <a:gd name="f42" fmla="*/ f31 1 f2"/>
                                <a:gd name="f43" fmla="*/ f34 1 1198"/>
                                <a:gd name="f44" fmla="*/ f35 1 778"/>
                                <a:gd name="f45" fmla="*/ f36 1 1198"/>
                                <a:gd name="f46" fmla="*/ f37 1 1198"/>
                                <a:gd name="f47" fmla="*/ f38 1 778"/>
                                <a:gd name="f48" fmla="*/ f39 1 1198"/>
                                <a:gd name="f49" fmla="*/ f40 1 778"/>
                                <a:gd name="f50" fmla="*/ f41 1 1198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198" h="778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" name="Freeform 1147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58 0"/>
                                <a:gd name="f9" fmla="+- 0 257 0"/>
                                <a:gd name="f10" fmla="+- 0 254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1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199 f22 1"/>
                                <a:gd name="f29" fmla="*/ f20 f23 1"/>
                                <a:gd name="f30" fmla="*/ f21 f23 1"/>
                                <a:gd name="f31" fmla="*/ 202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" name="Freeform 1146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18 0"/>
                                <a:gd name="f9" fmla="+- 0 1327 0"/>
                                <a:gd name="f10" fmla="+- 0 1325 0"/>
                                <a:gd name="f11" fmla="+- 0 1378 0"/>
                                <a:gd name="f12" fmla="+- 0 1377 0"/>
                                <a:gd name="f13" fmla="+- 0 1320 0"/>
                                <a:gd name="f14" fmla="val 1126"/>
                                <a:gd name="f15" fmla="val 45"/>
                                <a:gd name="f16" fmla="val 1135"/>
                                <a:gd name="f17" fmla="val 51"/>
                                <a:gd name="f18" fmla="val 1133"/>
                                <a:gd name="f19" fmla="val 48"/>
                                <a:gd name="f20" fmla="val 1186"/>
                                <a:gd name="f21" fmla="val 1185"/>
                                <a:gd name="f22" fmla="val 46"/>
                                <a:gd name="f23" fmla="val 1128"/>
                                <a:gd name="f24" fmla="+- 0 0 0"/>
                                <a:gd name="f25" fmla="*/ f3 1 1198"/>
                                <a:gd name="f26" fmla="*/ f4 1 778"/>
                                <a:gd name="f27" fmla="+- f8 0 192"/>
                                <a:gd name="f28" fmla="+- f9 0 192"/>
                                <a:gd name="f29" fmla="+- f10 0 192"/>
                                <a:gd name="f30" fmla="+- f11 0 192"/>
                                <a:gd name="f31" fmla="+- f12 0 192"/>
                                <a:gd name="f32" fmla="+- f13 0 192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8"/>
                                <a:gd name="f38" fmla="*/ f27 f34 1"/>
                                <a:gd name="f39" fmla="*/ 196 f33 1"/>
                                <a:gd name="f40" fmla="*/ f28 f34 1"/>
                                <a:gd name="f41" fmla="*/ 202 f33 1"/>
                                <a:gd name="f42" fmla="*/ f29 f34 1"/>
                                <a:gd name="f43" fmla="*/ 199 f33 1"/>
                                <a:gd name="f44" fmla="*/ f30 f34 1"/>
                                <a:gd name="f45" fmla="*/ f31 f34 1"/>
                                <a:gd name="f46" fmla="*/ 197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8"/>
                                <a:gd name="f51" fmla="*/ f40 1 1198"/>
                                <a:gd name="f52" fmla="*/ f41 1 778"/>
                                <a:gd name="f53" fmla="*/ f42 1 1198"/>
                                <a:gd name="f54" fmla="*/ f43 1 778"/>
                                <a:gd name="f55" fmla="*/ f44 1 1198"/>
                                <a:gd name="f56" fmla="*/ f45 1 1198"/>
                                <a:gd name="f57" fmla="*/ f46 1 778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" name="Freeform 1145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66 0"/>
                                <a:gd name="f9" fmla="+- 0 262 0"/>
                                <a:gd name="f10" fmla="+- 0 263 0"/>
                                <a:gd name="f11" fmla="val 74"/>
                                <a:gd name="f12" fmla="val 43"/>
                                <a:gd name="f13" fmla="val 70"/>
                                <a:gd name="f14" fmla="val 46"/>
                                <a:gd name="f15" fmla="val 71"/>
                                <a:gd name="f16" fmla="val 45"/>
                                <a:gd name="f17" fmla="+- 0 0 0"/>
                                <a:gd name="f18" fmla="*/ f3 1 1198"/>
                                <a:gd name="f19" fmla="*/ f4 1 778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8"/>
                                <a:gd name="f28" fmla="*/ f20 f24 1"/>
                                <a:gd name="f29" fmla="*/ 194 f23 1"/>
                                <a:gd name="f30" fmla="*/ f21 f24 1"/>
                                <a:gd name="f31" fmla="*/ 197 f23 1"/>
                                <a:gd name="f32" fmla="*/ f22 f24 1"/>
                                <a:gd name="f33" fmla="*/ 196 f23 1"/>
                                <a:gd name="f34" fmla="*/ f25 1 f2"/>
                                <a:gd name="f35" fmla="*/ f28 1 1198"/>
                                <a:gd name="f36" fmla="*/ f29 1 778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6" name="Freeform 1144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63 0"/>
                                <a:gd name="f9" fmla="+- 0 262 0"/>
                                <a:gd name="f10" fmla="val 71"/>
                                <a:gd name="f11" fmla="val 45"/>
                                <a:gd name="f12" fmla="val 70"/>
                                <a:gd name="f13" fmla="val 46"/>
                                <a:gd name="f14" fmla="+- 0 0 0"/>
                                <a:gd name="f15" fmla="*/ f3 1 1198"/>
                                <a:gd name="f16" fmla="*/ f4 1 778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8"/>
                                <a:gd name="f24" fmla="*/ f17 f20 1"/>
                                <a:gd name="f25" fmla="*/ 196 f19 1"/>
                                <a:gd name="f26" fmla="*/ f18 f20 1"/>
                                <a:gd name="f27" fmla="*/ 197 f19 1"/>
                                <a:gd name="f28" fmla="*/ f21 1 f2"/>
                                <a:gd name="f29" fmla="*/ f24 1 1198"/>
                                <a:gd name="f30" fmla="*/ f25 1 778"/>
                                <a:gd name="f31" fmla="*/ f26 1 1198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8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" name="Freeform 1143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15 0"/>
                                <a:gd name="f9" fmla="+- 0 1318 0"/>
                                <a:gd name="f10" fmla="+- 0 1320 0"/>
                                <a:gd name="f11" fmla="val 1123"/>
                                <a:gd name="f12" fmla="val 43"/>
                                <a:gd name="f13" fmla="val 1126"/>
                                <a:gd name="f14" fmla="val 45"/>
                                <a:gd name="f15" fmla="val 1128"/>
                                <a:gd name="f16" fmla="val 46"/>
                                <a:gd name="f17" fmla="+- 0 0 0"/>
                                <a:gd name="f18" fmla="*/ f3 1 1198"/>
                                <a:gd name="f19" fmla="*/ f4 1 778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8"/>
                                <a:gd name="f28" fmla="*/ f20 f24 1"/>
                                <a:gd name="f29" fmla="*/ 194 f23 1"/>
                                <a:gd name="f30" fmla="*/ f21 f24 1"/>
                                <a:gd name="f31" fmla="*/ 196 f23 1"/>
                                <a:gd name="f32" fmla="*/ f22 f24 1"/>
                                <a:gd name="f33" fmla="*/ 197 f23 1"/>
                                <a:gd name="f34" fmla="*/ f25 1 f2"/>
                                <a:gd name="f35" fmla="*/ f28 1 1198"/>
                                <a:gd name="f36" fmla="*/ f29 1 778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" name="Freeform 1142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75 0"/>
                                <a:gd name="f9" fmla="+- 0 1315 0"/>
                                <a:gd name="f10" fmla="+- 0 1320 0"/>
                                <a:gd name="f11" fmla="+- 0 1377 0"/>
                                <a:gd name="f12" fmla="val 1183"/>
                                <a:gd name="f13" fmla="val 43"/>
                                <a:gd name="f14" fmla="val 1123"/>
                                <a:gd name="f15" fmla="val 1128"/>
                                <a:gd name="f16" fmla="val 46"/>
                                <a:gd name="f17" fmla="val 1185"/>
                                <a:gd name="f18" fmla="+- 0 0 0"/>
                                <a:gd name="f19" fmla="*/ f3 1 1198"/>
                                <a:gd name="f20" fmla="*/ f4 1 778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194 f25 1"/>
                                <a:gd name="f32" fmla="*/ f22 f26 1"/>
                                <a:gd name="f33" fmla="*/ f23 f26 1"/>
                                <a:gd name="f34" fmla="*/ 197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1198"/>
                                <a:gd name="f41" fmla="*/ f34 1 778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" name="Freeform 1141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51 0"/>
                                <a:gd name="f9" fmla="+- 0 233 0"/>
                                <a:gd name="f10" fmla="+- 0 221 0"/>
                                <a:gd name="f11" fmla="+- 0 218 0"/>
                                <a:gd name="f12" fmla="+- 0 209 0"/>
                                <a:gd name="f13" fmla="+- 0 266 0"/>
                                <a:gd name="f14" fmla="+- 0 263 0"/>
                                <a:gd name="f15" fmla="+- 0 276 0"/>
                                <a:gd name="f16" fmla="+- 0 1373 0"/>
                                <a:gd name="f17" fmla="+- 0 1366 0"/>
                                <a:gd name="f18" fmla="+- 0 1363 0"/>
                                <a:gd name="f19" fmla="+- 0 1361 0"/>
                                <a:gd name="f20" fmla="val 1159"/>
                                <a:gd name="f21" fmla="val 17"/>
                                <a:gd name="f22" fmla="val 41"/>
                                <a:gd name="f23" fmla="val 29"/>
                                <a:gd name="f24" fmla="val 27"/>
                                <a:gd name="f25" fmla="val 26"/>
                                <a:gd name="f26" fmla="val 43"/>
                                <a:gd name="f27" fmla="val 74"/>
                                <a:gd name="f28" fmla="val 71"/>
                                <a:gd name="f29" fmla="val 45"/>
                                <a:gd name="f30" fmla="val 84"/>
                                <a:gd name="f31" fmla="val 1181"/>
                                <a:gd name="f32" fmla="val 1174"/>
                                <a:gd name="f33" fmla="val 1171"/>
                                <a:gd name="f34" fmla="val 1169"/>
                                <a:gd name="f35" fmla="+- 0 0 0"/>
                                <a:gd name="f36" fmla="*/ f3 1 1198"/>
                                <a:gd name="f37" fmla="*/ f4 1 778"/>
                                <a:gd name="f38" fmla="+- f8 0 192"/>
                                <a:gd name="f39" fmla="+- f9 0 192"/>
                                <a:gd name="f40" fmla="+- f10 0 192"/>
                                <a:gd name="f41" fmla="+- f11 0 192"/>
                                <a:gd name="f42" fmla="+- f12 0 192"/>
                                <a:gd name="f43" fmla="+- f13 0 192"/>
                                <a:gd name="f44" fmla="+- f14 0 192"/>
                                <a:gd name="f45" fmla="+- f15 0 192"/>
                                <a:gd name="f46" fmla="+- f16 0 192"/>
                                <a:gd name="f47" fmla="+- f17 0 192"/>
                                <a:gd name="f48" fmla="+- f18 0 192"/>
                                <a:gd name="f49" fmla="+- f19 0 192"/>
                                <a:gd name="f50" fmla="+- f7 0 f5"/>
                                <a:gd name="f51" fmla="+- f6 0 f5"/>
                                <a:gd name="f52" fmla="*/ f35 f0 1"/>
                                <a:gd name="f53" fmla="*/ f51 1 1198"/>
                                <a:gd name="f54" fmla="*/ f50 1 778"/>
                                <a:gd name="f55" fmla="*/ f38 f51 1"/>
                                <a:gd name="f56" fmla="*/ 168 f50 1"/>
                                <a:gd name="f57" fmla="*/ f39 f51 1"/>
                                <a:gd name="f58" fmla="*/ f40 f51 1"/>
                                <a:gd name="f59" fmla="*/ 178 f50 1"/>
                                <a:gd name="f60" fmla="*/ f41 f51 1"/>
                                <a:gd name="f61" fmla="*/ 180 f50 1"/>
                                <a:gd name="f62" fmla="*/ f42 f51 1"/>
                                <a:gd name="f63" fmla="*/ 192 f50 1"/>
                                <a:gd name="f64" fmla="*/ 194 f50 1"/>
                                <a:gd name="f65" fmla="*/ f43 f51 1"/>
                                <a:gd name="f66" fmla="*/ f44 f51 1"/>
                                <a:gd name="f67" fmla="*/ 196 f50 1"/>
                                <a:gd name="f68" fmla="*/ f45 f51 1"/>
                                <a:gd name="f69" fmla="*/ f46 f51 1"/>
                                <a:gd name="f70" fmla="*/ f47 f51 1"/>
                                <a:gd name="f71" fmla="*/ f48 f51 1"/>
                                <a:gd name="f72" fmla="*/ f49 f51 1"/>
                                <a:gd name="f73" fmla="*/ f52 1 f2"/>
                                <a:gd name="f74" fmla="*/ f55 1 1198"/>
                                <a:gd name="f75" fmla="*/ f56 1 778"/>
                                <a:gd name="f76" fmla="*/ f57 1 1198"/>
                                <a:gd name="f77" fmla="*/ f58 1 1198"/>
                                <a:gd name="f78" fmla="*/ f59 1 778"/>
                                <a:gd name="f79" fmla="*/ f60 1 1198"/>
                                <a:gd name="f80" fmla="*/ f61 1 778"/>
                                <a:gd name="f81" fmla="*/ f62 1 1198"/>
                                <a:gd name="f82" fmla="*/ f63 1 778"/>
                                <a:gd name="f83" fmla="*/ f64 1 778"/>
                                <a:gd name="f84" fmla="*/ f65 1 1198"/>
                                <a:gd name="f85" fmla="*/ f66 1 1198"/>
                                <a:gd name="f86" fmla="*/ f67 1 778"/>
                                <a:gd name="f87" fmla="*/ f68 1 1198"/>
                                <a:gd name="f88" fmla="*/ f69 1 1198"/>
                                <a:gd name="f89" fmla="*/ f70 1 1198"/>
                                <a:gd name="f90" fmla="*/ f71 1 1198"/>
                                <a:gd name="f91" fmla="*/ f72 1 1198"/>
                                <a:gd name="f92" fmla="*/ 0 1 f53"/>
                                <a:gd name="f93" fmla="*/ f6 1 f53"/>
                                <a:gd name="f94" fmla="*/ 0 1 f54"/>
                                <a:gd name="f95" fmla="*/ f7 1 f54"/>
                                <a:gd name="f96" fmla="+- f73 0 f1"/>
                                <a:gd name="f97" fmla="*/ f74 1 f53"/>
                                <a:gd name="f98" fmla="*/ f75 1 f54"/>
                                <a:gd name="f99" fmla="*/ f76 1 f53"/>
                                <a:gd name="f100" fmla="*/ f77 1 f53"/>
                                <a:gd name="f101" fmla="*/ f78 1 f54"/>
                                <a:gd name="f102" fmla="*/ f79 1 f53"/>
                                <a:gd name="f103" fmla="*/ f80 1 f54"/>
                                <a:gd name="f104" fmla="*/ f81 1 f53"/>
                                <a:gd name="f105" fmla="*/ f82 1 f54"/>
                                <a:gd name="f106" fmla="*/ f83 1 f54"/>
                                <a:gd name="f107" fmla="*/ f84 1 f53"/>
                                <a:gd name="f108" fmla="*/ f85 1 f53"/>
                                <a:gd name="f109" fmla="*/ f86 1 f54"/>
                                <a:gd name="f110" fmla="*/ f87 1 f53"/>
                                <a:gd name="f111" fmla="*/ f88 1 f53"/>
                                <a:gd name="f112" fmla="*/ f89 1 f53"/>
                                <a:gd name="f113" fmla="*/ f90 1 f53"/>
                                <a:gd name="f114" fmla="*/ f91 1 f53"/>
                                <a:gd name="f115" fmla="*/ f92 f36 1"/>
                                <a:gd name="f116" fmla="*/ f93 f36 1"/>
                                <a:gd name="f117" fmla="*/ f95 f37 1"/>
                                <a:gd name="f118" fmla="*/ f94 f37 1"/>
                                <a:gd name="f119" fmla="*/ f97 f36 1"/>
                                <a:gd name="f120" fmla="*/ f98 f37 1"/>
                                <a:gd name="f121" fmla="*/ f99 f36 1"/>
                                <a:gd name="f122" fmla="*/ f100 f36 1"/>
                                <a:gd name="f123" fmla="*/ f101 f37 1"/>
                                <a:gd name="f124" fmla="*/ f102 f36 1"/>
                                <a:gd name="f125" fmla="*/ f103 f37 1"/>
                                <a:gd name="f126" fmla="*/ f104 f36 1"/>
                                <a:gd name="f127" fmla="*/ f105 f37 1"/>
                                <a:gd name="f128" fmla="*/ f106 f37 1"/>
                                <a:gd name="f129" fmla="*/ f107 f36 1"/>
                                <a:gd name="f130" fmla="*/ f108 f36 1"/>
                                <a:gd name="f131" fmla="*/ f109 f37 1"/>
                                <a:gd name="f132" fmla="*/ f110 f36 1"/>
                                <a:gd name="f133" fmla="*/ f111 f36 1"/>
                                <a:gd name="f134" fmla="*/ f112 f36 1"/>
                                <a:gd name="f135" fmla="*/ f113 f36 1"/>
                                <a:gd name="f136" fmla="*/ f114 f3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6">
                                  <a:pos x="f119" y="f120"/>
                                </a:cxn>
                                <a:cxn ang="f96">
                                  <a:pos x="f121" y="f120"/>
                                </a:cxn>
                                <a:cxn ang="f96">
                                  <a:pos x="f122" y="f123"/>
                                </a:cxn>
                                <a:cxn ang="f96">
                                  <a:pos x="f124" y="f125"/>
                                </a:cxn>
                                <a:cxn ang="f96">
                                  <a:pos x="f126" y="f127"/>
                                </a:cxn>
                                <a:cxn ang="f96">
                                  <a:pos x="f126" y="f128"/>
                                </a:cxn>
                                <a:cxn ang="f96">
                                  <a:pos x="f129" y="f128"/>
                                </a:cxn>
                                <a:cxn ang="f96">
                                  <a:pos x="f130" y="f131"/>
                                </a:cxn>
                                <a:cxn ang="f96">
                                  <a:pos x="f132" y="f127"/>
                                </a:cxn>
                                <a:cxn ang="f96">
                                  <a:pos x="f133" y="f127"/>
                                </a:cxn>
                                <a:cxn ang="f96">
                                  <a:pos x="f134" y="f125"/>
                                </a:cxn>
                                <a:cxn ang="f96">
                                  <a:pos x="f135" y="f125"/>
                                </a:cxn>
                                <a:cxn ang="f96">
                                  <a:pos x="f135" y="f123"/>
                                </a:cxn>
                                <a:cxn ang="f96">
                                  <a:pos x="f136" y="f123"/>
                                </a:cxn>
                                <a:cxn ang="f96">
                                  <a:pos x="f119" y="f120"/>
                                </a:cxn>
                              </a:cxnLst>
                              <a:rect l="f115" t="f118" r="f116" b="f117"/>
                              <a:pathLst>
                                <a:path w="1198" h="778">
                                  <a:moveTo>
                                    <a:pt x="f20" y="f21"/>
                                  </a:move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3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1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22"/>
                                  </a:lnTo>
                                  <a:lnTo>
                                    <a:pt x="f31" y="f22"/>
                                  </a:lnTo>
                                  <a:lnTo>
                                    <a:pt x="f32" y="f23"/>
                                  </a:lnTo>
                                  <a:lnTo>
                                    <a:pt x="f33" y="f23"/>
                                  </a:lnTo>
                                  <a:lnTo>
                                    <a:pt x="f33" y="f24"/>
                                  </a:lnTo>
                                  <a:lnTo>
                                    <a:pt x="f34" y="f24"/>
                                  </a:lnTo>
                                  <a:lnTo>
                                    <a:pt x="f20" y="f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0" name="Freeform 1140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75 0"/>
                                <a:gd name="f9" fmla="+- 0 1306 0"/>
                                <a:gd name="f10" fmla="+- 0 1318 0"/>
                                <a:gd name="f11" fmla="+- 0 1315 0"/>
                                <a:gd name="f12" fmla="val 1183"/>
                                <a:gd name="f13" fmla="val 41"/>
                                <a:gd name="f14" fmla="val 1114"/>
                                <a:gd name="f15" fmla="val 1126"/>
                                <a:gd name="f16" fmla="val 45"/>
                                <a:gd name="f17" fmla="val 1123"/>
                                <a:gd name="f18" fmla="val 43"/>
                                <a:gd name="f19" fmla="+- 0 0 0"/>
                                <a:gd name="f20" fmla="*/ f3 1 1198"/>
                                <a:gd name="f21" fmla="*/ f4 1 778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8"/>
                                <a:gd name="f31" fmla="*/ f22 f27 1"/>
                                <a:gd name="f32" fmla="*/ 192 f26 1"/>
                                <a:gd name="f33" fmla="*/ f23 f27 1"/>
                                <a:gd name="f34" fmla="*/ f24 f27 1"/>
                                <a:gd name="f35" fmla="*/ 196 f26 1"/>
                                <a:gd name="f36" fmla="*/ f25 f27 1"/>
                                <a:gd name="f37" fmla="*/ 194 f26 1"/>
                                <a:gd name="f38" fmla="*/ f28 1 f2"/>
                                <a:gd name="f39" fmla="*/ f31 1 1198"/>
                                <a:gd name="f40" fmla="*/ f32 1 778"/>
                                <a:gd name="f41" fmla="*/ f33 1 1198"/>
                                <a:gd name="f42" fmla="*/ f34 1 1198"/>
                                <a:gd name="f43" fmla="*/ f35 1 778"/>
                                <a:gd name="f44" fmla="*/ f36 1 1198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1" name="Freeform 1139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288 0"/>
                                <a:gd name="f9" fmla="+- 0 276 0"/>
                                <a:gd name="f10" fmla="+- 0 274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" name="Freeform 1138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06 0"/>
                                <a:gd name="f9" fmla="+- 0 1296 0"/>
                                <a:gd name="f10" fmla="+- 0 1310 0"/>
                                <a:gd name="f11" fmla="val 1114"/>
                                <a:gd name="f12" fmla="val 41"/>
                                <a:gd name="f13" fmla="val 1104"/>
                                <a:gd name="f14" fmla="val 1118"/>
                                <a:gd name="f15" fmla="val 43"/>
                                <a:gd name="f16" fmla="+- 0 0 0"/>
                                <a:gd name="f17" fmla="*/ f3 1 1198"/>
                                <a:gd name="f18" fmla="*/ f4 1 778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3" name="Freeform 1137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34 0"/>
                                <a:gd name="f9" fmla="+- 0 250 0"/>
                                <a:gd name="f10" fmla="+- 0 247 0"/>
                                <a:gd name="f11" fmla="+- 0 235 0"/>
                                <a:gd name="f12" fmla="+- 0 1349 0"/>
                                <a:gd name="f13" fmla="val 1142"/>
                                <a:gd name="f14" fmla="val 7"/>
                                <a:gd name="f15" fmla="val 58"/>
                                <a:gd name="f16" fmla="val 55"/>
                                <a:gd name="f17" fmla="val 10"/>
                                <a:gd name="f18" fmla="val 43"/>
                                <a:gd name="f19" fmla="val 17"/>
                                <a:gd name="f20" fmla="val 1157"/>
                                <a:gd name="f21" fmla="+- 0 0 0"/>
                                <a:gd name="f22" fmla="*/ f3 1 1198"/>
                                <a:gd name="f23" fmla="*/ f4 1 778"/>
                                <a:gd name="f24" fmla="+- f8 0 192"/>
                                <a:gd name="f25" fmla="+- f9 0 192"/>
                                <a:gd name="f26" fmla="+- f10 0 192"/>
                                <a:gd name="f27" fmla="+- f11 0 192"/>
                                <a:gd name="f28" fmla="+- f12 0 192"/>
                                <a:gd name="f29" fmla="+- f7 0 f5"/>
                                <a:gd name="f30" fmla="+- f6 0 f5"/>
                                <a:gd name="f31" fmla="*/ f21 f0 1"/>
                                <a:gd name="f32" fmla="*/ f30 1 1198"/>
                                <a:gd name="f33" fmla="*/ f29 1 778"/>
                                <a:gd name="f34" fmla="*/ f24 f30 1"/>
                                <a:gd name="f35" fmla="*/ 158 f29 1"/>
                                <a:gd name="f36" fmla="*/ f25 f30 1"/>
                                <a:gd name="f37" fmla="*/ f26 f30 1"/>
                                <a:gd name="f38" fmla="*/ 161 f29 1"/>
                                <a:gd name="f39" fmla="*/ f27 f30 1"/>
                                <a:gd name="f40" fmla="*/ 168 f29 1"/>
                                <a:gd name="f41" fmla="*/ f28 f30 1"/>
                                <a:gd name="f42" fmla="*/ f31 1 f2"/>
                                <a:gd name="f43" fmla="*/ f34 1 1198"/>
                                <a:gd name="f44" fmla="*/ f35 1 778"/>
                                <a:gd name="f45" fmla="*/ f36 1 1198"/>
                                <a:gd name="f46" fmla="*/ f37 1 1198"/>
                                <a:gd name="f47" fmla="*/ f38 1 778"/>
                                <a:gd name="f48" fmla="*/ f39 1 1198"/>
                                <a:gd name="f49" fmla="*/ f40 1 778"/>
                                <a:gd name="f50" fmla="*/ f41 1 1198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72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198" h="778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" name="Freeform 1136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318 0"/>
                                <a:gd name="f9" fmla="+- 0 264 0"/>
                                <a:gd name="f10" fmla="+- 0 252 0"/>
                                <a:gd name="f11" fmla="+- 0 1332 0"/>
                                <a:gd name="f12" fmla="val 1126"/>
                                <a:gd name="f13" fmla="val 3"/>
                                <a:gd name="f14" fmla="val 72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198"/>
                                <a:gd name="f20" fmla="*/ f4 1 778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154 f25 1"/>
                                <a:gd name="f32" fmla="*/ f22 f26 1"/>
                                <a:gd name="f33" fmla="*/ f23 f26 1"/>
                                <a:gd name="f34" fmla="*/ 158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1198"/>
                                <a:gd name="f41" fmla="*/ f34 1 778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" name="Freeform 1135"/>
                          <wps:cNvSpPr/>
                          <wps:spPr>
                            <a:xfrm>
                              <a:off x="122035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1296 0"/>
                                <a:gd name="f9" fmla="+- 0 283 0"/>
                                <a:gd name="f10" fmla="+- 0 269 0"/>
                                <a:gd name="f11" fmla="+- 0 1313 0"/>
                                <a:gd name="f12" fmla="val 1104"/>
                                <a:gd name="f13" fmla="val 91"/>
                                <a:gd name="f14" fmla="val 77"/>
                                <a:gd name="f15" fmla="val 3"/>
                                <a:gd name="f16" fmla="val 1121"/>
                                <a:gd name="f17" fmla="+- 0 0 0"/>
                                <a:gd name="f18" fmla="*/ f3 1 1198"/>
                                <a:gd name="f19" fmla="*/ f4 1 778"/>
                                <a:gd name="f20" fmla="+- f8 0 192"/>
                                <a:gd name="f21" fmla="+- f9 0 192"/>
                                <a:gd name="f22" fmla="+- f10 0 192"/>
                                <a:gd name="f23" fmla="+- f11 0 192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8"/>
                                <a:gd name="f29" fmla="*/ f20 f25 1"/>
                                <a:gd name="f30" fmla="*/ 151 f24 1"/>
                                <a:gd name="f31" fmla="*/ f21 f25 1"/>
                                <a:gd name="f32" fmla="*/ f22 f25 1"/>
                                <a:gd name="f33" fmla="*/ 154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8"/>
                                <a:gd name="f38" fmla="*/ f31 1 1198"/>
                                <a:gd name="f39" fmla="*/ f32 1 1198"/>
                                <a:gd name="f40" fmla="*/ f33 1 778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8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113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3561"/>
                              <a:ext cx="844923" cy="57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Picture 113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923" y="695521"/>
                              <a:ext cx="735479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58" name="Group 1093"/>
                        <wpg:cNvGrpSpPr/>
                        <wpg:grpSpPr>
                          <a:xfrm>
                            <a:off x="0" y="777240"/>
                            <a:ext cx="882349" cy="1161351"/>
                            <a:chOff x="0" y="0"/>
                            <a:chExt cx="882349" cy="1161351"/>
                          </a:xfrm>
                        </wpg:grpSpPr>
                        <wps:wsp>
                          <wps:cNvPr id="59" name="Freeform 113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63 0"/>
                                <a:gd name="f9" fmla="+- 0 221 0"/>
                                <a:gd name="f10" fmla="+- 0 233 0"/>
                                <a:gd name="f11" fmla="+- 0 235 0"/>
                                <a:gd name="f12" fmla="+- 0 247 0"/>
                                <a:gd name="f13" fmla="+- 0 250 0"/>
                                <a:gd name="f14" fmla="+- 0 252 0"/>
                                <a:gd name="f15" fmla="+- 0 264 0"/>
                                <a:gd name="f16" fmla="+- 0 1318 0"/>
                                <a:gd name="f17" fmla="+- 0 1332 0"/>
                                <a:gd name="f18" fmla="+- 0 1334 0"/>
                                <a:gd name="f19" fmla="+- 0 1349 0"/>
                                <a:gd name="f20" fmla="+- 0 1351 0"/>
                                <a:gd name="f21" fmla="+- 0 1361 0"/>
                                <a:gd name="f22" fmla="val 1171"/>
                                <a:gd name="f23" fmla="val 749"/>
                                <a:gd name="f24" fmla="val 29"/>
                                <a:gd name="f25" fmla="val 751"/>
                                <a:gd name="f26" fmla="val 41"/>
                                <a:gd name="f27" fmla="val 758"/>
                                <a:gd name="f28" fmla="val 761"/>
                                <a:gd name="f29" fmla="val 43"/>
                                <a:gd name="f30" fmla="val 55"/>
                                <a:gd name="f31" fmla="val 768"/>
                                <a:gd name="f32" fmla="val 58"/>
                                <a:gd name="f33" fmla="val 770"/>
                                <a:gd name="f34" fmla="val 60"/>
                                <a:gd name="f35" fmla="val 72"/>
                                <a:gd name="f36" fmla="val 775"/>
                                <a:gd name="f37" fmla="val 1126"/>
                                <a:gd name="f38" fmla="val 1140"/>
                                <a:gd name="f39" fmla="val 1142"/>
                                <a:gd name="f40" fmla="val 1157"/>
                                <a:gd name="f41" fmla="val 1159"/>
                                <a:gd name="f42" fmla="val 1169"/>
                                <a:gd name="f43" fmla="+- 0 0 0"/>
                                <a:gd name="f44" fmla="*/ f3 1 1198"/>
                                <a:gd name="f45" fmla="*/ f4 1 776"/>
                                <a:gd name="f46" fmla="+- f8 0 192"/>
                                <a:gd name="f47" fmla="+- f9 0 192"/>
                                <a:gd name="f48" fmla="+- f10 0 192"/>
                                <a:gd name="f49" fmla="+- f11 0 192"/>
                                <a:gd name="f50" fmla="+- f12 0 192"/>
                                <a:gd name="f51" fmla="+- f13 0 192"/>
                                <a:gd name="f52" fmla="+- f14 0 192"/>
                                <a:gd name="f53" fmla="+- f15 0 192"/>
                                <a:gd name="f54" fmla="+- f16 0 192"/>
                                <a:gd name="f55" fmla="+- f17 0 192"/>
                                <a:gd name="f56" fmla="+- f18 0 192"/>
                                <a:gd name="f57" fmla="+- f19 0 192"/>
                                <a:gd name="f58" fmla="+- f20 0 192"/>
                                <a:gd name="f59" fmla="+- f21 0 192"/>
                                <a:gd name="f60" fmla="+- f7 0 f5"/>
                                <a:gd name="f61" fmla="+- f6 0 f5"/>
                                <a:gd name="f62" fmla="*/ f43 f0 1"/>
                                <a:gd name="f63" fmla="*/ f61 1 1198"/>
                                <a:gd name="f64" fmla="*/ f60 1 776"/>
                                <a:gd name="f65" fmla="*/ f46 f61 1"/>
                                <a:gd name="f66" fmla="*/ 1973 f60 1"/>
                                <a:gd name="f67" fmla="*/ f47 f61 1"/>
                                <a:gd name="f68" fmla="*/ 1975 f60 1"/>
                                <a:gd name="f69" fmla="*/ f48 f61 1"/>
                                <a:gd name="f70" fmla="*/ 1982 f60 1"/>
                                <a:gd name="f71" fmla="*/ 1985 f60 1"/>
                                <a:gd name="f72" fmla="*/ f49 f61 1"/>
                                <a:gd name="f73" fmla="*/ f50 f61 1"/>
                                <a:gd name="f74" fmla="*/ 1992 f60 1"/>
                                <a:gd name="f75" fmla="*/ f51 f61 1"/>
                                <a:gd name="f76" fmla="*/ 1994 f60 1"/>
                                <a:gd name="f77" fmla="*/ f52 f61 1"/>
                                <a:gd name="f78" fmla="*/ f53 f61 1"/>
                                <a:gd name="f79" fmla="*/ 1999 f60 1"/>
                                <a:gd name="f80" fmla="*/ f54 f61 1"/>
                                <a:gd name="f81" fmla="*/ f55 f61 1"/>
                                <a:gd name="f82" fmla="*/ f56 f61 1"/>
                                <a:gd name="f83" fmla="*/ f57 f61 1"/>
                                <a:gd name="f84" fmla="*/ f58 f61 1"/>
                                <a:gd name="f85" fmla="*/ f59 f61 1"/>
                                <a:gd name="f86" fmla="*/ f62 1 f2"/>
                                <a:gd name="f87" fmla="*/ f65 1 1198"/>
                                <a:gd name="f88" fmla="*/ f66 1 776"/>
                                <a:gd name="f89" fmla="*/ f67 1 1198"/>
                                <a:gd name="f90" fmla="*/ f68 1 776"/>
                                <a:gd name="f91" fmla="*/ f69 1 1198"/>
                                <a:gd name="f92" fmla="*/ f70 1 776"/>
                                <a:gd name="f93" fmla="*/ f71 1 776"/>
                                <a:gd name="f94" fmla="*/ f72 1 1198"/>
                                <a:gd name="f95" fmla="*/ f73 1 1198"/>
                                <a:gd name="f96" fmla="*/ f74 1 776"/>
                                <a:gd name="f97" fmla="*/ f75 1 1198"/>
                                <a:gd name="f98" fmla="*/ f76 1 776"/>
                                <a:gd name="f99" fmla="*/ f77 1 1198"/>
                                <a:gd name="f100" fmla="*/ f78 1 1198"/>
                                <a:gd name="f101" fmla="*/ f79 1 776"/>
                                <a:gd name="f102" fmla="*/ f80 1 1198"/>
                                <a:gd name="f103" fmla="*/ f81 1 1198"/>
                                <a:gd name="f104" fmla="*/ f82 1 1198"/>
                                <a:gd name="f105" fmla="*/ f83 1 1198"/>
                                <a:gd name="f106" fmla="*/ f84 1 1198"/>
                                <a:gd name="f107" fmla="*/ f85 1 1198"/>
                                <a:gd name="f108" fmla="*/ 0 1 f63"/>
                                <a:gd name="f109" fmla="*/ f6 1 f63"/>
                                <a:gd name="f110" fmla="*/ 0 1 f64"/>
                                <a:gd name="f111" fmla="*/ f7 1 f64"/>
                                <a:gd name="f112" fmla="+- f86 0 f1"/>
                                <a:gd name="f113" fmla="*/ f87 1 f63"/>
                                <a:gd name="f114" fmla="*/ f88 1 f64"/>
                                <a:gd name="f115" fmla="*/ f89 1 f63"/>
                                <a:gd name="f116" fmla="*/ f90 1 f64"/>
                                <a:gd name="f117" fmla="*/ f91 1 f63"/>
                                <a:gd name="f118" fmla="*/ f92 1 f64"/>
                                <a:gd name="f119" fmla="*/ f93 1 f64"/>
                                <a:gd name="f120" fmla="*/ f94 1 f63"/>
                                <a:gd name="f121" fmla="*/ f95 1 f63"/>
                                <a:gd name="f122" fmla="*/ f96 1 f64"/>
                                <a:gd name="f123" fmla="*/ f97 1 f63"/>
                                <a:gd name="f124" fmla="*/ f98 1 f64"/>
                                <a:gd name="f125" fmla="*/ f99 1 f63"/>
                                <a:gd name="f126" fmla="*/ f100 1 f63"/>
                                <a:gd name="f127" fmla="*/ f101 1 f64"/>
                                <a:gd name="f128" fmla="*/ f102 1 f63"/>
                                <a:gd name="f129" fmla="*/ f103 1 f63"/>
                                <a:gd name="f130" fmla="*/ f104 1 f63"/>
                                <a:gd name="f131" fmla="*/ f105 1 f63"/>
                                <a:gd name="f132" fmla="*/ f106 1 f63"/>
                                <a:gd name="f133" fmla="*/ f107 1 f63"/>
                                <a:gd name="f134" fmla="*/ f108 f44 1"/>
                                <a:gd name="f135" fmla="*/ f109 f44 1"/>
                                <a:gd name="f136" fmla="*/ f111 f45 1"/>
                                <a:gd name="f137" fmla="*/ f110 f45 1"/>
                                <a:gd name="f138" fmla="*/ f113 f44 1"/>
                                <a:gd name="f139" fmla="*/ f114 f45 1"/>
                                <a:gd name="f140" fmla="*/ f115 f44 1"/>
                                <a:gd name="f141" fmla="*/ f116 f45 1"/>
                                <a:gd name="f142" fmla="*/ f117 f44 1"/>
                                <a:gd name="f143" fmla="*/ f118 f45 1"/>
                                <a:gd name="f144" fmla="*/ f119 f45 1"/>
                                <a:gd name="f145" fmla="*/ f120 f44 1"/>
                                <a:gd name="f146" fmla="*/ f121 f44 1"/>
                                <a:gd name="f147" fmla="*/ f122 f45 1"/>
                                <a:gd name="f148" fmla="*/ f123 f44 1"/>
                                <a:gd name="f149" fmla="*/ f124 f45 1"/>
                                <a:gd name="f150" fmla="*/ f125 f44 1"/>
                                <a:gd name="f151" fmla="*/ f126 f44 1"/>
                                <a:gd name="f152" fmla="*/ f127 f45 1"/>
                                <a:gd name="f153" fmla="*/ f128 f44 1"/>
                                <a:gd name="f154" fmla="*/ f129 f44 1"/>
                                <a:gd name="f155" fmla="*/ f130 f44 1"/>
                                <a:gd name="f156" fmla="*/ f131 f44 1"/>
                                <a:gd name="f157" fmla="*/ f132 f44 1"/>
                                <a:gd name="f158" fmla="*/ f133 f4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12">
                                  <a:pos x="f138" y="f139"/>
                                </a:cxn>
                                <a:cxn ang="f112">
                                  <a:pos x="f140" y="f139"/>
                                </a:cxn>
                                <a:cxn ang="f112">
                                  <a:pos x="f140" y="f141"/>
                                </a:cxn>
                                <a:cxn ang="f112">
                                  <a:pos x="f142" y="f143"/>
                                </a:cxn>
                                <a:cxn ang="f112">
                                  <a:pos x="f142" y="f144"/>
                                </a:cxn>
                                <a:cxn ang="f112">
                                  <a:pos x="f145" y="f144"/>
                                </a:cxn>
                                <a:cxn ang="f112">
                                  <a:pos x="f146" y="f147"/>
                                </a:cxn>
                                <a:cxn ang="f112">
                                  <a:pos x="f148" y="f147"/>
                                </a:cxn>
                                <a:cxn ang="f112">
                                  <a:pos x="f148" y="f149"/>
                                </a:cxn>
                                <a:cxn ang="f112">
                                  <a:pos x="f150" y="f149"/>
                                </a:cxn>
                                <a:cxn ang="f112">
                                  <a:pos x="f151" y="f152"/>
                                </a:cxn>
                                <a:cxn ang="f112">
                                  <a:pos x="f153" y="f152"/>
                                </a:cxn>
                                <a:cxn ang="f112">
                                  <a:pos x="f154" y="f149"/>
                                </a:cxn>
                                <a:cxn ang="f112">
                                  <a:pos x="f155" y="f147"/>
                                </a:cxn>
                                <a:cxn ang="f112">
                                  <a:pos x="f156" y="f144"/>
                                </a:cxn>
                                <a:cxn ang="f112">
                                  <a:pos x="f157" y="f143"/>
                                </a:cxn>
                                <a:cxn ang="f112">
                                  <a:pos x="f158" y="f141"/>
                                </a:cxn>
                                <a:cxn ang="f112">
                                  <a:pos x="f138" y="f139"/>
                                </a:cxn>
                              </a:cxnLst>
                              <a:rect l="f134" t="f137" r="f135" b="f136"/>
                              <a:pathLst>
                                <a:path w="1198" h="776">
                                  <a:moveTo>
                                    <a:pt x="f22" y="f23"/>
                                  </a:moveTo>
                                  <a:lnTo>
                                    <a:pt x="f24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6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38" y="f33"/>
                                  </a:lnTo>
                                  <a:lnTo>
                                    <a:pt x="f39" y="f31"/>
                                  </a:lnTo>
                                  <a:lnTo>
                                    <a:pt x="f40" y="f28"/>
                                  </a:lnTo>
                                  <a:lnTo>
                                    <a:pt x="f41" y="f27"/>
                                  </a:lnTo>
                                  <a:lnTo>
                                    <a:pt x="f42" y="f25"/>
                                  </a:lnTo>
                                  <a:lnTo>
                                    <a:pt x="f22" y="f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" name="Freeform 113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66 0"/>
                                <a:gd name="f9" fmla="+- 0 206 0"/>
                                <a:gd name="f10" fmla="+- 0 199 0"/>
                                <a:gd name="f11" fmla="+- 0 194 0"/>
                                <a:gd name="f12" fmla="+- 0 192 0"/>
                                <a:gd name="f13" fmla="+- 0 209 0"/>
                                <a:gd name="f14" fmla="+- 0 218 0"/>
                                <a:gd name="f15" fmla="+- 0 1366 0"/>
                                <a:gd name="f16" fmla="+- 0 1373 0"/>
                                <a:gd name="f17" fmla="+- 0 276 0"/>
                                <a:gd name="f18" fmla="+- 0 262 0"/>
                                <a:gd name="f19" fmla="+- 0 254 0"/>
                                <a:gd name="f20" fmla="+- 0 257 0"/>
                                <a:gd name="f21" fmla="+- 0 250 0"/>
                                <a:gd name="f22" fmla="+- 0 247 0"/>
                                <a:gd name="f23" fmla="+- 0 248 0"/>
                                <a:gd name="f24" fmla="+- 0 244 0"/>
                                <a:gd name="f25" fmla="+- 0 242 0"/>
                                <a:gd name="f26" fmla="+- 0 235 0"/>
                                <a:gd name="f27" fmla="+- 0 236 0"/>
                                <a:gd name="f28" fmla="+- 0 234 0"/>
                                <a:gd name="f29" fmla="+- 0 233 0"/>
                                <a:gd name="f30" fmla="+- 0 237 0"/>
                                <a:gd name="f31" fmla="+- 0 241 0"/>
                                <a:gd name="f32" fmla="+- 0 240 0"/>
                                <a:gd name="f33" fmla="+- 0 258 0"/>
                                <a:gd name="f34" fmla="val 74"/>
                                <a:gd name="f35" fmla="val 43"/>
                                <a:gd name="f36" fmla="val 14"/>
                                <a:gd name="f37" fmla="val 7"/>
                                <a:gd name="f38" fmla="val 55"/>
                                <a:gd name="f39" fmla="val 60"/>
                                <a:gd name="f40" fmla="val 2"/>
                                <a:gd name="f41" fmla="val 77"/>
                                <a:gd name="f42" fmla="val 94"/>
                                <a:gd name="f43" fmla="val 684"/>
                                <a:gd name="f44" fmla="val 701"/>
                                <a:gd name="f45" fmla="val 703"/>
                                <a:gd name="f46" fmla="val 718"/>
                                <a:gd name="f47" fmla="val 722"/>
                                <a:gd name="f48" fmla="val 734"/>
                                <a:gd name="f49" fmla="val 17"/>
                                <a:gd name="f50" fmla="val 737"/>
                                <a:gd name="f51" fmla="val 26"/>
                                <a:gd name="f52" fmla="val 746"/>
                                <a:gd name="f53" fmla="val 749"/>
                                <a:gd name="f54" fmla="val 1174"/>
                                <a:gd name="f55" fmla="val 1181"/>
                                <a:gd name="f56" fmla="val 84"/>
                                <a:gd name="f57" fmla="val 70"/>
                                <a:gd name="f58" fmla="val 732"/>
                                <a:gd name="f59" fmla="val 62"/>
                                <a:gd name="f60" fmla="val 727"/>
                                <a:gd name="f61" fmla="val 65"/>
                                <a:gd name="f62" fmla="val 58"/>
                                <a:gd name="f63" fmla="val 720"/>
                                <a:gd name="f64" fmla="val 56"/>
                                <a:gd name="f65" fmla="val 52"/>
                                <a:gd name="f66" fmla="val 715"/>
                                <a:gd name="f67" fmla="val 50"/>
                                <a:gd name="f68" fmla="val 44"/>
                                <a:gd name="f69" fmla="val 42"/>
                                <a:gd name="f70" fmla="val 696"/>
                                <a:gd name="f71" fmla="val 41"/>
                                <a:gd name="f72" fmla="val 82"/>
                                <a:gd name="f73" fmla="val 45"/>
                                <a:gd name="f74" fmla="val 49"/>
                                <a:gd name="f75" fmla="val 48"/>
                                <a:gd name="f76" fmla="val 66"/>
                                <a:gd name="f77" fmla="+- 0 0 0"/>
                                <a:gd name="f78" fmla="*/ f3 1 1198"/>
                                <a:gd name="f79" fmla="*/ f4 1 776"/>
                                <a:gd name="f80" fmla="+- f8 0 192"/>
                                <a:gd name="f81" fmla="+- f9 0 192"/>
                                <a:gd name="f82" fmla="+- f10 0 192"/>
                                <a:gd name="f83" fmla="+- f11 0 192"/>
                                <a:gd name="f84" fmla="+- f12 0 192"/>
                                <a:gd name="f85" fmla="+- f13 0 192"/>
                                <a:gd name="f86" fmla="+- f14 0 192"/>
                                <a:gd name="f87" fmla="+- f15 0 192"/>
                                <a:gd name="f88" fmla="+- f16 0 192"/>
                                <a:gd name="f89" fmla="+- f17 0 192"/>
                                <a:gd name="f90" fmla="+- f18 0 192"/>
                                <a:gd name="f91" fmla="+- f19 0 192"/>
                                <a:gd name="f92" fmla="+- f20 0 192"/>
                                <a:gd name="f93" fmla="+- f21 0 192"/>
                                <a:gd name="f94" fmla="+- f22 0 192"/>
                                <a:gd name="f95" fmla="+- f23 0 192"/>
                                <a:gd name="f96" fmla="+- f24 0 192"/>
                                <a:gd name="f97" fmla="+- f25 0 192"/>
                                <a:gd name="f98" fmla="+- f26 0 192"/>
                                <a:gd name="f99" fmla="+- f27 0 192"/>
                                <a:gd name="f100" fmla="+- f28 0 192"/>
                                <a:gd name="f101" fmla="+- f29 0 192"/>
                                <a:gd name="f102" fmla="+- f30 0 192"/>
                                <a:gd name="f103" fmla="+- f31 0 192"/>
                                <a:gd name="f104" fmla="+- f32 0 192"/>
                                <a:gd name="f105" fmla="+- f33 0 192"/>
                                <a:gd name="f106" fmla="+- f7 0 f5"/>
                                <a:gd name="f107" fmla="+- f6 0 f5"/>
                                <a:gd name="f108" fmla="*/ f77 f0 1"/>
                                <a:gd name="f109" fmla="*/ f107 1 1198"/>
                                <a:gd name="f110" fmla="*/ f106 1 776"/>
                                <a:gd name="f111" fmla="*/ f80 f107 1"/>
                                <a:gd name="f112" fmla="*/ 1267 f106 1"/>
                                <a:gd name="f113" fmla="*/ f81 f107 1"/>
                                <a:gd name="f114" fmla="*/ f82 f107 1"/>
                                <a:gd name="f115" fmla="*/ 1279 f106 1"/>
                                <a:gd name="f116" fmla="*/ 1284 f106 1"/>
                                <a:gd name="f117" fmla="*/ f83 f107 1"/>
                                <a:gd name="f118" fmla="*/ 1298 f106 1"/>
                                <a:gd name="f119" fmla="*/ 1301 f106 1"/>
                                <a:gd name="f120" fmla="*/ f84 f107 1"/>
                                <a:gd name="f121" fmla="*/ 1318 f106 1"/>
                                <a:gd name="f122" fmla="*/ 1908 f106 1"/>
                                <a:gd name="f123" fmla="*/ 1925 f106 1"/>
                                <a:gd name="f124" fmla="*/ 1927 f106 1"/>
                                <a:gd name="f125" fmla="*/ 1942 f106 1"/>
                                <a:gd name="f126" fmla="*/ 1946 f106 1"/>
                                <a:gd name="f127" fmla="*/ 1958 f106 1"/>
                                <a:gd name="f128" fmla="*/ f85 f107 1"/>
                                <a:gd name="f129" fmla="*/ 1961 f106 1"/>
                                <a:gd name="f130" fmla="*/ f86 f107 1"/>
                                <a:gd name="f131" fmla="*/ 1970 f106 1"/>
                                <a:gd name="f132" fmla="*/ 1973 f106 1"/>
                                <a:gd name="f133" fmla="*/ f87 f107 1"/>
                                <a:gd name="f134" fmla="*/ f88 f107 1"/>
                                <a:gd name="f135" fmla="*/ f89 f107 1"/>
                                <a:gd name="f136" fmla="*/ f90 f107 1"/>
                                <a:gd name="f137" fmla="*/ 1956 f106 1"/>
                                <a:gd name="f138" fmla="*/ f91 f107 1"/>
                                <a:gd name="f139" fmla="*/ 1951 f106 1"/>
                                <a:gd name="f140" fmla="*/ f92 f107 1"/>
                                <a:gd name="f141" fmla="*/ f93 f107 1"/>
                                <a:gd name="f142" fmla="*/ f94 f107 1"/>
                                <a:gd name="f143" fmla="*/ 1944 f106 1"/>
                                <a:gd name="f144" fmla="*/ f95 f107 1"/>
                                <a:gd name="f145" fmla="*/ f96 f107 1"/>
                                <a:gd name="f146" fmla="*/ 1939 f106 1"/>
                                <a:gd name="f147" fmla="*/ f97 f107 1"/>
                                <a:gd name="f148" fmla="*/ f98 f107 1"/>
                                <a:gd name="f149" fmla="*/ f99 f107 1"/>
                                <a:gd name="f150" fmla="*/ f100 f107 1"/>
                                <a:gd name="f151" fmla="*/ 1920 f106 1"/>
                                <a:gd name="f152" fmla="*/ f101 f107 1"/>
                                <a:gd name="f153" fmla="*/ 1306 f106 1"/>
                                <a:gd name="f154" fmla="*/ f102 f107 1"/>
                                <a:gd name="f155" fmla="*/ f103 f107 1"/>
                                <a:gd name="f156" fmla="*/ 1289 f106 1"/>
                                <a:gd name="f157" fmla="*/ f104 f107 1"/>
                                <a:gd name="f158" fmla="*/ 1272 f106 1"/>
                                <a:gd name="f159" fmla="*/ f105 f107 1"/>
                                <a:gd name="f160" fmla="*/ f108 1 f2"/>
                                <a:gd name="f161" fmla="*/ f111 1 1198"/>
                                <a:gd name="f162" fmla="*/ f112 1 776"/>
                                <a:gd name="f163" fmla="*/ f113 1 1198"/>
                                <a:gd name="f164" fmla="*/ f114 1 1198"/>
                                <a:gd name="f165" fmla="*/ f115 1 776"/>
                                <a:gd name="f166" fmla="*/ f116 1 776"/>
                                <a:gd name="f167" fmla="*/ f117 1 1198"/>
                                <a:gd name="f168" fmla="*/ f118 1 776"/>
                                <a:gd name="f169" fmla="*/ f119 1 776"/>
                                <a:gd name="f170" fmla="*/ f120 1 1198"/>
                                <a:gd name="f171" fmla="*/ f121 1 776"/>
                                <a:gd name="f172" fmla="*/ f122 1 776"/>
                                <a:gd name="f173" fmla="*/ f123 1 776"/>
                                <a:gd name="f174" fmla="*/ f124 1 776"/>
                                <a:gd name="f175" fmla="*/ f125 1 776"/>
                                <a:gd name="f176" fmla="*/ f126 1 776"/>
                                <a:gd name="f177" fmla="*/ f127 1 776"/>
                                <a:gd name="f178" fmla="*/ f128 1 1198"/>
                                <a:gd name="f179" fmla="*/ f129 1 776"/>
                                <a:gd name="f180" fmla="*/ f130 1 1198"/>
                                <a:gd name="f181" fmla="*/ f131 1 776"/>
                                <a:gd name="f182" fmla="*/ f132 1 776"/>
                                <a:gd name="f183" fmla="*/ f133 1 1198"/>
                                <a:gd name="f184" fmla="*/ f134 1 1198"/>
                                <a:gd name="f185" fmla="*/ f135 1 1198"/>
                                <a:gd name="f186" fmla="*/ f136 1 1198"/>
                                <a:gd name="f187" fmla="*/ f137 1 776"/>
                                <a:gd name="f188" fmla="*/ f138 1 1198"/>
                                <a:gd name="f189" fmla="*/ f139 1 776"/>
                                <a:gd name="f190" fmla="*/ f140 1 1198"/>
                                <a:gd name="f191" fmla="*/ f141 1 1198"/>
                                <a:gd name="f192" fmla="*/ f142 1 1198"/>
                                <a:gd name="f193" fmla="*/ f143 1 776"/>
                                <a:gd name="f194" fmla="*/ f144 1 1198"/>
                                <a:gd name="f195" fmla="*/ f145 1 1198"/>
                                <a:gd name="f196" fmla="*/ f146 1 776"/>
                                <a:gd name="f197" fmla="*/ f147 1 1198"/>
                                <a:gd name="f198" fmla="*/ f148 1 1198"/>
                                <a:gd name="f199" fmla="*/ f149 1 1198"/>
                                <a:gd name="f200" fmla="*/ f150 1 1198"/>
                                <a:gd name="f201" fmla="*/ f151 1 776"/>
                                <a:gd name="f202" fmla="*/ f152 1 1198"/>
                                <a:gd name="f203" fmla="*/ f153 1 776"/>
                                <a:gd name="f204" fmla="*/ f154 1 1198"/>
                                <a:gd name="f205" fmla="*/ f155 1 1198"/>
                                <a:gd name="f206" fmla="*/ f156 1 776"/>
                                <a:gd name="f207" fmla="*/ f157 1 1198"/>
                                <a:gd name="f208" fmla="*/ f158 1 776"/>
                                <a:gd name="f209" fmla="*/ f159 1 1198"/>
                                <a:gd name="f210" fmla="*/ 0 1 f109"/>
                                <a:gd name="f211" fmla="*/ f6 1 f109"/>
                                <a:gd name="f212" fmla="*/ 0 1 f110"/>
                                <a:gd name="f213" fmla="*/ f7 1 f110"/>
                                <a:gd name="f214" fmla="+- f160 0 f1"/>
                                <a:gd name="f215" fmla="*/ f161 1 f109"/>
                                <a:gd name="f216" fmla="*/ f162 1 f110"/>
                                <a:gd name="f217" fmla="*/ f163 1 f109"/>
                                <a:gd name="f218" fmla="*/ f164 1 f109"/>
                                <a:gd name="f219" fmla="*/ f165 1 f110"/>
                                <a:gd name="f220" fmla="*/ f166 1 f110"/>
                                <a:gd name="f221" fmla="*/ f167 1 f109"/>
                                <a:gd name="f222" fmla="*/ f168 1 f110"/>
                                <a:gd name="f223" fmla="*/ f169 1 f110"/>
                                <a:gd name="f224" fmla="*/ f170 1 f109"/>
                                <a:gd name="f225" fmla="*/ f171 1 f110"/>
                                <a:gd name="f226" fmla="*/ f172 1 f110"/>
                                <a:gd name="f227" fmla="*/ f173 1 f110"/>
                                <a:gd name="f228" fmla="*/ f174 1 f110"/>
                                <a:gd name="f229" fmla="*/ f175 1 f110"/>
                                <a:gd name="f230" fmla="*/ f176 1 f110"/>
                                <a:gd name="f231" fmla="*/ f177 1 f110"/>
                                <a:gd name="f232" fmla="*/ f178 1 f109"/>
                                <a:gd name="f233" fmla="*/ f179 1 f110"/>
                                <a:gd name="f234" fmla="*/ f180 1 f109"/>
                                <a:gd name="f235" fmla="*/ f181 1 f110"/>
                                <a:gd name="f236" fmla="*/ f182 1 f110"/>
                                <a:gd name="f237" fmla="*/ f183 1 f109"/>
                                <a:gd name="f238" fmla="*/ f184 1 f109"/>
                                <a:gd name="f239" fmla="*/ f185 1 f109"/>
                                <a:gd name="f240" fmla="*/ f186 1 f109"/>
                                <a:gd name="f241" fmla="*/ f187 1 f110"/>
                                <a:gd name="f242" fmla="*/ f188 1 f109"/>
                                <a:gd name="f243" fmla="*/ f189 1 f110"/>
                                <a:gd name="f244" fmla="*/ f190 1 f109"/>
                                <a:gd name="f245" fmla="*/ f191 1 f109"/>
                                <a:gd name="f246" fmla="*/ f192 1 f109"/>
                                <a:gd name="f247" fmla="*/ f193 1 f110"/>
                                <a:gd name="f248" fmla="*/ f194 1 f109"/>
                                <a:gd name="f249" fmla="*/ f195 1 f109"/>
                                <a:gd name="f250" fmla="*/ f196 1 f110"/>
                                <a:gd name="f251" fmla="*/ f197 1 f109"/>
                                <a:gd name="f252" fmla="*/ f198 1 f109"/>
                                <a:gd name="f253" fmla="*/ f199 1 f109"/>
                                <a:gd name="f254" fmla="*/ f200 1 f109"/>
                                <a:gd name="f255" fmla="*/ f201 1 f110"/>
                                <a:gd name="f256" fmla="*/ f202 1 f109"/>
                                <a:gd name="f257" fmla="*/ f203 1 f110"/>
                                <a:gd name="f258" fmla="*/ f204 1 f109"/>
                                <a:gd name="f259" fmla="*/ f205 1 f109"/>
                                <a:gd name="f260" fmla="*/ f206 1 f110"/>
                                <a:gd name="f261" fmla="*/ f207 1 f109"/>
                                <a:gd name="f262" fmla="*/ f208 1 f110"/>
                                <a:gd name="f263" fmla="*/ f209 1 f109"/>
                                <a:gd name="f264" fmla="*/ f210 f78 1"/>
                                <a:gd name="f265" fmla="*/ f211 f78 1"/>
                                <a:gd name="f266" fmla="*/ f213 f79 1"/>
                                <a:gd name="f267" fmla="*/ f212 f79 1"/>
                                <a:gd name="f268" fmla="*/ f215 f78 1"/>
                                <a:gd name="f269" fmla="*/ f216 f79 1"/>
                                <a:gd name="f270" fmla="*/ f217 f78 1"/>
                                <a:gd name="f271" fmla="*/ f218 f78 1"/>
                                <a:gd name="f272" fmla="*/ f219 f79 1"/>
                                <a:gd name="f273" fmla="*/ f220 f79 1"/>
                                <a:gd name="f274" fmla="*/ f221 f78 1"/>
                                <a:gd name="f275" fmla="*/ f222 f79 1"/>
                                <a:gd name="f276" fmla="*/ f223 f79 1"/>
                                <a:gd name="f277" fmla="*/ f224 f78 1"/>
                                <a:gd name="f278" fmla="*/ f225 f79 1"/>
                                <a:gd name="f279" fmla="*/ f226 f79 1"/>
                                <a:gd name="f280" fmla="*/ f227 f79 1"/>
                                <a:gd name="f281" fmla="*/ f228 f79 1"/>
                                <a:gd name="f282" fmla="*/ f229 f79 1"/>
                                <a:gd name="f283" fmla="*/ f230 f79 1"/>
                                <a:gd name="f284" fmla="*/ f231 f79 1"/>
                                <a:gd name="f285" fmla="*/ f232 f78 1"/>
                                <a:gd name="f286" fmla="*/ f233 f79 1"/>
                                <a:gd name="f287" fmla="*/ f234 f78 1"/>
                                <a:gd name="f288" fmla="*/ f235 f79 1"/>
                                <a:gd name="f289" fmla="*/ f236 f79 1"/>
                                <a:gd name="f290" fmla="*/ f237 f78 1"/>
                                <a:gd name="f291" fmla="*/ f238 f78 1"/>
                                <a:gd name="f292" fmla="*/ f239 f78 1"/>
                                <a:gd name="f293" fmla="*/ f240 f78 1"/>
                                <a:gd name="f294" fmla="*/ f241 f79 1"/>
                                <a:gd name="f295" fmla="*/ f242 f78 1"/>
                                <a:gd name="f296" fmla="*/ f243 f79 1"/>
                                <a:gd name="f297" fmla="*/ f244 f78 1"/>
                                <a:gd name="f298" fmla="*/ f245 f78 1"/>
                                <a:gd name="f299" fmla="*/ f246 f78 1"/>
                                <a:gd name="f300" fmla="*/ f247 f79 1"/>
                                <a:gd name="f301" fmla="*/ f248 f78 1"/>
                                <a:gd name="f302" fmla="*/ f249 f78 1"/>
                                <a:gd name="f303" fmla="*/ f250 f79 1"/>
                                <a:gd name="f304" fmla="*/ f251 f78 1"/>
                                <a:gd name="f305" fmla="*/ f252 f78 1"/>
                                <a:gd name="f306" fmla="*/ f253 f78 1"/>
                                <a:gd name="f307" fmla="*/ f254 f78 1"/>
                                <a:gd name="f308" fmla="*/ f255 f79 1"/>
                                <a:gd name="f309" fmla="*/ f256 f78 1"/>
                                <a:gd name="f310" fmla="*/ f257 f79 1"/>
                                <a:gd name="f311" fmla="*/ f258 f78 1"/>
                                <a:gd name="f312" fmla="*/ f259 f78 1"/>
                                <a:gd name="f313" fmla="*/ f260 f79 1"/>
                                <a:gd name="f314" fmla="*/ f261 f78 1"/>
                                <a:gd name="f315" fmla="*/ f262 f79 1"/>
                                <a:gd name="f316" fmla="*/ f263 f7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14">
                                  <a:pos x="f268" y="f269"/>
                                </a:cxn>
                                <a:cxn ang="f214">
                                  <a:pos x="f270" y="f269"/>
                                </a:cxn>
                                <a:cxn ang="f214">
                                  <a:pos x="f271" y="f272"/>
                                </a:cxn>
                                <a:cxn ang="f214">
                                  <a:pos x="f271" y="f273"/>
                                </a:cxn>
                                <a:cxn ang="f214">
                                  <a:pos x="f274" y="f275"/>
                                </a:cxn>
                                <a:cxn ang="f214">
                                  <a:pos x="f274" y="f276"/>
                                </a:cxn>
                                <a:cxn ang="f214">
                                  <a:pos x="f277" y="f278"/>
                                </a:cxn>
                                <a:cxn ang="f214">
                                  <a:pos x="f277" y="f279"/>
                                </a:cxn>
                                <a:cxn ang="f214">
                                  <a:pos x="f274" y="f280"/>
                                </a:cxn>
                                <a:cxn ang="f214">
                                  <a:pos x="f274" y="f281"/>
                                </a:cxn>
                                <a:cxn ang="f214">
                                  <a:pos x="f271" y="f282"/>
                                </a:cxn>
                                <a:cxn ang="f214">
                                  <a:pos x="f271" y="f283"/>
                                </a:cxn>
                                <a:cxn ang="f214">
                                  <a:pos x="f270" y="f284"/>
                                </a:cxn>
                                <a:cxn ang="f214">
                                  <a:pos x="f285" y="f284"/>
                                </a:cxn>
                                <a:cxn ang="f214">
                                  <a:pos x="f285" y="f286"/>
                                </a:cxn>
                                <a:cxn ang="f214">
                                  <a:pos x="f287" y="f288"/>
                                </a:cxn>
                                <a:cxn ang="f214">
                                  <a:pos x="f287" y="f289"/>
                                </a:cxn>
                                <a:cxn ang="f214">
                                  <a:pos x="f290" y="f289"/>
                                </a:cxn>
                                <a:cxn ang="f214">
                                  <a:pos x="f291" y="f286"/>
                                </a:cxn>
                                <a:cxn ang="f214">
                                  <a:pos x="f292" y="f286"/>
                                </a:cxn>
                                <a:cxn ang="f214">
                                  <a:pos x="f293" y="f294"/>
                                </a:cxn>
                                <a:cxn ang="f214">
                                  <a:pos x="f268" y="f294"/>
                                </a:cxn>
                                <a:cxn ang="f214">
                                  <a:pos x="f295" y="f296"/>
                                </a:cxn>
                                <a:cxn ang="f214">
                                  <a:pos x="f297" y="f296"/>
                                </a:cxn>
                                <a:cxn ang="f214">
                                  <a:pos x="f298" y="f283"/>
                                </a:cxn>
                                <a:cxn ang="f214">
                                  <a:pos x="f298" y="f283"/>
                                </a:cxn>
                                <a:cxn ang="f214">
                                  <a:pos x="f299" y="f300"/>
                                </a:cxn>
                                <a:cxn ang="f214">
                                  <a:pos x="f301" y="f300"/>
                                </a:cxn>
                                <a:cxn ang="f214">
                                  <a:pos x="f302" y="f303"/>
                                </a:cxn>
                                <a:cxn ang="f214">
                                  <a:pos x="f304" y="f303"/>
                                </a:cxn>
                                <a:cxn ang="f214">
                                  <a:pos x="f305" y="f280"/>
                                </a:cxn>
                                <a:cxn ang="f214">
                                  <a:pos x="f306" y="f280"/>
                                </a:cxn>
                                <a:cxn ang="f214">
                                  <a:pos x="f307" y="f308"/>
                                </a:cxn>
                                <a:cxn ang="f214">
                                  <a:pos x="f309" y="f308"/>
                                </a:cxn>
                                <a:cxn ang="f214">
                                  <a:pos x="f309" y="f310"/>
                                </a:cxn>
                                <a:cxn ang="f214">
                                  <a:pos x="f307" y="f310"/>
                                </a:cxn>
                                <a:cxn ang="f214">
                                  <a:pos x="f311" y="f275"/>
                                </a:cxn>
                                <a:cxn ang="f214">
                                  <a:pos x="f305" y="f275"/>
                                </a:cxn>
                                <a:cxn ang="f214">
                                  <a:pos x="f312" y="f313"/>
                                </a:cxn>
                                <a:cxn ang="f214">
                                  <a:pos x="f314" y="f313"/>
                                </a:cxn>
                                <a:cxn ang="f214">
                                  <a:pos x="f297" y="f315"/>
                                </a:cxn>
                                <a:cxn ang="f214">
                                  <a:pos x="f316" y="f315"/>
                                </a:cxn>
                                <a:cxn ang="f214">
                                  <a:pos x="f268" y="f269"/>
                                </a:cxn>
                              </a:cxnLst>
                              <a:rect l="f264" t="f267" r="f265" b="f266"/>
                              <a:pathLst>
                                <a:path w="1198" h="776">
                                  <a:moveTo>
                                    <a:pt x="f34" y="f35"/>
                                  </a:moveTo>
                                  <a:lnTo>
                                    <a:pt x="f36" y="f35"/>
                                  </a:lnTo>
                                  <a:lnTo>
                                    <a:pt x="f37" y="f38"/>
                                  </a:lnTo>
                                  <a:lnTo>
                                    <a:pt x="f37" y="f39"/>
                                  </a:lnTo>
                                  <a:lnTo>
                                    <a:pt x="f40" y="f34"/>
                                  </a:lnTo>
                                  <a:lnTo>
                                    <a:pt x="f40" y="f41"/>
                                  </a:lnTo>
                                  <a:lnTo>
                                    <a:pt x="f5" y="f42"/>
                                  </a:lnTo>
                                  <a:lnTo>
                                    <a:pt x="f5" y="f43"/>
                                  </a:lnTo>
                                  <a:lnTo>
                                    <a:pt x="f40" y="f44"/>
                                  </a:lnTo>
                                  <a:lnTo>
                                    <a:pt x="f40" y="f45"/>
                                  </a:lnTo>
                                  <a:lnTo>
                                    <a:pt x="f37" y="f46"/>
                                  </a:lnTo>
                                  <a:lnTo>
                                    <a:pt x="f37" y="f47"/>
                                  </a:lnTo>
                                  <a:lnTo>
                                    <a:pt x="f36" y="f48"/>
                                  </a:lnTo>
                                  <a:lnTo>
                                    <a:pt x="f49" y="f48"/>
                                  </a:lnTo>
                                  <a:lnTo>
                                    <a:pt x="f49" y="f50"/>
                                  </a:lnTo>
                                  <a:lnTo>
                                    <a:pt x="f51" y="f52"/>
                                  </a:lnTo>
                                  <a:lnTo>
                                    <a:pt x="f51" y="f53"/>
                                  </a:lnTo>
                                  <a:lnTo>
                                    <a:pt x="f54" y="f53"/>
                                  </a:lnTo>
                                  <a:lnTo>
                                    <a:pt x="f55" y="f50"/>
                                  </a:lnTo>
                                  <a:lnTo>
                                    <a:pt x="f56" y="f50"/>
                                  </a:lnTo>
                                  <a:lnTo>
                                    <a:pt x="f57" y="f58"/>
                                  </a:lnTo>
                                  <a:lnTo>
                                    <a:pt x="f34" y="f58"/>
                                  </a:lnTo>
                                  <a:lnTo>
                                    <a:pt x="f59" y="f60"/>
                                  </a:lnTo>
                                  <a:lnTo>
                                    <a:pt x="f61" y="f60"/>
                                  </a:lnTo>
                                  <a:lnTo>
                                    <a:pt x="f62" y="f47"/>
                                  </a:lnTo>
                                  <a:lnTo>
                                    <a:pt x="f38" y="f63"/>
                                  </a:lnTo>
                                  <a:lnTo>
                                    <a:pt x="f64" y="f63"/>
                                  </a:lnTo>
                                  <a:lnTo>
                                    <a:pt x="f65" y="f66"/>
                                  </a:lnTo>
                                  <a:lnTo>
                                    <a:pt x="f67" y="f66"/>
                                  </a:lnTo>
                                  <a:lnTo>
                                    <a:pt x="f35" y="f44"/>
                                  </a:lnTo>
                                  <a:lnTo>
                                    <a:pt x="f68" y="f44"/>
                                  </a:lnTo>
                                  <a:lnTo>
                                    <a:pt x="f69" y="f70"/>
                                  </a:lnTo>
                                  <a:lnTo>
                                    <a:pt x="f71" y="f70"/>
                                  </a:lnTo>
                                  <a:lnTo>
                                    <a:pt x="f71" y="f72"/>
                                  </a:lnTo>
                                  <a:lnTo>
                                    <a:pt x="f69" y="f72"/>
                                  </a:lnTo>
                                  <a:lnTo>
                                    <a:pt x="f73" y="f34"/>
                                  </a:lnTo>
                                  <a:lnTo>
                                    <a:pt x="f35" y="f34"/>
                                  </a:lnTo>
                                  <a:lnTo>
                                    <a:pt x="f74" y="f61"/>
                                  </a:lnTo>
                                  <a:lnTo>
                                    <a:pt x="f75" y="f61"/>
                                  </a:lnTo>
                                  <a:lnTo>
                                    <a:pt x="f61" y="f75"/>
                                  </a:lnTo>
                                  <a:lnTo>
                                    <a:pt x="f76" y="f75"/>
                                  </a:lnTo>
                                  <a:lnTo>
                                    <a:pt x="f34" y="f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" name="Freeform 112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74 0"/>
                                <a:gd name="f9" fmla="+- 0 276 0"/>
                                <a:gd name="f10" fmla="+- 0 286 0"/>
                                <a:gd name="f11" fmla="val 82"/>
                                <a:gd name="f12" fmla="val 734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2" name="Freeform 112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0 0"/>
                                <a:gd name="f9" fmla="+- 0 1296 0"/>
                                <a:gd name="f10" fmla="+- 0 1306 0"/>
                                <a:gd name="f11" fmla="val 1118"/>
                                <a:gd name="f12" fmla="val 734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" name="Freeform 112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5 0"/>
                                <a:gd name="f9" fmla="+- 0 1325 0"/>
                                <a:gd name="f10" fmla="+- 0 1327 0"/>
                                <a:gd name="f11" fmla="+- 0 1315 0"/>
                                <a:gd name="f12" fmla="+- 0 1320 0"/>
                                <a:gd name="f13" fmla="+- 0 1306 0"/>
                                <a:gd name="f14" fmla="+- 0 1375 0"/>
                                <a:gd name="f15" fmla="+- 0 1381 0"/>
                                <a:gd name="f16" fmla="+- 0 1334 0"/>
                                <a:gd name="f17" fmla="val 1143"/>
                                <a:gd name="f18" fmla="val 721"/>
                                <a:gd name="f19" fmla="val 1133"/>
                                <a:gd name="f20" fmla="val 727"/>
                                <a:gd name="f21" fmla="val 1135"/>
                                <a:gd name="f22" fmla="val 1123"/>
                                <a:gd name="f23" fmla="val 732"/>
                                <a:gd name="f24" fmla="val 1128"/>
                                <a:gd name="f25" fmla="val 1114"/>
                                <a:gd name="f26" fmla="val 737"/>
                                <a:gd name="f27" fmla="val 1183"/>
                                <a:gd name="f28" fmla="val 734"/>
                                <a:gd name="f29" fmla="val 1189"/>
                                <a:gd name="f30" fmla="val 722"/>
                                <a:gd name="f31" fmla="val 1142"/>
                                <a:gd name="f32" fmla="+- 0 0 0"/>
                                <a:gd name="f33" fmla="*/ f3 1 1198"/>
                                <a:gd name="f34" fmla="*/ f4 1 776"/>
                                <a:gd name="f35" fmla="+- f8 0 192"/>
                                <a:gd name="f36" fmla="+- f9 0 192"/>
                                <a:gd name="f37" fmla="+- f10 0 192"/>
                                <a:gd name="f38" fmla="+- f11 0 192"/>
                                <a:gd name="f39" fmla="+- f12 0 192"/>
                                <a:gd name="f40" fmla="+- f13 0 192"/>
                                <a:gd name="f41" fmla="+- f14 0 192"/>
                                <a:gd name="f42" fmla="+- f15 0 192"/>
                                <a:gd name="f43" fmla="+- f16 0 192"/>
                                <a:gd name="f44" fmla="+- f7 0 f5"/>
                                <a:gd name="f45" fmla="+- f6 0 f5"/>
                                <a:gd name="f46" fmla="*/ f32 f0 1"/>
                                <a:gd name="f47" fmla="*/ f45 1 1198"/>
                                <a:gd name="f48" fmla="*/ f44 1 776"/>
                                <a:gd name="f49" fmla="*/ f35 f45 1"/>
                                <a:gd name="f50" fmla="*/ 1945 f44 1"/>
                                <a:gd name="f51" fmla="*/ f36 f45 1"/>
                                <a:gd name="f52" fmla="*/ 1951 f44 1"/>
                                <a:gd name="f53" fmla="*/ f37 f45 1"/>
                                <a:gd name="f54" fmla="*/ f38 f45 1"/>
                                <a:gd name="f55" fmla="*/ 1956 f44 1"/>
                                <a:gd name="f56" fmla="*/ f39 f45 1"/>
                                <a:gd name="f57" fmla="*/ f40 f45 1"/>
                                <a:gd name="f58" fmla="*/ 1961 f44 1"/>
                                <a:gd name="f59" fmla="*/ f41 f45 1"/>
                                <a:gd name="f60" fmla="*/ 1958 f44 1"/>
                                <a:gd name="f61" fmla="*/ f42 f45 1"/>
                                <a:gd name="f62" fmla="*/ 1946 f44 1"/>
                                <a:gd name="f63" fmla="*/ f43 f45 1"/>
                                <a:gd name="f64" fmla="*/ f46 1 f2"/>
                                <a:gd name="f65" fmla="*/ f49 1 1198"/>
                                <a:gd name="f66" fmla="*/ f50 1 776"/>
                                <a:gd name="f67" fmla="*/ f51 1 1198"/>
                                <a:gd name="f68" fmla="*/ f52 1 776"/>
                                <a:gd name="f69" fmla="*/ f53 1 1198"/>
                                <a:gd name="f70" fmla="*/ f54 1 1198"/>
                                <a:gd name="f71" fmla="*/ f55 1 776"/>
                                <a:gd name="f72" fmla="*/ f56 1 1198"/>
                                <a:gd name="f73" fmla="*/ f57 1 1198"/>
                                <a:gd name="f74" fmla="*/ f58 1 776"/>
                                <a:gd name="f75" fmla="*/ f59 1 1198"/>
                                <a:gd name="f76" fmla="*/ f60 1 776"/>
                                <a:gd name="f77" fmla="*/ f61 1 1198"/>
                                <a:gd name="f78" fmla="*/ f62 1 776"/>
                                <a:gd name="f79" fmla="*/ f63 1 1198"/>
                                <a:gd name="f80" fmla="*/ 0 1 f47"/>
                                <a:gd name="f81" fmla="*/ f6 1 f47"/>
                                <a:gd name="f82" fmla="*/ 0 1 f48"/>
                                <a:gd name="f83" fmla="*/ f7 1 f48"/>
                                <a:gd name="f84" fmla="+- f64 0 f1"/>
                                <a:gd name="f85" fmla="*/ f65 1 f47"/>
                                <a:gd name="f86" fmla="*/ f66 1 f48"/>
                                <a:gd name="f87" fmla="*/ f67 1 f47"/>
                                <a:gd name="f88" fmla="*/ f68 1 f48"/>
                                <a:gd name="f89" fmla="*/ f69 1 f47"/>
                                <a:gd name="f90" fmla="*/ f70 1 f47"/>
                                <a:gd name="f91" fmla="*/ f71 1 f48"/>
                                <a:gd name="f92" fmla="*/ f72 1 f47"/>
                                <a:gd name="f93" fmla="*/ f73 1 f47"/>
                                <a:gd name="f94" fmla="*/ f74 1 f48"/>
                                <a:gd name="f95" fmla="*/ f75 1 f47"/>
                                <a:gd name="f96" fmla="*/ f76 1 f48"/>
                                <a:gd name="f97" fmla="*/ f77 1 f47"/>
                                <a:gd name="f98" fmla="*/ f78 1 f48"/>
                                <a:gd name="f99" fmla="*/ f79 1 f47"/>
                                <a:gd name="f100" fmla="*/ f80 f33 1"/>
                                <a:gd name="f101" fmla="*/ f81 f33 1"/>
                                <a:gd name="f102" fmla="*/ f83 f34 1"/>
                                <a:gd name="f103" fmla="*/ f82 f34 1"/>
                                <a:gd name="f104" fmla="*/ f85 f33 1"/>
                                <a:gd name="f105" fmla="*/ f86 f34 1"/>
                                <a:gd name="f106" fmla="*/ f87 f33 1"/>
                                <a:gd name="f107" fmla="*/ f88 f34 1"/>
                                <a:gd name="f108" fmla="*/ f89 f33 1"/>
                                <a:gd name="f109" fmla="*/ f90 f33 1"/>
                                <a:gd name="f110" fmla="*/ f91 f34 1"/>
                                <a:gd name="f111" fmla="*/ f92 f33 1"/>
                                <a:gd name="f112" fmla="*/ f93 f33 1"/>
                                <a:gd name="f113" fmla="*/ f94 f34 1"/>
                                <a:gd name="f114" fmla="*/ f95 f33 1"/>
                                <a:gd name="f115" fmla="*/ f96 f34 1"/>
                                <a:gd name="f116" fmla="*/ f97 f33 1"/>
                                <a:gd name="f117" fmla="*/ f98 f34 1"/>
                                <a:gd name="f118" fmla="*/ f99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4">
                                  <a:pos x="f104" y="f105"/>
                                </a:cxn>
                                <a:cxn ang="f84">
                                  <a:pos x="f106" y="f107"/>
                                </a:cxn>
                                <a:cxn ang="f84">
                                  <a:pos x="f108" y="f107"/>
                                </a:cxn>
                                <a:cxn ang="f84">
                                  <a:pos x="f109" y="f110"/>
                                </a:cxn>
                                <a:cxn ang="f84">
                                  <a:pos x="f111" y="f110"/>
                                </a:cxn>
                                <a:cxn ang="f84">
                                  <a:pos x="f112" y="f113"/>
                                </a:cxn>
                                <a:cxn ang="f84">
                                  <a:pos x="f114" y="f113"/>
                                </a:cxn>
                                <a:cxn ang="f84">
                                  <a:pos x="f114" y="f115"/>
                                </a:cxn>
                                <a:cxn ang="f84">
                                  <a:pos x="f116" y="f117"/>
                                </a:cxn>
                                <a:cxn ang="f84">
                                  <a:pos x="f118" y="f117"/>
                                </a:cxn>
                                <a:cxn ang="f84">
                                  <a:pos x="f104" y="f105"/>
                                </a:cxn>
                              </a:cxnLst>
                              <a:rect l="f100" t="f103" r="f101" b="f102"/>
                              <a:pathLst>
                                <a:path w="1198" h="776">
                                  <a:moveTo>
                                    <a:pt x="f17" y="f18"/>
                                  </a:move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0"/>
                                  </a:lnTo>
                                  <a:lnTo>
                                    <a:pt x="f17" y="f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" name="Freeform 112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7 0"/>
                                <a:gd name="f9" fmla="+- 0 250 0"/>
                                <a:gd name="f10" fmla="+- 0 248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val 721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6 f23 1"/>
                                <a:gd name="f32" fmla="*/ f22 f24 1"/>
                                <a:gd name="f33" fmla="*/ 1945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" name="Freeform 112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8 0"/>
                                <a:gd name="f9" fmla="+- 0 250 0"/>
                                <a:gd name="f10" fmla="val 56"/>
                                <a:gd name="f11" fmla="val 721"/>
                                <a:gd name="f12" fmla="val 58"/>
                                <a:gd name="f13" fmla="val 722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1945 f19 1"/>
                                <a:gd name="f26" fmla="*/ f18 f20 1"/>
                                <a:gd name="f27" fmla="*/ 1946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" name="Freeform 112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7 0"/>
                                <a:gd name="f9" fmla="+- 0 1335 0"/>
                                <a:gd name="f10" fmla="+- 0 1334 0"/>
                                <a:gd name="f11" fmla="val 1145"/>
                                <a:gd name="f12" fmla="val 720"/>
                                <a:gd name="f13" fmla="val 1143"/>
                                <a:gd name="f14" fmla="val 721"/>
                                <a:gd name="f15" fmla="val 1142"/>
                                <a:gd name="f16" fmla="val 722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5 f23 1"/>
                                <a:gd name="f32" fmla="*/ f22 f24 1"/>
                                <a:gd name="f33" fmla="*/ 1946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7" name="Freeform 112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2 0"/>
                                <a:gd name="f9" fmla="+- 0 1337 0"/>
                                <a:gd name="f10" fmla="+- 0 1334 0"/>
                                <a:gd name="f11" fmla="+- 0 1381 0"/>
                                <a:gd name="f12" fmla="val 1190"/>
                                <a:gd name="f13" fmla="val 720"/>
                                <a:gd name="f14" fmla="val 1145"/>
                                <a:gd name="f15" fmla="val 1142"/>
                                <a:gd name="f16" fmla="val 722"/>
                                <a:gd name="f17" fmla="val 1189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944 f25 1"/>
                                <a:gd name="f32" fmla="*/ f22 f26 1"/>
                                <a:gd name="f33" fmla="*/ f23 f26 1"/>
                                <a:gd name="f34" fmla="*/ 1946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8" name="Freeform 112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8 0"/>
                                <a:gd name="f9" fmla="+- 0 247 0"/>
                                <a:gd name="f10" fmla="val 56"/>
                                <a:gd name="f11" fmla="val 720"/>
                                <a:gd name="f12" fmla="val 55"/>
                                <a:gd name="f13" fmla="val 721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1944 f19 1"/>
                                <a:gd name="f26" fmla="*/ f18 f20 1"/>
                                <a:gd name="f27" fmla="*/ 1945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9" name="Freeform 112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2 0"/>
                                <a:gd name="f9" fmla="+- 0 1335 0"/>
                                <a:gd name="f10" fmla="+- 0 1337 0"/>
                                <a:gd name="f11" fmla="+- 0 1382 0"/>
                                <a:gd name="f12" fmla="+- 0 1385 0"/>
                                <a:gd name="f13" fmla="val 1150"/>
                                <a:gd name="f14" fmla="val 710"/>
                                <a:gd name="f15" fmla="val 1143"/>
                                <a:gd name="f16" fmla="val 721"/>
                                <a:gd name="f17" fmla="val 1145"/>
                                <a:gd name="f18" fmla="val 720"/>
                                <a:gd name="f19" fmla="val 1190"/>
                                <a:gd name="f20" fmla="val 718"/>
                                <a:gd name="f21" fmla="val 1193"/>
                                <a:gd name="f22" fmla="val 715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6"/>
                                <a:gd name="f36" fmla="*/ f26 f32 1"/>
                                <a:gd name="f37" fmla="*/ 1934 f31 1"/>
                                <a:gd name="f38" fmla="*/ f27 f32 1"/>
                                <a:gd name="f39" fmla="*/ 1945 f31 1"/>
                                <a:gd name="f40" fmla="*/ f28 f32 1"/>
                                <a:gd name="f41" fmla="*/ 1944 f31 1"/>
                                <a:gd name="f42" fmla="*/ f29 f32 1"/>
                                <a:gd name="f43" fmla="*/ 1942 f31 1"/>
                                <a:gd name="f44" fmla="*/ f30 f32 1"/>
                                <a:gd name="f45" fmla="*/ 1939 f31 1"/>
                                <a:gd name="f46" fmla="*/ f33 1 f2"/>
                                <a:gd name="f47" fmla="*/ f36 1 1198"/>
                                <a:gd name="f48" fmla="*/ f37 1 776"/>
                                <a:gd name="f49" fmla="*/ f38 1 1198"/>
                                <a:gd name="f50" fmla="*/ f39 1 776"/>
                                <a:gd name="f51" fmla="*/ f40 1 1198"/>
                                <a:gd name="f52" fmla="*/ f41 1 776"/>
                                <a:gd name="f53" fmla="*/ f42 1 1198"/>
                                <a:gd name="f54" fmla="*/ f43 1 776"/>
                                <a:gd name="f55" fmla="*/ f44 1 1198"/>
                                <a:gd name="f56" fmla="*/ f45 1 776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4"/>
                                <a:gd name="f67" fmla="*/ f52 1 f35"/>
                                <a:gd name="f68" fmla="*/ f53 1 f34"/>
                                <a:gd name="f69" fmla="*/ f54 1 f35"/>
                                <a:gd name="f70" fmla="*/ f55 1 f34"/>
                                <a:gd name="f71" fmla="*/ f56 1 f35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4 1"/>
                                <a:gd name="f81" fmla="*/ f67 f25 1"/>
                                <a:gd name="f82" fmla="*/ f68 f24 1"/>
                                <a:gd name="f83" fmla="*/ f69 f25 1"/>
                                <a:gd name="f84" fmla="*/ f70 f24 1"/>
                                <a:gd name="f85" fmla="*/ f71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80" y="f81"/>
                                </a:cxn>
                                <a:cxn ang="f61">
                                  <a:pos x="f82" y="f81"/>
                                </a:cxn>
                                <a:cxn ang="f61">
                                  <a:pos x="f82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4" y="f85"/>
                                </a:cxn>
                                <a:cxn ang="f61">
                                  <a:pos x="f76" y="f85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13" y="f22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0" name="Freeform 112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0 0"/>
                                <a:gd name="f9" fmla="+- 0 242 0"/>
                                <a:gd name="f10" fmla="+- 0 244 0"/>
                                <a:gd name="f11" fmla="val 48"/>
                                <a:gd name="f12" fmla="val 710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34 f22 1"/>
                                <a:gd name="f29" fmla="*/ f20 f23 1"/>
                                <a:gd name="f30" fmla="*/ 1939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1" name="Freeform 111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6 0"/>
                                <a:gd name="f9" fmla="+- 0 1342 0"/>
                                <a:gd name="f10" fmla="+- 0 1385 0"/>
                                <a:gd name="f11" fmla="+- 0 1387 0"/>
                                <a:gd name="f12" fmla="val 1154"/>
                                <a:gd name="f13" fmla="val 701"/>
                                <a:gd name="f14" fmla="val 1150"/>
                                <a:gd name="f15" fmla="val 715"/>
                                <a:gd name="f16" fmla="val 1193"/>
                                <a:gd name="f17" fmla="val 1195"/>
                                <a:gd name="f18" fmla="val 706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1925 f26 1"/>
                                <a:gd name="f33" fmla="*/ f23 f27 1"/>
                                <a:gd name="f34" fmla="*/ 1939 f26 1"/>
                                <a:gd name="f35" fmla="*/ f24 f27 1"/>
                                <a:gd name="f36" fmla="*/ f25 f27 1"/>
                                <a:gd name="f37" fmla="*/ 1930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2" name="Freeform 111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6 0"/>
                                <a:gd name="f9" fmla="+- 0 235 0"/>
                                <a:gd name="f10" fmla="+- 0 238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25 f22 1"/>
                                <a:gd name="f29" fmla="*/ f20 f23 1"/>
                                <a:gd name="f30" fmla="*/ f21 f23 1"/>
                                <a:gd name="f31" fmla="*/ 1930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3" name="Freeform 111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90 0"/>
                                <a:gd name="f9" fmla="+- 0 1351 0"/>
                                <a:gd name="f10" fmla="+- 0 1346 0"/>
                                <a:gd name="f11" fmla="+- 0 1387 0"/>
                                <a:gd name="f12" fmla="val 691"/>
                                <a:gd name="f13" fmla="val 1159"/>
                                <a:gd name="f14" fmla="val 1154"/>
                                <a:gd name="f15" fmla="val 706"/>
                                <a:gd name="f16" fmla="val 1195"/>
                                <a:gd name="f17" fmla="val 703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915 f25 1"/>
                                <a:gd name="f32" fmla="*/ f22 f26 1"/>
                                <a:gd name="f33" fmla="*/ f23 f26 1"/>
                                <a:gd name="f34" fmla="*/ 1930 f25 1"/>
                                <a:gd name="f35" fmla="*/ f24 f26 1"/>
                                <a:gd name="f36" fmla="*/ 1927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4" name="Freeform 111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3 0"/>
                                <a:gd name="f9" fmla="+- 0 234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1915 f19 1"/>
                                <a:gd name="f26" fmla="*/ 1920 f19 1"/>
                                <a:gd name="f27" fmla="*/ f18 f20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776"/>
                                <a:gd name="f32" fmla="*/ f27 1 119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5" name="Freeform 111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9 0"/>
                                <a:gd name="f9" fmla="+- 0 1351 0"/>
                                <a:gd name="f10" fmla="+- 0 1390 0"/>
                                <a:gd name="f11" fmla="val 1157"/>
                                <a:gd name="f12" fmla="val 82"/>
                                <a:gd name="f13" fmla="val 1159"/>
                                <a:gd name="f14" fmla="val 96"/>
                                <a:gd name="f15" fmla="val 684"/>
                                <a:gd name="f16" fmla="val 696"/>
                                <a:gd name="f17" fmla="val 691"/>
                                <a:gd name="f18" fmla="val 86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7 0 f5"/>
                                <a:gd name="f26" fmla="+- f6 0 f5"/>
                                <a:gd name="f27" fmla="*/ f19 f0 1"/>
                                <a:gd name="f28" fmla="*/ f26 1 1198"/>
                                <a:gd name="f29" fmla="*/ f25 1 776"/>
                                <a:gd name="f30" fmla="*/ f22 f26 1"/>
                                <a:gd name="f31" fmla="*/ 1306 f25 1"/>
                                <a:gd name="f32" fmla="*/ f23 f26 1"/>
                                <a:gd name="f33" fmla="*/ 1320 f25 1"/>
                                <a:gd name="f34" fmla="*/ 1908 f25 1"/>
                                <a:gd name="f35" fmla="*/ 1920 f25 1"/>
                                <a:gd name="f36" fmla="*/ 1915 f25 1"/>
                                <a:gd name="f37" fmla="*/ f24 f26 1"/>
                                <a:gd name="f38" fmla="*/ 1310 f25 1"/>
                                <a:gd name="f39" fmla="*/ f27 1 f2"/>
                                <a:gd name="f40" fmla="*/ f30 1 1198"/>
                                <a:gd name="f41" fmla="*/ f31 1 776"/>
                                <a:gd name="f42" fmla="*/ f32 1 1198"/>
                                <a:gd name="f43" fmla="*/ f33 1 776"/>
                                <a:gd name="f44" fmla="*/ f34 1 776"/>
                                <a:gd name="f45" fmla="*/ f35 1 776"/>
                                <a:gd name="f46" fmla="*/ f36 1 776"/>
                                <a:gd name="f47" fmla="*/ f37 1 1198"/>
                                <a:gd name="f48" fmla="*/ f38 1 776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6" name="Freeform 111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4 0"/>
                                <a:gd name="f9" fmla="+- 0 233 0"/>
                                <a:gd name="f10" fmla="val 42"/>
                                <a:gd name="f11" fmla="val 82"/>
                                <a:gd name="f12" fmla="val 41"/>
                                <a:gd name="f13" fmla="val 86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1306 f19 1"/>
                                <a:gd name="f26" fmla="*/ f18 f20 1"/>
                                <a:gd name="f27" fmla="*/ 1310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7" name="Freeform 111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7 0"/>
                                <a:gd name="f9" fmla="+- 0 1346 0"/>
                                <a:gd name="f10" fmla="+- 0 1351 0"/>
                                <a:gd name="f11" fmla="+- 0 1390 0"/>
                                <a:gd name="f12" fmla="val 1195"/>
                                <a:gd name="f13" fmla="val 72"/>
                                <a:gd name="f14" fmla="val 1154"/>
                                <a:gd name="f15" fmla="val 1159"/>
                                <a:gd name="f16" fmla="val 86"/>
                                <a:gd name="f17" fmla="val 74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296 f25 1"/>
                                <a:gd name="f32" fmla="*/ f22 f26 1"/>
                                <a:gd name="f33" fmla="*/ f23 f26 1"/>
                                <a:gd name="f34" fmla="*/ 1310 f25 1"/>
                                <a:gd name="f35" fmla="*/ f24 f26 1"/>
                                <a:gd name="f36" fmla="*/ 1298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8" name="Freeform 111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8 0"/>
                                <a:gd name="f9" fmla="+- 0 235 0"/>
                                <a:gd name="f10" fmla="+- 0 237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96 f22 1"/>
                                <a:gd name="f29" fmla="*/ f20 f23 1"/>
                                <a:gd name="f30" fmla="*/ 1298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79" name="Freeform 111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5 0"/>
                                <a:gd name="f9" fmla="+- 0 1342 0"/>
                                <a:gd name="f10" fmla="+- 0 1346 0"/>
                                <a:gd name="f11" fmla="+- 0 1387 0"/>
                                <a:gd name="f12" fmla="val 1193"/>
                                <a:gd name="f13" fmla="val 62"/>
                                <a:gd name="f14" fmla="val 1150"/>
                                <a:gd name="f15" fmla="val 1154"/>
                                <a:gd name="f16" fmla="val 74"/>
                                <a:gd name="f17" fmla="val 72"/>
                                <a:gd name="f18" fmla="val 1195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1286 f26 1"/>
                                <a:gd name="f33" fmla="*/ f23 f27 1"/>
                                <a:gd name="f34" fmla="*/ f24 f27 1"/>
                                <a:gd name="f35" fmla="*/ 1298 f26 1"/>
                                <a:gd name="f36" fmla="*/ 1296 f26 1"/>
                                <a:gd name="f37" fmla="*/ f25 f27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776"/>
                                <a:gd name="f45" fmla="*/ f37 1 119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0" name="Freeform 111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2 0"/>
                                <a:gd name="f9" fmla="+- 0 240 0"/>
                                <a:gd name="f10" fmla="+- 0 241 0"/>
                                <a:gd name="f11" fmla="val 50"/>
                                <a:gd name="f12" fmla="val 62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86 f22 1"/>
                                <a:gd name="f29" fmla="*/ f20 f23 1"/>
                                <a:gd name="f30" fmla="*/ 1289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1" name="Freeform 110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5 0"/>
                                <a:gd name="f9" fmla="+- 0 1342 0"/>
                                <a:gd name="f10" fmla="+- 0 1385 0"/>
                                <a:gd name="f11" fmla="+- 0 1382 0"/>
                                <a:gd name="f12" fmla="+- 0 1337 0"/>
                                <a:gd name="f13" fmla="val 1143"/>
                                <a:gd name="f14" fmla="val 56"/>
                                <a:gd name="f15" fmla="val 1150"/>
                                <a:gd name="f16" fmla="val 65"/>
                                <a:gd name="f17" fmla="val 62"/>
                                <a:gd name="f18" fmla="val 1193"/>
                                <a:gd name="f19" fmla="val 60"/>
                                <a:gd name="f20" fmla="val 1190"/>
                                <a:gd name="f21" fmla="val 58"/>
                                <a:gd name="f22" fmla="val 1145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6"/>
                                <a:gd name="f36" fmla="*/ f26 f32 1"/>
                                <a:gd name="f37" fmla="*/ 1280 f31 1"/>
                                <a:gd name="f38" fmla="*/ f27 f32 1"/>
                                <a:gd name="f39" fmla="*/ 1289 f31 1"/>
                                <a:gd name="f40" fmla="*/ 1286 f31 1"/>
                                <a:gd name="f41" fmla="*/ f28 f32 1"/>
                                <a:gd name="f42" fmla="*/ 1284 f31 1"/>
                                <a:gd name="f43" fmla="*/ f29 f32 1"/>
                                <a:gd name="f44" fmla="*/ 1282 f31 1"/>
                                <a:gd name="f45" fmla="*/ f30 f32 1"/>
                                <a:gd name="f46" fmla="*/ f33 1 f2"/>
                                <a:gd name="f47" fmla="*/ f36 1 1198"/>
                                <a:gd name="f48" fmla="*/ f37 1 776"/>
                                <a:gd name="f49" fmla="*/ f38 1 1198"/>
                                <a:gd name="f50" fmla="*/ f39 1 776"/>
                                <a:gd name="f51" fmla="*/ f40 1 776"/>
                                <a:gd name="f52" fmla="*/ f41 1 1198"/>
                                <a:gd name="f53" fmla="*/ f42 1 776"/>
                                <a:gd name="f54" fmla="*/ f43 1 1198"/>
                                <a:gd name="f55" fmla="*/ f44 1 776"/>
                                <a:gd name="f56" fmla="*/ f45 1 119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5"/>
                                <a:gd name="f69" fmla="*/ f54 1 f34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5 1"/>
                                <a:gd name="f83" fmla="*/ f69 f24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1" y="f82"/>
                                </a:cxn>
                                <a:cxn ang="f61">
                                  <a:pos x="f83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2" name="Freeform 110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4 0"/>
                                <a:gd name="f9" fmla="+- 0 1335 0"/>
                                <a:gd name="f10" fmla="+- 0 1337 0"/>
                                <a:gd name="f11" fmla="val 1142"/>
                                <a:gd name="f12" fmla="val 55"/>
                                <a:gd name="f13" fmla="val 1143"/>
                                <a:gd name="f14" fmla="val 56"/>
                                <a:gd name="f15" fmla="val 1145"/>
                                <a:gd name="f16" fmla="val 58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1279 f23 1"/>
                                <a:gd name="f30" fmla="*/ f21 f24 1"/>
                                <a:gd name="f31" fmla="*/ 1280 f23 1"/>
                                <a:gd name="f32" fmla="*/ f22 f24 1"/>
                                <a:gd name="f33" fmla="*/ 1282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3" name="Freeform 110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2 0"/>
                                <a:gd name="f9" fmla="+- 0 1334 0"/>
                                <a:gd name="f10" fmla="+- 0 1337 0"/>
                                <a:gd name="f11" fmla="val 1190"/>
                                <a:gd name="f12" fmla="val 55"/>
                                <a:gd name="f13" fmla="val 1142"/>
                                <a:gd name="f14" fmla="val 1145"/>
                                <a:gd name="f15" fmla="val 58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79 f22 1"/>
                                <a:gd name="f29" fmla="*/ f20 f23 1"/>
                                <a:gd name="f30" fmla="*/ f21 f23 1"/>
                                <a:gd name="f31" fmla="*/ 1282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4" name="Freeform 110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25 0"/>
                                <a:gd name="f9" fmla="+- 0 1335 0"/>
                                <a:gd name="f10" fmla="+- 0 1334 0"/>
                                <a:gd name="f11" fmla="+- 0 1382 0"/>
                                <a:gd name="f12" fmla="+- 0 1380 0"/>
                                <a:gd name="f13" fmla="+- 0 1330 0"/>
                                <a:gd name="f14" fmla="val 1133"/>
                                <a:gd name="f15" fmla="val 48"/>
                                <a:gd name="f16" fmla="val 1143"/>
                                <a:gd name="f17" fmla="val 56"/>
                                <a:gd name="f18" fmla="val 1142"/>
                                <a:gd name="f19" fmla="val 55"/>
                                <a:gd name="f20" fmla="val 1190"/>
                                <a:gd name="f21" fmla="val 1188"/>
                                <a:gd name="f22" fmla="val 50"/>
                                <a:gd name="f23" fmla="val 1138"/>
                                <a:gd name="f24" fmla="+- 0 0 0"/>
                                <a:gd name="f25" fmla="*/ f3 1 1198"/>
                                <a:gd name="f26" fmla="*/ f4 1 776"/>
                                <a:gd name="f27" fmla="+- f8 0 192"/>
                                <a:gd name="f28" fmla="+- f9 0 192"/>
                                <a:gd name="f29" fmla="+- f10 0 192"/>
                                <a:gd name="f30" fmla="+- f11 0 192"/>
                                <a:gd name="f31" fmla="+- f12 0 192"/>
                                <a:gd name="f32" fmla="+- f13 0 192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6"/>
                                <a:gd name="f38" fmla="*/ f27 f34 1"/>
                                <a:gd name="f39" fmla="*/ 1272 f33 1"/>
                                <a:gd name="f40" fmla="*/ f28 f34 1"/>
                                <a:gd name="f41" fmla="*/ 1280 f33 1"/>
                                <a:gd name="f42" fmla="*/ f29 f34 1"/>
                                <a:gd name="f43" fmla="*/ 1279 f33 1"/>
                                <a:gd name="f44" fmla="*/ f30 f34 1"/>
                                <a:gd name="f45" fmla="*/ f31 f34 1"/>
                                <a:gd name="f46" fmla="*/ 1274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6"/>
                                <a:gd name="f51" fmla="*/ f40 1 1198"/>
                                <a:gd name="f52" fmla="*/ f41 1 776"/>
                                <a:gd name="f53" fmla="*/ f42 1 1198"/>
                                <a:gd name="f54" fmla="*/ f43 1 776"/>
                                <a:gd name="f55" fmla="*/ f44 1 1198"/>
                                <a:gd name="f56" fmla="*/ f45 1 1198"/>
                                <a:gd name="f57" fmla="*/ f46 1 776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5" name="Freeform 110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58 0"/>
                                <a:gd name="f9" fmla="+- 0 257 0"/>
                                <a:gd name="f10" fmla="+- 0 254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72 f22 1"/>
                                <a:gd name="f29" fmla="*/ f20 f23 1"/>
                                <a:gd name="f30" fmla="*/ f21 f23 1"/>
                                <a:gd name="f31" fmla="*/ 1274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6" name="Freeform 110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5 0"/>
                                <a:gd name="f9" fmla="+- 0 1315 0"/>
                                <a:gd name="f10" fmla="+- 0 1330 0"/>
                                <a:gd name="f11" fmla="+- 0 1380 0"/>
                                <a:gd name="f12" fmla="val 1183"/>
                                <a:gd name="f13" fmla="val 43"/>
                                <a:gd name="f14" fmla="val 1123"/>
                                <a:gd name="f15" fmla="val 1138"/>
                                <a:gd name="f16" fmla="val 50"/>
                                <a:gd name="f17" fmla="val 1188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267 f25 1"/>
                                <a:gd name="f32" fmla="*/ f22 f26 1"/>
                                <a:gd name="f33" fmla="*/ f23 f26 1"/>
                                <a:gd name="f34" fmla="*/ 1274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7" name="Freeform 110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66 0"/>
                                <a:gd name="f9" fmla="+- 0 218 0"/>
                                <a:gd name="f10" fmla="+- 0 209 0"/>
                                <a:gd name="f11" fmla="+- 0 266 0"/>
                                <a:gd name="f12" fmla="+- 0 264 0"/>
                                <a:gd name="f13" fmla="+- 0 276 0"/>
                                <a:gd name="f14" fmla="+- 0 1373 0"/>
                                <a:gd name="f15" fmla="val 1174"/>
                                <a:gd name="f16" fmla="val 29"/>
                                <a:gd name="f17" fmla="val 26"/>
                                <a:gd name="f18" fmla="val 17"/>
                                <a:gd name="f19" fmla="val 41"/>
                                <a:gd name="f20" fmla="val 43"/>
                                <a:gd name="f21" fmla="val 74"/>
                                <a:gd name="f22" fmla="val 72"/>
                                <a:gd name="f23" fmla="val 46"/>
                                <a:gd name="f24" fmla="val 84"/>
                                <a:gd name="f25" fmla="val 1181"/>
                                <a:gd name="f26" fmla="+- 0 0 0"/>
                                <a:gd name="f27" fmla="*/ f3 1 1198"/>
                                <a:gd name="f28" fmla="*/ f4 1 776"/>
                                <a:gd name="f29" fmla="+- f8 0 192"/>
                                <a:gd name="f30" fmla="+- f9 0 192"/>
                                <a:gd name="f31" fmla="+- f10 0 192"/>
                                <a:gd name="f32" fmla="+- f11 0 192"/>
                                <a:gd name="f33" fmla="+- f12 0 192"/>
                                <a:gd name="f34" fmla="+- f13 0 192"/>
                                <a:gd name="f35" fmla="+- f14 0 192"/>
                                <a:gd name="f36" fmla="+- f7 0 f5"/>
                                <a:gd name="f37" fmla="+- f6 0 f5"/>
                                <a:gd name="f38" fmla="*/ f26 f0 1"/>
                                <a:gd name="f39" fmla="*/ f37 1 1198"/>
                                <a:gd name="f40" fmla="*/ f36 1 776"/>
                                <a:gd name="f41" fmla="*/ f29 f37 1"/>
                                <a:gd name="f42" fmla="*/ 1253 f36 1"/>
                                <a:gd name="f43" fmla="*/ f30 f37 1"/>
                                <a:gd name="f44" fmla="*/ f31 f37 1"/>
                                <a:gd name="f45" fmla="*/ 1265 f36 1"/>
                                <a:gd name="f46" fmla="*/ 1267 f36 1"/>
                                <a:gd name="f47" fmla="*/ f32 f37 1"/>
                                <a:gd name="f48" fmla="*/ f33 f37 1"/>
                                <a:gd name="f49" fmla="*/ 1270 f36 1"/>
                                <a:gd name="f50" fmla="*/ f34 f37 1"/>
                                <a:gd name="f51" fmla="*/ f35 f37 1"/>
                                <a:gd name="f52" fmla="*/ f38 1 f2"/>
                                <a:gd name="f53" fmla="*/ f41 1 1198"/>
                                <a:gd name="f54" fmla="*/ f42 1 776"/>
                                <a:gd name="f55" fmla="*/ f43 1 1198"/>
                                <a:gd name="f56" fmla="*/ f44 1 1198"/>
                                <a:gd name="f57" fmla="*/ f45 1 776"/>
                                <a:gd name="f58" fmla="*/ f46 1 776"/>
                                <a:gd name="f59" fmla="*/ f47 1 1198"/>
                                <a:gd name="f60" fmla="*/ f48 1 1198"/>
                                <a:gd name="f61" fmla="*/ f49 1 776"/>
                                <a:gd name="f62" fmla="*/ f50 1 1198"/>
                                <a:gd name="f63" fmla="*/ f51 1 1198"/>
                                <a:gd name="f64" fmla="*/ 0 1 f39"/>
                                <a:gd name="f65" fmla="*/ f6 1 f39"/>
                                <a:gd name="f66" fmla="*/ 0 1 f40"/>
                                <a:gd name="f67" fmla="*/ f7 1 f40"/>
                                <a:gd name="f68" fmla="+- f52 0 f1"/>
                                <a:gd name="f69" fmla="*/ f53 1 f39"/>
                                <a:gd name="f70" fmla="*/ f54 1 f40"/>
                                <a:gd name="f71" fmla="*/ f55 1 f39"/>
                                <a:gd name="f72" fmla="*/ f56 1 f39"/>
                                <a:gd name="f73" fmla="*/ f57 1 f40"/>
                                <a:gd name="f74" fmla="*/ f58 1 f40"/>
                                <a:gd name="f75" fmla="*/ f59 1 f39"/>
                                <a:gd name="f76" fmla="*/ f60 1 f39"/>
                                <a:gd name="f77" fmla="*/ f61 1 f40"/>
                                <a:gd name="f78" fmla="*/ f62 1 f39"/>
                                <a:gd name="f79" fmla="*/ f63 1 f39"/>
                                <a:gd name="f80" fmla="*/ f64 f27 1"/>
                                <a:gd name="f81" fmla="*/ f65 f27 1"/>
                                <a:gd name="f82" fmla="*/ f67 f28 1"/>
                                <a:gd name="f83" fmla="*/ f66 f28 1"/>
                                <a:gd name="f84" fmla="*/ f69 f27 1"/>
                                <a:gd name="f85" fmla="*/ f70 f28 1"/>
                                <a:gd name="f86" fmla="*/ f71 f27 1"/>
                                <a:gd name="f87" fmla="*/ f72 f27 1"/>
                                <a:gd name="f88" fmla="*/ f73 f28 1"/>
                                <a:gd name="f89" fmla="*/ f74 f28 1"/>
                                <a:gd name="f90" fmla="*/ f75 f27 1"/>
                                <a:gd name="f91" fmla="*/ f76 f27 1"/>
                                <a:gd name="f92" fmla="*/ f77 f28 1"/>
                                <a:gd name="f93" fmla="*/ f78 f27 1"/>
                                <a:gd name="f94" fmla="*/ f79 f2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8">
                                  <a:pos x="f84" y="f85"/>
                                </a:cxn>
                                <a:cxn ang="f68">
                                  <a:pos x="f86" y="f85"/>
                                </a:cxn>
                                <a:cxn ang="f68">
                                  <a:pos x="f87" y="f88"/>
                                </a:cxn>
                                <a:cxn ang="f68">
                                  <a:pos x="f87" y="f89"/>
                                </a:cxn>
                                <a:cxn ang="f68">
                                  <a:pos x="f90" y="f89"/>
                                </a:cxn>
                                <a:cxn ang="f68">
                                  <a:pos x="f91" y="f92"/>
                                </a:cxn>
                                <a:cxn ang="f68">
                                  <a:pos x="f93" y="f88"/>
                                </a:cxn>
                                <a:cxn ang="f68">
                                  <a:pos x="f94" y="f88"/>
                                </a:cxn>
                                <a:cxn ang="f68">
                                  <a:pos x="f84" y="f85"/>
                                </a:cxn>
                              </a:cxnLst>
                              <a:rect l="f80" t="f83" r="f81" b="f82"/>
                              <a:pathLst>
                                <a:path w="1198" h="776">
                                  <a:moveTo>
                                    <a:pt x="f15" y="f16"/>
                                  </a:move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18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19"/>
                                  </a:lnTo>
                                  <a:lnTo>
                                    <a:pt x="f25" y="f19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8" name="Freeform 110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5 0"/>
                                <a:gd name="f9" fmla="+- 0 1306 0"/>
                                <a:gd name="f10" fmla="+- 0 1320 0"/>
                                <a:gd name="f11" fmla="+- 0 1315 0"/>
                                <a:gd name="f12" fmla="val 1183"/>
                                <a:gd name="f13" fmla="val 41"/>
                                <a:gd name="f14" fmla="val 1114"/>
                                <a:gd name="f15" fmla="val 1128"/>
                                <a:gd name="f16" fmla="val 46"/>
                                <a:gd name="f17" fmla="val 1123"/>
                                <a:gd name="f18" fmla="val 43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1265 f26 1"/>
                                <a:gd name="f33" fmla="*/ f23 f27 1"/>
                                <a:gd name="f34" fmla="*/ f24 f27 1"/>
                                <a:gd name="f35" fmla="*/ 1270 f26 1"/>
                                <a:gd name="f36" fmla="*/ f25 f27 1"/>
                                <a:gd name="f37" fmla="*/ 1267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9" name="Freeform 110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88 0"/>
                                <a:gd name="f9" fmla="+- 0 276 0"/>
                                <a:gd name="f10" fmla="+- 0 274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90" name="Freeform 110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06 0"/>
                                <a:gd name="f9" fmla="+- 0 1296 0"/>
                                <a:gd name="f10" fmla="+- 0 1310 0"/>
                                <a:gd name="f11" fmla="val 1114"/>
                                <a:gd name="f12" fmla="val 41"/>
                                <a:gd name="f13" fmla="val 1104"/>
                                <a:gd name="f14" fmla="val 1118"/>
                                <a:gd name="f15" fmla="val 43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91" name="Freeform 109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51 0"/>
                                <a:gd name="f9" fmla="+- 0 233 0"/>
                                <a:gd name="f10" fmla="+- 0 221 0"/>
                                <a:gd name="f11" fmla="+- 0 1363 0"/>
                                <a:gd name="f12" fmla="+- 0 1361 0"/>
                                <a:gd name="f13" fmla="val 1159"/>
                                <a:gd name="f14" fmla="val 17"/>
                                <a:gd name="f15" fmla="val 41"/>
                                <a:gd name="f16" fmla="val 29"/>
                                <a:gd name="f17" fmla="val 26"/>
                                <a:gd name="f18" fmla="val 1171"/>
                                <a:gd name="f19" fmla="val 1169"/>
                                <a:gd name="f20" fmla="+- 0 0 0"/>
                                <a:gd name="f21" fmla="*/ f3 1 1198"/>
                                <a:gd name="f22" fmla="*/ f4 1 776"/>
                                <a:gd name="f23" fmla="+- f8 0 192"/>
                                <a:gd name="f24" fmla="+- f9 0 192"/>
                                <a:gd name="f25" fmla="+- f10 0 192"/>
                                <a:gd name="f26" fmla="+- f11 0 192"/>
                                <a:gd name="f27" fmla="+- f12 0 192"/>
                                <a:gd name="f28" fmla="+- f7 0 f5"/>
                                <a:gd name="f29" fmla="+- f6 0 f5"/>
                                <a:gd name="f30" fmla="*/ f20 f0 1"/>
                                <a:gd name="f31" fmla="*/ f29 1 1198"/>
                                <a:gd name="f32" fmla="*/ f28 1 776"/>
                                <a:gd name="f33" fmla="*/ f23 f29 1"/>
                                <a:gd name="f34" fmla="*/ 1241 f28 1"/>
                                <a:gd name="f35" fmla="*/ f24 f29 1"/>
                                <a:gd name="f36" fmla="*/ f25 f29 1"/>
                                <a:gd name="f37" fmla="*/ 1250 f28 1"/>
                                <a:gd name="f38" fmla="*/ 1253 f28 1"/>
                                <a:gd name="f39" fmla="*/ f26 f29 1"/>
                                <a:gd name="f40" fmla="*/ f27 f29 1"/>
                                <a:gd name="f41" fmla="*/ f30 1 f2"/>
                                <a:gd name="f42" fmla="*/ f33 1 1198"/>
                                <a:gd name="f43" fmla="*/ f34 1 776"/>
                                <a:gd name="f44" fmla="*/ f35 1 1198"/>
                                <a:gd name="f45" fmla="*/ f36 1 1198"/>
                                <a:gd name="f46" fmla="*/ f37 1 776"/>
                                <a:gd name="f47" fmla="*/ f38 1 776"/>
                                <a:gd name="f48" fmla="*/ f39 1 1198"/>
                                <a:gd name="f49" fmla="*/ f40 1 1198"/>
                                <a:gd name="f50" fmla="*/ 0 1 f31"/>
                                <a:gd name="f51" fmla="*/ f6 1 f31"/>
                                <a:gd name="f52" fmla="*/ 0 1 f32"/>
                                <a:gd name="f53" fmla="*/ f7 1 f32"/>
                                <a:gd name="f54" fmla="+- f41 0 f1"/>
                                <a:gd name="f55" fmla="*/ f42 1 f31"/>
                                <a:gd name="f56" fmla="*/ f43 1 f32"/>
                                <a:gd name="f57" fmla="*/ f44 1 f31"/>
                                <a:gd name="f58" fmla="*/ f45 1 f31"/>
                                <a:gd name="f59" fmla="*/ f46 1 f32"/>
                                <a:gd name="f60" fmla="*/ f47 1 f32"/>
                                <a:gd name="f61" fmla="*/ f48 1 f31"/>
                                <a:gd name="f62" fmla="*/ f49 1 f31"/>
                                <a:gd name="f63" fmla="*/ f50 f21 1"/>
                                <a:gd name="f64" fmla="*/ f51 f21 1"/>
                                <a:gd name="f65" fmla="*/ f53 f22 1"/>
                                <a:gd name="f66" fmla="*/ f52 f22 1"/>
                                <a:gd name="f67" fmla="*/ f55 f21 1"/>
                                <a:gd name="f68" fmla="*/ f56 f22 1"/>
                                <a:gd name="f69" fmla="*/ f57 f21 1"/>
                                <a:gd name="f70" fmla="*/ f58 f21 1"/>
                                <a:gd name="f71" fmla="*/ f59 f22 1"/>
                                <a:gd name="f72" fmla="*/ f60 f22 1"/>
                                <a:gd name="f73" fmla="*/ f61 f21 1"/>
                                <a:gd name="f74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4">
                                  <a:pos x="f67" y="f68"/>
                                </a:cxn>
                                <a:cxn ang="f54">
                                  <a:pos x="f69" y="f68"/>
                                </a:cxn>
                                <a:cxn ang="f54">
                                  <a:pos x="f70" y="f71"/>
                                </a:cxn>
                                <a:cxn ang="f54">
                                  <a:pos x="f70" y="f72"/>
                                </a:cxn>
                                <a:cxn ang="f54">
                                  <a:pos x="f73" y="f72"/>
                                </a:cxn>
                                <a:cxn ang="f54">
                                  <a:pos x="f73" y="f71"/>
                                </a:cxn>
                                <a:cxn ang="f54">
                                  <a:pos x="f74" y="f71"/>
                                </a:cxn>
                                <a:cxn ang="f54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6" y="f16"/>
                                  </a:lnTo>
                                  <a:lnTo>
                                    <a:pt x="f18" y="f16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17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92" name="Freeform 109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4 0"/>
                                <a:gd name="f9" fmla="+- 0 250 0"/>
                                <a:gd name="f10" fmla="+- 0 247 0"/>
                                <a:gd name="f11" fmla="+- 0 235 0"/>
                                <a:gd name="f12" fmla="+- 0 1349 0"/>
                                <a:gd name="f13" fmla="val 1142"/>
                                <a:gd name="f14" fmla="val 7"/>
                                <a:gd name="f15" fmla="val 58"/>
                                <a:gd name="f16" fmla="val 55"/>
                                <a:gd name="f17" fmla="val 10"/>
                                <a:gd name="f18" fmla="val 43"/>
                                <a:gd name="f19" fmla="val 17"/>
                                <a:gd name="f20" fmla="val 1157"/>
                                <a:gd name="f21" fmla="+- 0 0 0"/>
                                <a:gd name="f22" fmla="*/ f3 1 1198"/>
                                <a:gd name="f23" fmla="*/ f4 1 776"/>
                                <a:gd name="f24" fmla="+- f8 0 192"/>
                                <a:gd name="f25" fmla="+- f9 0 192"/>
                                <a:gd name="f26" fmla="+- f10 0 192"/>
                                <a:gd name="f27" fmla="+- f11 0 192"/>
                                <a:gd name="f28" fmla="+- f12 0 192"/>
                                <a:gd name="f29" fmla="+- f7 0 f5"/>
                                <a:gd name="f30" fmla="+- f6 0 f5"/>
                                <a:gd name="f31" fmla="*/ f21 f0 1"/>
                                <a:gd name="f32" fmla="*/ f30 1 1198"/>
                                <a:gd name="f33" fmla="*/ f29 1 776"/>
                                <a:gd name="f34" fmla="*/ f24 f30 1"/>
                                <a:gd name="f35" fmla="*/ 1231 f29 1"/>
                                <a:gd name="f36" fmla="*/ f25 f30 1"/>
                                <a:gd name="f37" fmla="*/ f26 f30 1"/>
                                <a:gd name="f38" fmla="*/ 1234 f29 1"/>
                                <a:gd name="f39" fmla="*/ f27 f30 1"/>
                                <a:gd name="f40" fmla="*/ 1241 f29 1"/>
                                <a:gd name="f41" fmla="*/ f28 f30 1"/>
                                <a:gd name="f42" fmla="*/ f31 1 f2"/>
                                <a:gd name="f43" fmla="*/ f34 1 1198"/>
                                <a:gd name="f44" fmla="*/ f35 1 776"/>
                                <a:gd name="f45" fmla="*/ f36 1 1198"/>
                                <a:gd name="f46" fmla="*/ f37 1 1198"/>
                                <a:gd name="f47" fmla="*/ f38 1 776"/>
                                <a:gd name="f48" fmla="*/ f39 1 1198"/>
                                <a:gd name="f49" fmla="*/ f40 1 776"/>
                                <a:gd name="f50" fmla="*/ f41 1 1198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72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93" name="Freeform 109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8 0"/>
                                <a:gd name="f9" fmla="+- 0 264 0"/>
                                <a:gd name="f10" fmla="+- 0 252 0"/>
                                <a:gd name="f11" fmla="+- 0 1332 0"/>
                                <a:gd name="f12" fmla="val 1126"/>
                                <a:gd name="f13" fmla="val 2"/>
                                <a:gd name="f14" fmla="val 72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226 f25 1"/>
                                <a:gd name="f32" fmla="*/ f22 f26 1"/>
                                <a:gd name="f33" fmla="*/ f23 f26 1"/>
                                <a:gd name="f34" fmla="*/ 1231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94" name="Freeform 109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296 0"/>
                                <a:gd name="f9" fmla="+- 0 283 0"/>
                                <a:gd name="f10" fmla="+- 0 269 0"/>
                                <a:gd name="f11" fmla="+- 0 1313 0"/>
                                <a:gd name="f12" fmla="val 1104"/>
                                <a:gd name="f13" fmla="val 91"/>
                                <a:gd name="f14" fmla="val 77"/>
                                <a:gd name="f15" fmla="val 2"/>
                                <a:gd name="f16" fmla="val 1121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11 0 192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6"/>
                                <a:gd name="f29" fmla="*/ f20 f25 1"/>
                                <a:gd name="f30" fmla="*/ 1224 f24 1"/>
                                <a:gd name="f31" fmla="*/ f21 f25 1"/>
                                <a:gd name="f32" fmla="*/ f22 f25 1"/>
                                <a:gd name="f33" fmla="*/ 1226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6"/>
                                <a:gd name="f38" fmla="*/ f31 1 1198"/>
                                <a:gd name="f39" fmla="*/ f32 1 1198"/>
                                <a:gd name="f40" fmla="*/ f33 1 776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6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1095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116"/>
                              <a:ext cx="844923" cy="579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" name="Picture 109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923" y="694797"/>
                              <a:ext cx="735479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97" name="Group 1052"/>
                        <wpg:cNvGrpSpPr/>
                        <wpg:grpSpPr>
                          <a:xfrm>
                            <a:off x="0" y="1458714"/>
                            <a:ext cx="882349" cy="1161005"/>
                            <a:chOff x="0" y="0"/>
                            <a:chExt cx="882349" cy="1161005"/>
                          </a:xfrm>
                        </wpg:grpSpPr>
                        <wps:wsp>
                          <wps:cNvPr id="98" name="Freeform 109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66 0"/>
                                <a:gd name="f9" fmla="+- 0 206 0"/>
                                <a:gd name="f10" fmla="+- 0 199 0"/>
                                <a:gd name="f11" fmla="+- 0 194 0"/>
                                <a:gd name="f12" fmla="+- 0 192 0"/>
                                <a:gd name="f13" fmla="+- 0 209 0"/>
                                <a:gd name="f14" fmla="+- 0 218 0"/>
                                <a:gd name="f15" fmla="+- 0 221 0"/>
                                <a:gd name="f16" fmla="+- 0 233 0"/>
                                <a:gd name="f17" fmla="+- 0 235 0"/>
                                <a:gd name="f18" fmla="+- 0 247 0"/>
                                <a:gd name="f19" fmla="+- 0 250 0"/>
                                <a:gd name="f20" fmla="+- 0 252 0"/>
                                <a:gd name="f21" fmla="+- 0 264 0"/>
                                <a:gd name="f22" fmla="+- 0 1318 0"/>
                                <a:gd name="f23" fmla="+- 0 1332 0"/>
                                <a:gd name="f24" fmla="+- 0 1334 0"/>
                                <a:gd name="f25" fmla="+- 0 1349 0"/>
                                <a:gd name="f26" fmla="+- 0 1351 0"/>
                                <a:gd name="f27" fmla="+- 0 1361 0"/>
                                <a:gd name="f28" fmla="+- 0 1366 0"/>
                                <a:gd name="f29" fmla="+- 0 1373 0"/>
                                <a:gd name="f30" fmla="+- 0 276 0"/>
                                <a:gd name="f31" fmla="+- 0 254 0"/>
                                <a:gd name="f32" fmla="+- 0 257 0"/>
                                <a:gd name="f33" fmla="+- 0 248 0"/>
                                <a:gd name="f34" fmla="+- 0 244 0"/>
                                <a:gd name="f35" fmla="+- 0 242 0"/>
                                <a:gd name="f36" fmla="+- 0 236 0"/>
                                <a:gd name="f37" fmla="+- 0 234 0"/>
                                <a:gd name="f38" fmla="+- 0 237 0"/>
                                <a:gd name="f39" fmla="+- 0 241 0"/>
                                <a:gd name="f40" fmla="+- 0 240 0"/>
                                <a:gd name="f41" fmla="+- 0 258 0"/>
                                <a:gd name="f42" fmla="+- 0 262 0"/>
                                <a:gd name="f43" fmla="val 74"/>
                                <a:gd name="f44" fmla="val 43"/>
                                <a:gd name="f45" fmla="val 14"/>
                                <a:gd name="f46" fmla="val 7"/>
                                <a:gd name="f47" fmla="val 55"/>
                                <a:gd name="f48" fmla="val 60"/>
                                <a:gd name="f49" fmla="val 2"/>
                                <a:gd name="f50" fmla="val 77"/>
                                <a:gd name="f51" fmla="val 93"/>
                                <a:gd name="f52" fmla="val 684"/>
                                <a:gd name="f53" fmla="val 698"/>
                                <a:gd name="f54" fmla="val 703"/>
                                <a:gd name="f55" fmla="val 717"/>
                                <a:gd name="f56" fmla="val 720"/>
                                <a:gd name="f57" fmla="val 734"/>
                                <a:gd name="f58" fmla="val 17"/>
                                <a:gd name="f59" fmla="val 737"/>
                                <a:gd name="f60" fmla="val 26"/>
                                <a:gd name="f61" fmla="val 746"/>
                                <a:gd name="f62" fmla="val 749"/>
                                <a:gd name="f63" fmla="val 29"/>
                                <a:gd name="f64" fmla="val 751"/>
                                <a:gd name="f65" fmla="val 41"/>
                                <a:gd name="f66" fmla="val 758"/>
                                <a:gd name="f67" fmla="val 761"/>
                                <a:gd name="f68" fmla="val 768"/>
                                <a:gd name="f69" fmla="val 58"/>
                                <a:gd name="f70" fmla="val 770"/>
                                <a:gd name="f71" fmla="val 72"/>
                                <a:gd name="f72" fmla="val 773"/>
                                <a:gd name="f73" fmla="val 775"/>
                                <a:gd name="f74" fmla="val 1126"/>
                                <a:gd name="f75" fmla="val 1140"/>
                                <a:gd name="f76" fmla="val 1142"/>
                                <a:gd name="f77" fmla="val 1157"/>
                                <a:gd name="f78" fmla="val 1159"/>
                                <a:gd name="f79" fmla="val 1169"/>
                                <a:gd name="f80" fmla="val 1174"/>
                                <a:gd name="f81" fmla="val 1181"/>
                                <a:gd name="f82" fmla="val 84"/>
                                <a:gd name="f83" fmla="val 732"/>
                                <a:gd name="f84" fmla="val 62"/>
                                <a:gd name="f85" fmla="val 727"/>
                                <a:gd name="f86" fmla="val 65"/>
                                <a:gd name="f87" fmla="val 722"/>
                                <a:gd name="f88" fmla="val 56"/>
                                <a:gd name="f89" fmla="val 52"/>
                                <a:gd name="f90" fmla="val 715"/>
                                <a:gd name="f91" fmla="val 50"/>
                                <a:gd name="f92" fmla="val 701"/>
                                <a:gd name="f93" fmla="val 44"/>
                                <a:gd name="f94" fmla="val 42"/>
                                <a:gd name="f95" fmla="val 696"/>
                                <a:gd name="f96" fmla="val 81"/>
                                <a:gd name="f97" fmla="val 45"/>
                                <a:gd name="f98" fmla="val 49"/>
                                <a:gd name="f99" fmla="val 48"/>
                                <a:gd name="f100" fmla="val 66"/>
                                <a:gd name="f101" fmla="val 70"/>
                                <a:gd name="f102" fmla="+- 0 0 0"/>
                                <a:gd name="f103" fmla="*/ f3 1 1198"/>
                                <a:gd name="f104" fmla="*/ f4 1 776"/>
                                <a:gd name="f105" fmla="+- f8 0 192"/>
                                <a:gd name="f106" fmla="+- f9 0 192"/>
                                <a:gd name="f107" fmla="+- f10 0 192"/>
                                <a:gd name="f108" fmla="+- f11 0 192"/>
                                <a:gd name="f109" fmla="+- f12 0 192"/>
                                <a:gd name="f110" fmla="+- f13 0 192"/>
                                <a:gd name="f111" fmla="+- f14 0 192"/>
                                <a:gd name="f112" fmla="+- f15 0 192"/>
                                <a:gd name="f113" fmla="+- f16 0 192"/>
                                <a:gd name="f114" fmla="+- f17 0 192"/>
                                <a:gd name="f115" fmla="+- f18 0 192"/>
                                <a:gd name="f116" fmla="+- f19 0 192"/>
                                <a:gd name="f117" fmla="+- f20 0 192"/>
                                <a:gd name="f118" fmla="+- f21 0 192"/>
                                <a:gd name="f119" fmla="+- f22 0 192"/>
                                <a:gd name="f120" fmla="+- f23 0 192"/>
                                <a:gd name="f121" fmla="+- f24 0 192"/>
                                <a:gd name="f122" fmla="+- f25 0 192"/>
                                <a:gd name="f123" fmla="+- f26 0 192"/>
                                <a:gd name="f124" fmla="+- f27 0 192"/>
                                <a:gd name="f125" fmla="+- f28 0 192"/>
                                <a:gd name="f126" fmla="+- f29 0 192"/>
                                <a:gd name="f127" fmla="+- f30 0 192"/>
                                <a:gd name="f128" fmla="+- f31 0 192"/>
                                <a:gd name="f129" fmla="+- f32 0 192"/>
                                <a:gd name="f130" fmla="+- f33 0 192"/>
                                <a:gd name="f131" fmla="+- f34 0 192"/>
                                <a:gd name="f132" fmla="+- f35 0 192"/>
                                <a:gd name="f133" fmla="+- f36 0 192"/>
                                <a:gd name="f134" fmla="+- f37 0 192"/>
                                <a:gd name="f135" fmla="+- f38 0 192"/>
                                <a:gd name="f136" fmla="+- f39 0 192"/>
                                <a:gd name="f137" fmla="+- f40 0 192"/>
                                <a:gd name="f138" fmla="+- f41 0 192"/>
                                <a:gd name="f139" fmla="+- f42 0 192"/>
                                <a:gd name="f140" fmla="+- f7 0 f5"/>
                                <a:gd name="f141" fmla="+- f6 0 f5"/>
                                <a:gd name="f142" fmla="*/ f102 f0 1"/>
                                <a:gd name="f143" fmla="*/ f141 1 1198"/>
                                <a:gd name="f144" fmla="*/ f140 1 776"/>
                                <a:gd name="f145" fmla="*/ f105 f141 1"/>
                                <a:gd name="f146" fmla="*/ 2340 f140 1"/>
                                <a:gd name="f147" fmla="*/ f106 f141 1"/>
                                <a:gd name="f148" fmla="*/ f107 f141 1"/>
                                <a:gd name="f149" fmla="*/ 2352 f140 1"/>
                                <a:gd name="f150" fmla="*/ 2357 f140 1"/>
                                <a:gd name="f151" fmla="*/ f108 f141 1"/>
                                <a:gd name="f152" fmla="*/ 2371 f140 1"/>
                                <a:gd name="f153" fmla="*/ 2374 f140 1"/>
                                <a:gd name="f154" fmla="*/ f109 f141 1"/>
                                <a:gd name="f155" fmla="*/ 2390 f140 1"/>
                                <a:gd name="f156" fmla="*/ 2981 f140 1"/>
                                <a:gd name="f157" fmla="*/ 2995 f140 1"/>
                                <a:gd name="f158" fmla="*/ 3000 f140 1"/>
                                <a:gd name="f159" fmla="*/ 3014 f140 1"/>
                                <a:gd name="f160" fmla="*/ 3017 f140 1"/>
                                <a:gd name="f161" fmla="*/ 3031 f140 1"/>
                                <a:gd name="f162" fmla="*/ f110 f141 1"/>
                                <a:gd name="f163" fmla="*/ 3034 f140 1"/>
                                <a:gd name="f164" fmla="*/ f111 f141 1"/>
                                <a:gd name="f165" fmla="*/ 3043 f140 1"/>
                                <a:gd name="f166" fmla="*/ 3046 f140 1"/>
                                <a:gd name="f167" fmla="*/ f112 f141 1"/>
                                <a:gd name="f168" fmla="*/ 3048 f140 1"/>
                                <a:gd name="f169" fmla="*/ f113 f141 1"/>
                                <a:gd name="f170" fmla="*/ 3055 f140 1"/>
                                <a:gd name="f171" fmla="*/ 3058 f140 1"/>
                                <a:gd name="f172" fmla="*/ f114 f141 1"/>
                                <a:gd name="f173" fmla="*/ f115 f141 1"/>
                                <a:gd name="f174" fmla="*/ 3065 f140 1"/>
                                <a:gd name="f175" fmla="*/ f116 f141 1"/>
                                <a:gd name="f176" fmla="*/ 3067 f140 1"/>
                                <a:gd name="f177" fmla="*/ f117 f141 1"/>
                                <a:gd name="f178" fmla="*/ f118 f141 1"/>
                                <a:gd name="f179" fmla="*/ 3070 f140 1"/>
                                <a:gd name="f180" fmla="*/ 3072 f140 1"/>
                                <a:gd name="f181" fmla="*/ f119 f141 1"/>
                                <a:gd name="f182" fmla="*/ f120 f141 1"/>
                                <a:gd name="f183" fmla="*/ f121 f141 1"/>
                                <a:gd name="f184" fmla="*/ f122 f141 1"/>
                                <a:gd name="f185" fmla="*/ f123 f141 1"/>
                                <a:gd name="f186" fmla="*/ f124 f141 1"/>
                                <a:gd name="f187" fmla="*/ f125 f141 1"/>
                                <a:gd name="f188" fmla="*/ f126 f141 1"/>
                                <a:gd name="f189" fmla="*/ f127 f141 1"/>
                                <a:gd name="f190" fmla="*/ 3029 f140 1"/>
                                <a:gd name="f191" fmla="*/ f128 f141 1"/>
                                <a:gd name="f192" fmla="*/ 3024 f140 1"/>
                                <a:gd name="f193" fmla="*/ f129 f141 1"/>
                                <a:gd name="f194" fmla="*/ 3019 f140 1"/>
                                <a:gd name="f195" fmla="*/ f130 f141 1"/>
                                <a:gd name="f196" fmla="*/ f131 f141 1"/>
                                <a:gd name="f197" fmla="*/ 3012 f140 1"/>
                                <a:gd name="f198" fmla="*/ f132 f141 1"/>
                                <a:gd name="f199" fmla="*/ 2998 f140 1"/>
                                <a:gd name="f200" fmla="*/ f133 f141 1"/>
                                <a:gd name="f201" fmla="*/ f134 f141 1"/>
                                <a:gd name="f202" fmla="*/ 2993 f140 1"/>
                                <a:gd name="f203" fmla="*/ 2378 f140 1"/>
                                <a:gd name="f204" fmla="*/ f135 f141 1"/>
                                <a:gd name="f205" fmla="*/ f136 f141 1"/>
                                <a:gd name="f206" fmla="*/ 2362 f140 1"/>
                                <a:gd name="f207" fmla="*/ f137 f141 1"/>
                                <a:gd name="f208" fmla="*/ 2345 f140 1"/>
                                <a:gd name="f209" fmla="*/ f138 f141 1"/>
                                <a:gd name="f210" fmla="*/ f139 f141 1"/>
                                <a:gd name="f211" fmla="*/ 2342 f140 1"/>
                                <a:gd name="f212" fmla="*/ f142 1 f2"/>
                                <a:gd name="f213" fmla="*/ f145 1 1198"/>
                                <a:gd name="f214" fmla="*/ f146 1 776"/>
                                <a:gd name="f215" fmla="*/ f147 1 1198"/>
                                <a:gd name="f216" fmla="*/ f148 1 1198"/>
                                <a:gd name="f217" fmla="*/ f149 1 776"/>
                                <a:gd name="f218" fmla="*/ f150 1 776"/>
                                <a:gd name="f219" fmla="*/ f151 1 1198"/>
                                <a:gd name="f220" fmla="*/ f152 1 776"/>
                                <a:gd name="f221" fmla="*/ f153 1 776"/>
                                <a:gd name="f222" fmla="*/ f154 1 1198"/>
                                <a:gd name="f223" fmla="*/ f155 1 776"/>
                                <a:gd name="f224" fmla="*/ f156 1 776"/>
                                <a:gd name="f225" fmla="*/ f157 1 776"/>
                                <a:gd name="f226" fmla="*/ f158 1 776"/>
                                <a:gd name="f227" fmla="*/ f159 1 776"/>
                                <a:gd name="f228" fmla="*/ f160 1 776"/>
                                <a:gd name="f229" fmla="*/ f161 1 776"/>
                                <a:gd name="f230" fmla="*/ f162 1 1198"/>
                                <a:gd name="f231" fmla="*/ f163 1 776"/>
                                <a:gd name="f232" fmla="*/ f164 1 1198"/>
                                <a:gd name="f233" fmla="*/ f165 1 776"/>
                                <a:gd name="f234" fmla="*/ f166 1 776"/>
                                <a:gd name="f235" fmla="*/ f167 1 1198"/>
                                <a:gd name="f236" fmla="*/ f168 1 776"/>
                                <a:gd name="f237" fmla="*/ f169 1 1198"/>
                                <a:gd name="f238" fmla="*/ f170 1 776"/>
                                <a:gd name="f239" fmla="*/ f171 1 776"/>
                                <a:gd name="f240" fmla="*/ f172 1 1198"/>
                                <a:gd name="f241" fmla="*/ f173 1 1198"/>
                                <a:gd name="f242" fmla="*/ f174 1 776"/>
                                <a:gd name="f243" fmla="*/ f175 1 1198"/>
                                <a:gd name="f244" fmla="*/ f176 1 776"/>
                                <a:gd name="f245" fmla="*/ f177 1 1198"/>
                                <a:gd name="f246" fmla="*/ f178 1 1198"/>
                                <a:gd name="f247" fmla="*/ f179 1 776"/>
                                <a:gd name="f248" fmla="*/ f180 1 776"/>
                                <a:gd name="f249" fmla="*/ f181 1 1198"/>
                                <a:gd name="f250" fmla="*/ f182 1 1198"/>
                                <a:gd name="f251" fmla="*/ f183 1 1198"/>
                                <a:gd name="f252" fmla="*/ f184 1 1198"/>
                                <a:gd name="f253" fmla="*/ f185 1 1198"/>
                                <a:gd name="f254" fmla="*/ f186 1 1198"/>
                                <a:gd name="f255" fmla="*/ f187 1 1198"/>
                                <a:gd name="f256" fmla="*/ f188 1 1198"/>
                                <a:gd name="f257" fmla="*/ f189 1 1198"/>
                                <a:gd name="f258" fmla="*/ f190 1 776"/>
                                <a:gd name="f259" fmla="*/ f191 1 1198"/>
                                <a:gd name="f260" fmla="*/ f192 1 776"/>
                                <a:gd name="f261" fmla="*/ f193 1 1198"/>
                                <a:gd name="f262" fmla="*/ f194 1 776"/>
                                <a:gd name="f263" fmla="*/ f195 1 1198"/>
                                <a:gd name="f264" fmla="*/ f196 1 1198"/>
                                <a:gd name="f265" fmla="*/ f197 1 776"/>
                                <a:gd name="f266" fmla="*/ f198 1 1198"/>
                                <a:gd name="f267" fmla="*/ f199 1 776"/>
                                <a:gd name="f268" fmla="*/ f200 1 1198"/>
                                <a:gd name="f269" fmla="*/ f201 1 1198"/>
                                <a:gd name="f270" fmla="*/ f202 1 776"/>
                                <a:gd name="f271" fmla="*/ f203 1 776"/>
                                <a:gd name="f272" fmla="*/ f204 1 1198"/>
                                <a:gd name="f273" fmla="*/ f205 1 1198"/>
                                <a:gd name="f274" fmla="*/ f206 1 776"/>
                                <a:gd name="f275" fmla="*/ f207 1 1198"/>
                                <a:gd name="f276" fmla="*/ f208 1 776"/>
                                <a:gd name="f277" fmla="*/ f209 1 1198"/>
                                <a:gd name="f278" fmla="*/ f210 1 1198"/>
                                <a:gd name="f279" fmla="*/ f211 1 776"/>
                                <a:gd name="f280" fmla="*/ 0 1 f143"/>
                                <a:gd name="f281" fmla="*/ f6 1 f143"/>
                                <a:gd name="f282" fmla="*/ 0 1 f144"/>
                                <a:gd name="f283" fmla="*/ f7 1 f144"/>
                                <a:gd name="f284" fmla="+- f212 0 f1"/>
                                <a:gd name="f285" fmla="*/ f213 1 f143"/>
                                <a:gd name="f286" fmla="*/ f214 1 f144"/>
                                <a:gd name="f287" fmla="*/ f215 1 f143"/>
                                <a:gd name="f288" fmla="*/ f216 1 f143"/>
                                <a:gd name="f289" fmla="*/ f217 1 f144"/>
                                <a:gd name="f290" fmla="*/ f218 1 f144"/>
                                <a:gd name="f291" fmla="*/ f219 1 f143"/>
                                <a:gd name="f292" fmla="*/ f220 1 f144"/>
                                <a:gd name="f293" fmla="*/ f221 1 f144"/>
                                <a:gd name="f294" fmla="*/ f222 1 f143"/>
                                <a:gd name="f295" fmla="*/ f223 1 f144"/>
                                <a:gd name="f296" fmla="*/ f224 1 f144"/>
                                <a:gd name="f297" fmla="*/ f225 1 f144"/>
                                <a:gd name="f298" fmla="*/ f226 1 f144"/>
                                <a:gd name="f299" fmla="*/ f227 1 f144"/>
                                <a:gd name="f300" fmla="*/ f228 1 f144"/>
                                <a:gd name="f301" fmla="*/ f229 1 f144"/>
                                <a:gd name="f302" fmla="*/ f230 1 f143"/>
                                <a:gd name="f303" fmla="*/ f231 1 f144"/>
                                <a:gd name="f304" fmla="*/ f232 1 f143"/>
                                <a:gd name="f305" fmla="*/ f233 1 f144"/>
                                <a:gd name="f306" fmla="*/ f234 1 f144"/>
                                <a:gd name="f307" fmla="*/ f235 1 f143"/>
                                <a:gd name="f308" fmla="*/ f236 1 f144"/>
                                <a:gd name="f309" fmla="*/ f237 1 f143"/>
                                <a:gd name="f310" fmla="*/ f238 1 f144"/>
                                <a:gd name="f311" fmla="*/ f239 1 f144"/>
                                <a:gd name="f312" fmla="*/ f240 1 f143"/>
                                <a:gd name="f313" fmla="*/ f241 1 f143"/>
                                <a:gd name="f314" fmla="*/ f242 1 f144"/>
                                <a:gd name="f315" fmla="*/ f243 1 f143"/>
                                <a:gd name="f316" fmla="*/ f244 1 f144"/>
                                <a:gd name="f317" fmla="*/ f245 1 f143"/>
                                <a:gd name="f318" fmla="*/ f246 1 f143"/>
                                <a:gd name="f319" fmla="*/ f247 1 f144"/>
                                <a:gd name="f320" fmla="*/ f248 1 f144"/>
                                <a:gd name="f321" fmla="*/ f249 1 f143"/>
                                <a:gd name="f322" fmla="*/ f250 1 f143"/>
                                <a:gd name="f323" fmla="*/ f251 1 f143"/>
                                <a:gd name="f324" fmla="*/ f252 1 f143"/>
                                <a:gd name="f325" fmla="*/ f253 1 f143"/>
                                <a:gd name="f326" fmla="*/ f254 1 f143"/>
                                <a:gd name="f327" fmla="*/ f255 1 f143"/>
                                <a:gd name="f328" fmla="*/ f256 1 f143"/>
                                <a:gd name="f329" fmla="*/ f257 1 f143"/>
                                <a:gd name="f330" fmla="*/ f258 1 f144"/>
                                <a:gd name="f331" fmla="*/ f259 1 f143"/>
                                <a:gd name="f332" fmla="*/ f260 1 f144"/>
                                <a:gd name="f333" fmla="*/ f261 1 f143"/>
                                <a:gd name="f334" fmla="*/ f262 1 f144"/>
                                <a:gd name="f335" fmla="*/ f263 1 f143"/>
                                <a:gd name="f336" fmla="*/ f264 1 f143"/>
                                <a:gd name="f337" fmla="*/ f265 1 f144"/>
                                <a:gd name="f338" fmla="*/ f266 1 f143"/>
                                <a:gd name="f339" fmla="*/ f267 1 f144"/>
                                <a:gd name="f340" fmla="*/ f268 1 f143"/>
                                <a:gd name="f341" fmla="*/ f269 1 f143"/>
                                <a:gd name="f342" fmla="*/ f270 1 f144"/>
                                <a:gd name="f343" fmla="*/ f271 1 f144"/>
                                <a:gd name="f344" fmla="*/ f272 1 f143"/>
                                <a:gd name="f345" fmla="*/ f273 1 f143"/>
                                <a:gd name="f346" fmla="*/ f274 1 f144"/>
                                <a:gd name="f347" fmla="*/ f275 1 f143"/>
                                <a:gd name="f348" fmla="*/ f276 1 f144"/>
                                <a:gd name="f349" fmla="*/ f277 1 f143"/>
                                <a:gd name="f350" fmla="*/ f278 1 f143"/>
                                <a:gd name="f351" fmla="*/ f279 1 f144"/>
                                <a:gd name="f352" fmla="*/ f280 f103 1"/>
                                <a:gd name="f353" fmla="*/ f281 f103 1"/>
                                <a:gd name="f354" fmla="*/ f283 f104 1"/>
                                <a:gd name="f355" fmla="*/ f282 f104 1"/>
                                <a:gd name="f356" fmla="*/ f285 f103 1"/>
                                <a:gd name="f357" fmla="*/ f286 f104 1"/>
                                <a:gd name="f358" fmla="*/ f287 f103 1"/>
                                <a:gd name="f359" fmla="*/ f288 f103 1"/>
                                <a:gd name="f360" fmla="*/ f289 f104 1"/>
                                <a:gd name="f361" fmla="*/ f290 f104 1"/>
                                <a:gd name="f362" fmla="*/ f291 f103 1"/>
                                <a:gd name="f363" fmla="*/ f292 f104 1"/>
                                <a:gd name="f364" fmla="*/ f293 f104 1"/>
                                <a:gd name="f365" fmla="*/ f294 f103 1"/>
                                <a:gd name="f366" fmla="*/ f295 f104 1"/>
                                <a:gd name="f367" fmla="*/ f296 f104 1"/>
                                <a:gd name="f368" fmla="*/ f297 f104 1"/>
                                <a:gd name="f369" fmla="*/ f298 f104 1"/>
                                <a:gd name="f370" fmla="*/ f299 f104 1"/>
                                <a:gd name="f371" fmla="*/ f300 f104 1"/>
                                <a:gd name="f372" fmla="*/ f301 f104 1"/>
                                <a:gd name="f373" fmla="*/ f302 f103 1"/>
                                <a:gd name="f374" fmla="*/ f303 f104 1"/>
                                <a:gd name="f375" fmla="*/ f304 f103 1"/>
                                <a:gd name="f376" fmla="*/ f305 f104 1"/>
                                <a:gd name="f377" fmla="*/ f306 f104 1"/>
                                <a:gd name="f378" fmla="*/ f307 f103 1"/>
                                <a:gd name="f379" fmla="*/ f308 f104 1"/>
                                <a:gd name="f380" fmla="*/ f309 f103 1"/>
                                <a:gd name="f381" fmla="*/ f310 f104 1"/>
                                <a:gd name="f382" fmla="*/ f311 f104 1"/>
                                <a:gd name="f383" fmla="*/ f312 f103 1"/>
                                <a:gd name="f384" fmla="*/ f313 f103 1"/>
                                <a:gd name="f385" fmla="*/ f314 f104 1"/>
                                <a:gd name="f386" fmla="*/ f315 f103 1"/>
                                <a:gd name="f387" fmla="*/ f316 f104 1"/>
                                <a:gd name="f388" fmla="*/ f317 f103 1"/>
                                <a:gd name="f389" fmla="*/ f318 f103 1"/>
                                <a:gd name="f390" fmla="*/ f319 f104 1"/>
                                <a:gd name="f391" fmla="*/ f320 f104 1"/>
                                <a:gd name="f392" fmla="*/ f321 f103 1"/>
                                <a:gd name="f393" fmla="*/ f322 f103 1"/>
                                <a:gd name="f394" fmla="*/ f323 f103 1"/>
                                <a:gd name="f395" fmla="*/ f324 f103 1"/>
                                <a:gd name="f396" fmla="*/ f325 f103 1"/>
                                <a:gd name="f397" fmla="*/ f326 f103 1"/>
                                <a:gd name="f398" fmla="*/ f327 f103 1"/>
                                <a:gd name="f399" fmla="*/ f328 f103 1"/>
                                <a:gd name="f400" fmla="*/ f329 f103 1"/>
                                <a:gd name="f401" fmla="*/ f330 f104 1"/>
                                <a:gd name="f402" fmla="*/ f331 f103 1"/>
                                <a:gd name="f403" fmla="*/ f332 f104 1"/>
                                <a:gd name="f404" fmla="*/ f333 f103 1"/>
                                <a:gd name="f405" fmla="*/ f334 f104 1"/>
                                <a:gd name="f406" fmla="*/ f335 f103 1"/>
                                <a:gd name="f407" fmla="*/ f336 f103 1"/>
                                <a:gd name="f408" fmla="*/ f337 f104 1"/>
                                <a:gd name="f409" fmla="*/ f338 f103 1"/>
                                <a:gd name="f410" fmla="*/ f339 f104 1"/>
                                <a:gd name="f411" fmla="*/ f340 f103 1"/>
                                <a:gd name="f412" fmla="*/ f341 f103 1"/>
                                <a:gd name="f413" fmla="*/ f342 f104 1"/>
                                <a:gd name="f414" fmla="*/ f343 f104 1"/>
                                <a:gd name="f415" fmla="*/ f344 f103 1"/>
                                <a:gd name="f416" fmla="*/ f345 f103 1"/>
                                <a:gd name="f417" fmla="*/ f346 f104 1"/>
                                <a:gd name="f418" fmla="*/ f347 f103 1"/>
                                <a:gd name="f419" fmla="*/ f348 f104 1"/>
                                <a:gd name="f420" fmla="*/ f349 f103 1"/>
                                <a:gd name="f421" fmla="*/ f350 f103 1"/>
                                <a:gd name="f422" fmla="*/ f351 f10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84">
                                  <a:pos x="f356" y="f357"/>
                                </a:cxn>
                                <a:cxn ang="f284">
                                  <a:pos x="f358" y="f357"/>
                                </a:cxn>
                                <a:cxn ang="f284">
                                  <a:pos x="f359" y="f360"/>
                                </a:cxn>
                                <a:cxn ang="f284">
                                  <a:pos x="f359" y="f361"/>
                                </a:cxn>
                                <a:cxn ang="f284">
                                  <a:pos x="f362" y="f363"/>
                                </a:cxn>
                                <a:cxn ang="f284">
                                  <a:pos x="f362" y="f364"/>
                                </a:cxn>
                                <a:cxn ang="f284">
                                  <a:pos x="f365" y="f366"/>
                                </a:cxn>
                                <a:cxn ang="f284">
                                  <a:pos x="f365" y="f367"/>
                                </a:cxn>
                                <a:cxn ang="f284">
                                  <a:pos x="f362" y="f368"/>
                                </a:cxn>
                                <a:cxn ang="f284">
                                  <a:pos x="f362" y="f369"/>
                                </a:cxn>
                                <a:cxn ang="f284">
                                  <a:pos x="f359" y="f370"/>
                                </a:cxn>
                                <a:cxn ang="f284">
                                  <a:pos x="f359" y="f371"/>
                                </a:cxn>
                                <a:cxn ang="f284">
                                  <a:pos x="f358" y="f372"/>
                                </a:cxn>
                                <a:cxn ang="f284">
                                  <a:pos x="f373" y="f372"/>
                                </a:cxn>
                                <a:cxn ang="f284">
                                  <a:pos x="f373" y="f374"/>
                                </a:cxn>
                                <a:cxn ang="f284">
                                  <a:pos x="f375" y="f376"/>
                                </a:cxn>
                                <a:cxn ang="f284">
                                  <a:pos x="f375" y="f377"/>
                                </a:cxn>
                                <a:cxn ang="f284">
                                  <a:pos x="f378" y="f377"/>
                                </a:cxn>
                                <a:cxn ang="f284">
                                  <a:pos x="f378" y="f379"/>
                                </a:cxn>
                                <a:cxn ang="f284">
                                  <a:pos x="f380" y="f381"/>
                                </a:cxn>
                                <a:cxn ang="f284">
                                  <a:pos x="f380" y="f382"/>
                                </a:cxn>
                                <a:cxn ang="f284">
                                  <a:pos x="f383" y="f382"/>
                                </a:cxn>
                                <a:cxn ang="f284">
                                  <a:pos x="f384" y="f385"/>
                                </a:cxn>
                                <a:cxn ang="f284">
                                  <a:pos x="f386" y="f385"/>
                                </a:cxn>
                                <a:cxn ang="f284">
                                  <a:pos x="f386" y="f387"/>
                                </a:cxn>
                                <a:cxn ang="f284">
                                  <a:pos x="f388" y="f387"/>
                                </a:cxn>
                                <a:cxn ang="f284">
                                  <a:pos x="f389" y="f390"/>
                                </a:cxn>
                                <a:cxn ang="f284">
                                  <a:pos x="f356" y="f391"/>
                                </a:cxn>
                                <a:cxn ang="f284">
                                  <a:pos x="f392" y="f391"/>
                                </a:cxn>
                                <a:cxn ang="f284">
                                  <a:pos x="f392" y="f390"/>
                                </a:cxn>
                                <a:cxn ang="f284">
                                  <a:pos x="f393" y="f387"/>
                                </a:cxn>
                                <a:cxn ang="f284">
                                  <a:pos x="f394" y="f385"/>
                                </a:cxn>
                                <a:cxn ang="f284">
                                  <a:pos x="f395" y="f382"/>
                                </a:cxn>
                                <a:cxn ang="f284">
                                  <a:pos x="f396" y="f381"/>
                                </a:cxn>
                                <a:cxn ang="f284">
                                  <a:pos x="f397" y="f379"/>
                                </a:cxn>
                                <a:cxn ang="f284">
                                  <a:pos x="f398" y="f376"/>
                                </a:cxn>
                                <a:cxn ang="f284">
                                  <a:pos x="f399" y="f374"/>
                                </a:cxn>
                                <a:cxn ang="f284">
                                  <a:pos x="f400" y="f374"/>
                                </a:cxn>
                                <a:cxn ang="f284">
                                  <a:pos x="f389" y="f401"/>
                                </a:cxn>
                                <a:cxn ang="f284">
                                  <a:pos x="f356" y="f401"/>
                                </a:cxn>
                                <a:cxn ang="f284">
                                  <a:pos x="f402" y="f403"/>
                                </a:cxn>
                                <a:cxn ang="f284">
                                  <a:pos x="f404" y="f403"/>
                                </a:cxn>
                                <a:cxn ang="f284">
                                  <a:pos x="f386" y="f405"/>
                                </a:cxn>
                                <a:cxn ang="f284">
                                  <a:pos x="f386" y="f405"/>
                                </a:cxn>
                                <a:cxn ang="f284">
                                  <a:pos x="f384" y="f371"/>
                                </a:cxn>
                                <a:cxn ang="f284">
                                  <a:pos x="f406" y="f371"/>
                                </a:cxn>
                                <a:cxn ang="f284">
                                  <a:pos x="f407" y="f408"/>
                                </a:cxn>
                                <a:cxn ang="f284">
                                  <a:pos x="f409" y="f408"/>
                                </a:cxn>
                                <a:cxn ang="f284">
                                  <a:pos x="f383" y="f410"/>
                                </a:cxn>
                                <a:cxn ang="f284">
                                  <a:pos x="f411" y="f410"/>
                                </a:cxn>
                                <a:cxn ang="f284">
                                  <a:pos x="f412" y="f413"/>
                                </a:cxn>
                                <a:cxn ang="f284">
                                  <a:pos x="f380" y="f413"/>
                                </a:cxn>
                                <a:cxn ang="f284">
                                  <a:pos x="f380" y="f414"/>
                                </a:cxn>
                                <a:cxn ang="f284">
                                  <a:pos x="f412" y="f414"/>
                                </a:cxn>
                                <a:cxn ang="f284">
                                  <a:pos x="f415" y="f363"/>
                                </a:cxn>
                                <a:cxn ang="f284">
                                  <a:pos x="f383" y="f363"/>
                                </a:cxn>
                                <a:cxn ang="f284">
                                  <a:pos x="f416" y="f417"/>
                                </a:cxn>
                                <a:cxn ang="f284">
                                  <a:pos x="f418" y="f417"/>
                                </a:cxn>
                                <a:cxn ang="f284">
                                  <a:pos x="f404" y="f419"/>
                                </a:cxn>
                                <a:cxn ang="f284">
                                  <a:pos x="f420" y="f419"/>
                                </a:cxn>
                                <a:cxn ang="f284">
                                  <a:pos x="f421" y="f422"/>
                                </a:cxn>
                                <a:cxn ang="f284">
                                  <a:pos x="f421" y="f422"/>
                                </a:cxn>
                                <a:cxn ang="f284">
                                  <a:pos x="f356" y="f357"/>
                                </a:cxn>
                              </a:cxnLst>
                              <a:rect l="f352" t="f355" r="f353" b="f354"/>
                              <a:pathLst>
                                <a:path w="1198" h="776">
                                  <a:moveTo>
                                    <a:pt x="f43" y="f44"/>
                                  </a:moveTo>
                                  <a:lnTo>
                                    <a:pt x="f45" y="f44"/>
                                  </a:lnTo>
                                  <a:lnTo>
                                    <a:pt x="f46" y="f47"/>
                                  </a:lnTo>
                                  <a:lnTo>
                                    <a:pt x="f46" y="f48"/>
                                  </a:lnTo>
                                  <a:lnTo>
                                    <a:pt x="f49" y="f43"/>
                                  </a:lnTo>
                                  <a:lnTo>
                                    <a:pt x="f49" y="f50"/>
                                  </a:lnTo>
                                  <a:lnTo>
                                    <a:pt x="f5" y="f51"/>
                                  </a:lnTo>
                                  <a:lnTo>
                                    <a:pt x="f5" y="f52"/>
                                  </a:lnTo>
                                  <a:lnTo>
                                    <a:pt x="f49" y="f53"/>
                                  </a:lnTo>
                                  <a:lnTo>
                                    <a:pt x="f49" y="f54"/>
                                  </a:lnTo>
                                  <a:lnTo>
                                    <a:pt x="f46" y="f55"/>
                                  </a:lnTo>
                                  <a:lnTo>
                                    <a:pt x="f46" y="f56"/>
                                  </a:lnTo>
                                  <a:lnTo>
                                    <a:pt x="f45" y="f57"/>
                                  </a:lnTo>
                                  <a:lnTo>
                                    <a:pt x="f58" y="f57"/>
                                  </a:lnTo>
                                  <a:lnTo>
                                    <a:pt x="f58" y="f59"/>
                                  </a:lnTo>
                                  <a:lnTo>
                                    <a:pt x="f60" y="f61"/>
                                  </a:lnTo>
                                  <a:lnTo>
                                    <a:pt x="f60" y="f62"/>
                                  </a:lnTo>
                                  <a:lnTo>
                                    <a:pt x="f63" y="f62"/>
                                  </a:lnTo>
                                  <a:lnTo>
                                    <a:pt x="f63" y="f64"/>
                                  </a:lnTo>
                                  <a:lnTo>
                                    <a:pt x="f65" y="f66"/>
                                  </a:lnTo>
                                  <a:lnTo>
                                    <a:pt x="f65" y="f67"/>
                                  </a:lnTo>
                                  <a:lnTo>
                                    <a:pt x="f44" y="f67"/>
                                  </a:lnTo>
                                  <a:lnTo>
                                    <a:pt x="f47" y="f68"/>
                                  </a:lnTo>
                                  <a:lnTo>
                                    <a:pt x="f69" y="f68"/>
                                  </a:lnTo>
                                  <a:lnTo>
                                    <a:pt x="f69" y="f70"/>
                                  </a:lnTo>
                                  <a:lnTo>
                                    <a:pt x="f48" y="f70"/>
                                  </a:lnTo>
                                  <a:lnTo>
                                    <a:pt x="f71" y="f72"/>
                                  </a:lnTo>
                                  <a:lnTo>
                                    <a:pt x="f43" y="f73"/>
                                  </a:lnTo>
                                  <a:lnTo>
                                    <a:pt x="f74" y="f73"/>
                                  </a:lnTo>
                                  <a:lnTo>
                                    <a:pt x="f74" y="f72"/>
                                  </a:lnTo>
                                  <a:lnTo>
                                    <a:pt x="f75" y="f70"/>
                                  </a:lnTo>
                                  <a:lnTo>
                                    <a:pt x="f76" y="f68"/>
                                  </a:lnTo>
                                  <a:lnTo>
                                    <a:pt x="f77" y="f67"/>
                                  </a:lnTo>
                                  <a:lnTo>
                                    <a:pt x="f78" y="f66"/>
                                  </a:lnTo>
                                  <a:lnTo>
                                    <a:pt x="f79" y="f64"/>
                                  </a:lnTo>
                                  <a:lnTo>
                                    <a:pt x="f80" y="f61"/>
                                  </a:lnTo>
                                  <a:lnTo>
                                    <a:pt x="f81" y="f59"/>
                                  </a:lnTo>
                                  <a:lnTo>
                                    <a:pt x="f82" y="f59"/>
                                  </a:lnTo>
                                  <a:lnTo>
                                    <a:pt x="f71" y="f83"/>
                                  </a:lnTo>
                                  <a:lnTo>
                                    <a:pt x="f43" y="f83"/>
                                  </a:lnTo>
                                  <a:lnTo>
                                    <a:pt x="f84" y="f85"/>
                                  </a:lnTo>
                                  <a:lnTo>
                                    <a:pt x="f86" y="f85"/>
                                  </a:lnTo>
                                  <a:lnTo>
                                    <a:pt x="f69" y="f87"/>
                                  </a:lnTo>
                                  <a:lnTo>
                                    <a:pt x="f47" y="f56"/>
                                  </a:lnTo>
                                  <a:lnTo>
                                    <a:pt x="f88" y="f56"/>
                                  </a:lnTo>
                                  <a:lnTo>
                                    <a:pt x="f89" y="f90"/>
                                  </a:lnTo>
                                  <a:lnTo>
                                    <a:pt x="f91" y="f90"/>
                                  </a:lnTo>
                                  <a:lnTo>
                                    <a:pt x="f44" y="f92"/>
                                  </a:lnTo>
                                  <a:lnTo>
                                    <a:pt x="f93" y="f92"/>
                                  </a:lnTo>
                                  <a:lnTo>
                                    <a:pt x="f94" y="f95"/>
                                  </a:lnTo>
                                  <a:lnTo>
                                    <a:pt x="f65" y="f95"/>
                                  </a:lnTo>
                                  <a:lnTo>
                                    <a:pt x="f65" y="f96"/>
                                  </a:lnTo>
                                  <a:lnTo>
                                    <a:pt x="f94" y="f96"/>
                                  </a:lnTo>
                                  <a:lnTo>
                                    <a:pt x="f97" y="f43"/>
                                  </a:lnTo>
                                  <a:lnTo>
                                    <a:pt x="f44" y="f43"/>
                                  </a:lnTo>
                                  <a:lnTo>
                                    <a:pt x="f98" y="f86"/>
                                  </a:lnTo>
                                  <a:lnTo>
                                    <a:pt x="f99" y="f86"/>
                                  </a:lnTo>
                                  <a:lnTo>
                                    <a:pt x="f86" y="f99"/>
                                  </a:lnTo>
                                  <a:lnTo>
                                    <a:pt x="f100" y="f99"/>
                                  </a:lnTo>
                                  <a:lnTo>
                                    <a:pt x="f101" y="f97"/>
                                  </a:lnTo>
                                  <a:lnTo>
                                    <a:pt x="f43" y="f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99" name="Freeform 109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74 0"/>
                                <a:gd name="f9" fmla="+- 0 276 0"/>
                                <a:gd name="f10" fmla="+- 0 286 0"/>
                                <a:gd name="f11" fmla="val 82"/>
                                <a:gd name="f12" fmla="val 734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3031 f22 1"/>
                                <a:gd name="f29" fmla="*/ f20 f23 1"/>
                                <a:gd name="f30" fmla="*/ 3034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0" name="Freeform 109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0 0"/>
                                <a:gd name="f9" fmla="+- 0 1296 0"/>
                                <a:gd name="f10" fmla="+- 0 1306 0"/>
                                <a:gd name="f11" fmla="val 1118"/>
                                <a:gd name="f12" fmla="val 734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3031 f22 1"/>
                                <a:gd name="f29" fmla="*/ f20 f23 1"/>
                                <a:gd name="f30" fmla="*/ 3034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1" name="Freeform 108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5 0"/>
                                <a:gd name="f9" fmla="+- 0 1325 0"/>
                                <a:gd name="f10" fmla="+- 0 1330 0"/>
                                <a:gd name="f11" fmla="+- 0 1315 0"/>
                                <a:gd name="f12" fmla="+- 0 1320 0"/>
                                <a:gd name="f13" fmla="+- 0 1306 0"/>
                                <a:gd name="f14" fmla="+- 0 1373 0"/>
                                <a:gd name="f15" fmla="+- 0 1375 0"/>
                                <a:gd name="f16" fmla="+- 0 1381 0"/>
                                <a:gd name="f17" fmla="+- 0 1334 0"/>
                                <a:gd name="f18" fmla="val 1143"/>
                                <a:gd name="f19" fmla="val 721"/>
                                <a:gd name="f20" fmla="val 1133"/>
                                <a:gd name="f21" fmla="val 727"/>
                                <a:gd name="f22" fmla="val 1138"/>
                                <a:gd name="f23" fmla="val 1123"/>
                                <a:gd name="f24" fmla="val 732"/>
                                <a:gd name="f25" fmla="val 1128"/>
                                <a:gd name="f26" fmla="val 1114"/>
                                <a:gd name="f27" fmla="val 737"/>
                                <a:gd name="f28" fmla="val 1181"/>
                                <a:gd name="f29" fmla="val 1183"/>
                                <a:gd name="f30" fmla="val 734"/>
                                <a:gd name="f31" fmla="val 1189"/>
                                <a:gd name="f32" fmla="val 722"/>
                                <a:gd name="f33" fmla="val 1142"/>
                                <a:gd name="f34" fmla="+- 0 0 0"/>
                                <a:gd name="f35" fmla="*/ f3 1 1198"/>
                                <a:gd name="f36" fmla="*/ f4 1 776"/>
                                <a:gd name="f37" fmla="+- f8 0 192"/>
                                <a:gd name="f38" fmla="+- f9 0 192"/>
                                <a:gd name="f39" fmla="+- f10 0 192"/>
                                <a:gd name="f40" fmla="+- f11 0 192"/>
                                <a:gd name="f41" fmla="+- f12 0 192"/>
                                <a:gd name="f42" fmla="+- f13 0 192"/>
                                <a:gd name="f43" fmla="+- f14 0 192"/>
                                <a:gd name="f44" fmla="+- f15 0 192"/>
                                <a:gd name="f45" fmla="+- f16 0 192"/>
                                <a:gd name="f46" fmla="+- f17 0 192"/>
                                <a:gd name="f47" fmla="+- f7 0 f5"/>
                                <a:gd name="f48" fmla="+- f6 0 f5"/>
                                <a:gd name="f49" fmla="*/ f34 f0 1"/>
                                <a:gd name="f50" fmla="*/ f48 1 1198"/>
                                <a:gd name="f51" fmla="*/ f47 1 776"/>
                                <a:gd name="f52" fmla="*/ f37 f48 1"/>
                                <a:gd name="f53" fmla="*/ 3018 f47 1"/>
                                <a:gd name="f54" fmla="*/ f38 f48 1"/>
                                <a:gd name="f55" fmla="*/ 3024 f47 1"/>
                                <a:gd name="f56" fmla="*/ f39 f48 1"/>
                                <a:gd name="f57" fmla="*/ f40 f48 1"/>
                                <a:gd name="f58" fmla="*/ 3029 f47 1"/>
                                <a:gd name="f59" fmla="*/ f41 f48 1"/>
                                <a:gd name="f60" fmla="*/ f42 f48 1"/>
                                <a:gd name="f61" fmla="*/ 3034 f47 1"/>
                                <a:gd name="f62" fmla="*/ f43 f48 1"/>
                                <a:gd name="f63" fmla="*/ f44 f48 1"/>
                                <a:gd name="f64" fmla="*/ 3031 f47 1"/>
                                <a:gd name="f65" fmla="*/ f45 f48 1"/>
                                <a:gd name="f66" fmla="*/ 3019 f47 1"/>
                                <a:gd name="f67" fmla="*/ f46 f48 1"/>
                                <a:gd name="f68" fmla="*/ f49 1 f2"/>
                                <a:gd name="f69" fmla="*/ f52 1 1198"/>
                                <a:gd name="f70" fmla="*/ f53 1 776"/>
                                <a:gd name="f71" fmla="*/ f54 1 1198"/>
                                <a:gd name="f72" fmla="*/ f55 1 776"/>
                                <a:gd name="f73" fmla="*/ f56 1 1198"/>
                                <a:gd name="f74" fmla="*/ f57 1 1198"/>
                                <a:gd name="f75" fmla="*/ f58 1 776"/>
                                <a:gd name="f76" fmla="*/ f59 1 1198"/>
                                <a:gd name="f77" fmla="*/ f60 1 1198"/>
                                <a:gd name="f78" fmla="*/ f61 1 776"/>
                                <a:gd name="f79" fmla="*/ f62 1 1198"/>
                                <a:gd name="f80" fmla="*/ f63 1 1198"/>
                                <a:gd name="f81" fmla="*/ f64 1 776"/>
                                <a:gd name="f82" fmla="*/ f65 1 1198"/>
                                <a:gd name="f83" fmla="*/ f66 1 776"/>
                                <a:gd name="f84" fmla="*/ f67 1 1198"/>
                                <a:gd name="f85" fmla="*/ 0 1 f50"/>
                                <a:gd name="f86" fmla="*/ f6 1 f50"/>
                                <a:gd name="f87" fmla="*/ 0 1 f51"/>
                                <a:gd name="f88" fmla="*/ f7 1 f51"/>
                                <a:gd name="f89" fmla="+- f68 0 f1"/>
                                <a:gd name="f90" fmla="*/ f69 1 f50"/>
                                <a:gd name="f91" fmla="*/ f70 1 f51"/>
                                <a:gd name="f92" fmla="*/ f71 1 f50"/>
                                <a:gd name="f93" fmla="*/ f72 1 f51"/>
                                <a:gd name="f94" fmla="*/ f73 1 f50"/>
                                <a:gd name="f95" fmla="*/ f74 1 f50"/>
                                <a:gd name="f96" fmla="*/ f75 1 f51"/>
                                <a:gd name="f97" fmla="*/ f76 1 f50"/>
                                <a:gd name="f98" fmla="*/ f77 1 f50"/>
                                <a:gd name="f99" fmla="*/ f78 1 f51"/>
                                <a:gd name="f100" fmla="*/ f79 1 f50"/>
                                <a:gd name="f101" fmla="*/ f80 1 f50"/>
                                <a:gd name="f102" fmla="*/ f81 1 f51"/>
                                <a:gd name="f103" fmla="*/ f82 1 f50"/>
                                <a:gd name="f104" fmla="*/ f83 1 f51"/>
                                <a:gd name="f105" fmla="*/ f84 1 f50"/>
                                <a:gd name="f106" fmla="*/ f85 f35 1"/>
                                <a:gd name="f107" fmla="*/ f86 f35 1"/>
                                <a:gd name="f108" fmla="*/ f88 f36 1"/>
                                <a:gd name="f109" fmla="*/ f87 f36 1"/>
                                <a:gd name="f110" fmla="*/ f90 f35 1"/>
                                <a:gd name="f111" fmla="*/ f91 f36 1"/>
                                <a:gd name="f112" fmla="*/ f92 f35 1"/>
                                <a:gd name="f113" fmla="*/ f93 f36 1"/>
                                <a:gd name="f114" fmla="*/ f94 f35 1"/>
                                <a:gd name="f115" fmla="*/ f95 f35 1"/>
                                <a:gd name="f116" fmla="*/ f96 f36 1"/>
                                <a:gd name="f117" fmla="*/ f97 f35 1"/>
                                <a:gd name="f118" fmla="*/ f98 f35 1"/>
                                <a:gd name="f119" fmla="*/ f99 f36 1"/>
                                <a:gd name="f120" fmla="*/ f100 f35 1"/>
                                <a:gd name="f121" fmla="*/ f101 f35 1"/>
                                <a:gd name="f122" fmla="*/ f102 f36 1"/>
                                <a:gd name="f123" fmla="*/ f103 f35 1"/>
                                <a:gd name="f124" fmla="*/ f104 f36 1"/>
                                <a:gd name="f125" fmla="*/ f105 f3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9">
                                  <a:pos x="f110" y="f111"/>
                                </a:cxn>
                                <a:cxn ang="f89">
                                  <a:pos x="f112" y="f113"/>
                                </a:cxn>
                                <a:cxn ang="f89">
                                  <a:pos x="f114" y="f113"/>
                                </a:cxn>
                                <a:cxn ang="f89">
                                  <a:pos x="f115" y="f116"/>
                                </a:cxn>
                                <a:cxn ang="f89">
                                  <a:pos x="f117" y="f116"/>
                                </a:cxn>
                                <a:cxn ang="f89">
                                  <a:pos x="f118" y="f119"/>
                                </a:cxn>
                                <a:cxn ang="f89">
                                  <a:pos x="f120" y="f119"/>
                                </a:cxn>
                                <a:cxn ang="f89">
                                  <a:pos x="f121" y="f122"/>
                                </a:cxn>
                                <a:cxn ang="f89">
                                  <a:pos x="f123" y="f124"/>
                                </a:cxn>
                                <a:cxn ang="f89">
                                  <a:pos x="f125" y="f124"/>
                                </a:cxn>
                                <a:cxn ang="f89">
                                  <a:pos x="f110" y="f111"/>
                                </a:cxn>
                              </a:cxnLst>
                              <a:rect l="f106" t="f109" r="f107" b="f108"/>
                              <a:pathLst>
                                <a:path w="1198" h="776">
                                  <a:moveTo>
                                    <a:pt x="f18" y="f19"/>
                                  </a:move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7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18" y="f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2" name="Freeform 108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7 0"/>
                                <a:gd name="f9" fmla="+- 0 250 0"/>
                                <a:gd name="f10" fmla="+- 0 248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val 721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3017 f23 1"/>
                                <a:gd name="f30" fmla="*/ f21 f24 1"/>
                                <a:gd name="f31" fmla="*/ 3019 f23 1"/>
                                <a:gd name="f32" fmla="*/ f22 f24 1"/>
                                <a:gd name="f33" fmla="*/ 3018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3" name="Freeform 108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8 0"/>
                                <a:gd name="f9" fmla="+- 0 250 0"/>
                                <a:gd name="f10" fmla="val 56"/>
                                <a:gd name="f11" fmla="val 721"/>
                                <a:gd name="f12" fmla="val 58"/>
                                <a:gd name="f13" fmla="val 722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3018 f19 1"/>
                                <a:gd name="f26" fmla="*/ f18 f20 1"/>
                                <a:gd name="f27" fmla="*/ 3019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4" name="Freeform 108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7 0"/>
                                <a:gd name="f9" fmla="+- 0 1335 0"/>
                                <a:gd name="f10" fmla="+- 0 1334 0"/>
                                <a:gd name="f11" fmla="val 1145"/>
                                <a:gd name="f12" fmla="val 720"/>
                                <a:gd name="f13" fmla="val 1143"/>
                                <a:gd name="f14" fmla="val 721"/>
                                <a:gd name="f15" fmla="val 1142"/>
                                <a:gd name="f16" fmla="val 722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3017 f23 1"/>
                                <a:gd name="f30" fmla="*/ f21 f24 1"/>
                                <a:gd name="f31" fmla="*/ 3018 f23 1"/>
                                <a:gd name="f32" fmla="*/ f22 f24 1"/>
                                <a:gd name="f33" fmla="*/ 3019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5" name="Freeform 108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2 0"/>
                                <a:gd name="f9" fmla="+- 0 1337 0"/>
                                <a:gd name="f10" fmla="+- 0 1334 0"/>
                                <a:gd name="f11" fmla="+- 0 1381 0"/>
                                <a:gd name="f12" fmla="val 1190"/>
                                <a:gd name="f13" fmla="val 720"/>
                                <a:gd name="f14" fmla="val 1145"/>
                                <a:gd name="f15" fmla="val 1142"/>
                                <a:gd name="f16" fmla="val 722"/>
                                <a:gd name="f17" fmla="val 1189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3017 f25 1"/>
                                <a:gd name="f32" fmla="*/ f22 f26 1"/>
                                <a:gd name="f33" fmla="*/ f23 f26 1"/>
                                <a:gd name="f34" fmla="*/ 3019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6" name="Freeform 108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8 0"/>
                                <a:gd name="f9" fmla="+- 0 247 0"/>
                                <a:gd name="f10" fmla="val 56"/>
                                <a:gd name="f11" fmla="val 720"/>
                                <a:gd name="f12" fmla="val 55"/>
                                <a:gd name="f13" fmla="val 721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3017 f19 1"/>
                                <a:gd name="f26" fmla="*/ f18 f20 1"/>
                                <a:gd name="f27" fmla="*/ 3018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7" name="Freeform 108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2 0"/>
                                <a:gd name="f9" fmla="+- 0 1335 0"/>
                                <a:gd name="f10" fmla="+- 0 1337 0"/>
                                <a:gd name="f11" fmla="+- 0 1382 0"/>
                                <a:gd name="f12" fmla="+- 0 1385 0"/>
                                <a:gd name="f13" fmla="val 1150"/>
                                <a:gd name="f14" fmla="val 710"/>
                                <a:gd name="f15" fmla="val 1143"/>
                                <a:gd name="f16" fmla="val 721"/>
                                <a:gd name="f17" fmla="val 1145"/>
                                <a:gd name="f18" fmla="val 720"/>
                                <a:gd name="f19" fmla="val 1190"/>
                                <a:gd name="f20" fmla="val 717"/>
                                <a:gd name="f21" fmla="val 1193"/>
                                <a:gd name="f22" fmla="val 715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6"/>
                                <a:gd name="f36" fmla="*/ f26 f32 1"/>
                                <a:gd name="f37" fmla="*/ 3007 f31 1"/>
                                <a:gd name="f38" fmla="*/ f27 f32 1"/>
                                <a:gd name="f39" fmla="*/ 3018 f31 1"/>
                                <a:gd name="f40" fmla="*/ f28 f32 1"/>
                                <a:gd name="f41" fmla="*/ 3017 f31 1"/>
                                <a:gd name="f42" fmla="*/ f29 f32 1"/>
                                <a:gd name="f43" fmla="*/ 3014 f31 1"/>
                                <a:gd name="f44" fmla="*/ f30 f32 1"/>
                                <a:gd name="f45" fmla="*/ 3012 f31 1"/>
                                <a:gd name="f46" fmla="*/ f33 1 f2"/>
                                <a:gd name="f47" fmla="*/ f36 1 1198"/>
                                <a:gd name="f48" fmla="*/ f37 1 776"/>
                                <a:gd name="f49" fmla="*/ f38 1 1198"/>
                                <a:gd name="f50" fmla="*/ f39 1 776"/>
                                <a:gd name="f51" fmla="*/ f40 1 1198"/>
                                <a:gd name="f52" fmla="*/ f41 1 776"/>
                                <a:gd name="f53" fmla="*/ f42 1 1198"/>
                                <a:gd name="f54" fmla="*/ f43 1 776"/>
                                <a:gd name="f55" fmla="*/ f44 1 1198"/>
                                <a:gd name="f56" fmla="*/ f45 1 776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4"/>
                                <a:gd name="f67" fmla="*/ f52 1 f35"/>
                                <a:gd name="f68" fmla="*/ f53 1 f34"/>
                                <a:gd name="f69" fmla="*/ f54 1 f35"/>
                                <a:gd name="f70" fmla="*/ f55 1 f34"/>
                                <a:gd name="f71" fmla="*/ f56 1 f35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4 1"/>
                                <a:gd name="f81" fmla="*/ f67 f25 1"/>
                                <a:gd name="f82" fmla="*/ f68 f24 1"/>
                                <a:gd name="f83" fmla="*/ f69 f25 1"/>
                                <a:gd name="f84" fmla="*/ f70 f24 1"/>
                                <a:gd name="f85" fmla="*/ f71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80" y="f81"/>
                                </a:cxn>
                                <a:cxn ang="f61">
                                  <a:pos x="f82" y="f81"/>
                                </a:cxn>
                                <a:cxn ang="f61">
                                  <a:pos x="f82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4" y="f85"/>
                                </a:cxn>
                                <a:cxn ang="f61">
                                  <a:pos x="f76" y="f85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13" y="f22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8" name="Freeform 108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0 0"/>
                                <a:gd name="f9" fmla="+- 0 242 0"/>
                                <a:gd name="f10" fmla="+- 0 244 0"/>
                                <a:gd name="f11" fmla="val 48"/>
                                <a:gd name="f12" fmla="val 710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3007 f22 1"/>
                                <a:gd name="f29" fmla="*/ f20 f23 1"/>
                                <a:gd name="f30" fmla="*/ 3012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9" name="Freeform 108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6 0"/>
                                <a:gd name="f9" fmla="+- 0 1342 0"/>
                                <a:gd name="f10" fmla="+- 0 1385 0"/>
                                <a:gd name="f11" fmla="+- 0 1387 0"/>
                                <a:gd name="f12" fmla="val 1154"/>
                                <a:gd name="f13" fmla="val 701"/>
                                <a:gd name="f14" fmla="val 1150"/>
                                <a:gd name="f15" fmla="val 715"/>
                                <a:gd name="f16" fmla="val 1193"/>
                                <a:gd name="f17" fmla="val 1195"/>
                                <a:gd name="f18" fmla="val 705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2998 f26 1"/>
                                <a:gd name="f33" fmla="*/ f23 f27 1"/>
                                <a:gd name="f34" fmla="*/ 3012 f26 1"/>
                                <a:gd name="f35" fmla="*/ f24 f27 1"/>
                                <a:gd name="f36" fmla="*/ f25 f27 1"/>
                                <a:gd name="f37" fmla="*/ 3002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0" name="Freeform 108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6 0"/>
                                <a:gd name="f9" fmla="+- 0 235 0"/>
                                <a:gd name="f10" fmla="+- 0 238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5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998 f22 1"/>
                                <a:gd name="f29" fmla="*/ f20 f23 1"/>
                                <a:gd name="f30" fmla="*/ f21 f23 1"/>
                                <a:gd name="f31" fmla="*/ 3002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1" name="Freeform 107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90 0"/>
                                <a:gd name="f9" fmla="+- 0 1351 0"/>
                                <a:gd name="f10" fmla="+- 0 1346 0"/>
                                <a:gd name="f11" fmla="+- 0 1387 0"/>
                                <a:gd name="f12" fmla="val 691"/>
                                <a:gd name="f13" fmla="val 1159"/>
                                <a:gd name="f14" fmla="val 1154"/>
                                <a:gd name="f15" fmla="val 705"/>
                                <a:gd name="f16" fmla="val 1195"/>
                                <a:gd name="f17" fmla="val 703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2988 f25 1"/>
                                <a:gd name="f32" fmla="*/ f22 f26 1"/>
                                <a:gd name="f33" fmla="*/ f23 f26 1"/>
                                <a:gd name="f34" fmla="*/ 3002 f25 1"/>
                                <a:gd name="f35" fmla="*/ f24 f26 1"/>
                                <a:gd name="f36" fmla="*/ 3000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2" name="Freeform 107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3 0"/>
                                <a:gd name="f9" fmla="+- 0 234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2988 f19 1"/>
                                <a:gd name="f26" fmla="*/ 2993 f19 1"/>
                                <a:gd name="f27" fmla="*/ f18 f20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776"/>
                                <a:gd name="f32" fmla="*/ f27 1 119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3" name="Freeform 107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9 0"/>
                                <a:gd name="f9" fmla="+- 0 1351 0"/>
                                <a:gd name="f10" fmla="+- 0 1390 0"/>
                                <a:gd name="f11" fmla="val 1157"/>
                                <a:gd name="f12" fmla="val 81"/>
                                <a:gd name="f13" fmla="val 1159"/>
                                <a:gd name="f14" fmla="val 96"/>
                                <a:gd name="f15" fmla="val 681"/>
                                <a:gd name="f16" fmla="val 696"/>
                                <a:gd name="f17" fmla="val 691"/>
                                <a:gd name="f18" fmla="val 86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7 0 f5"/>
                                <a:gd name="f26" fmla="+- f6 0 f5"/>
                                <a:gd name="f27" fmla="*/ f19 f0 1"/>
                                <a:gd name="f28" fmla="*/ f26 1 1198"/>
                                <a:gd name="f29" fmla="*/ f25 1 776"/>
                                <a:gd name="f30" fmla="*/ f22 f26 1"/>
                                <a:gd name="f31" fmla="*/ 2378 f25 1"/>
                                <a:gd name="f32" fmla="*/ f23 f26 1"/>
                                <a:gd name="f33" fmla="*/ 2393 f25 1"/>
                                <a:gd name="f34" fmla="*/ 2978 f25 1"/>
                                <a:gd name="f35" fmla="*/ 2993 f25 1"/>
                                <a:gd name="f36" fmla="*/ 2988 f25 1"/>
                                <a:gd name="f37" fmla="*/ f24 f26 1"/>
                                <a:gd name="f38" fmla="*/ 2383 f25 1"/>
                                <a:gd name="f39" fmla="*/ f27 1 f2"/>
                                <a:gd name="f40" fmla="*/ f30 1 1198"/>
                                <a:gd name="f41" fmla="*/ f31 1 776"/>
                                <a:gd name="f42" fmla="*/ f32 1 1198"/>
                                <a:gd name="f43" fmla="*/ f33 1 776"/>
                                <a:gd name="f44" fmla="*/ f34 1 776"/>
                                <a:gd name="f45" fmla="*/ f35 1 776"/>
                                <a:gd name="f46" fmla="*/ f36 1 776"/>
                                <a:gd name="f47" fmla="*/ f37 1 1198"/>
                                <a:gd name="f48" fmla="*/ f38 1 776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4" name="Freeform 107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7 0"/>
                                <a:gd name="f9" fmla="+- 0 1346 0"/>
                                <a:gd name="f10" fmla="+- 0 1351 0"/>
                                <a:gd name="f11" fmla="+- 0 1390 0"/>
                                <a:gd name="f12" fmla="val 1195"/>
                                <a:gd name="f13" fmla="val 72"/>
                                <a:gd name="f14" fmla="val 1154"/>
                                <a:gd name="f15" fmla="val 1159"/>
                                <a:gd name="f16" fmla="val 86"/>
                                <a:gd name="f17" fmla="val 74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2369 f25 1"/>
                                <a:gd name="f32" fmla="*/ f22 f26 1"/>
                                <a:gd name="f33" fmla="*/ f23 f26 1"/>
                                <a:gd name="f34" fmla="*/ 2383 f25 1"/>
                                <a:gd name="f35" fmla="*/ f24 f26 1"/>
                                <a:gd name="f36" fmla="*/ 2371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5" name="Freeform 107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4 0"/>
                                <a:gd name="f9" fmla="+- 0 233 0"/>
                                <a:gd name="f10" fmla="val 42"/>
                                <a:gd name="f11" fmla="val 81"/>
                                <a:gd name="f12" fmla="val 41"/>
                                <a:gd name="f13" fmla="val 84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2378 f19 1"/>
                                <a:gd name="f26" fmla="*/ f18 f20 1"/>
                                <a:gd name="f27" fmla="*/ 2381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6" name="Freeform 107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8 0"/>
                                <a:gd name="f9" fmla="+- 0 235 0"/>
                                <a:gd name="f10" fmla="+- 0 237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369 f22 1"/>
                                <a:gd name="f29" fmla="*/ f20 f23 1"/>
                                <a:gd name="f30" fmla="*/ 2371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7" name="Freeform 107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5 0"/>
                                <a:gd name="f9" fmla="+- 0 1342 0"/>
                                <a:gd name="f10" fmla="+- 0 1346 0"/>
                                <a:gd name="f11" fmla="+- 0 1387 0"/>
                                <a:gd name="f12" fmla="val 1193"/>
                                <a:gd name="f13" fmla="val 62"/>
                                <a:gd name="f14" fmla="val 1150"/>
                                <a:gd name="f15" fmla="val 1154"/>
                                <a:gd name="f16" fmla="val 74"/>
                                <a:gd name="f17" fmla="val 72"/>
                                <a:gd name="f18" fmla="val 1195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2359 f26 1"/>
                                <a:gd name="f33" fmla="*/ f23 f27 1"/>
                                <a:gd name="f34" fmla="*/ f24 f27 1"/>
                                <a:gd name="f35" fmla="*/ 2371 f26 1"/>
                                <a:gd name="f36" fmla="*/ 2369 f26 1"/>
                                <a:gd name="f37" fmla="*/ f25 f27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776"/>
                                <a:gd name="f45" fmla="*/ f37 1 119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8" name="Freeform 107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2 0"/>
                                <a:gd name="f9" fmla="+- 0 240 0"/>
                                <a:gd name="f10" fmla="+- 0 241 0"/>
                                <a:gd name="f11" fmla="val 50"/>
                                <a:gd name="f12" fmla="val 62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359 f22 1"/>
                                <a:gd name="f29" fmla="*/ f20 f23 1"/>
                                <a:gd name="f30" fmla="*/ 2362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19" name="Freeform 107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5 0"/>
                                <a:gd name="f9" fmla="+- 0 1342 0"/>
                                <a:gd name="f10" fmla="+- 0 1385 0"/>
                                <a:gd name="f11" fmla="+- 0 1382 0"/>
                                <a:gd name="f12" fmla="+- 0 1337 0"/>
                                <a:gd name="f13" fmla="val 1143"/>
                                <a:gd name="f14" fmla="val 56"/>
                                <a:gd name="f15" fmla="val 1150"/>
                                <a:gd name="f16" fmla="val 65"/>
                                <a:gd name="f17" fmla="val 62"/>
                                <a:gd name="f18" fmla="val 1193"/>
                                <a:gd name="f19" fmla="val 60"/>
                                <a:gd name="f20" fmla="val 1190"/>
                                <a:gd name="f21" fmla="val 57"/>
                                <a:gd name="f22" fmla="val 1145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6"/>
                                <a:gd name="f36" fmla="*/ f26 f32 1"/>
                                <a:gd name="f37" fmla="*/ 2353 f31 1"/>
                                <a:gd name="f38" fmla="*/ f27 f32 1"/>
                                <a:gd name="f39" fmla="*/ 2362 f31 1"/>
                                <a:gd name="f40" fmla="*/ 2359 f31 1"/>
                                <a:gd name="f41" fmla="*/ f28 f32 1"/>
                                <a:gd name="f42" fmla="*/ 2357 f31 1"/>
                                <a:gd name="f43" fmla="*/ f29 f32 1"/>
                                <a:gd name="f44" fmla="*/ 2354 f31 1"/>
                                <a:gd name="f45" fmla="*/ f30 f32 1"/>
                                <a:gd name="f46" fmla="*/ f33 1 f2"/>
                                <a:gd name="f47" fmla="*/ f36 1 1198"/>
                                <a:gd name="f48" fmla="*/ f37 1 776"/>
                                <a:gd name="f49" fmla="*/ f38 1 1198"/>
                                <a:gd name="f50" fmla="*/ f39 1 776"/>
                                <a:gd name="f51" fmla="*/ f40 1 776"/>
                                <a:gd name="f52" fmla="*/ f41 1 1198"/>
                                <a:gd name="f53" fmla="*/ f42 1 776"/>
                                <a:gd name="f54" fmla="*/ f43 1 1198"/>
                                <a:gd name="f55" fmla="*/ f44 1 776"/>
                                <a:gd name="f56" fmla="*/ f45 1 119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5"/>
                                <a:gd name="f69" fmla="*/ f54 1 f34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5 1"/>
                                <a:gd name="f83" fmla="*/ f69 f24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1" y="f82"/>
                                </a:cxn>
                                <a:cxn ang="f61">
                                  <a:pos x="f83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0" name="Freeform 107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4 0"/>
                                <a:gd name="f9" fmla="+- 0 1335 0"/>
                                <a:gd name="f10" fmla="+- 0 1337 0"/>
                                <a:gd name="f11" fmla="val 1142"/>
                                <a:gd name="f12" fmla="val 55"/>
                                <a:gd name="f13" fmla="val 1143"/>
                                <a:gd name="f14" fmla="val 56"/>
                                <a:gd name="f15" fmla="val 1145"/>
                                <a:gd name="f16" fmla="val 57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2352 f23 1"/>
                                <a:gd name="f30" fmla="*/ f21 f24 1"/>
                                <a:gd name="f31" fmla="*/ 2353 f23 1"/>
                                <a:gd name="f32" fmla="*/ f22 f24 1"/>
                                <a:gd name="f33" fmla="*/ 2354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1" name="Freeform 106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2 0"/>
                                <a:gd name="f9" fmla="+- 0 1334 0"/>
                                <a:gd name="f10" fmla="+- 0 1337 0"/>
                                <a:gd name="f11" fmla="val 1190"/>
                                <a:gd name="f12" fmla="val 55"/>
                                <a:gd name="f13" fmla="val 1142"/>
                                <a:gd name="f14" fmla="val 1145"/>
                                <a:gd name="f15" fmla="val 57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352 f22 1"/>
                                <a:gd name="f29" fmla="*/ f20 f23 1"/>
                                <a:gd name="f30" fmla="*/ f21 f23 1"/>
                                <a:gd name="f31" fmla="*/ 2354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2" name="Freeform 106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8 0"/>
                                <a:gd name="f9" fmla="+- 0 1325 0"/>
                                <a:gd name="f10" fmla="+- 0 1335 0"/>
                                <a:gd name="f11" fmla="+- 0 1334 0"/>
                                <a:gd name="f12" fmla="+- 0 1382 0"/>
                                <a:gd name="f13" fmla="val 1186"/>
                                <a:gd name="f14" fmla="val 48"/>
                                <a:gd name="f15" fmla="val 1133"/>
                                <a:gd name="f16" fmla="val 1143"/>
                                <a:gd name="f17" fmla="val 56"/>
                                <a:gd name="f18" fmla="val 1142"/>
                                <a:gd name="f19" fmla="val 55"/>
                                <a:gd name="f20" fmla="val 1190"/>
                                <a:gd name="f21" fmla="+- 0 0 0"/>
                                <a:gd name="f22" fmla="*/ f3 1 1198"/>
                                <a:gd name="f23" fmla="*/ f4 1 776"/>
                                <a:gd name="f24" fmla="+- f8 0 192"/>
                                <a:gd name="f25" fmla="+- f9 0 192"/>
                                <a:gd name="f26" fmla="+- f10 0 192"/>
                                <a:gd name="f27" fmla="+- f11 0 192"/>
                                <a:gd name="f28" fmla="+- f12 0 192"/>
                                <a:gd name="f29" fmla="+- f7 0 f5"/>
                                <a:gd name="f30" fmla="+- f6 0 f5"/>
                                <a:gd name="f31" fmla="*/ f21 f0 1"/>
                                <a:gd name="f32" fmla="*/ f30 1 1198"/>
                                <a:gd name="f33" fmla="*/ f29 1 776"/>
                                <a:gd name="f34" fmla="*/ f24 f30 1"/>
                                <a:gd name="f35" fmla="*/ 2345 f29 1"/>
                                <a:gd name="f36" fmla="*/ f25 f30 1"/>
                                <a:gd name="f37" fmla="*/ f26 f30 1"/>
                                <a:gd name="f38" fmla="*/ 2353 f29 1"/>
                                <a:gd name="f39" fmla="*/ f27 f30 1"/>
                                <a:gd name="f40" fmla="*/ 2352 f29 1"/>
                                <a:gd name="f41" fmla="*/ f28 f30 1"/>
                                <a:gd name="f42" fmla="*/ f31 1 f2"/>
                                <a:gd name="f43" fmla="*/ f34 1 1198"/>
                                <a:gd name="f44" fmla="*/ f35 1 776"/>
                                <a:gd name="f45" fmla="*/ f36 1 1198"/>
                                <a:gd name="f46" fmla="*/ f37 1 1198"/>
                                <a:gd name="f47" fmla="*/ f38 1 776"/>
                                <a:gd name="f48" fmla="*/ f39 1 1198"/>
                                <a:gd name="f49" fmla="*/ f40 1 776"/>
                                <a:gd name="f50" fmla="*/ f41 1 1198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3" name="Freeform 106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58 0"/>
                                <a:gd name="f9" fmla="+- 0 257 0"/>
                                <a:gd name="f10" fmla="+- 0 254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345 f22 1"/>
                                <a:gd name="f29" fmla="*/ f20 f23 1"/>
                                <a:gd name="f30" fmla="*/ f21 f23 1"/>
                                <a:gd name="f31" fmla="*/ 2347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4" name="Freeform 106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8 0"/>
                                <a:gd name="f9" fmla="+- 0 1327 0"/>
                                <a:gd name="f10" fmla="+- 0 1325 0"/>
                                <a:gd name="f11" fmla="+- 0 1378 0"/>
                                <a:gd name="f12" fmla="+- 0 1377 0"/>
                                <a:gd name="f13" fmla="+- 0 1320 0"/>
                                <a:gd name="f14" fmla="val 1126"/>
                                <a:gd name="f15" fmla="val 45"/>
                                <a:gd name="f16" fmla="val 1135"/>
                                <a:gd name="f17" fmla="val 50"/>
                                <a:gd name="f18" fmla="val 1133"/>
                                <a:gd name="f19" fmla="val 48"/>
                                <a:gd name="f20" fmla="val 1186"/>
                                <a:gd name="f21" fmla="val 1185"/>
                                <a:gd name="f22" fmla="val 1128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13 0 192"/>
                                <a:gd name="f32" fmla="+- f7 0 f5"/>
                                <a:gd name="f33" fmla="+- f6 0 f5"/>
                                <a:gd name="f34" fmla="*/ f23 f0 1"/>
                                <a:gd name="f35" fmla="*/ f33 1 1198"/>
                                <a:gd name="f36" fmla="*/ f32 1 776"/>
                                <a:gd name="f37" fmla="*/ f26 f33 1"/>
                                <a:gd name="f38" fmla="*/ 2342 f32 1"/>
                                <a:gd name="f39" fmla="*/ f27 f33 1"/>
                                <a:gd name="f40" fmla="*/ 2347 f32 1"/>
                                <a:gd name="f41" fmla="*/ f28 f33 1"/>
                                <a:gd name="f42" fmla="*/ 2345 f32 1"/>
                                <a:gd name="f43" fmla="*/ f29 f33 1"/>
                                <a:gd name="f44" fmla="*/ f30 f33 1"/>
                                <a:gd name="f45" fmla="*/ f31 f33 1"/>
                                <a:gd name="f46" fmla="*/ f34 1 f2"/>
                                <a:gd name="f47" fmla="*/ f37 1 1198"/>
                                <a:gd name="f48" fmla="*/ f38 1 776"/>
                                <a:gd name="f49" fmla="*/ f39 1 1198"/>
                                <a:gd name="f50" fmla="*/ f40 1 776"/>
                                <a:gd name="f51" fmla="*/ f41 1 1198"/>
                                <a:gd name="f52" fmla="*/ f42 1 776"/>
                                <a:gd name="f53" fmla="*/ f43 1 1198"/>
                                <a:gd name="f54" fmla="*/ f44 1 1198"/>
                                <a:gd name="f55" fmla="*/ f45 1 1198"/>
                                <a:gd name="f56" fmla="*/ 0 1 f35"/>
                                <a:gd name="f57" fmla="*/ f6 1 f35"/>
                                <a:gd name="f58" fmla="*/ 0 1 f36"/>
                                <a:gd name="f59" fmla="*/ f7 1 f36"/>
                                <a:gd name="f60" fmla="+- f46 0 f1"/>
                                <a:gd name="f61" fmla="*/ f47 1 f35"/>
                                <a:gd name="f62" fmla="*/ f48 1 f36"/>
                                <a:gd name="f63" fmla="*/ f49 1 f35"/>
                                <a:gd name="f64" fmla="*/ f50 1 f36"/>
                                <a:gd name="f65" fmla="*/ f51 1 f35"/>
                                <a:gd name="f66" fmla="*/ f52 1 f36"/>
                                <a:gd name="f67" fmla="*/ f53 1 f35"/>
                                <a:gd name="f68" fmla="*/ f54 1 f35"/>
                                <a:gd name="f69" fmla="*/ f55 1 f35"/>
                                <a:gd name="f70" fmla="*/ f56 f24 1"/>
                                <a:gd name="f71" fmla="*/ f57 f24 1"/>
                                <a:gd name="f72" fmla="*/ f59 f25 1"/>
                                <a:gd name="f73" fmla="*/ f58 f25 1"/>
                                <a:gd name="f74" fmla="*/ f61 f24 1"/>
                                <a:gd name="f75" fmla="*/ f62 f25 1"/>
                                <a:gd name="f76" fmla="*/ f63 f24 1"/>
                                <a:gd name="f77" fmla="*/ f64 f25 1"/>
                                <a:gd name="f78" fmla="*/ f65 f24 1"/>
                                <a:gd name="f79" fmla="*/ f66 f25 1"/>
                                <a:gd name="f80" fmla="*/ f67 f24 1"/>
                                <a:gd name="f81" fmla="*/ f68 f24 1"/>
                                <a:gd name="f82" fmla="*/ f69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0">
                                  <a:pos x="f74" y="f75"/>
                                </a:cxn>
                                <a:cxn ang="f60">
                                  <a:pos x="f76" y="f77"/>
                                </a:cxn>
                                <a:cxn ang="f60">
                                  <a:pos x="f78" y="f79"/>
                                </a:cxn>
                                <a:cxn ang="f60">
                                  <a:pos x="f80" y="f79"/>
                                </a:cxn>
                                <a:cxn ang="f60">
                                  <a:pos x="f81" y="f75"/>
                                </a:cxn>
                                <a:cxn ang="f60">
                                  <a:pos x="f82" y="f75"/>
                                </a:cxn>
                                <a:cxn ang="f60">
                                  <a:pos x="f74" y="f75"/>
                                </a:cxn>
                              </a:cxnLst>
                              <a:rect l="f70" t="f73" r="f71" b="f72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15"/>
                                  </a:lnTo>
                                  <a:lnTo>
                                    <a:pt x="f22" y="f15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5" name="Freeform 106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66 0"/>
                                <a:gd name="f9" fmla="+- 0 262 0"/>
                                <a:gd name="f10" fmla="+- 0 263 0"/>
                                <a:gd name="f11" fmla="val 74"/>
                                <a:gd name="f12" fmla="val 43"/>
                                <a:gd name="f13" fmla="val 70"/>
                                <a:gd name="f14" fmla="val 45"/>
                                <a:gd name="f15" fmla="val 71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340 f22 1"/>
                                <a:gd name="f29" fmla="*/ f20 f23 1"/>
                                <a:gd name="f30" fmla="*/ 2342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6" name="Freeform 106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63 0"/>
                                <a:gd name="f9" fmla="+- 0 262 0"/>
                                <a:gd name="f10" fmla="val 71"/>
                                <a:gd name="f11" fmla="val 45"/>
                                <a:gd name="f12" fmla="val 70"/>
                                <a:gd name="f13" fmla="+- 0 0 0"/>
                                <a:gd name="f14" fmla="*/ f3 1 1198"/>
                                <a:gd name="f15" fmla="*/ f4 1 776"/>
                                <a:gd name="f16" fmla="+- f8 0 192"/>
                                <a:gd name="f17" fmla="+- f9 0 192"/>
                                <a:gd name="f18" fmla="+- f7 0 f5"/>
                                <a:gd name="f19" fmla="+- f6 0 f5"/>
                                <a:gd name="f20" fmla="*/ f13 f0 1"/>
                                <a:gd name="f21" fmla="*/ f19 1 1198"/>
                                <a:gd name="f22" fmla="*/ f18 1 776"/>
                                <a:gd name="f23" fmla="*/ f16 f19 1"/>
                                <a:gd name="f24" fmla="*/ 2342 f18 1"/>
                                <a:gd name="f25" fmla="*/ f17 f19 1"/>
                                <a:gd name="f26" fmla="*/ f20 1 f2"/>
                                <a:gd name="f27" fmla="*/ f23 1 1198"/>
                                <a:gd name="f28" fmla="*/ f24 1 776"/>
                                <a:gd name="f29" fmla="*/ f25 1 1198"/>
                                <a:gd name="f30" fmla="*/ 0 1 f21"/>
                                <a:gd name="f31" fmla="*/ f6 1 f21"/>
                                <a:gd name="f32" fmla="*/ 0 1 f22"/>
                                <a:gd name="f33" fmla="*/ f7 1 f22"/>
                                <a:gd name="f34" fmla="+- f26 0 f1"/>
                                <a:gd name="f35" fmla="*/ f27 1 f21"/>
                                <a:gd name="f36" fmla="*/ f28 1 f22"/>
                                <a:gd name="f37" fmla="*/ f29 1 f21"/>
                                <a:gd name="f38" fmla="*/ f30 f14 1"/>
                                <a:gd name="f39" fmla="*/ f31 f14 1"/>
                                <a:gd name="f40" fmla="*/ f33 f15 1"/>
                                <a:gd name="f41" fmla="*/ f32 f15 1"/>
                                <a:gd name="f42" fmla="*/ f35 f14 1"/>
                                <a:gd name="f43" fmla="*/ f36 f15 1"/>
                                <a:gd name="f44" fmla="*/ f37 f1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4">
                                  <a:pos x="f42" y="f43"/>
                                </a:cxn>
                                <a:cxn ang="f34">
                                  <a:pos x="f44" y="f43"/>
                                </a:cxn>
                                <a:cxn ang="f34">
                                  <a:pos x="f44" y="f43"/>
                                </a:cxn>
                                <a:cxn ang="f34">
                                  <a:pos x="f42" y="f43"/>
                                </a:cxn>
                              </a:cxnLst>
                              <a:rect l="f38" t="f41" r="f39" b="f40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7" name="Freeform 106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5 0"/>
                                <a:gd name="f9" fmla="+- 0 1318 0"/>
                                <a:gd name="f10" fmla="+- 0 1320 0"/>
                                <a:gd name="f11" fmla="val 1123"/>
                                <a:gd name="f12" fmla="val 43"/>
                                <a:gd name="f13" fmla="val 1126"/>
                                <a:gd name="f14" fmla="val 45"/>
                                <a:gd name="f15" fmla="val 1128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340 f22 1"/>
                                <a:gd name="f29" fmla="*/ f20 f23 1"/>
                                <a:gd name="f30" fmla="*/ 2342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8" name="Freeform 106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5 0"/>
                                <a:gd name="f9" fmla="+- 0 1315 0"/>
                                <a:gd name="f10" fmla="+- 0 1320 0"/>
                                <a:gd name="f11" fmla="+- 0 1377 0"/>
                                <a:gd name="f12" fmla="val 1183"/>
                                <a:gd name="f13" fmla="val 43"/>
                                <a:gd name="f14" fmla="val 1123"/>
                                <a:gd name="f15" fmla="val 1128"/>
                                <a:gd name="f16" fmla="val 45"/>
                                <a:gd name="f17" fmla="val 1185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2340 f25 1"/>
                                <a:gd name="f32" fmla="*/ f22 f26 1"/>
                                <a:gd name="f33" fmla="*/ f23 f26 1"/>
                                <a:gd name="f34" fmla="*/ 2342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9" name="Freeform 106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51 0"/>
                                <a:gd name="f9" fmla="+- 0 233 0"/>
                                <a:gd name="f10" fmla="+- 0 221 0"/>
                                <a:gd name="f11" fmla="+- 0 218 0"/>
                                <a:gd name="f12" fmla="+- 0 209 0"/>
                                <a:gd name="f13" fmla="+- 0 266 0"/>
                                <a:gd name="f14" fmla="+- 0 263 0"/>
                                <a:gd name="f15" fmla="+- 0 276 0"/>
                                <a:gd name="f16" fmla="+- 0 1373 0"/>
                                <a:gd name="f17" fmla="+- 0 1366 0"/>
                                <a:gd name="f18" fmla="+- 0 1363 0"/>
                                <a:gd name="f19" fmla="+- 0 1361 0"/>
                                <a:gd name="f20" fmla="val 1159"/>
                                <a:gd name="f21" fmla="val 17"/>
                                <a:gd name="f22" fmla="val 41"/>
                                <a:gd name="f23" fmla="val 29"/>
                                <a:gd name="f24" fmla="val 26"/>
                                <a:gd name="f25" fmla="val 43"/>
                                <a:gd name="f26" fmla="val 74"/>
                                <a:gd name="f27" fmla="val 71"/>
                                <a:gd name="f28" fmla="val 45"/>
                                <a:gd name="f29" fmla="val 84"/>
                                <a:gd name="f30" fmla="val 1181"/>
                                <a:gd name="f31" fmla="val 1174"/>
                                <a:gd name="f32" fmla="val 1171"/>
                                <a:gd name="f33" fmla="val 1169"/>
                                <a:gd name="f34" fmla="+- 0 0 0"/>
                                <a:gd name="f35" fmla="*/ f3 1 1198"/>
                                <a:gd name="f36" fmla="*/ f4 1 776"/>
                                <a:gd name="f37" fmla="+- f8 0 192"/>
                                <a:gd name="f38" fmla="+- f9 0 192"/>
                                <a:gd name="f39" fmla="+- f10 0 192"/>
                                <a:gd name="f40" fmla="+- f11 0 192"/>
                                <a:gd name="f41" fmla="+- f12 0 192"/>
                                <a:gd name="f42" fmla="+- f13 0 192"/>
                                <a:gd name="f43" fmla="+- f14 0 192"/>
                                <a:gd name="f44" fmla="+- f15 0 192"/>
                                <a:gd name="f45" fmla="+- f16 0 192"/>
                                <a:gd name="f46" fmla="+- f17 0 192"/>
                                <a:gd name="f47" fmla="+- f18 0 192"/>
                                <a:gd name="f48" fmla="+- f19 0 192"/>
                                <a:gd name="f49" fmla="+- f7 0 f5"/>
                                <a:gd name="f50" fmla="+- f6 0 f5"/>
                                <a:gd name="f51" fmla="*/ f34 f0 1"/>
                                <a:gd name="f52" fmla="*/ f50 1 1198"/>
                                <a:gd name="f53" fmla="*/ f49 1 776"/>
                                <a:gd name="f54" fmla="*/ f37 f50 1"/>
                                <a:gd name="f55" fmla="*/ 2314 f49 1"/>
                                <a:gd name="f56" fmla="*/ f38 f50 1"/>
                                <a:gd name="f57" fmla="*/ f39 f50 1"/>
                                <a:gd name="f58" fmla="*/ 2323 f49 1"/>
                                <a:gd name="f59" fmla="*/ f40 f50 1"/>
                                <a:gd name="f60" fmla="*/ 2326 f49 1"/>
                                <a:gd name="f61" fmla="*/ f41 f50 1"/>
                                <a:gd name="f62" fmla="*/ 2338 f49 1"/>
                                <a:gd name="f63" fmla="*/ 2340 f49 1"/>
                                <a:gd name="f64" fmla="*/ f42 f50 1"/>
                                <a:gd name="f65" fmla="*/ f43 f50 1"/>
                                <a:gd name="f66" fmla="*/ 2342 f49 1"/>
                                <a:gd name="f67" fmla="*/ f44 f50 1"/>
                                <a:gd name="f68" fmla="*/ f45 f50 1"/>
                                <a:gd name="f69" fmla="*/ f46 f50 1"/>
                                <a:gd name="f70" fmla="*/ f47 f50 1"/>
                                <a:gd name="f71" fmla="*/ f48 f50 1"/>
                                <a:gd name="f72" fmla="*/ f51 1 f2"/>
                                <a:gd name="f73" fmla="*/ f54 1 1198"/>
                                <a:gd name="f74" fmla="*/ f55 1 776"/>
                                <a:gd name="f75" fmla="*/ f56 1 1198"/>
                                <a:gd name="f76" fmla="*/ f57 1 1198"/>
                                <a:gd name="f77" fmla="*/ f58 1 776"/>
                                <a:gd name="f78" fmla="*/ f59 1 1198"/>
                                <a:gd name="f79" fmla="*/ f60 1 776"/>
                                <a:gd name="f80" fmla="*/ f61 1 1198"/>
                                <a:gd name="f81" fmla="*/ f62 1 776"/>
                                <a:gd name="f82" fmla="*/ f63 1 776"/>
                                <a:gd name="f83" fmla="*/ f64 1 1198"/>
                                <a:gd name="f84" fmla="*/ f65 1 1198"/>
                                <a:gd name="f85" fmla="*/ f66 1 776"/>
                                <a:gd name="f86" fmla="*/ f67 1 1198"/>
                                <a:gd name="f87" fmla="*/ f68 1 1198"/>
                                <a:gd name="f88" fmla="*/ f69 1 1198"/>
                                <a:gd name="f89" fmla="*/ f70 1 1198"/>
                                <a:gd name="f90" fmla="*/ f71 1 1198"/>
                                <a:gd name="f91" fmla="*/ 0 1 f52"/>
                                <a:gd name="f92" fmla="*/ f6 1 f52"/>
                                <a:gd name="f93" fmla="*/ 0 1 f53"/>
                                <a:gd name="f94" fmla="*/ f7 1 f53"/>
                                <a:gd name="f95" fmla="+- f72 0 f1"/>
                                <a:gd name="f96" fmla="*/ f73 1 f52"/>
                                <a:gd name="f97" fmla="*/ f74 1 f53"/>
                                <a:gd name="f98" fmla="*/ f75 1 f52"/>
                                <a:gd name="f99" fmla="*/ f76 1 f52"/>
                                <a:gd name="f100" fmla="*/ f77 1 f53"/>
                                <a:gd name="f101" fmla="*/ f78 1 f52"/>
                                <a:gd name="f102" fmla="*/ f79 1 f53"/>
                                <a:gd name="f103" fmla="*/ f80 1 f52"/>
                                <a:gd name="f104" fmla="*/ f81 1 f53"/>
                                <a:gd name="f105" fmla="*/ f82 1 f53"/>
                                <a:gd name="f106" fmla="*/ f83 1 f52"/>
                                <a:gd name="f107" fmla="*/ f84 1 f52"/>
                                <a:gd name="f108" fmla="*/ f85 1 f53"/>
                                <a:gd name="f109" fmla="*/ f86 1 f52"/>
                                <a:gd name="f110" fmla="*/ f87 1 f52"/>
                                <a:gd name="f111" fmla="*/ f88 1 f52"/>
                                <a:gd name="f112" fmla="*/ f89 1 f52"/>
                                <a:gd name="f113" fmla="*/ f90 1 f52"/>
                                <a:gd name="f114" fmla="*/ f91 f35 1"/>
                                <a:gd name="f115" fmla="*/ f92 f35 1"/>
                                <a:gd name="f116" fmla="*/ f94 f36 1"/>
                                <a:gd name="f117" fmla="*/ f93 f36 1"/>
                                <a:gd name="f118" fmla="*/ f96 f35 1"/>
                                <a:gd name="f119" fmla="*/ f97 f36 1"/>
                                <a:gd name="f120" fmla="*/ f98 f35 1"/>
                                <a:gd name="f121" fmla="*/ f99 f35 1"/>
                                <a:gd name="f122" fmla="*/ f100 f36 1"/>
                                <a:gd name="f123" fmla="*/ f101 f35 1"/>
                                <a:gd name="f124" fmla="*/ f102 f36 1"/>
                                <a:gd name="f125" fmla="*/ f103 f35 1"/>
                                <a:gd name="f126" fmla="*/ f104 f36 1"/>
                                <a:gd name="f127" fmla="*/ f105 f36 1"/>
                                <a:gd name="f128" fmla="*/ f106 f35 1"/>
                                <a:gd name="f129" fmla="*/ f107 f35 1"/>
                                <a:gd name="f130" fmla="*/ f108 f36 1"/>
                                <a:gd name="f131" fmla="*/ f109 f35 1"/>
                                <a:gd name="f132" fmla="*/ f110 f35 1"/>
                                <a:gd name="f133" fmla="*/ f111 f35 1"/>
                                <a:gd name="f134" fmla="*/ f112 f35 1"/>
                                <a:gd name="f135" fmla="*/ f113 f3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5">
                                  <a:pos x="f118" y="f119"/>
                                </a:cxn>
                                <a:cxn ang="f95">
                                  <a:pos x="f120" y="f119"/>
                                </a:cxn>
                                <a:cxn ang="f95">
                                  <a:pos x="f121" y="f122"/>
                                </a:cxn>
                                <a:cxn ang="f95">
                                  <a:pos x="f123" y="f124"/>
                                </a:cxn>
                                <a:cxn ang="f95">
                                  <a:pos x="f125" y="f126"/>
                                </a:cxn>
                                <a:cxn ang="f95">
                                  <a:pos x="f125" y="f127"/>
                                </a:cxn>
                                <a:cxn ang="f95">
                                  <a:pos x="f128" y="f127"/>
                                </a:cxn>
                                <a:cxn ang="f95">
                                  <a:pos x="f129" y="f130"/>
                                </a:cxn>
                                <a:cxn ang="f95">
                                  <a:pos x="f131" y="f126"/>
                                </a:cxn>
                                <a:cxn ang="f95">
                                  <a:pos x="f132" y="f126"/>
                                </a:cxn>
                                <a:cxn ang="f95">
                                  <a:pos x="f133" y="f124"/>
                                </a:cxn>
                                <a:cxn ang="f95">
                                  <a:pos x="f134" y="f124"/>
                                </a:cxn>
                                <a:cxn ang="f95">
                                  <a:pos x="f134" y="f122"/>
                                </a:cxn>
                                <a:cxn ang="f95">
                                  <a:pos x="f135" y="f122"/>
                                </a:cxn>
                                <a:cxn ang="f95">
                                  <a:pos x="f118" y="f119"/>
                                </a:cxn>
                              </a:cxnLst>
                              <a:rect l="f114" t="f117" r="f115" b="f116"/>
                              <a:pathLst>
                                <a:path w="1198" h="776">
                                  <a:moveTo>
                                    <a:pt x="f20" y="f21"/>
                                  </a:move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1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2"/>
                                  </a:lnTo>
                                  <a:lnTo>
                                    <a:pt x="f30" y="f22"/>
                                  </a:lnTo>
                                  <a:lnTo>
                                    <a:pt x="f31" y="f23"/>
                                  </a:lnTo>
                                  <a:lnTo>
                                    <a:pt x="f32" y="f23"/>
                                  </a:lnTo>
                                  <a:lnTo>
                                    <a:pt x="f32" y="f24"/>
                                  </a:lnTo>
                                  <a:lnTo>
                                    <a:pt x="f33" y="f24"/>
                                  </a:lnTo>
                                  <a:lnTo>
                                    <a:pt x="f20" y="f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30" name="Freeform 106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5 0"/>
                                <a:gd name="f9" fmla="+- 0 1306 0"/>
                                <a:gd name="f10" fmla="+- 0 1318 0"/>
                                <a:gd name="f11" fmla="+- 0 1315 0"/>
                                <a:gd name="f12" fmla="val 1183"/>
                                <a:gd name="f13" fmla="val 41"/>
                                <a:gd name="f14" fmla="val 1114"/>
                                <a:gd name="f15" fmla="val 1126"/>
                                <a:gd name="f16" fmla="val 45"/>
                                <a:gd name="f17" fmla="val 1123"/>
                                <a:gd name="f18" fmla="val 43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2338 f26 1"/>
                                <a:gd name="f33" fmla="*/ f23 f27 1"/>
                                <a:gd name="f34" fmla="*/ f24 f27 1"/>
                                <a:gd name="f35" fmla="*/ 2342 f26 1"/>
                                <a:gd name="f36" fmla="*/ f25 f27 1"/>
                                <a:gd name="f37" fmla="*/ 2340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31" name="Freeform 105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88 0"/>
                                <a:gd name="f9" fmla="+- 0 276 0"/>
                                <a:gd name="f10" fmla="+- 0 274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338 f22 1"/>
                                <a:gd name="f29" fmla="*/ f20 f23 1"/>
                                <a:gd name="f30" fmla="*/ f21 f23 1"/>
                                <a:gd name="f31" fmla="*/ 2340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32" name="Freeform 105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06 0"/>
                                <a:gd name="f9" fmla="+- 0 1296 0"/>
                                <a:gd name="f10" fmla="+- 0 1310 0"/>
                                <a:gd name="f11" fmla="val 1114"/>
                                <a:gd name="f12" fmla="val 41"/>
                                <a:gd name="f13" fmla="val 1104"/>
                                <a:gd name="f14" fmla="val 1118"/>
                                <a:gd name="f15" fmla="val 43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2338 f22 1"/>
                                <a:gd name="f29" fmla="*/ f20 f23 1"/>
                                <a:gd name="f30" fmla="*/ f21 f23 1"/>
                                <a:gd name="f31" fmla="*/ 2340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33" name="Freeform 105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4 0"/>
                                <a:gd name="f9" fmla="+- 0 250 0"/>
                                <a:gd name="f10" fmla="+- 0 247 0"/>
                                <a:gd name="f11" fmla="+- 0 235 0"/>
                                <a:gd name="f12" fmla="+- 0 1349 0"/>
                                <a:gd name="f13" fmla="val 1142"/>
                                <a:gd name="f14" fmla="val 7"/>
                                <a:gd name="f15" fmla="val 58"/>
                                <a:gd name="f16" fmla="val 55"/>
                                <a:gd name="f17" fmla="val 9"/>
                                <a:gd name="f18" fmla="val 43"/>
                                <a:gd name="f19" fmla="val 17"/>
                                <a:gd name="f20" fmla="val 1157"/>
                                <a:gd name="f21" fmla="+- 0 0 0"/>
                                <a:gd name="f22" fmla="*/ f3 1 1198"/>
                                <a:gd name="f23" fmla="*/ f4 1 776"/>
                                <a:gd name="f24" fmla="+- f8 0 192"/>
                                <a:gd name="f25" fmla="+- f9 0 192"/>
                                <a:gd name="f26" fmla="+- f10 0 192"/>
                                <a:gd name="f27" fmla="+- f11 0 192"/>
                                <a:gd name="f28" fmla="+- f12 0 192"/>
                                <a:gd name="f29" fmla="+- f7 0 f5"/>
                                <a:gd name="f30" fmla="+- f6 0 f5"/>
                                <a:gd name="f31" fmla="*/ f21 f0 1"/>
                                <a:gd name="f32" fmla="*/ f30 1 1198"/>
                                <a:gd name="f33" fmla="*/ f29 1 776"/>
                                <a:gd name="f34" fmla="*/ f24 f30 1"/>
                                <a:gd name="f35" fmla="*/ 2304 f29 1"/>
                                <a:gd name="f36" fmla="*/ f25 f30 1"/>
                                <a:gd name="f37" fmla="*/ f26 f30 1"/>
                                <a:gd name="f38" fmla="*/ 2306 f29 1"/>
                                <a:gd name="f39" fmla="*/ f27 f30 1"/>
                                <a:gd name="f40" fmla="*/ 2314 f29 1"/>
                                <a:gd name="f41" fmla="*/ f28 f30 1"/>
                                <a:gd name="f42" fmla="*/ f31 1 f2"/>
                                <a:gd name="f43" fmla="*/ f34 1 1198"/>
                                <a:gd name="f44" fmla="*/ f35 1 776"/>
                                <a:gd name="f45" fmla="*/ f36 1 1198"/>
                                <a:gd name="f46" fmla="*/ f37 1 1198"/>
                                <a:gd name="f47" fmla="*/ f38 1 776"/>
                                <a:gd name="f48" fmla="*/ f39 1 1198"/>
                                <a:gd name="f49" fmla="*/ f40 1 776"/>
                                <a:gd name="f50" fmla="*/ f41 1 1198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72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34" name="Freeform 105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8 0"/>
                                <a:gd name="f9" fmla="+- 0 264 0"/>
                                <a:gd name="f10" fmla="+- 0 252 0"/>
                                <a:gd name="f11" fmla="+- 0 1332 0"/>
                                <a:gd name="f12" fmla="val 1126"/>
                                <a:gd name="f13" fmla="val 2"/>
                                <a:gd name="f14" fmla="val 72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2299 f25 1"/>
                                <a:gd name="f32" fmla="*/ f22 f26 1"/>
                                <a:gd name="f33" fmla="*/ f23 f26 1"/>
                                <a:gd name="f34" fmla="*/ 2304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35" name="Freeform 105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296 0"/>
                                <a:gd name="f9" fmla="+- 0 283 0"/>
                                <a:gd name="f10" fmla="+- 0 269 0"/>
                                <a:gd name="f11" fmla="+- 0 1313 0"/>
                                <a:gd name="f12" fmla="val 1104"/>
                                <a:gd name="f13" fmla="val 91"/>
                                <a:gd name="f14" fmla="val 77"/>
                                <a:gd name="f15" fmla="val 2"/>
                                <a:gd name="f16" fmla="val 1121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11 0 192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6"/>
                                <a:gd name="f29" fmla="*/ f20 f25 1"/>
                                <a:gd name="f30" fmla="*/ 2297 f24 1"/>
                                <a:gd name="f31" fmla="*/ f21 f25 1"/>
                                <a:gd name="f32" fmla="*/ f22 f25 1"/>
                                <a:gd name="f33" fmla="*/ 2299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6"/>
                                <a:gd name="f38" fmla="*/ f31 1 1198"/>
                                <a:gd name="f39" fmla="*/ f32 1 1198"/>
                                <a:gd name="f40" fmla="*/ f33 1 776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6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05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0324"/>
                              <a:ext cx="844923" cy="579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05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923" y="696609"/>
                              <a:ext cx="735479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138" name="Group 1015"/>
                        <wpg:cNvGrpSpPr/>
                        <wpg:grpSpPr>
                          <a:xfrm>
                            <a:off x="0" y="2139842"/>
                            <a:ext cx="882349" cy="1160995"/>
                            <a:chOff x="0" y="0"/>
                            <a:chExt cx="882349" cy="1160995"/>
                          </a:xfrm>
                        </wpg:grpSpPr>
                        <wps:wsp>
                          <wps:cNvPr id="139" name="Freeform 105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2 0"/>
                                <a:gd name="f9" fmla="+- 0 250 0"/>
                                <a:gd name="f10" fmla="+- 0 252 0"/>
                                <a:gd name="f11" fmla="+- 0 264 0"/>
                                <a:gd name="f12" fmla="+- 0 266 0"/>
                                <a:gd name="f13" fmla="+- 0 1318 0"/>
                                <a:gd name="f14" fmla="val 1140"/>
                                <a:gd name="f15" fmla="val 768"/>
                                <a:gd name="f16" fmla="val 58"/>
                                <a:gd name="f17" fmla="val 60"/>
                                <a:gd name="f18" fmla="val 770"/>
                                <a:gd name="f19" fmla="val 72"/>
                                <a:gd name="f20" fmla="val 772"/>
                                <a:gd name="f21" fmla="val 74"/>
                                <a:gd name="f22" fmla="val 775"/>
                                <a:gd name="f23" fmla="val 1126"/>
                                <a:gd name="f24" fmla="+- 0 0 0"/>
                                <a:gd name="f25" fmla="*/ f3 1 1198"/>
                                <a:gd name="f26" fmla="*/ f4 1 776"/>
                                <a:gd name="f27" fmla="+- f8 0 192"/>
                                <a:gd name="f28" fmla="+- f9 0 192"/>
                                <a:gd name="f29" fmla="+- f10 0 192"/>
                                <a:gd name="f30" fmla="+- f11 0 192"/>
                                <a:gd name="f31" fmla="+- f12 0 192"/>
                                <a:gd name="f32" fmla="+- f13 0 192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6"/>
                                <a:gd name="f38" fmla="*/ f27 f34 1"/>
                                <a:gd name="f39" fmla="*/ 4138 f33 1"/>
                                <a:gd name="f40" fmla="*/ f28 f34 1"/>
                                <a:gd name="f41" fmla="*/ f29 f34 1"/>
                                <a:gd name="f42" fmla="*/ 4140 f33 1"/>
                                <a:gd name="f43" fmla="*/ f30 f34 1"/>
                                <a:gd name="f44" fmla="*/ 4142 f33 1"/>
                                <a:gd name="f45" fmla="*/ f31 f34 1"/>
                                <a:gd name="f46" fmla="*/ 4145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6"/>
                                <a:gd name="f51" fmla="*/ f40 1 1198"/>
                                <a:gd name="f52" fmla="*/ f41 1 1198"/>
                                <a:gd name="f53" fmla="*/ f42 1 776"/>
                                <a:gd name="f54" fmla="*/ f43 1 1198"/>
                                <a:gd name="f55" fmla="*/ f44 1 776"/>
                                <a:gd name="f56" fmla="*/ f45 1 1198"/>
                                <a:gd name="f57" fmla="*/ f46 1 776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6"/>
                                <a:gd name="f68" fmla="*/ f53 1 f37"/>
                                <a:gd name="f69" fmla="*/ f54 1 f36"/>
                                <a:gd name="f70" fmla="*/ f55 1 f37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5 1"/>
                                <a:gd name="f82" fmla="*/ f68 f26 1"/>
                                <a:gd name="f83" fmla="*/ f69 f25 1"/>
                                <a:gd name="f84" fmla="*/ f70 f26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79"/>
                                </a:cxn>
                                <a:cxn ang="f63">
                                  <a:pos x="f81" y="f82"/>
                                </a:cxn>
                                <a:cxn ang="f63">
                                  <a:pos x="f83" y="f84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87" y="f84"/>
                                </a:cxn>
                                <a:cxn ang="f63">
                                  <a:pos x="f78" y="f82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23" y="f20"/>
                                  </a:lnTo>
                                  <a:lnTo>
                                    <a:pt x="f14" y="f18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0" name="Freeform 105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66 0"/>
                                <a:gd name="f9" fmla="+- 0 206 0"/>
                                <a:gd name="f10" fmla="+- 0 199 0"/>
                                <a:gd name="f11" fmla="+- 0 194 0"/>
                                <a:gd name="f12" fmla="+- 0 192 0"/>
                                <a:gd name="f13" fmla="+- 0 195 0"/>
                                <a:gd name="f14" fmla="+- 0 209 0"/>
                                <a:gd name="f15" fmla="+- 0 218 0"/>
                                <a:gd name="f16" fmla="+- 0 221 0"/>
                                <a:gd name="f17" fmla="+- 0 233 0"/>
                                <a:gd name="f18" fmla="+- 0 235 0"/>
                                <a:gd name="f19" fmla="+- 0 247 0"/>
                                <a:gd name="f20" fmla="+- 0 1334 0"/>
                                <a:gd name="f21" fmla="+- 0 1349 0"/>
                                <a:gd name="f22" fmla="+- 0 1351 0"/>
                                <a:gd name="f23" fmla="+- 0 1361 0"/>
                                <a:gd name="f24" fmla="+- 0 1366 0"/>
                                <a:gd name="f25" fmla="+- 0 1373 0"/>
                                <a:gd name="f26" fmla="+- 0 276 0"/>
                                <a:gd name="f27" fmla="+- 0 264 0"/>
                                <a:gd name="f28" fmla="+- 0 254 0"/>
                                <a:gd name="f29" fmla="+- 0 257 0"/>
                                <a:gd name="f30" fmla="+- 0 250 0"/>
                                <a:gd name="f31" fmla="+- 0 248 0"/>
                                <a:gd name="f32" fmla="+- 0 240 0"/>
                                <a:gd name="f33" fmla="+- 0 241 0"/>
                                <a:gd name="f34" fmla="+- 0 238 0"/>
                                <a:gd name="f35" fmla="+- 0 236 0"/>
                                <a:gd name="f36" fmla="+- 0 234 0"/>
                                <a:gd name="f37" fmla="+- 0 237 0"/>
                                <a:gd name="f38" fmla="+- 0 258 0"/>
                                <a:gd name="f39" fmla="val 74"/>
                                <a:gd name="f40" fmla="val 43"/>
                                <a:gd name="f41" fmla="val 14"/>
                                <a:gd name="f42" fmla="val 7"/>
                                <a:gd name="f43" fmla="val 55"/>
                                <a:gd name="f44" fmla="val 60"/>
                                <a:gd name="f45" fmla="val 2"/>
                                <a:gd name="f46" fmla="val 76"/>
                                <a:gd name="f47" fmla="val 93"/>
                                <a:gd name="f48" fmla="val 684"/>
                                <a:gd name="f49" fmla="val 698"/>
                                <a:gd name="f50" fmla="val 3"/>
                                <a:gd name="f51" fmla="val 703"/>
                                <a:gd name="f52" fmla="val 717"/>
                                <a:gd name="f53" fmla="val 720"/>
                                <a:gd name="f54" fmla="val 734"/>
                                <a:gd name="f55" fmla="val 17"/>
                                <a:gd name="f56" fmla="val 736"/>
                                <a:gd name="f57" fmla="val 26"/>
                                <a:gd name="f58" fmla="val 746"/>
                                <a:gd name="f59" fmla="val 748"/>
                                <a:gd name="f60" fmla="val 29"/>
                                <a:gd name="f61" fmla="val 751"/>
                                <a:gd name="f62" fmla="val 41"/>
                                <a:gd name="f63" fmla="val 758"/>
                                <a:gd name="f64" fmla="val 760"/>
                                <a:gd name="f65" fmla="val 768"/>
                                <a:gd name="f66" fmla="val 1142"/>
                                <a:gd name="f67" fmla="val 1157"/>
                                <a:gd name="f68" fmla="val 1159"/>
                                <a:gd name="f69" fmla="val 1169"/>
                                <a:gd name="f70" fmla="val 1174"/>
                                <a:gd name="f71" fmla="val 1181"/>
                                <a:gd name="f72" fmla="val 84"/>
                                <a:gd name="f73" fmla="val 72"/>
                                <a:gd name="f74" fmla="val 732"/>
                                <a:gd name="f75" fmla="val 62"/>
                                <a:gd name="f76" fmla="val 727"/>
                                <a:gd name="f77" fmla="val 65"/>
                                <a:gd name="f78" fmla="val 58"/>
                                <a:gd name="f79" fmla="val 722"/>
                                <a:gd name="f80" fmla="val 56"/>
                                <a:gd name="f81" fmla="val 48"/>
                                <a:gd name="f82" fmla="val 710"/>
                                <a:gd name="f83" fmla="val 49"/>
                                <a:gd name="f84" fmla="val 46"/>
                                <a:gd name="f85" fmla="val 705"/>
                                <a:gd name="f86" fmla="val 700"/>
                                <a:gd name="f87" fmla="val 44"/>
                                <a:gd name="f88" fmla="val 42"/>
                                <a:gd name="f89" fmla="val 696"/>
                                <a:gd name="f90" fmla="val 81"/>
                                <a:gd name="f91" fmla="val 45"/>
                                <a:gd name="f92" fmla="val 64"/>
                                <a:gd name="f93" fmla="val 66"/>
                                <a:gd name="f94" fmla="+- 0 0 0"/>
                                <a:gd name="f95" fmla="*/ f3 1 1198"/>
                                <a:gd name="f96" fmla="*/ f4 1 776"/>
                                <a:gd name="f97" fmla="+- f8 0 192"/>
                                <a:gd name="f98" fmla="+- f9 0 192"/>
                                <a:gd name="f99" fmla="+- f10 0 192"/>
                                <a:gd name="f100" fmla="+- f11 0 192"/>
                                <a:gd name="f101" fmla="+- f12 0 192"/>
                                <a:gd name="f102" fmla="+- f13 0 192"/>
                                <a:gd name="f103" fmla="+- f14 0 192"/>
                                <a:gd name="f104" fmla="+- f15 0 192"/>
                                <a:gd name="f105" fmla="+- f16 0 192"/>
                                <a:gd name="f106" fmla="+- f17 0 192"/>
                                <a:gd name="f107" fmla="+- f18 0 192"/>
                                <a:gd name="f108" fmla="+- f19 0 192"/>
                                <a:gd name="f109" fmla="+- f20 0 192"/>
                                <a:gd name="f110" fmla="+- f21 0 192"/>
                                <a:gd name="f111" fmla="+- f22 0 192"/>
                                <a:gd name="f112" fmla="+- f23 0 192"/>
                                <a:gd name="f113" fmla="+- f24 0 192"/>
                                <a:gd name="f114" fmla="+- f25 0 192"/>
                                <a:gd name="f115" fmla="+- f26 0 192"/>
                                <a:gd name="f116" fmla="+- f27 0 192"/>
                                <a:gd name="f117" fmla="+- f28 0 192"/>
                                <a:gd name="f118" fmla="+- f29 0 192"/>
                                <a:gd name="f119" fmla="+- f30 0 192"/>
                                <a:gd name="f120" fmla="+- f31 0 192"/>
                                <a:gd name="f121" fmla="+- f32 0 192"/>
                                <a:gd name="f122" fmla="+- f33 0 192"/>
                                <a:gd name="f123" fmla="+- f34 0 192"/>
                                <a:gd name="f124" fmla="+- f35 0 192"/>
                                <a:gd name="f125" fmla="+- f36 0 192"/>
                                <a:gd name="f126" fmla="+- f37 0 192"/>
                                <a:gd name="f127" fmla="+- f38 0 192"/>
                                <a:gd name="f128" fmla="+- f7 0 f5"/>
                                <a:gd name="f129" fmla="+- f6 0 f5"/>
                                <a:gd name="f130" fmla="*/ f94 f0 1"/>
                                <a:gd name="f131" fmla="*/ f129 1 1198"/>
                                <a:gd name="f132" fmla="*/ f128 1 776"/>
                                <a:gd name="f133" fmla="*/ f97 f129 1"/>
                                <a:gd name="f134" fmla="*/ 3413 f128 1"/>
                                <a:gd name="f135" fmla="*/ f98 f129 1"/>
                                <a:gd name="f136" fmla="*/ f99 f129 1"/>
                                <a:gd name="f137" fmla="*/ 3425 f128 1"/>
                                <a:gd name="f138" fmla="*/ 3430 f128 1"/>
                                <a:gd name="f139" fmla="*/ f100 f129 1"/>
                                <a:gd name="f140" fmla="*/ 3444 f128 1"/>
                                <a:gd name="f141" fmla="*/ 3446 f128 1"/>
                                <a:gd name="f142" fmla="*/ f101 f129 1"/>
                                <a:gd name="f143" fmla="*/ 3463 f128 1"/>
                                <a:gd name="f144" fmla="*/ 4054 f128 1"/>
                                <a:gd name="f145" fmla="*/ 4068 f128 1"/>
                                <a:gd name="f146" fmla="*/ f102 f129 1"/>
                                <a:gd name="f147" fmla="*/ 4073 f128 1"/>
                                <a:gd name="f148" fmla="*/ 4087 f128 1"/>
                                <a:gd name="f149" fmla="*/ 4090 f128 1"/>
                                <a:gd name="f150" fmla="*/ 4104 f128 1"/>
                                <a:gd name="f151" fmla="*/ f103 f129 1"/>
                                <a:gd name="f152" fmla="*/ 4106 f128 1"/>
                                <a:gd name="f153" fmla="*/ f104 f129 1"/>
                                <a:gd name="f154" fmla="*/ 4116 f128 1"/>
                                <a:gd name="f155" fmla="*/ 4118 f128 1"/>
                                <a:gd name="f156" fmla="*/ f105 f129 1"/>
                                <a:gd name="f157" fmla="*/ 4121 f128 1"/>
                                <a:gd name="f158" fmla="*/ f106 f129 1"/>
                                <a:gd name="f159" fmla="*/ 4128 f128 1"/>
                                <a:gd name="f160" fmla="*/ 4130 f128 1"/>
                                <a:gd name="f161" fmla="*/ f107 f129 1"/>
                                <a:gd name="f162" fmla="*/ f108 f129 1"/>
                                <a:gd name="f163" fmla="*/ 4138 f128 1"/>
                                <a:gd name="f164" fmla="*/ f109 f129 1"/>
                                <a:gd name="f165" fmla="*/ f110 f129 1"/>
                                <a:gd name="f166" fmla="*/ f111 f129 1"/>
                                <a:gd name="f167" fmla="*/ f112 f129 1"/>
                                <a:gd name="f168" fmla="*/ f113 f129 1"/>
                                <a:gd name="f169" fmla="*/ f114 f129 1"/>
                                <a:gd name="f170" fmla="*/ f115 f129 1"/>
                                <a:gd name="f171" fmla="*/ f116 f129 1"/>
                                <a:gd name="f172" fmla="*/ 4102 f128 1"/>
                                <a:gd name="f173" fmla="*/ f117 f129 1"/>
                                <a:gd name="f174" fmla="*/ 4097 f128 1"/>
                                <a:gd name="f175" fmla="*/ f118 f129 1"/>
                                <a:gd name="f176" fmla="*/ f119 f129 1"/>
                                <a:gd name="f177" fmla="*/ 4092 f128 1"/>
                                <a:gd name="f178" fmla="*/ f120 f129 1"/>
                                <a:gd name="f179" fmla="*/ f121 f129 1"/>
                                <a:gd name="f180" fmla="*/ 4080 f128 1"/>
                                <a:gd name="f181" fmla="*/ f122 f129 1"/>
                                <a:gd name="f182" fmla="*/ f123 f129 1"/>
                                <a:gd name="f183" fmla="*/ 4075 f128 1"/>
                                <a:gd name="f184" fmla="*/ 4070 f128 1"/>
                                <a:gd name="f185" fmla="*/ f124 f129 1"/>
                                <a:gd name="f186" fmla="*/ f125 f129 1"/>
                                <a:gd name="f187" fmla="*/ 4066 f128 1"/>
                                <a:gd name="f188" fmla="*/ 3451 f128 1"/>
                                <a:gd name="f189" fmla="*/ f126 f129 1"/>
                                <a:gd name="f190" fmla="*/ 3434 f128 1"/>
                                <a:gd name="f191" fmla="*/ 3418 f128 1"/>
                                <a:gd name="f192" fmla="*/ f127 f129 1"/>
                                <a:gd name="f193" fmla="*/ f130 1 f2"/>
                                <a:gd name="f194" fmla="*/ f133 1 1198"/>
                                <a:gd name="f195" fmla="*/ f134 1 776"/>
                                <a:gd name="f196" fmla="*/ f135 1 1198"/>
                                <a:gd name="f197" fmla="*/ f136 1 1198"/>
                                <a:gd name="f198" fmla="*/ f137 1 776"/>
                                <a:gd name="f199" fmla="*/ f138 1 776"/>
                                <a:gd name="f200" fmla="*/ f139 1 1198"/>
                                <a:gd name="f201" fmla="*/ f140 1 776"/>
                                <a:gd name="f202" fmla="*/ f141 1 776"/>
                                <a:gd name="f203" fmla="*/ f142 1 1198"/>
                                <a:gd name="f204" fmla="*/ f143 1 776"/>
                                <a:gd name="f205" fmla="*/ f144 1 776"/>
                                <a:gd name="f206" fmla="*/ f145 1 776"/>
                                <a:gd name="f207" fmla="*/ f146 1 1198"/>
                                <a:gd name="f208" fmla="*/ f147 1 776"/>
                                <a:gd name="f209" fmla="*/ f148 1 776"/>
                                <a:gd name="f210" fmla="*/ f149 1 776"/>
                                <a:gd name="f211" fmla="*/ f150 1 776"/>
                                <a:gd name="f212" fmla="*/ f151 1 1198"/>
                                <a:gd name="f213" fmla="*/ f152 1 776"/>
                                <a:gd name="f214" fmla="*/ f153 1 1198"/>
                                <a:gd name="f215" fmla="*/ f154 1 776"/>
                                <a:gd name="f216" fmla="*/ f155 1 776"/>
                                <a:gd name="f217" fmla="*/ f156 1 1198"/>
                                <a:gd name="f218" fmla="*/ f157 1 776"/>
                                <a:gd name="f219" fmla="*/ f158 1 1198"/>
                                <a:gd name="f220" fmla="*/ f159 1 776"/>
                                <a:gd name="f221" fmla="*/ f160 1 776"/>
                                <a:gd name="f222" fmla="*/ f161 1 1198"/>
                                <a:gd name="f223" fmla="*/ f162 1 1198"/>
                                <a:gd name="f224" fmla="*/ f163 1 776"/>
                                <a:gd name="f225" fmla="*/ f164 1 1198"/>
                                <a:gd name="f226" fmla="*/ f165 1 1198"/>
                                <a:gd name="f227" fmla="*/ f166 1 1198"/>
                                <a:gd name="f228" fmla="*/ f167 1 1198"/>
                                <a:gd name="f229" fmla="*/ f168 1 1198"/>
                                <a:gd name="f230" fmla="*/ f169 1 1198"/>
                                <a:gd name="f231" fmla="*/ f170 1 1198"/>
                                <a:gd name="f232" fmla="*/ f171 1 1198"/>
                                <a:gd name="f233" fmla="*/ f172 1 776"/>
                                <a:gd name="f234" fmla="*/ f173 1 1198"/>
                                <a:gd name="f235" fmla="*/ f174 1 776"/>
                                <a:gd name="f236" fmla="*/ f175 1 1198"/>
                                <a:gd name="f237" fmla="*/ f176 1 1198"/>
                                <a:gd name="f238" fmla="*/ f177 1 776"/>
                                <a:gd name="f239" fmla="*/ f178 1 1198"/>
                                <a:gd name="f240" fmla="*/ f179 1 1198"/>
                                <a:gd name="f241" fmla="*/ f180 1 776"/>
                                <a:gd name="f242" fmla="*/ f181 1 1198"/>
                                <a:gd name="f243" fmla="*/ f182 1 1198"/>
                                <a:gd name="f244" fmla="*/ f183 1 776"/>
                                <a:gd name="f245" fmla="*/ f184 1 776"/>
                                <a:gd name="f246" fmla="*/ f185 1 1198"/>
                                <a:gd name="f247" fmla="*/ f186 1 1198"/>
                                <a:gd name="f248" fmla="*/ f187 1 776"/>
                                <a:gd name="f249" fmla="*/ f188 1 776"/>
                                <a:gd name="f250" fmla="*/ f189 1 1198"/>
                                <a:gd name="f251" fmla="*/ f190 1 776"/>
                                <a:gd name="f252" fmla="*/ f191 1 776"/>
                                <a:gd name="f253" fmla="*/ f192 1 1198"/>
                                <a:gd name="f254" fmla="*/ 0 1 f131"/>
                                <a:gd name="f255" fmla="*/ f6 1 f131"/>
                                <a:gd name="f256" fmla="*/ 0 1 f132"/>
                                <a:gd name="f257" fmla="*/ f7 1 f132"/>
                                <a:gd name="f258" fmla="+- f193 0 f1"/>
                                <a:gd name="f259" fmla="*/ f194 1 f131"/>
                                <a:gd name="f260" fmla="*/ f195 1 f132"/>
                                <a:gd name="f261" fmla="*/ f196 1 f131"/>
                                <a:gd name="f262" fmla="*/ f197 1 f131"/>
                                <a:gd name="f263" fmla="*/ f198 1 f132"/>
                                <a:gd name="f264" fmla="*/ f199 1 f132"/>
                                <a:gd name="f265" fmla="*/ f200 1 f131"/>
                                <a:gd name="f266" fmla="*/ f201 1 f132"/>
                                <a:gd name="f267" fmla="*/ f202 1 f132"/>
                                <a:gd name="f268" fmla="*/ f203 1 f131"/>
                                <a:gd name="f269" fmla="*/ f204 1 f132"/>
                                <a:gd name="f270" fmla="*/ f205 1 f132"/>
                                <a:gd name="f271" fmla="*/ f206 1 f132"/>
                                <a:gd name="f272" fmla="*/ f207 1 f131"/>
                                <a:gd name="f273" fmla="*/ f208 1 f132"/>
                                <a:gd name="f274" fmla="*/ f209 1 f132"/>
                                <a:gd name="f275" fmla="*/ f210 1 f132"/>
                                <a:gd name="f276" fmla="*/ f211 1 f132"/>
                                <a:gd name="f277" fmla="*/ f212 1 f131"/>
                                <a:gd name="f278" fmla="*/ f213 1 f132"/>
                                <a:gd name="f279" fmla="*/ f214 1 f131"/>
                                <a:gd name="f280" fmla="*/ f215 1 f132"/>
                                <a:gd name="f281" fmla="*/ f216 1 f132"/>
                                <a:gd name="f282" fmla="*/ f217 1 f131"/>
                                <a:gd name="f283" fmla="*/ f218 1 f132"/>
                                <a:gd name="f284" fmla="*/ f219 1 f131"/>
                                <a:gd name="f285" fmla="*/ f220 1 f132"/>
                                <a:gd name="f286" fmla="*/ f221 1 f132"/>
                                <a:gd name="f287" fmla="*/ f222 1 f131"/>
                                <a:gd name="f288" fmla="*/ f223 1 f131"/>
                                <a:gd name="f289" fmla="*/ f224 1 f132"/>
                                <a:gd name="f290" fmla="*/ f225 1 f131"/>
                                <a:gd name="f291" fmla="*/ f226 1 f131"/>
                                <a:gd name="f292" fmla="*/ f227 1 f131"/>
                                <a:gd name="f293" fmla="*/ f228 1 f131"/>
                                <a:gd name="f294" fmla="*/ f229 1 f131"/>
                                <a:gd name="f295" fmla="*/ f230 1 f131"/>
                                <a:gd name="f296" fmla="*/ f231 1 f131"/>
                                <a:gd name="f297" fmla="*/ f232 1 f131"/>
                                <a:gd name="f298" fmla="*/ f233 1 f132"/>
                                <a:gd name="f299" fmla="*/ f234 1 f131"/>
                                <a:gd name="f300" fmla="*/ f235 1 f132"/>
                                <a:gd name="f301" fmla="*/ f236 1 f131"/>
                                <a:gd name="f302" fmla="*/ f237 1 f131"/>
                                <a:gd name="f303" fmla="*/ f238 1 f132"/>
                                <a:gd name="f304" fmla="*/ f239 1 f131"/>
                                <a:gd name="f305" fmla="*/ f240 1 f131"/>
                                <a:gd name="f306" fmla="*/ f241 1 f132"/>
                                <a:gd name="f307" fmla="*/ f242 1 f131"/>
                                <a:gd name="f308" fmla="*/ f243 1 f131"/>
                                <a:gd name="f309" fmla="*/ f244 1 f132"/>
                                <a:gd name="f310" fmla="*/ f245 1 f132"/>
                                <a:gd name="f311" fmla="*/ f246 1 f131"/>
                                <a:gd name="f312" fmla="*/ f247 1 f131"/>
                                <a:gd name="f313" fmla="*/ f248 1 f132"/>
                                <a:gd name="f314" fmla="*/ f249 1 f132"/>
                                <a:gd name="f315" fmla="*/ f250 1 f131"/>
                                <a:gd name="f316" fmla="*/ f251 1 f132"/>
                                <a:gd name="f317" fmla="*/ f252 1 f132"/>
                                <a:gd name="f318" fmla="*/ f253 1 f131"/>
                                <a:gd name="f319" fmla="*/ f254 f95 1"/>
                                <a:gd name="f320" fmla="*/ f255 f95 1"/>
                                <a:gd name="f321" fmla="*/ f257 f96 1"/>
                                <a:gd name="f322" fmla="*/ f256 f96 1"/>
                                <a:gd name="f323" fmla="*/ f259 f95 1"/>
                                <a:gd name="f324" fmla="*/ f260 f96 1"/>
                                <a:gd name="f325" fmla="*/ f261 f95 1"/>
                                <a:gd name="f326" fmla="*/ f262 f95 1"/>
                                <a:gd name="f327" fmla="*/ f263 f96 1"/>
                                <a:gd name="f328" fmla="*/ f264 f96 1"/>
                                <a:gd name="f329" fmla="*/ f265 f95 1"/>
                                <a:gd name="f330" fmla="*/ f266 f96 1"/>
                                <a:gd name="f331" fmla="*/ f267 f96 1"/>
                                <a:gd name="f332" fmla="*/ f268 f95 1"/>
                                <a:gd name="f333" fmla="*/ f269 f96 1"/>
                                <a:gd name="f334" fmla="*/ f270 f96 1"/>
                                <a:gd name="f335" fmla="*/ f271 f96 1"/>
                                <a:gd name="f336" fmla="*/ f272 f95 1"/>
                                <a:gd name="f337" fmla="*/ f273 f96 1"/>
                                <a:gd name="f338" fmla="*/ f274 f96 1"/>
                                <a:gd name="f339" fmla="*/ f275 f96 1"/>
                                <a:gd name="f340" fmla="*/ f276 f96 1"/>
                                <a:gd name="f341" fmla="*/ f277 f95 1"/>
                                <a:gd name="f342" fmla="*/ f278 f96 1"/>
                                <a:gd name="f343" fmla="*/ f279 f95 1"/>
                                <a:gd name="f344" fmla="*/ f280 f96 1"/>
                                <a:gd name="f345" fmla="*/ f281 f96 1"/>
                                <a:gd name="f346" fmla="*/ f282 f95 1"/>
                                <a:gd name="f347" fmla="*/ f283 f96 1"/>
                                <a:gd name="f348" fmla="*/ f284 f95 1"/>
                                <a:gd name="f349" fmla="*/ f285 f96 1"/>
                                <a:gd name="f350" fmla="*/ f286 f96 1"/>
                                <a:gd name="f351" fmla="*/ f287 f95 1"/>
                                <a:gd name="f352" fmla="*/ f288 f95 1"/>
                                <a:gd name="f353" fmla="*/ f289 f96 1"/>
                                <a:gd name="f354" fmla="*/ f290 f95 1"/>
                                <a:gd name="f355" fmla="*/ f291 f95 1"/>
                                <a:gd name="f356" fmla="*/ f292 f95 1"/>
                                <a:gd name="f357" fmla="*/ f293 f95 1"/>
                                <a:gd name="f358" fmla="*/ f294 f95 1"/>
                                <a:gd name="f359" fmla="*/ f295 f95 1"/>
                                <a:gd name="f360" fmla="*/ f296 f95 1"/>
                                <a:gd name="f361" fmla="*/ f297 f95 1"/>
                                <a:gd name="f362" fmla="*/ f298 f96 1"/>
                                <a:gd name="f363" fmla="*/ f299 f95 1"/>
                                <a:gd name="f364" fmla="*/ f300 f96 1"/>
                                <a:gd name="f365" fmla="*/ f301 f95 1"/>
                                <a:gd name="f366" fmla="*/ f302 f95 1"/>
                                <a:gd name="f367" fmla="*/ f303 f96 1"/>
                                <a:gd name="f368" fmla="*/ f304 f95 1"/>
                                <a:gd name="f369" fmla="*/ f305 f95 1"/>
                                <a:gd name="f370" fmla="*/ f306 f96 1"/>
                                <a:gd name="f371" fmla="*/ f307 f95 1"/>
                                <a:gd name="f372" fmla="*/ f308 f95 1"/>
                                <a:gd name="f373" fmla="*/ f309 f96 1"/>
                                <a:gd name="f374" fmla="*/ f310 f96 1"/>
                                <a:gd name="f375" fmla="*/ f311 f95 1"/>
                                <a:gd name="f376" fmla="*/ f312 f95 1"/>
                                <a:gd name="f377" fmla="*/ f313 f96 1"/>
                                <a:gd name="f378" fmla="*/ f314 f96 1"/>
                                <a:gd name="f379" fmla="*/ f315 f95 1"/>
                                <a:gd name="f380" fmla="*/ f316 f96 1"/>
                                <a:gd name="f381" fmla="*/ f317 f96 1"/>
                                <a:gd name="f382" fmla="*/ f318 f9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58">
                                  <a:pos x="f323" y="f324"/>
                                </a:cxn>
                                <a:cxn ang="f258">
                                  <a:pos x="f325" y="f324"/>
                                </a:cxn>
                                <a:cxn ang="f258">
                                  <a:pos x="f326" y="f327"/>
                                </a:cxn>
                                <a:cxn ang="f258">
                                  <a:pos x="f326" y="f328"/>
                                </a:cxn>
                                <a:cxn ang="f258">
                                  <a:pos x="f329" y="f330"/>
                                </a:cxn>
                                <a:cxn ang="f258">
                                  <a:pos x="f329" y="f331"/>
                                </a:cxn>
                                <a:cxn ang="f258">
                                  <a:pos x="f332" y="f333"/>
                                </a:cxn>
                                <a:cxn ang="f258">
                                  <a:pos x="f332" y="f334"/>
                                </a:cxn>
                                <a:cxn ang="f258">
                                  <a:pos x="f329" y="f335"/>
                                </a:cxn>
                                <a:cxn ang="f258">
                                  <a:pos x="f336" y="f337"/>
                                </a:cxn>
                                <a:cxn ang="f258">
                                  <a:pos x="f326" y="f338"/>
                                </a:cxn>
                                <a:cxn ang="f258">
                                  <a:pos x="f326" y="f339"/>
                                </a:cxn>
                                <a:cxn ang="f258">
                                  <a:pos x="f325" y="f340"/>
                                </a:cxn>
                                <a:cxn ang="f258">
                                  <a:pos x="f341" y="f340"/>
                                </a:cxn>
                                <a:cxn ang="f258">
                                  <a:pos x="f341" y="f342"/>
                                </a:cxn>
                                <a:cxn ang="f258">
                                  <a:pos x="f343" y="f344"/>
                                </a:cxn>
                                <a:cxn ang="f258">
                                  <a:pos x="f343" y="f345"/>
                                </a:cxn>
                                <a:cxn ang="f258">
                                  <a:pos x="f346" y="f345"/>
                                </a:cxn>
                                <a:cxn ang="f258">
                                  <a:pos x="f346" y="f347"/>
                                </a:cxn>
                                <a:cxn ang="f258">
                                  <a:pos x="f348" y="f349"/>
                                </a:cxn>
                                <a:cxn ang="f258">
                                  <a:pos x="f348" y="f350"/>
                                </a:cxn>
                                <a:cxn ang="f258">
                                  <a:pos x="f351" y="f350"/>
                                </a:cxn>
                                <a:cxn ang="f258">
                                  <a:pos x="f352" y="f353"/>
                                </a:cxn>
                                <a:cxn ang="f258">
                                  <a:pos x="f354" y="f353"/>
                                </a:cxn>
                                <a:cxn ang="f258">
                                  <a:pos x="f355" y="f350"/>
                                </a:cxn>
                                <a:cxn ang="f258">
                                  <a:pos x="f356" y="f349"/>
                                </a:cxn>
                                <a:cxn ang="f258">
                                  <a:pos x="f357" y="f347"/>
                                </a:cxn>
                                <a:cxn ang="f258">
                                  <a:pos x="f358" y="f344"/>
                                </a:cxn>
                                <a:cxn ang="f258">
                                  <a:pos x="f359" y="f342"/>
                                </a:cxn>
                                <a:cxn ang="f258">
                                  <a:pos x="f360" y="f342"/>
                                </a:cxn>
                                <a:cxn ang="f258">
                                  <a:pos x="f361" y="f362"/>
                                </a:cxn>
                                <a:cxn ang="f258">
                                  <a:pos x="f323" y="f362"/>
                                </a:cxn>
                                <a:cxn ang="f258">
                                  <a:pos x="f363" y="f364"/>
                                </a:cxn>
                                <a:cxn ang="f258">
                                  <a:pos x="f365" y="f364"/>
                                </a:cxn>
                                <a:cxn ang="f258">
                                  <a:pos x="f366" y="f367"/>
                                </a:cxn>
                                <a:cxn ang="f258">
                                  <a:pos x="f366" y="f367"/>
                                </a:cxn>
                                <a:cxn ang="f258">
                                  <a:pos x="f352" y="f339"/>
                                </a:cxn>
                                <a:cxn ang="f258">
                                  <a:pos x="f368" y="f339"/>
                                </a:cxn>
                                <a:cxn ang="f258">
                                  <a:pos x="f369" y="f370"/>
                                </a:cxn>
                                <a:cxn ang="f258">
                                  <a:pos x="f371" y="f370"/>
                                </a:cxn>
                                <a:cxn ang="f258">
                                  <a:pos x="f372" y="f373"/>
                                </a:cxn>
                                <a:cxn ang="f258">
                                  <a:pos x="f372" y="f373"/>
                                </a:cxn>
                                <a:cxn ang="f258">
                                  <a:pos x="f351" y="f374"/>
                                </a:cxn>
                                <a:cxn ang="f258">
                                  <a:pos x="f375" y="f374"/>
                                </a:cxn>
                                <a:cxn ang="f258">
                                  <a:pos x="f376" y="f377"/>
                                </a:cxn>
                                <a:cxn ang="f258">
                                  <a:pos x="f348" y="f377"/>
                                </a:cxn>
                                <a:cxn ang="f258">
                                  <a:pos x="f348" y="f378"/>
                                </a:cxn>
                                <a:cxn ang="f258">
                                  <a:pos x="f376" y="f378"/>
                                </a:cxn>
                                <a:cxn ang="f258">
                                  <a:pos x="f379" y="f330"/>
                                </a:cxn>
                                <a:cxn ang="f258">
                                  <a:pos x="f351" y="f330"/>
                                </a:cxn>
                                <a:cxn ang="f258">
                                  <a:pos x="f371" y="f380"/>
                                </a:cxn>
                                <a:cxn ang="f258">
                                  <a:pos x="f369" y="f380"/>
                                </a:cxn>
                                <a:cxn ang="f258">
                                  <a:pos x="f365" y="f381"/>
                                </a:cxn>
                                <a:cxn ang="f258">
                                  <a:pos x="f382" y="f381"/>
                                </a:cxn>
                                <a:cxn ang="f258">
                                  <a:pos x="f323" y="f324"/>
                                </a:cxn>
                              </a:cxnLst>
                              <a:rect l="f319" t="f322" r="f320" b="f321"/>
                              <a:pathLst>
                                <a:path w="1198" h="776">
                                  <a:moveTo>
                                    <a:pt x="f39" y="f40"/>
                                  </a:moveTo>
                                  <a:lnTo>
                                    <a:pt x="f41" y="f40"/>
                                  </a:lnTo>
                                  <a:lnTo>
                                    <a:pt x="f42" y="f43"/>
                                  </a:lnTo>
                                  <a:lnTo>
                                    <a:pt x="f42" y="f44"/>
                                  </a:lnTo>
                                  <a:lnTo>
                                    <a:pt x="f45" y="f39"/>
                                  </a:lnTo>
                                  <a:lnTo>
                                    <a:pt x="f45" y="f46"/>
                                  </a:lnTo>
                                  <a:lnTo>
                                    <a:pt x="f5" y="f47"/>
                                  </a:lnTo>
                                  <a:lnTo>
                                    <a:pt x="f5" y="f48"/>
                                  </a:lnTo>
                                  <a:lnTo>
                                    <a:pt x="f45" y="f49"/>
                                  </a:lnTo>
                                  <a:lnTo>
                                    <a:pt x="f50" y="f51"/>
                                  </a:lnTo>
                                  <a:lnTo>
                                    <a:pt x="f42" y="f52"/>
                                  </a:lnTo>
                                  <a:lnTo>
                                    <a:pt x="f42" y="f53"/>
                                  </a:lnTo>
                                  <a:lnTo>
                                    <a:pt x="f41" y="f54"/>
                                  </a:lnTo>
                                  <a:lnTo>
                                    <a:pt x="f55" y="f54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57" y="f58"/>
                                  </a:lnTo>
                                  <a:lnTo>
                                    <a:pt x="f57" y="f59"/>
                                  </a:lnTo>
                                  <a:lnTo>
                                    <a:pt x="f60" y="f59"/>
                                  </a:lnTo>
                                  <a:lnTo>
                                    <a:pt x="f60" y="f61"/>
                                  </a:lnTo>
                                  <a:lnTo>
                                    <a:pt x="f62" y="f63"/>
                                  </a:lnTo>
                                  <a:lnTo>
                                    <a:pt x="f62" y="f64"/>
                                  </a:lnTo>
                                  <a:lnTo>
                                    <a:pt x="f40" y="f64"/>
                                  </a:lnTo>
                                  <a:lnTo>
                                    <a:pt x="f43" y="f65"/>
                                  </a:lnTo>
                                  <a:lnTo>
                                    <a:pt x="f66" y="f65"/>
                                  </a:lnTo>
                                  <a:lnTo>
                                    <a:pt x="f67" y="f64"/>
                                  </a:lnTo>
                                  <a:lnTo>
                                    <a:pt x="f68" y="f63"/>
                                  </a:lnTo>
                                  <a:lnTo>
                                    <a:pt x="f69" y="f61"/>
                                  </a:lnTo>
                                  <a:lnTo>
                                    <a:pt x="f70" y="f58"/>
                                  </a:lnTo>
                                  <a:lnTo>
                                    <a:pt x="f71" y="f56"/>
                                  </a:lnTo>
                                  <a:lnTo>
                                    <a:pt x="f72" y="f56"/>
                                  </a:lnTo>
                                  <a:lnTo>
                                    <a:pt x="f73" y="f74"/>
                                  </a:lnTo>
                                  <a:lnTo>
                                    <a:pt x="f39" y="f74"/>
                                  </a:lnTo>
                                  <a:lnTo>
                                    <a:pt x="f75" y="f76"/>
                                  </a:lnTo>
                                  <a:lnTo>
                                    <a:pt x="f77" y="f76"/>
                                  </a:lnTo>
                                  <a:lnTo>
                                    <a:pt x="f78" y="f79"/>
                                  </a:lnTo>
                                  <a:lnTo>
                                    <a:pt x="f43" y="f53"/>
                                  </a:lnTo>
                                  <a:lnTo>
                                    <a:pt x="f80" y="f53"/>
                                  </a:lnTo>
                                  <a:lnTo>
                                    <a:pt x="f81" y="f82"/>
                                  </a:lnTo>
                                  <a:lnTo>
                                    <a:pt x="f83" y="f82"/>
                                  </a:lnTo>
                                  <a:lnTo>
                                    <a:pt x="f84" y="f85"/>
                                  </a:lnTo>
                                  <a:lnTo>
                                    <a:pt x="f40" y="f86"/>
                                  </a:lnTo>
                                  <a:lnTo>
                                    <a:pt x="f87" y="f86"/>
                                  </a:lnTo>
                                  <a:lnTo>
                                    <a:pt x="f88" y="f89"/>
                                  </a:lnTo>
                                  <a:lnTo>
                                    <a:pt x="f62" y="f89"/>
                                  </a:lnTo>
                                  <a:lnTo>
                                    <a:pt x="f62" y="f90"/>
                                  </a:lnTo>
                                  <a:lnTo>
                                    <a:pt x="f88" y="f90"/>
                                  </a:lnTo>
                                  <a:lnTo>
                                    <a:pt x="f91" y="f39"/>
                                  </a:lnTo>
                                  <a:lnTo>
                                    <a:pt x="f40" y="f39"/>
                                  </a:lnTo>
                                  <a:lnTo>
                                    <a:pt x="f83" y="f92"/>
                                  </a:lnTo>
                                  <a:lnTo>
                                    <a:pt x="f81" y="f92"/>
                                  </a:lnTo>
                                  <a:lnTo>
                                    <a:pt x="f77" y="f81"/>
                                  </a:lnTo>
                                  <a:lnTo>
                                    <a:pt x="f93" y="f81"/>
                                  </a:lnTo>
                                  <a:lnTo>
                                    <a:pt x="f39" y="f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1" name="Freeform 104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74 0"/>
                                <a:gd name="f9" fmla="+- 0 276 0"/>
                                <a:gd name="f10" fmla="+- 0 286 0"/>
                                <a:gd name="f11" fmla="val 82"/>
                                <a:gd name="f12" fmla="val 734"/>
                                <a:gd name="f13" fmla="val 84"/>
                                <a:gd name="f14" fmla="val 736"/>
                                <a:gd name="f15" fmla="val 94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104 f22 1"/>
                                <a:gd name="f29" fmla="*/ f20 f23 1"/>
                                <a:gd name="f30" fmla="*/ 4106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2" name="Freeform 104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0 0"/>
                                <a:gd name="f9" fmla="+- 0 1296 0"/>
                                <a:gd name="f10" fmla="+- 0 1306 0"/>
                                <a:gd name="f11" fmla="val 1118"/>
                                <a:gd name="f12" fmla="val 734"/>
                                <a:gd name="f13" fmla="val 1104"/>
                                <a:gd name="f14" fmla="val 736"/>
                                <a:gd name="f15" fmla="val 1114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104 f22 1"/>
                                <a:gd name="f29" fmla="*/ f20 f23 1"/>
                                <a:gd name="f30" fmla="*/ 4106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3" name="Freeform 104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5 0"/>
                                <a:gd name="f9" fmla="+- 0 1325 0"/>
                                <a:gd name="f10" fmla="+- 0 1330 0"/>
                                <a:gd name="f11" fmla="+- 0 1315 0"/>
                                <a:gd name="f12" fmla="+- 0 1320 0"/>
                                <a:gd name="f13" fmla="+- 0 1306 0"/>
                                <a:gd name="f14" fmla="+- 0 1373 0"/>
                                <a:gd name="f15" fmla="+- 0 1375 0"/>
                                <a:gd name="f16" fmla="+- 0 1381 0"/>
                                <a:gd name="f17" fmla="+- 0 1334 0"/>
                                <a:gd name="f18" fmla="val 1143"/>
                                <a:gd name="f19" fmla="val 720"/>
                                <a:gd name="f20" fmla="val 1133"/>
                                <a:gd name="f21" fmla="val 727"/>
                                <a:gd name="f22" fmla="val 1138"/>
                                <a:gd name="f23" fmla="val 1123"/>
                                <a:gd name="f24" fmla="val 732"/>
                                <a:gd name="f25" fmla="val 1128"/>
                                <a:gd name="f26" fmla="val 1114"/>
                                <a:gd name="f27" fmla="val 736"/>
                                <a:gd name="f28" fmla="val 1181"/>
                                <a:gd name="f29" fmla="val 1183"/>
                                <a:gd name="f30" fmla="val 734"/>
                                <a:gd name="f31" fmla="val 1189"/>
                                <a:gd name="f32" fmla="val 722"/>
                                <a:gd name="f33" fmla="val 1142"/>
                                <a:gd name="f34" fmla="+- 0 0 0"/>
                                <a:gd name="f35" fmla="*/ f3 1 1198"/>
                                <a:gd name="f36" fmla="*/ f4 1 776"/>
                                <a:gd name="f37" fmla="+- f8 0 192"/>
                                <a:gd name="f38" fmla="+- f9 0 192"/>
                                <a:gd name="f39" fmla="+- f10 0 192"/>
                                <a:gd name="f40" fmla="+- f11 0 192"/>
                                <a:gd name="f41" fmla="+- f12 0 192"/>
                                <a:gd name="f42" fmla="+- f13 0 192"/>
                                <a:gd name="f43" fmla="+- f14 0 192"/>
                                <a:gd name="f44" fmla="+- f15 0 192"/>
                                <a:gd name="f45" fmla="+- f16 0 192"/>
                                <a:gd name="f46" fmla="+- f17 0 192"/>
                                <a:gd name="f47" fmla="+- f7 0 f5"/>
                                <a:gd name="f48" fmla="+- f6 0 f5"/>
                                <a:gd name="f49" fmla="*/ f34 f0 1"/>
                                <a:gd name="f50" fmla="*/ f48 1 1198"/>
                                <a:gd name="f51" fmla="*/ f47 1 776"/>
                                <a:gd name="f52" fmla="*/ f37 f48 1"/>
                                <a:gd name="f53" fmla="*/ 4090 f47 1"/>
                                <a:gd name="f54" fmla="*/ f38 f48 1"/>
                                <a:gd name="f55" fmla="*/ 4097 f47 1"/>
                                <a:gd name="f56" fmla="*/ f39 f48 1"/>
                                <a:gd name="f57" fmla="*/ f40 f48 1"/>
                                <a:gd name="f58" fmla="*/ 4102 f47 1"/>
                                <a:gd name="f59" fmla="*/ f41 f48 1"/>
                                <a:gd name="f60" fmla="*/ f42 f48 1"/>
                                <a:gd name="f61" fmla="*/ 4106 f47 1"/>
                                <a:gd name="f62" fmla="*/ f43 f48 1"/>
                                <a:gd name="f63" fmla="*/ f44 f48 1"/>
                                <a:gd name="f64" fmla="*/ 4104 f47 1"/>
                                <a:gd name="f65" fmla="*/ f45 f48 1"/>
                                <a:gd name="f66" fmla="*/ 4092 f47 1"/>
                                <a:gd name="f67" fmla="*/ f46 f48 1"/>
                                <a:gd name="f68" fmla="*/ f49 1 f2"/>
                                <a:gd name="f69" fmla="*/ f52 1 1198"/>
                                <a:gd name="f70" fmla="*/ f53 1 776"/>
                                <a:gd name="f71" fmla="*/ f54 1 1198"/>
                                <a:gd name="f72" fmla="*/ f55 1 776"/>
                                <a:gd name="f73" fmla="*/ f56 1 1198"/>
                                <a:gd name="f74" fmla="*/ f57 1 1198"/>
                                <a:gd name="f75" fmla="*/ f58 1 776"/>
                                <a:gd name="f76" fmla="*/ f59 1 1198"/>
                                <a:gd name="f77" fmla="*/ f60 1 1198"/>
                                <a:gd name="f78" fmla="*/ f61 1 776"/>
                                <a:gd name="f79" fmla="*/ f62 1 1198"/>
                                <a:gd name="f80" fmla="*/ f63 1 1198"/>
                                <a:gd name="f81" fmla="*/ f64 1 776"/>
                                <a:gd name="f82" fmla="*/ f65 1 1198"/>
                                <a:gd name="f83" fmla="*/ f66 1 776"/>
                                <a:gd name="f84" fmla="*/ f67 1 1198"/>
                                <a:gd name="f85" fmla="*/ 0 1 f50"/>
                                <a:gd name="f86" fmla="*/ f6 1 f50"/>
                                <a:gd name="f87" fmla="*/ 0 1 f51"/>
                                <a:gd name="f88" fmla="*/ f7 1 f51"/>
                                <a:gd name="f89" fmla="+- f68 0 f1"/>
                                <a:gd name="f90" fmla="*/ f69 1 f50"/>
                                <a:gd name="f91" fmla="*/ f70 1 f51"/>
                                <a:gd name="f92" fmla="*/ f71 1 f50"/>
                                <a:gd name="f93" fmla="*/ f72 1 f51"/>
                                <a:gd name="f94" fmla="*/ f73 1 f50"/>
                                <a:gd name="f95" fmla="*/ f74 1 f50"/>
                                <a:gd name="f96" fmla="*/ f75 1 f51"/>
                                <a:gd name="f97" fmla="*/ f76 1 f50"/>
                                <a:gd name="f98" fmla="*/ f77 1 f50"/>
                                <a:gd name="f99" fmla="*/ f78 1 f51"/>
                                <a:gd name="f100" fmla="*/ f79 1 f50"/>
                                <a:gd name="f101" fmla="*/ f80 1 f50"/>
                                <a:gd name="f102" fmla="*/ f81 1 f51"/>
                                <a:gd name="f103" fmla="*/ f82 1 f50"/>
                                <a:gd name="f104" fmla="*/ f83 1 f51"/>
                                <a:gd name="f105" fmla="*/ f84 1 f50"/>
                                <a:gd name="f106" fmla="*/ f85 f35 1"/>
                                <a:gd name="f107" fmla="*/ f86 f35 1"/>
                                <a:gd name="f108" fmla="*/ f88 f36 1"/>
                                <a:gd name="f109" fmla="*/ f87 f36 1"/>
                                <a:gd name="f110" fmla="*/ f90 f35 1"/>
                                <a:gd name="f111" fmla="*/ f91 f36 1"/>
                                <a:gd name="f112" fmla="*/ f92 f35 1"/>
                                <a:gd name="f113" fmla="*/ f93 f36 1"/>
                                <a:gd name="f114" fmla="*/ f94 f35 1"/>
                                <a:gd name="f115" fmla="*/ f95 f35 1"/>
                                <a:gd name="f116" fmla="*/ f96 f36 1"/>
                                <a:gd name="f117" fmla="*/ f97 f35 1"/>
                                <a:gd name="f118" fmla="*/ f98 f35 1"/>
                                <a:gd name="f119" fmla="*/ f99 f36 1"/>
                                <a:gd name="f120" fmla="*/ f100 f35 1"/>
                                <a:gd name="f121" fmla="*/ f101 f35 1"/>
                                <a:gd name="f122" fmla="*/ f102 f36 1"/>
                                <a:gd name="f123" fmla="*/ f103 f35 1"/>
                                <a:gd name="f124" fmla="*/ f104 f36 1"/>
                                <a:gd name="f125" fmla="*/ f105 f3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9">
                                  <a:pos x="f110" y="f111"/>
                                </a:cxn>
                                <a:cxn ang="f89">
                                  <a:pos x="f112" y="f113"/>
                                </a:cxn>
                                <a:cxn ang="f89">
                                  <a:pos x="f114" y="f113"/>
                                </a:cxn>
                                <a:cxn ang="f89">
                                  <a:pos x="f115" y="f116"/>
                                </a:cxn>
                                <a:cxn ang="f89">
                                  <a:pos x="f117" y="f116"/>
                                </a:cxn>
                                <a:cxn ang="f89">
                                  <a:pos x="f118" y="f119"/>
                                </a:cxn>
                                <a:cxn ang="f89">
                                  <a:pos x="f120" y="f119"/>
                                </a:cxn>
                                <a:cxn ang="f89">
                                  <a:pos x="f121" y="f122"/>
                                </a:cxn>
                                <a:cxn ang="f89">
                                  <a:pos x="f123" y="f124"/>
                                </a:cxn>
                                <a:cxn ang="f89">
                                  <a:pos x="f125" y="f124"/>
                                </a:cxn>
                                <a:cxn ang="f89">
                                  <a:pos x="f110" y="f111"/>
                                </a:cxn>
                              </a:cxnLst>
                              <a:rect l="f106" t="f109" r="f107" b="f108"/>
                              <a:pathLst>
                                <a:path w="1198" h="776">
                                  <a:moveTo>
                                    <a:pt x="f18" y="f19"/>
                                  </a:move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7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18" y="f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4" name="Freeform 104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7 0"/>
                                <a:gd name="f9" fmla="+- 0 250 0"/>
                                <a:gd name="f10" fmla="+- 0 248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090 f22 1"/>
                                <a:gd name="f29" fmla="*/ f20 f23 1"/>
                                <a:gd name="f30" fmla="*/ 4092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3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2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5" name="Freeform 104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8 0"/>
                                <a:gd name="f9" fmla="+- 0 250 0"/>
                                <a:gd name="f10" fmla="val 56"/>
                                <a:gd name="f11" fmla="val 720"/>
                                <a:gd name="f12" fmla="val 58"/>
                                <a:gd name="f13" fmla="val 722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4090 f19 1"/>
                                <a:gd name="f26" fmla="*/ f18 f20 1"/>
                                <a:gd name="f27" fmla="*/ 4092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6" name="Freeform 104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7 0"/>
                                <a:gd name="f9" fmla="+- 0 1335 0"/>
                                <a:gd name="f10" fmla="+- 0 1334 0"/>
                                <a:gd name="f11" fmla="val 1145"/>
                                <a:gd name="f12" fmla="val 720"/>
                                <a:gd name="f13" fmla="val 1143"/>
                                <a:gd name="f14" fmla="val 1142"/>
                                <a:gd name="f15" fmla="val 722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090 f22 1"/>
                                <a:gd name="f29" fmla="*/ f20 f23 1"/>
                                <a:gd name="f30" fmla="*/ f21 f23 1"/>
                                <a:gd name="f31" fmla="*/ 4092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7" name="Freeform 104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2 0"/>
                                <a:gd name="f9" fmla="+- 0 1337 0"/>
                                <a:gd name="f10" fmla="+- 0 1334 0"/>
                                <a:gd name="f11" fmla="+- 0 1381 0"/>
                                <a:gd name="f12" fmla="val 1190"/>
                                <a:gd name="f13" fmla="val 720"/>
                                <a:gd name="f14" fmla="val 1145"/>
                                <a:gd name="f15" fmla="val 1142"/>
                                <a:gd name="f16" fmla="val 722"/>
                                <a:gd name="f17" fmla="val 1189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4090 f25 1"/>
                                <a:gd name="f32" fmla="*/ f22 f26 1"/>
                                <a:gd name="f33" fmla="*/ f23 f26 1"/>
                                <a:gd name="f34" fmla="*/ 4092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8" name="Freeform 104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8 0"/>
                                <a:gd name="f9" fmla="+- 0 247 0"/>
                                <a:gd name="f10" fmla="val 56"/>
                                <a:gd name="f11" fmla="val 720"/>
                                <a:gd name="f12" fmla="val 55"/>
                                <a:gd name="f13" fmla="+- 0 0 0"/>
                                <a:gd name="f14" fmla="*/ f3 1 1198"/>
                                <a:gd name="f15" fmla="*/ f4 1 776"/>
                                <a:gd name="f16" fmla="+- f8 0 192"/>
                                <a:gd name="f17" fmla="+- f9 0 192"/>
                                <a:gd name="f18" fmla="+- f7 0 f5"/>
                                <a:gd name="f19" fmla="+- f6 0 f5"/>
                                <a:gd name="f20" fmla="*/ f13 f0 1"/>
                                <a:gd name="f21" fmla="*/ f19 1 1198"/>
                                <a:gd name="f22" fmla="*/ f18 1 776"/>
                                <a:gd name="f23" fmla="*/ f16 f19 1"/>
                                <a:gd name="f24" fmla="*/ 4090 f18 1"/>
                                <a:gd name="f25" fmla="*/ f17 f19 1"/>
                                <a:gd name="f26" fmla="*/ f20 1 f2"/>
                                <a:gd name="f27" fmla="*/ f23 1 1198"/>
                                <a:gd name="f28" fmla="*/ f24 1 776"/>
                                <a:gd name="f29" fmla="*/ f25 1 1198"/>
                                <a:gd name="f30" fmla="*/ 0 1 f21"/>
                                <a:gd name="f31" fmla="*/ f6 1 f21"/>
                                <a:gd name="f32" fmla="*/ 0 1 f22"/>
                                <a:gd name="f33" fmla="*/ f7 1 f22"/>
                                <a:gd name="f34" fmla="+- f26 0 f1"/>
                                <a:gd name="f35" fmla="*/ f27 1 f21"/>
                                <a:gd name="f36" fmla="*/ f28 1 f22"/>
                                <a:gd name="f37" fmla="*/ f29 1 f21"/>
                                <a:gd name="f38" fmla="*/ f30 f14 1"/>
                                <a:gd name="f39" fmla="*/ f31 f14 1"/>
                                <a:gd name="f40" fmla="*/ f33 f15 1"/>
                                <a:gd name="f41" fmla="*/ f32 f15 1"/>
                                <a:gd name="f42" fmla="*/ f35 f14 1"/>
                                <a:gd name="f43" fmla="*/ f36 f15 1"/>
                                <a:gd name="f44" fmla="*/ f37 f1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4">
                                  <a:pos x="f42" y="f43"/>
                                </a:cxn>
                                <a:cxn ang="f34">
                                  <a:pos x="f44" y="f43"/>
                                </a:cxn>
                                <a:cxn ang="f34">
                                  <a:pos x="f42" y="f43"/>
                                </a:cxn>
                                <a:cxn ang="f34">
                                  <a:pos x="f42" y="f43"/>
                                </a:cxn>
                              </a:cxnLst>
                              <a:rect l="f38" t="f41" r="f39" b="f40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49" name="Freeform 104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2 0"/>
                                <a:gd name="f9" fmla="+- 0 1335 0"/>
                                <a:gd name="f10" fmla="+- 0 1337 0"/>
                                <a:gd name="f11" fmla="+- 0 1382 0"/>
                                <a:gd name="f12" fmla="+- 0 1385 0"/>
                                <a:gd name="f13" fmla="val 1150"/>
                                <a:gd name="f14" fmla="val 710"/>
                                <a:gd name="f15" fmla="val 1143"/>
                                <a:gd name="f16" fmla="val 720"/>
                                <a:gd name="f17" fmla="val 1145"/>
                                <a:gd name="f18" fmla="val 1190"/>
                                <a:gd name="f19" fmla="val 717"/>
                                <a:gd name="f20" fmla="val 1193"/>
                                <a:gd name="f21" fmla="val 715"/>
                                <a:gd name="f22" fmla="+- 0 0 0"/>
                                <a:gd name="f23" fmla="*/ f3 1 1198"/>
                                <a:gd name="f24" fmla="*/ f4 1 776"/>
                                <a:gd name="f25" fmla="+- f8 0 192"/>
                                <a:gd name="f26" fmla="+- f9 0 192"/>
                                <a:gd name="f27" fmla="+- f10 0 192"/>
                                <a:gd name="f28" fmla="+- f11 0 192"/>
                                <a:gd name="f29" fmla="+- f12 0 192"/>
                                <a:gd name="f30" fmla="+- f7 0 f5"/>
                                <a:gd name="f31" fmla="+- f6 0 f5"/>
                                <a:gd name="f32" fmla="*/ f22 f0 1"/>
                                <a:gd name="f33" fmla="*/ f31 1 1198"/>
                                <a:gd name="f34" fmla="*/ f30 1 776"/>
                                <a:gd name="f35" fmla="*/ f25 f31 1"/>
                                <a:gd name="f36" fmla="*/ 4080 f30 1"/>
                                <a:gd name="f37" fmla="*/ f26 f31 1"/>
                                <a:gd name="f38" fmla="*/ 4090 f30 1"/>
                                <a:gd name="f39" fmla="*/ f27 f31 1"/>
                                <a:gd name="f40" fmla="*/ f28 f31 1"/>
                                <a:gd name="f41" fmla="*/ 4087 f30 1"/>
                                <a:gd name="f42" fmla="*/ f29 f31 1"/>
                                <a:gd name="f43" fmla="*/ 4085 f30 1"/>
                                <a:gd name="f44" fmla="*/ f32 1 f2"/>
                                <a:gd name="f45" fmla="*/ f35 1 1198"/>
                                <a:gd name="f46" fmla="*/ f36 1 776"/>
                                <a:gd name="f47" fmla="*/ f37 1 1198"/>
                                <a:gd name="f48" fmla="*/ f38 1 776"/>
                                <a:gd name="f49" fmla="*/ f39 1 1198"/>
                                <a:gd name="f50" fmla="*/ f40 1 1198"/>
                                <a:gd name="f51" fmla="*/ f41 1 776"/>
                                <a:gd name="f52" fmla="*/ f42 1 1198"/>
                                <a:gd name="f53" fmla="*/ f43 1 776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4"/>
                                <a:gd name="f63" fmla="*/ f49 1 f33"/>
                                <a:gd name="f64" fmla="*/ f50 1 f33"/>
                                <a:gd name="f65" fmla="*/ f51 1 f34"/>
                                <a:gd name="f66" fmla="*/ f52 1 f33"/>
                                <a:gd name="f67" fmla="*/ f53 1 f34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4 1"/>
                                <a:gd name="f76" fmla="*/ f63 f23 1"/>
                                <a:gd name="f77" fmla="*/ f64 f23 1"/>
                                <a:gd name="f78" fmla="*/ f65 f24 1"/>
                                <a:gd name="f79" fmla="*/ f66 f23 1"/>
                                <a:gd name="f80" fmla="*/ f67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5"/>
                                </a:cxn>
                                <a:cxn ang="f58">
                                  <a:pos x="f76" y="f75"/>
                                </a:cxn>
                                <a:cxn ang="f58">
                                  <a:pos x="f77" y="f75"/>
                                </a:cxn>
                                <a:cxn ang="f58">
                                  <a:pos x="f77" y="f78"/>
                                </a:cxn>
                                <a:cxn ang="f58">
                                  <a:pos x="f79" y="f78"/>
                                </a:cxn>
                                <a:cxn ang="f58">
                                  <a:pos x="f79" y="f80"/>
                                </a:cxn>
                                <a:cxn ang="f58">
                                  <a:pos x="f72" y="f80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13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0" name="Freeform 104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6 0"/>
                                <a:gd name="f9" fmla="+- 0 1342 0"/>
                                <a:gd name="f10" fmla="+- 0 1385 0"/>
                                <a:gd name="f11" fmla="+- 0 1387 0"/>
                                <a:gd name="f12" fmla="val 1154"/>
                                <a:gd name="f13" fmla="val 700"/>
                                <a:gd name="f14" fmla="val 1150"/>
                                <a:gd name="f15" fmla="val 715"/>
                                <a:gd name="f16" fmla="val 1193"/>
                                <a:gd name="f17" fmla="val 1195"/>
                                <a:gd name="f18" fmla="val 705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4070 f26 1"/>
                                <a:gd name="f33" fmla="*/ f23 f27 1"/>
                                <a:gd name="f34" fmla="*/ 4085 f26 1"/>
                                <a:gd name="f35" fmla="*/ f24 f27 1"/>
                                <a:gd name="f36" fmla="*/ f25 f27 1"/>
                                <a:gd name="f37" fmla="*/ 4075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1" name="Freeform 103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1 0"/>
                                <a:gd name="f9" fmla="+- 0 240 0"/>
                                <a:gd name="f10" fmla="+- 0 242 0"/>
                                <a:gd name="f11" fmla="val 49"/>
                                <a:gd name="f12" fmla="val 710"/>
                                <a:gd name="f13" fmla="val 48"/>
                                <a:gd name="f14" fmla="val 50"/>
                                <a:gd name="f15" fmla="val 712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080 f22 1"/>
                                <a:gd name="f29" fmla="*/ f20 f23 1"/>
                                <a:gd name="f30" fmla="*/ f21 f23 1"/>
                                <a:gd name="f31" fmla="*/ 4082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2" name="Freeform 103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5 0"/>
                                <a:gd name="f9" fmla="+- 0 238 0"/>
                                <a:gd name="f10" fmla="+- 0 237 0"/>
                                <a:gd name="f11" fmla="val 43"/>
                                <a:gd name="f12" fmla="val 700"/>
                                <a:gd name="f13" fmla="val 46"/>
                                <a:gd name="f14" fmla="val 705"/>
                                <a:gd name="f15" fmla="val 45"/>
                                <a:gd name="f16" fmla="val 703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4070 f23 1"/>
                                <a:gd name="f30" fmla="*/ f21 f24 1"/>
                                <a:gd name="f31" fmla="*/ 4075 f23 1"/>
                                <a:gd name="f32" fmla="*/ f22 f24 1"/>
                                <a:gd name="f33" fmla="*/ 4073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3" name="Freeform 103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7 0"/>
                                <a:gd name="f9" fmla="+- 0 238 0"/>
                                <a:gd name="f10" fmla="val 45"/>
                                <a:gd name="f11" fmla="val 703"/>
                                <a:gd name="f12" fmla="val 46"/>
                                <a:gd name="f13" fmla="val 705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4073 f19 1"/>
                                <a:gd name="f26" fmla="*/ f18 f20 1"/>
                                <a:gd name="f27" fmla="*/ 4075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4" name="Freeform 103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90 0"/>
                                <a:gd name="f9" fmla="+- 0 1351 0"/>
                                <a:gd name="f10" fmla="+- 0 1346 0"/>
                                <a:gd name="f11" fmla="+- 0 1387 0"/>
                                <a:gd name="f12" fmla="val 691"/>
                                <a:gd name="f13" fmla="val 1159"/>
                                <a:gd name="f14" fmla="val 1154"/>
                                <a:gd name="f15" fmla="val 705"/>
                                <a:gd name="f16" fmla="val 1195"/>
                                <a:gd name="f17" fmla="val 703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4061 f25 1"/>
                                <a:gd name="f32" fmla="*/ f22 f26 1"/>
                                <a:gd name="f33" fmla="*/ f23 f26 1"/>
                                <a:gd name="f34" fmla="*/ 4075 f25 1"/>
                                <a:gd name="f35" fmla="*/ f24 f26 1"/>
                                <a:gd name="f36" fmla="*/ 4073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5" name="Freeform 103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6 0"/>
                                <a:gd name="f9" fmla="+- 0 235 0"/>
                                <a:gd name="f10" fmla="+- 0 237 0"/>
                                <a:gd name="f11" fmla="val 44"/>
                                <a:gd name="f12" fmla="val 700"/>
                                <a:gd name="f13" fmla="val 43"/>
                                <a:gd name="f14" fmla="val 45"/>
                                <a:gd name="f15" fmla="val 703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070 f22 1"/>
                                <a:gd name="f29" fmla="*/ f20 f23 1"/>
                                <a:gd name="f30" fmla="*/ f21 f23 1"/>
                                <a:gd name="f31" fmla="*/ 4073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6" name="Freeform 103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3 0"/>
                                <a:gd name="f9" fmla="+- 0 234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4061 f19 1"/>
                                <a:gd name="f26" fmla="*/ 4066 f19 1"/>
                                <a:gd name="f27" fmla="*/ f18 f20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776"/>
                                <a:gd name="f32" fmla="*/ f27 1 119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7" name="Freeform 103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9 0"/>
                                <a:gd name="f9" fmla="+- 0 1351 0"/>
                                <a:gd name="f10" fmla="+- 0 1390 0"/>
                                <a:gd name="f11" fmla="val 1157"/>
                                <a:gd name="f12" fmla="val 81"/>
                                <a:gd name="f13" fmla="val 1159"/>
                                <a:gd name="f14" fmla="val 96"/>
                                <a:gd name="f15" fmla="val 681"/>
                                <a:gd name="f16" fmla="val 696"/>
                                <a:gd name="f17" fmla="val 691"/>
                                <a:gd name="f18" fmla="val 86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7 0 f5"/>
                                <a:gd name="f26" fmla="+- f6 0 f5"/>
                                <a:gd name="f27" fmla="*/ f19 f0 1"/>
                                <a:gd name="f28" fmla="*/ f26 1 1198"/>
                                <a:gd name="f29" fmla="*/ f25 1 776"/>
                                <a:gd name="f30" fmla="*/ f22 f26 1"/>
                                <a:gd name="f31" fmla="*/ 3451 f25 1"/>
                                <a:gd name="f32" fmla="*/ f23 f26 1"/>
                                <a:gd name="f33" fmla="*/ 3466 f25 1"/>
                                <a:gd name="f34" fmla="*/ 4051 f25 1"/>
                                <a:gd name="f35" fmla="*/ 4066 f25 1"/>
                                <a:gd name="f36" fmla="*/ 4061 f25 1"/>
                                <a:gd name="f37" fmla="*/ f24 f26 1"/>
                                <a:gd name="f38" fmla="*/ 3456 f25 1"/>
                                <a:gd name="f39" fmla="*/ f27 1 f2"/>
                                <a:gd name="f40" fmla="*/ f30 1 1198"/>
                                <a:gd name="f41" fmla="*/ f31 1 776"/>
                                <a:gd name="f42" fmla="*/ f32 1 1198"/>
                                <a:gd name="f43" fmla="*/ f33 1 776"/>
                                <a:gd name="f44" fmla="*/ f34 1 776"/>
                                <a:gd name="f45" fmla="*/ f35 1 776"/>
                                <a:gd name="f46" fmla="*/ f36 1 776"/>
                                <a:gd name="f47" fmla="*/ f37 1 1198"/>
                                <a:gd name="f48" fmla="*/ f38 1 776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8" name="Freeform 103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7 0"/>
                                <a:gd name="f9" fmla="+- 0 1346 0"/>
                                <a:gd name="f10" fmla="+- 0 1351 0"/>
                                <a:gd name="f11" fmla="+- 0 1390 0"/>
                                <a:gd name="f12" fmla="val 1195"/>
                                <a:gd name="f13" fmla="val 72"/>
                                <a:gd name="f14" fmla="val 1154"/>
                                <a:gd name="f15" fmla="val 1159"/>
                                <a:gd name="f16" fmla="val 86"/>
                                <a:gd name="f17" fmla="val 74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3442 f25 1"/>
                                <a:gd name="f32" fmla="*/ f22 f26 1"/>
                                <a:gd name="f33" fmla="*/ f23 f26 1"/>
                                <a:gd name="f34" fmla="*/ 3456 f25 1"/>
                                <a:gd name="f35" fmla="*/ f24 f26 1"/>
                                <a:gd name="f36" fmla="*/ 3444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9" name="Freeform 103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4 0"/>
                                <a:gd name="f9" fmla="+- 0 233 0"/>
                                <a:gd name="f10" fmla="val 42"/>
                                <a:gd name="f11" fmla="val 81"/>
                                <a:gd name="f12" fmla="val 41"/>
                                <a:gd name="f13" fmla="val 84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3451 f19 1"/>
                                <a:gd name="f26" fmla="*/ f18 f20 1"/>
                                <a:gd name="f27" fmla="*/ 3454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0" name="Freeform 103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8 0"/>
                                <a:gd name="f9" fmla="+- 0 235 0"/>
                                <a:gd name="f10" fmla="+- 0 237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3442 f22 1"/>
                                <a:gd name="f29" fmla="*/ f20 f23 1"/>
                                <a:gd name="f30" fmla="*/ 3444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1" name="Freeform 102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5 0"/>
                                <a:gd name="f9" fmla="+- 0 1342 0"/>
                                <a:gd name="f10" fmla="+- 0 1346 0"/>
                                <a:gd name="f11" fmla="+- 0 1387 0"/>
                                <a:gd name="f12" fmla="val 1193"/>
                                <a:gd name="f13" fmla="val 62"/>
                                <a:gd name="f14" fmla="val 1150"/>
                                <a:gd name="f15" fmla="val 1154"/>
                                <a:gd name="f16" fmla="val 74"/>
                                <a:gd name="f17" fmla="val 72"/>
                                <a:gd name="f18" fmla="val 1195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3432 f26 1"/>
                                <a:gd name="f33" fmla="*/ f23 f27 1"/>
                                <a:gd name="f34" fmla="*/ f24 f27 1"/>
                                <a:gd name="f35" fmla="*/ 3444 f26 1"/>
                                <a:gd name="f36" fmla="*/ 3442 f26 1"/>
                                <a:gd name="f37" fmla="*/ f25 f27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776"/>
                                <a:gd name="f45" fmla="*/ f37 1 119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2" name="Freeform 102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2 0"/>
                                <a:gd name="f9" fmla="+- 0 240 0"/>
                                <a:gd name="f10" fmla="+- 0 241 0"/>
                                <a:gd name="f11" fmla="val 50"/>
                                <a:gd name="f12" fmla="val 62"/>
                                <a:gd name="f13" fmla="val 48"/>
                                <a:gd name="f14" fmla="val 64"/>
                                <a:gd name="f15" fmla="val 49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3432 f22 1"/>
                                <a:gd name="f29" fmla="*/ f20 f23 1"/>
                                <a:gd name="f30" fmla="*/ 3434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3" name="Freeform 1027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5 0"/>
                                <a:gd name="f9" fmla="+- 0 1342 0"/>
                                <a:gd name="f10" fmla="+- 0 1385 0"/>
                                <a:gd name="f11" fmla="+- 0 1382 0"/>
                                <a:gd name="f12" fmla="+- 0 1337 0"/>
                                <a:gd name="f13" fmla="val 1143"/>
                                <a:gd name="f14" fmla="val 56"/>
                                <a:gd name="f15" fmla="val 1150"/>
                                <a:gd name="f16" fmla="val 64"/>
                                <a:gd name="f17" fmla="val 62"/>
                                <a:gd name="f18" fmla="val 1193"/>
                                <a:gd name="f19" fmla="val 60"/>
                                <a:gd name="f20" fmla="val 1190"/>
                                <a:gd name="f21" fmla="val 57"/>
                                <a:gd name="f22" fmla="val 1145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6"/>
                                <a:gd name="f36" fmla="*/ f26 f32 1"/>
                                <a:gd name="f37" fmla="*/ 3426 f31 1"/>
                                <a:gd name="f38" fmla="*/ f27 f32 1"/>
                                <a:gd name="f39" fmla="*/ 3434 f31 1"/>
                                <a:gd name="f40" fmla="*/ 3432 f31 1"/>
                                <a:gd name="f41" fmla="*/ f28 f32 1"/>
                                <a:gd name="f42" fmla="*/ 3430 f31 1"/>
                                <a:gd name="f43" fmla="*/ f29 f32 1"/>
                                <a:gd name="f44" fmla="*/ 3427 f31 1"/>
                                <a:gd name="f45" fmla="*/ f30 f32 1"/>
                                <a:gd name="f46" fmla="*/ f33 1 f2"/>
                                <a:gd name="f47" fmla="*/ f36 1 1198"/>
                                <a:gd name="f48" fmla="*/ f37 1 776"/>
                                <a:gd name="f49" fmla="*/ f38 1 1198"/>
                                <a:gd name="f50" fmla="*/ f39 1 776"/>
                                <a:gd name="f51" fmla="*/ f40 1 776"/>
                                <a:gd name="f52" fmla="*/ f41 1 1198"/>
                                <a:gd name="f53" fmla="*/ f42 1 776"/>
                                <a:gd name="f54" fmla="*/ f43 1 1198"/>
                                <a:gd name="f55" fmla="*/ f44 1 776"/>
                                <a:gd name="f56" fmla="*/ f45 1 119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5"/>
                                <a:gd name="f69" fmla="*/ f54 1 f34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5 1"/>
                                <a:gd name="f83" fmla="*/ f69 f24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1" y="f82"/>
                                </a:cxn>
                                <a:cxn ang="f61">
                                  <a:pos x="f83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4" name="Freeform 1026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4 0"/>
                                <a:gd name="f9" fmla="+- 0 1335 0"/>
                                <a:gd name="f10" fmla="+- 0 1337 0"/>
                                <a:gd name="f11" fmla="val 1142"/>
                                <a:gd name="f12" fmla="val 55"/>
                                <a:gd name="f13" fmla="val 1143"/>
                                <a:gd name="f14" fmla="val 56"/>
                                <a:gd name="f15" fmla="val 1145"/>
                                <a:gd name="f16" fmla="val 57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3425 f23 1"/>
                                <a:gd name="f30" fmla="*/ f21 f24 1"/>
                                <a:gd name="f31" fmla="*/ 3426 f23 1"/>
                                <a:gd name="f32" fmla="*/ f22 f24 1"/>
                                <a:gd name="f33" fmla="*/ 3427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5" name="Freeform 1025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2 0"/>
                                <a:gd name="f9" fmla="+- 0 1334 0"/>
                                <a:gd name="f10" fmla="+- 0 1337 0"/>
                                <a:gd name="f11" fmla="val 1190"/>
                                <a:gd name="f12" fmla="val 55"/>
                                <a:gd name="f13" fmla="val 1142"/>
                                <a:gd name="f14" fmla="val 1145"/>
                                <a:gd name="f15" fmla="val 57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3425 f22 1"/>
                                <a:gd name="f29" fmla="*/ f20 f23 1"/>
                                <a:gd name="f30" fmla="*/ f21 f23 1"/>
                                <a:gd name="f31" fmla="*/ 3427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6" name="Freeform 1024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25 0"/>
                                <a:gd name="f9" fmla="+- 0 1335 0"/>
                                <a:gd name="f10" fmla="+- 0 1334 0"/>
                                <a:gd name="f11" fmla="+- 0 1382 0"/>
                                <a:gd name="f12" fmla="+- 0 1380 0"/>
                                <a:gd name="f13" fmla="+- 0 1330 0"/>
                                <a:gd name="f14" fmla="val 1133"/>
                                <a:gd name="f15" fmla="val 48"/>
                                <a:gd name="f16" fmla="val 1143"/>
                                <a:gd name="f17" fmla="val 56"/>
                                <a:gd name="f18" fmla="val 1142"/>
                                <a:gd name="f19" fmla="val 55"/>
                                <a:gd name="f20" fmla="val 1190"/>
                                <a:gd name="f21" fmla="val 1188"/>
                                <a:gd name="f22" fmla="val 50"/>
                                <a:gd name="f23" fmla="val 1138"/>
                                <a:gd name="f24" fmla="+- 0 0 0"/>
                                <a:gd name="f25" fmla="*/ f3 1 1198"/>
                                <a:gd name="f26" fmla="*/ f4 1 776"/>
                                <a:gd name="f27" fmla="+- f8 0 192"/>
                                <a:gd name="f28" fmla="+- f9 0 192"/>
                                <a:gd name="f29" fmla="+- f10 0 192"/>
                                <a:gd name="f30" fmla="+- f11 0 192"/>
                                <a:gd name="f31" fmla="+- f12 0 192"/>
                                <a:gd name="f32" fmla="+- f13 0 192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6"/>
                                <a:gd name="f38" fmla="*/ f27 f34 1"/>
                                <a:gd name="f39" fmla="*/ 3418 f33 1"/>
                                <a:gd name="f40" fmla="*/ f28 f34 1"/>
                                <a:gd name="f41" fmla="*/ 3426 f33 1"/>
                                <a:gd name="f42" fmla="*/ f29 f34 1"/>
                                <a:gd name="f43" fmla="*/ 3425 f33 1"/>
                                <a:gd name="f44" fmla="*/ f30 f34 1"/>
                                <a:gd name="f45" fmla="*/ f31 f34 1"/>
                                <a:gd name="f46" fmla="*/ 3420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6"/>
                                <a:gd name="f51" fmla="*/ f40 1 1198"/>
                                <a:gd name="f52" fmla="*/ f41 1 776"/>
                                <a:gd name="f53" fmla="*/ f42 1 1198"/>
                                <a:gd name="f54" fmla="*/ f43 1 776"/>
                                <a:gd name="f55" fmla="*/ f44 1 1198"/>
                                <a:gd name="f56" fmla="*/ f45 1 1198"/>
                                <a:gd name="f57" fmla="*/ f46 1 776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7" name="Freeform 1023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58 0"/>
                                <a:gd name="f9" fmla="+- 0 257 0"/>
                                <a:gd name="f10" fmla="+- 0 254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3418 f22 1"/>
                                <a:gd name="f29" fmla="*/ f20 f23 1"/>
                                <a:gd name="f30" fmla="*/ f21 f23 1"/>
                                <a:gd name="f31" fmla="*/ 3420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8" name="Freeform 1022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5 0"/>
                                <a:gd name="f9" fmla="+- 0 1315 0"/>
                                <a:gd name="f10" fmla="+- 0 1330 0"/>
                                <a:gd name="f11" fmla="+- 0 1380 0"/>
                                <a:gd name="f12" fmla="val 1183"/>
                                <a:gd name="f13" fmla="val 43"/>
                                <a:gd name="f14" fmla="val 1123"/>
                                <a:gd name="f15" fmla="val 1138"/>
                                <a:gd name="f16" fmla="val 50"/>
                                <a:gd name="f17" fmla="val 1188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3413 f25 1"/>
                                <a:gd name="f32" fmla="*/ f22 f26 1"/>
                                <a:gd name="f33" fmla="*/ f23 f26 1"/>
                                <a:gd name="f34" fmla="*/ 3420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9" name="Freeform 1021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4 0"/>
                                <a:gd name="f9" fmla="+- 0 250 0"/>
                                <a:gd name="f10" fmla="+- 0 247 0"/>
                                <a:gd name="f11" fmla="+- 0 235 0"/>
                                <a:gd name="f12" fmla="+- 0 233 0"/>
                                <a:gd name="f13" fmla="+- 0 221 0"/>
                                <a:gd name="f14" fmla="+- 0 218 0"/>
                                <a:gd name="f15" fmla="+- 0 209 0"/>
                                <a:gd name="f16" fmla="+- 0 266 0"/>
                                <a:gd name="f17" fmla="+- 0 264 0"/>
                                <a:gd name="f18" fmla="+- 0 276 0"/>
                                <a:gd name="f19" fmla="+- 0 1373 0"/>
                                <a:gd name="f20" fmla="+- 0 1366 0"/>
                                <a:gd name="f21" fmla="+- 0 1363 0"/>
                                <a:gd name="f22" fmla="+- 0 1361 0"/>
                                <a:gd name="f23" fmla="+- 0 1351 0"/>
                                <a:gd name="f24" fmla="+- 0 1349 0"/>
                                <a:gd name="f25" fmla="val 1142"/>
                                <a:gd name="f26" fmla="val 7"/>
                                <a:gd name="f27" fmla="val 58"/>
                                <a:gd name="f28" fmla="val 55"/>
                                <a:gd name="f29" fmla="val 9"/>
                                <a:gd name="f30" fmla="val 43"/>
                                <a:gd name="f31" fmla="val 14"/>
                                <a:gd name="f32" fmla="val 41"/>
                                <a:gd name="f33" fmla="val 16"/>
                                <a:gd name="f34" fmla="val 29"/>
                                <a:gd name="f35" fmla="val 26"/>
                                <a:gd name="f36" fmla="val 28"/>
                                <a:gd name="f37" fmla="val 17"/>
                                <a:gd name="f38" fmla="val 40"/>
                                <a:gd name="f39" fmla="val 74"/>
                                <a:gd name="f40" fmla="val 72"/>
                                <a:gd name="f41" fmla="val 45"/>
                                <a:gd name="f42" fmla="val 84"/>
                                <a:gd name="f43" fmla="val 1181"/>
                                <a:gd name="f44" fmla="val 1174"/>
                                <a:gd name="f45" fmla="val 1171"/>
                                <a:gd name="f46" fmla="val 1169"/>
                                <a:gd name="f47" fmla="val 1159"/>
                                <a:gd name="f48" fmla="val 1157"/>
                                <a:gd name="f49" fmla="+- 0 0 0"/>
                                <a:gd name="f50" fmla="*/ f3 1 1198"/>
                                <a:gd name="f51" fmla="*/ f4 1 776"/>
                                <a:gd name="f52" fmla="+- f8 0 192"/>
                                <a:gd name="f53" fmla="+- f9 0 192"/>
                                <a:gd name="f54" fmla="+- f10 0 192"/>
                                <a:gd name="f55" fmla="+- f11 0 192"/>
                                <a:gd name="f56" fmla="+- f12 0 192"/>
                                <a:gd name="f57" fmla="+- f13 0 192"/>
                                <a:gd name="f58" fmla="+- f14 0 192"/>
                                <a:gd name="f59" fmla="+- f15 0 192"/>
                                <a:gd name="f60" fmla="+- f16 0 192"/>
                                <a:gd name="f61" fmla="+- f17 0 192"/>
                                <a:gd name="f62" fmla="+- f18 0 192"/>
                                <a:gd name="f63" fmla="+- f19 0 192"/>
                                <a:gd name="f64" fmla="+- f20 0 192"/>
                                <a:gd name="f65" fmla="+- f21 0 192"/>
                                <a:gd name="f66" fmla="+- f22 0 192"/>
                                <a:gd name="f67" fmla="+- f23 0 192"/>
                                <a:gd name="f68" fmla="+- f24 0 192"/>
                                <a:gd name="f69" fmla="+- f7 0 f5"/>
                                <a:gd name="f70" fmla="+- f6 0 f5"/>
                                <a:gd name="f71" fmla="*/ f49 f0 1"/>
                                <a:gd name="f72" fmla="*/ f70 1 1198"/>
                                <a:gd name="f73" fmla="*/ f69 1 776"/>
                                <a:gd name="f74" fmla="*/ f52 f70 1"/>
                                <a:gd name="f75" fmla="*/ 3377 f69 1"/>
                                <a:gd name="f76" fmla="*/ f53 f70 1"/>
                                <a:gd name="f77" fmla="*/ f54 f70 1"/>
                                <a:gd name="f78" fmla="*/ 3379 f69 1"/>
                                <a:gd name="f79" fmla="*/ f55 f70 1"/>
                                <a:gd name="f80" fmla="*/ 3384 f69 1"/>
                                <a:gd name="f81" fmla="*/ f56 f70 1"/>
                                <a:gd name="f82" fmla="*/ 3386 f69 1"/>
                                <a:gd name="f83" fmla="*/ f57 f70 1"/>
                                <a:gd name="f84" fmla="*/ 3396 f69 1"/>
                                <a:gd name="f85" fmla="*/ f58 f70 1"/>
                                <a:gd name="f86" fmla="*/ 3398 f69 1"/>
                                <a:gd name="f87" fmla="*/ f59 f70 1"/>
                                <a:gd name="f88" fmla="*/ 3410 f69 1"/>
                                <a:gd name="f89" fmla="*/ 3413 f69 1"/>
                                <a:gd name="f90" fmla="*/ f60 f70 1"/>
                                <a:gd name="f91" fmla="*/ f61 f70 1"/>
                                <a:gd name="f92" fmla="*/ 3415 f69 1"/>
                                <a:gd name="f93" fmla="*/ f62 f70 1"/>
                                <a:gd name="f94" fmla="*/ f63 f70 1"/>
                                <a:gd name="f95" fmla="*/ f64 f70 1"/>
                                <a:gd name="f96" fmla="*/ f65 f70 1"/>
                                <a:gd name="f97" fmla="*/ f66 f70 1"/>
                                <a:gd name="f98" fmla="*/ f67 f70 1"/>
                                <a:gd name="f99" fmla="*/ f68 f70 1"/>
                                <a:gd name="f100" fmla="*/ f71 1 f2"/>
                                <a:gd name="f101" fmla="*/ f74 1 1198"/>
                                <a:gd name="f102" fmla="*/ f75 1 776"/>
                                <a:gd name="f103" fmla="*/ f76 1 1198"/>
                                <a:gd name="f104" fmla="*/ f77 1 1198"/>
                                <a:gd name="f105" fmla="*/ f78 1 776"/>
                                <a:gd name="f106" fmla="*/ f79 1 1198"/>
                                <a:gd name="f107" fmla="*/ f80 1 776"/>
                                <a:gd name="f108" fmla="*/ f81 1 1198"/>
                                <a:gd name="f109" fmla="*/ f82 1 776"/>
                                <a:gd name="f110" fmla="*/ f83 1 1198"/>
                                <a:gd name="f111" fmla="*/ f84 1 776"/>
                                <a:gd name="f112" fmla="*/ f85 1 1198"/>
                                <a:gd name="f113" fmla="*/ f86 1 776"/>
                                <a:gd name="f114" fmla="*/ f87 1 1198"/>
                                <a:gd name="f115" fmla="*/ f88 1 776"/>
                                <a:gd name="f116" fmla="*/ f89 1 776"/>
                                <a:gd name="f117" fmla="*/ f90 1 1198"/>
                                <a:gd name="f118" fmla="*/ f91 1 1198"/>
                                <a:gd name="f119" fmla="*/ f92 1 776"/>
                                <a:gd name="f120" fmla="*/ f93 1 1198"/>
                                <a:gd name="f121" fmla="*/ f94 1 1198"/>
                                <a:gd name="f122" fmla="*/ f95 1 1198"/>
                                <a:gd name="f123" fmla="*/ f96 1 1198"/>
                                <a:gd name="f124" fmla="*/ f97 1 1198"/>
                                <a:gd name="f125" fmla="*/ f98 1 1198"/>
                                <a:gd name="f126" fmla="*/ f99 1 1198"/>
                                <a:gd name="f127" fmla="*/ 0 1 f72"/>
                                <a:gd name="f128" fmla="*/ f6 1 f72"/>
                                <a:gd name="f129" fmla="*/ 0 1 f73"/>
                                <a:gd name="f130" fmla="*/ f7 1 f73"/>
                                <a:gd name="f131" fmla="+- f100 0 f1"/>
                                <a:gd name="f132" fmla="*/ f101 1 f72"/>
                                <a:gd name="f133" fmla="*/ f102 1 f73"/>
                                <a:gd name="f134" fmla="*/ f103 1 f72"/>
                                <a:gd name="f135" fmla="*/ f104 1 f72"/>
                                <a:gd name="f136" fmla="*/ f105 1 f73"/>
                                <a:gd name="f137" fmla="*/ f106 1 f72"/>
                                <a:gd name="f138" fmla="*/ f107 1 f73"/>
                                <a:gd name="f139" fmla="*/ f108 1 f72"/>
                                <a:gd name="f140" fmla="*/ f109 1 f73"/>
                                <a:gd name="f141" fmla="*/ f110 1 f72"/>
                                <a:gd name="f142" fmla="*/ f111 1 f73"/>
                                <a:gd name="f143" fmla="*/ f112 1 f72"/>
                                <a:gd name="f144" fmla="*/ f113 1 f73"/>
                                <a:gd name="f145" fmla="*/ f114 1 f72"/>
                                <a:gd name="f146" fmla="*/ f115 1 f73"/>
                                <a:gd name="f147" fmla="*/ f116 1 f73"/>
                                <a:gd name="f148" fmla="*/ f117 1 f72"/>
                                <a:gd name="f149" fmla="*/ f118 1 f72"/>
                                <a:gd name="f150" fmla="*/ f119 1 f73"/>
                                <a:gd name="f151" fmla="*/ f120 1 f72"/>
                                <a:gd name="f152" fmla="*/ f121 1 f72"/>
                                <a:gd name="f153" fmla="*/ f122 1 f72"/>
                                <a:gd name="f154" fmla="*/ f123 1 f72"/>
                                <a:gd name="f155" fmla="*/ f124 1 f72"/>
                                <a:gd name="f156" fmla="*/ f125 1 f72"/>
                                <a:gd name="f157" fmla="*/ f126 1 f72"/>
                                <a:gd name="f158" fmla="*/ f127 f50 1"/>
                                <a:gd name="f159" fmla="*/ f128 f50 1"/>
                                <a:gd name="f160" fmla="*/ f130 f51 1"/>
                                <a:gd name="f161" fmla="*/ f129 f51 1"/>
                                <a:gd name="f162" fmla="*/ f132 f50 1"/>
                                <a:gd name="f163" fmla="*/ f133 f51 1"/>
                                <a:gd name="f164" fmla="*/ f134 f50 1"/>
                                <a:gd name="f165" fmla="*/ f135 f50 1"/>
                                <a:gd name="f166" fmla="*/ f136 f51 1"/>
                                <a:gd name="f167" fmla="*/ f137 f50 1"/>
                                <a:gd name="f168" fmla="*/ f138 f51 1"/>
                                <a:gd name="f169" fmla="*/ f139 f50 1"/>
                                <a:gd name="f170" fmla="*/ f140 f51 1"/>
                                <a:gd name="f171" fmla="*/ f141 f50 1"/>
                                <a:gd name="f172" fmla="*/ f142 f51 1"/>
                                <a:gd name="f173" fmla="*/ f143 f50 1"/>
                                <a:gd name="f174" fmla="*/ f144 f51 1"/>
                                <a:gd name="f175" fmla="*/ f145 f50 1"/>
                                <a:gd name="f176" fmla="*/ f146 f51 1"/>
                                <a:gd name="f177" fmla="*/ f147 f51 1"/>
                                <a:gd name="f178" fmla="*/ f148 f50 1"/>
                                <a:gd name="f179" fmla="*/ f149 f50 1"/>
                                <a:gd name="f180" fmla="*/ f150 f51 1"/>
                                <a:gd name="f181" fmla="*/ f151 f50 1"/>
                                <a:gd name="f182" fmla="*/ f152 f50 1"/>
                                <a:gd name="f183" fmla="*/ f153 f50 1"/>
                                <a:gd name="f184" fmla="*/ f154 f50 1"/>
                                <a:gd name="f185" fmla="*/ f155 f50 1"/>
                                <a:gd name="f186" fmla="*/ f156 f50 1"/>
                                <a:gd name="f187" fmla="*/ f157 f5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31">
                                  <a:pos x="f162" y="f163"/>
                                </a:cxn>
                                <a:cxn ang="f131">
                                  <a:pos x="f164" y="f163"/>
                                </a:cxn>
                                <a:cxn ang="f131">
                                  <a:pos x="f165" y="f166"/>
                                </a:cxn>
                                <a:cxn ang="f131">
                                  <a:pos x="f167" y="f168"/>
                                </a:cxn>
                                <a:cxn ang="f131">
                                  <a:pos x="f169" y="f170"/>
                                </a:cxn>
                                <a:cxn ang="f131">
                                  <a:pos x="f171" y="f172"/>
                                </a:cxn>
                                <a:cxn ang="f131">
                                  <a:pos x="f173" y="f174"/>
                                </a:cxn>
                                <a:cxn ang="f131">
                                  <a:pos x="f175" y="f176"/>
                                </a:cxn>
                                <a:cxn ang="f131">
                                  <a:pos x="f175" y="f177"/>
                                </a:cxn>
                                <a:cxn ang="f131">
                                  <a:pos x="f178" y="f177"/>
                                </a:cxn>
                                <a:cxn ang="f131">
                                  <a:pos x="f179" y="f180"/>
                                </a:cxn>
                                <a:cxn ang="f131">
                                  <a:pos x="f181" y="f176"/>
                                </a:cxn>
                                <a:cxn ang="f131">
                                  <a:pos x="f182" y="f176"/>
                                </a:cxn>
                                <a:cxn ang="f131">
                                  <a:pos x="f183" y="f174"/>
                                </a:cxn>
                                <a:cxn ang="f131">
                                  <a:pos x="f184" y="f174"/>
                                </a:cxn>
                                <a:cxn ang="f131">
                                  <a:pos x="f184" y="f172"/>
                                </a:cxn>
                                <a:cxn ang="f131">
                                  <a:pos x="f185" y="f172"/>
                                </a:cxn>
                                <a:cxn ang="f131">
                                  <a:pos x="f186" y="f170"/>
                                </a:cxn>
                                <a:cxn ang="f131">
                                  <a:pos x="f187" y="f170"/>
                                </a:cxn>
                                <a:cxn ang="f131">
                                  <a:pos x="f187" y="f168"/>
                                </a:cxn>
                                <a:cxn ang="f131">
                                  <a:pos x="f162" y="f166"/>
                                </a:cxn>
                                <a:cxn ang="f131">
                                  <a:pos x="f162" y="f163"/>
                                </a:cxn>
                              </a:cxnLst>
                              <a:rect l="f158" t="f161" r="f159" b="f160"/>
                              <a:pathLst>
                                <a:path w="1198" h="776">
                                  <a:moveTo>
                                    <a:pt x="f25" y="f26"/>
                                  </a:moveTo>
                                  <a:lnTo>
                                    <a:pt x="f27" y="f26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5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8"/>
                                  </a:lnTo>
                                  <a:lnTo>
                                    <a:pt x="f37" y="f30"/>
                                  </a:lnTo>
                                  <a:lnTo>
                                    <a:pt x="f39" y="f30"/>
                                  </a:lnTo>
                                  <a:lnTo>
                                    <a:pt x="f40" y="f41"/>
                                  </a:lnTo>
                                  <a:lnTo>
                                    <a:pt x="f42" y="f38"/>
                                  </a:lnTo>
                                  <a:lnTo>
                                    <a:pt x="f43" y="f38"/>
                                  </a:lnTo>
                                  <a:lnTo>
                                    <a:pt x="f44" y="f36"/>
                                  </a:lnTo>
                                  <a:lnTo>
                                    <a:pt x="f45" y="f36"/>
                                  </a:lnTo>
                                  <a:lnTo>
                                    <a:pt x="f45" y="f35"/>
                                  </a:lnTo>
                                  <a:lnTo>
                                    <a:pt x="f46" y="f35"/>
                                  </a:lnTo>
                                  <a:lnTo>
                                    <a:pt x="f47" y="f33"/>
                                  </a:lnTo>
                                  <a:lnTo>
                                    <a:pt x="f48" y="f33"/>
                                  </a:lnTo>
                                  <a:lnTo>
                                    <a:pt x="f48" y="f31"/>
                                  </a:lnTo>
                                  <a:lnTo>
                                    <a:pt x="f25" y="f29"/>
                                  </a:lnTo>
                                  <a:lnTo>
                                    <a:pt x="f25" y="f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70" name="Freeform 1020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5 0"/>
                                <a:gd name="f9" fmla="+- 0 1306 0"/>
                                <a:gd name="f10" fmla="+- 0 1320 0"/>
                                <a:gd name="f11" fmla="+- 0 1315 0"/>
                                <a:gd name="f12" fmla="val 1183"/>
                                <a:gd name="f13" fmla="val 40"/>
                                <a:gd name="f14" fmla="val 1114"/>
                                <a:gd name="f15" fmla="val 1128"/>
                                <a:gd name="f16" fmla="val 45"/>
                                <a:gd name="f17" fmla="val 1123"/>
                                <a:gd name="f18" fmla="val 43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3410 f26 1"/>
                                <a:gd name="f33" fmla="*/ f23 f27 1"/>
                                <a:gd name="f34" fmla="*/ f24 f27 1"/>
                                <a:gd name="f35" fmla="*/ 3415 f26 1"/>
                                <a:gd name="f36" fmla="*/ f25 f27 1"/>
                                <a:gd name="f37" fmla="*/ 3413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71" name="Freeform 1019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8 0"/>
                                <a:gd name="f9" fmla="+- 0 264 0"/>
                                <a:gd name="f10" fmla="+- 0 252 0"/>
                                <a:gd name="f11" fmla="+- 0 1332 0"/>
                                <a:gd name="f12" fmla="val 1126"/>
                                <a:gd name="f13" fmla="val 2"/>
                                <a:gd name="f14" fmla="val 72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3372 f25 1"/>
                                <a:gd name="f32" fmla="*/ f22 f26 1"/>
                                <a:gd name="f33" fmla="*/ f23 f26 1"/>
                                <a:gd name="f34" fmla="*/ 3377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72" name="Freeform 1018"/>
                          <wps:cNvSpPr/>
                          <wps:spPr>
                            <a:xfrm>
                              <a:off x="122035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296 0"/>
                                <a:gd name="f9" fmla="+- 0 283 0"/>
                                <a:gd name="f10" fmla="+- 0 269 0"/>
                                <a:gd name="f11" fmla="+- 0 1313 0"/>
                                <a:gd name="f12" fmla="val 1104"/>
                                <a:gd name="f13" fmla="val 91"/>
                                <a:gd name="f14" fmla="val 77"/>
                                <a:gd name="f15" fmla="val 2"/>
                                <a:gd name="f16" fmla="val 1121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11 0 192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6"/>
                                <a:gd name="f29" fmla="*/ f20 f25 1"/>
                                <a:gd name="f30" fmla="*/ 3370 f24 1"/>
                                <a:gd name="f31" fmla="*/ f21 f25 1"/>
                                <a:gd name="f32" fmla="*/ f22 f25 1"/>
                                <a:gd name="f33" fmla="*/ 3372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6"/>
                                <a:gd name="f38" fmla="*/ f31 1 1198"/>
                                <a:gd name="f39" fmla="*/ f32 1 1198"/>
                                <a:gd name="f40" fmla="*/ f33 1 776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6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1017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3561"/>
                              <a:ext cx="844923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1016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923" y="694798"/>
                              <a:ext cx="735479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175" name="Group 977"/>
                        <wpg:cNvGrpSpPr/>
                        <wpg:grpSpPr>
                          <a:xfrm>
                            <a:off x="122035" y="0"/>
                            <a:ext cx="1048688" cy="3313802"/>
                            <a:chOff x="0" y="0"/>
                            <a:chExt cx="1048688" cy="3313802"/>
                          </a:xfrm>
                        </wpg:grpSpPr>
                        <wps:wsp>
                          <wps:cNvPr id="176" name="Freeform 1014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2 0"/>
                                <a:gd name="f9" fmla="+- 0 250 0"/>
                                <a:gd name="f10" fmla="+- 0 252 0"/>
                                <a:gd name="f11" fmla="+- 0 264 0"/>
                                <a:gd name="f12" fmla="+- 0 266 0"/>
                                <a:gd name="f13" fmla="+- 0 1318 0"/>
                                <a:gd name="f14" fmla="val 1140"/>
                                <a:gd name="f15" fmla="val 768"/>
                                <a:gd name="f16" fmla="val 58"/>
                                <a:gd name="f17" fmla="val 60"/>
                                <a:gd name="f18" fmla="val 771"/>
                                <a:gd name="f19" fmla="val 72"/>
                                <a:gd name="f20" fmla="val 773"/>
                                <a:gd name="f21" fmla="val 74"/>
                                <a:gd name="f22" fmla="val 1126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13 0 192"/>
                                <a:gd name="f32" fmla="+- f7 0 f5"/>
                                <a:gd name="f33" fmla="+- f6 0 f5"/>
                                <a:gd name="f34" fmla="*/ f23 f0 1"/>
                                <a:gd name="f35" fmla="*/ f33 1 1198"/>
                                <a:gd name="f36" fmla="*/ f32 1 776"/>
                                <a:gd name="f37" fmla="*/ f26 f33 1"/>
                                <a:gd name="f38" fmla="*/ 5210 f32 1"/>
                                <a:gd name="f39" fmla="*/ f27 f33 1"/>
                                <a:gd name="f40" fmla="*/ f28 f33 1"/>
                                <a:gd name="f41" fmla="*/ 5213 f32 1"/>
                                <a:gd name="f42" fmla="*/ f29 f33 1"/>
                                <a:gd name="f43" fmla="*/ 5215 f32 1"/>
                                <a:gd name="f44" fmla="*/ f30 f33 1"/>
                                <a:gd name="f45" fmla="*/ 5218 f32 1"/>
                                <a:gd name="f46" fmla="*/ f31 f33 1"/>
                                <a:gd name="f47" fmla="*/ f34 1 f2"/>
                                <a:gd name="f48" fmla="*/ f37 1 1198"/>
                                <a:gd name="f49" fmla="*/ f38 1 776"/>
                                <a:gd name="f50" fmla="*/ f39 1 1198"/>
                                <a:gd name="f51" fmla="*/ f40 1 1198"/>
                                <a:gd name="f52" fmla="*/ f41 1 776"/>
                                <a:gd name="f53" fmla="*/ f42 1 1198"/>
                                <a:gd name="f54" fmla="*/ f43 1 776"/>
                                <a:gd name="f55" fmla="*/ f44 1 1198"/>
                                <a:gd name="f56" fmla="*/ f45 1 776"/>
                                <a:gd name="f57" fmla="*/ f46 1 1198"/>
                                <a:gd name="f58" fmla="*/ 0 1 f35"/>
                                <a:gd name="f59" fmla="*/ f6 1 f35"/>
                                <a:gd name="f60" fmla="*/ 0 1 f36"/>
                                <a:gd name="f61" fmla="*/ f7 1 f36"/>
                                <a:gd name="f62" fmla="+- f47 0 f1"/>
                                <a:gd name="f63" fmla="*/ f48 1 f35"/>
                                <a:gd name="f64" fmla="*/ f49 1 f36"/>
                                <a:gd name="f65" fmla="*/ f50 1 f35"/>
                                <a:gd name="f66" fmla="*/ f51 1 f35"/>
                                <a:gd name="f67" fmla="*/ f52 1 f36"/>
                                <a:gd name="f68" fmla="*/ f53 1 f35"/>
                                <a:gd name="f69" fmla="*/ f54 1 f36"/>
                                <a:gd name="f70" fmla="*/ f55 1 f35"/>
                                <a:gd name="f71" fmla="*/ f56 1 f36"/>
                                <a:gd name="f72" fmla="*/ f57 1 f35"/>
                                <a:gd name="f73" fmla="*/ f58 f24 1"/>
                                <a:gd name="f74" fmla="*/ f59 f24 1"/>
                                <a:gd name="f75" fmla="*/ f61 f25 1"/>
                                <a:gd name="f76" fmla="*/ f60 f25 1"/>
                                <a:gd name="f77" fmla="*/ f63 f24 1"/>
                                <a:gd name="f78" fmla="*/ f64 f25 1"/>
                                <a:gd name="f79" fmla="*/ f65 f24 1"/>
                                <a:gd name="f80" fmla="*/ f66 f24 1"/>
                                <a:gd name="f81" fmla="*/ f67 f25 1"/>
                                <a:gd name="f82" fmla="*/ f68 f24 1"/>
                                <a:gd name="f83" fmla="*/ f69 f25 1"/>
                                <a:gd name="f84" fmla="*/ f70 f24 1"/>
                                <a:gd name="f85" fmla="*/ f71 f25 1"/>
                                <a:gd name="f86" fmla="*/ f72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2">
                                  <a:pos x="f77" y="f78"/>
                                </a:cxn>
                                <a:cxn ang="f62">
                                  <a:pos x="f79" y="f78"/>
                                </a:cxn>
                                <a:cxn ang="f62">
                                  <a:pos x="f80" y="f81"/>
                                </a:cxn>
                                <a:cxn ang="f62">
                                  <a:pos x="f82" y="f83"/>
                                </a:cxn>
                                <a:cxn ang="f62">
                                  <a:pos x="f84" y="f85"/>
                                </a:cxn>
                                <a:cxn ang="f62">
                                  <a:pos x="f86" y="f85"/>
                                </a:cxn>
                                <a:cxn ang="f62">
                                  <a:pos x="f86" y="f83"/>
                                </a:cxn>
                                <a:cxn ang="f62">
                                  <a:pos x="f77" y="f81"/>
                                </a:cxn>
                                <a:cxn ang="f62">
                                  <a:pos x="f77" y="f78"/>
                                </a:cxn>
                              </a:cxnLst>
                              <a:rect l="f73" t="f76" r="f74" b="f75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7"/>
                                  </a:lnTo>
                                  <a:lnTo>
                                    <a:pt x="f22" y="f7"/>
                                  </a:lnTo>
                                  <a:lnTo>
                                    <a:pt x="f22" y="f20"/>
                                  </a:lnTo>
                                  <a:lnTo>
                                    <a:pt x="f14" y="f18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77" name="Freeform 1013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74 0"/>
                                <a:gd name="f9" fmla="+- 0 209 0"/>
                                <a:gd name="f10" fmla="+- 0 218 0"/>
                                <a:gd name="f11" fmla="+- 0 221 0"/>
                                <a:gd name="f12" fmla="+- 0 233 0"/>
                                <a:gd name="f13" fmla="+- 0 235 0"/>
                                <a:gd name="f14" fmla="+- 0 247 0"/>
                                <a:gd name="f15" fmla="+- 0 1334 0"/>
                                <a:gd name="f16" fmla="+- 0 1349 0"/>
                                <a:gd name="f17" fmla="+- 0 1351 0"/>
                                <a:gd name="f18" fmla="+- 0 1361 0"/>
                                <a:gd name="f19" fmla="+- 0 1366 0"/>
                                <a:gd name="f20" fmla="+- 0 1373 0"/>
                                <a:gd name="f21" fmla="+- 0 286 0"/>
                                <a:gd name="f22" fmla="val 82"/>
                                <a:gd name="f23" fmla="val 735"/>
                                <a:gd name="f24" fmla="val 17"/>
                                <a:gd name="f25" fmla="val 737"/>
                                <a:gd name="f26" fmla="val 26"/>
                                <a:gd name="f27" fmla="val 747"/>
                                <a:gd name="f28" fmla="val 749"/>
                                <a:gd name="f29" fmla="val 29"/>
                                <a:gd name="f30" fmla="val 752"/>
                                <a:gd name="f31" fmla="val 41"/>
                                <a:gd name="f32" fmla="val 759"/>
                                <a:gd name="f33" fmla="val 761"/>
                                <a:gd name="f34" fmla="val 43"/>
                                <a:gd name="f35" fmla="val 55"/>
                                <a:gd name="f36" fmla="val 768"/>
                                <a:gd name="f37" fmla="val 1142"/>
                                <a:gd name="f38" fmla="val 1157"/>
                                <a:gd name="f39" fmla="val 1159"/>
                                <a:gd name="f40" fmla="val 1169"/>
                                <a:gd name="f41" fmla="val 1174"/>
                                <a:gd name="f42" fmla="val 1181"/>
                                <a:gd name="f43" fmla="val 94"/>
                                <a:gd name="f44" fmla="+- 0 0 0"/>
                                <a:gd name="f45" fmla="*/ f3 1 1198"/>
                                <a:gd name="f46" fmla="*/ f4 1 776"/>
                                <a:gd name="f47" fmla="+- f8 0 192"/>
                                <a:gd name="f48" fmla="+- f9 0 192"/>
                                <a:gd name="f49" fmla="+- f10 0 192"/>
                                <a:gd name="f50" fmla="+- f11 0 192"/>
                                <a:gd name="f51" fmla="+- f12 0 192"/>
                                <a:gd name="f52" fmla="+- f13 0 192"/>
                                <a:gd name="f53" fmla="+- f14 0 192"/>
                                <a:gd name="f54" fmla="+- f15 0 192"/>
                                <a:gd name="f55" fmla="+- f16 0 192"/>
                                <a:gd name="f56" fmla="+- f17 0 192"/>
                                <a:gd name="f57" fmla="+- f18 0 192"/>
                                <a:gd name="f58" fmla="+- f19 0 192"/>
                                <a:gd name="f59" fmla="+- f20 0 192"/>
                                <a:gd name="f60" fmla="+- f21 0 192"/>
                                <a:gd name="f61" fmla="+- f7 0 f5"/>
                                <a:gd name="f62" fmla="+- f6 0 f5"/>
                                <a:gd name="f63" fmla="*/ f44 f0 1"/>
                                <a:gd name="f64" fmla="*/ f62 1 1198"/>
                                <a:gd name="f65" fmla="*/ f61 1 776"/>
                                <a:gd name="f66" fmla="*/ f47 f62 1"/>
                                <a:gd name="f67" fmla="*/ 5177 f61 1"/>
                                <a:gd name="f68" fmla="*/ f48 f62 1"/>
                                <a:gd name="f69" fmla="*/ 5179 f61 1"/>
                                <a:gd name="f70" fmla="*/ f49 f62 1"/>
                                <a:gd name="f71" fmla="*/ 5189 f61 1"/>
                                <a:gd name="f72" fmla="*/ 5191 f61 1"/>
                                <a:gd name="f73" fmla="*/ f50 f62 1"/>
                                <a:gd name="f74" fmla="*/ 5194 f61 1"/>
                                <a:gd name="f75" fmla="*/ f51 f62 1"/>
                                <a:gd name="f76" fmla="*/ 5201 f61 1"/>
                                <a:gd name="f77" fmla="*/ 5203 f61 1"/>
                                <a:gd name="f78" fmla="*/ f52 f62 1"/>
                                <a:gd name="f79" fmla="*/ f53 f62 1"/>
                                <a:gd name="f80" fmla="*/ 5210 f61 1"/>
                                <a:gd name="f81" fmla="*/ f54 f62 1"/>
                                <a:gd name="f82" fmla="*/ f55 f62 1"/>
                                <a:gd name="f83" fmla="*/ f56 f62 1"/>
                                <a:gd name="f84" fmla="*/ f57 f62 1"/>
                                <a:gd name="f85" fmla="*/ f58 f62 1"/>
                                <a:gd name="f86" fmla="*/ f59 f62 1"/>
                                <a:gd name="f87" fmla="*/ f60 f62 1"/>
                                <a:gd name="f88" fmla="*/ f63 1 f2"/>
                                <a:gd name="f89" fmla="*/ f66 1 1198"/>
                                <a:gd name="f90" fmla="*/ f67 1 776"/>
                                <a:gd name="f91" fmla="*/ f68 1 1198"/>
                                <a:gd name="f92" fmla="*/ f69 1 776"/>
                                <a:gd name="f93" fmla="*/ f70 1 1198"/>
                                <a:gd name="f94" fmla="*/ f71 1 776"/>
                                <a:gd name="f95" fmla="*/ f72 1 776"/>
                                <a:gd name="f96" fmla="*/ f73 1 1198"/>
                                <a:gd name="f97" fmla="*/ f74 1 776"/>
                                <a:gd name="f98" fmla="*/ f75 1 1198"/>
                                <a:gd name="f99" fmla="*/ f76 1 776"/>
                                <a:gd name="f100" fmla="*/ f77 1 776"/>
                                <a:gd name="f101" fmla="*/ f78 1 1198"/>
                                <a:gd name="f102" fmla="*/ f79 1 1198"/>
                                <a:gd name="f103" fmla="*/ f80 1 776"/>
                                <a:gd name="f104" fmla="*/ f81 1 1198"/>
                                <a:gd name="f105" fmla="*/ f82 1 1198"/>
                                <a:gd name="f106" fmla="*/ f83 1 1198"/>
                                <a:gd name="f107" fmla="*/ f84 1 1198"/>
                                <a:gd name="f108" fmla="*/ f85 1 1198"/>
                                <a:gd name="f109" fmla="*/ f86 1 1198"/>
                                <a:gd name="f110" fmla="*/ f87 1 1198"/>
                                <a:gd name="f111" fmla="*/ 0 1 f64"/>
                                <a:gd name="f112" fmla="*/ f6 1 f64"/>
                                <a:gd name="f113" fmla="*/ 0 1 f65"/>
                                <a:gd name="f114" fmla="*/ f7 1 f65"/>
                                <a:gd name="f115" fmla="+- f88 0 f1"/>
                                <a:gd name="f116" fmla="*/ f89 1 f64"/>
                                <a:gd name="f117" fmla="*/ f90 1 f65"/>
                                <a:gd name="f118" fmla="*/ f91 1 f64"/>
                                <a:gd name="f119" fmla="*/ f92 1 f65"/>
                                <a:gd name="f120" fmla="*/ f93 1 f64"/>
                                <a:gd name="f121" fmla="*/ f94 1 f65"/>
                                <a:gd name="f122" fmla="*/ f95 1 f65"/>
                                <a:gd name="f123" fmla="*/ f96 1 f64"/>
                                <a:gd name="f124" fmla="*/ f97 1 f65"/>
                                <a:gd name="f125" fmla="*/ f98 1 f64"/>
                                <a:gd name="f126" fmla="*/ f99 1 f65"/>
                                <a:gd name="f127" fmla="*/ f100 1 f65"/>
                                <a:gd name="f128" fmla="*/ f101 1 f64"/>
                                <a:gd name="f129" fmla="*/ f102 1 f64"/>
                                <a:gd name="f130" fmla="*/ f103 1 f65"/>
                                <a:gd name="f131" fmla="*/ f104 1 f64"/>
                                <a:gd name="f132" fmla="*/ f105 1 f64"/>
                                <a:gd name="f133" fmla="*/ f106 1 f64"/>
                                <a:gd name="f134" fmla="*/ f107 1 f64"/>
                                <a:gd name="f135" fmla="*/ f108 1 f64"/>
                                <a:gd name="f136" fmla="*/ f109 1 f64"/>
                                <a:gd name="f137" fmla="*/ f110 1 f64"/>
                                <a:gd name="f138" fmla="*/ f111 f45 1"/>
                                <a:gd name="f139" fmla="*/ f112 f45 1"/>
                                <a:gd name="f140" fmla="*/ f114 f46 1"/>
                                <a:gd name="f141" fmla="*/ f113 f46 1"/>
                                <a:gd name="f142" fmla="*/ f116 f45 1"/>
                                <a:gd name="f143" fmla="*/ f117 f46 1"/>
                                <a:gd name="f144" fmla="*/ f118 f45 1"/>
                                <a:gd name="f145" fmla="*/ f119 f46 1"/>
                                <a:gd name="f146" fmla="*/ f120 f45 1"/>
                                <a:gd name="f147" fmla="*/ f121 f46 1"/>
                                <a:gd name="f148" fmla="*/ f122 f46 1"/>
                                <a:gd name="f149" fmla="*/ f123 f45 1"/>
                                <a:gd name="f150" fmla="*/ f124 f46 1"/>
                                <a:gd name="f151" fmla="*/ f125 f45 1"/>
                                <a:gd name="f152" fmla="*/ f126 f46 1"/>
                                <a:gd name="f153" fmla="*/ f127 f46 1"/>
                                <a:gd name="f154" fmla="*/ f128 f45 1"/>
                                <a:gd name="f155" fmla="*/ f129 f45 1"/>
                                <a:gd name="f156" fmla="*/ f130 f46 1"/>
                                <a:gd name="f157" fmla="*/ f131 f45 1"/>
                                <a:gd name="f158" fmla="*/ f132 f45 1"/>
                                <a:gd name="f159" fmla="*/ f133 f45 1"/>
                                <a:gd name="f160" fmla="*/ f134 f45 1"/>
                                <a:gd name="f161" fmla="*/ f135 f45 1"/>
                                <a:gd name="f162" fmla="*/ f136 f45 1"/>
                                <a:gd name="f163" fmla="*/ f137 f4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15">
                                  <a:pos x="f142" y="f143"/>
                                </a:cxn>
                                <a:cxn ang="f115">
                                  <a:pos x="f144" y="f143"/>
                                </a:cxn>
                                <a:cxn ang="f115">
                                  <a:pos x="f144" y="f145"/>
                                </a:cxn>
                                <a:cxn ang="f115">
                                  <a:pos x="f146" y="f147"/>
                                </a:cxn>
                                <a:cxn ang="f115">
                                  <a:pos x="f146" y="f148"/>
                                </a:cxn>
                                <a:cxn ang="f115">
                                  <a:pos x="f149" y="f148"/>
                                </a:cxn>
                                <a:cxn ang="f115">
                                  <a:pos x="f149" y="f150"/>
                                </a:cxn>
                                <a:cxn ang="f115">
                                  <a:pos x="f151" y="f152"/>
                                </a:cxn>
                                <a:cxn ang="f115">
                                  <a:pos x="f151" y="f153"/>
                                </a:cxn>
                                <a:cxn ang="f115">
                                  <a:pos x="f154" y="f153"/>
                                </a:cxn>
                                <a:cxn ang="f115">
                                  <a:pos x="f155" y="f156"/>
                                </a:cxn>
                                <a:cxn ang="f115">
                                  <a:pos x="f157" y="f156"/>
                                </a:cxn>
                                <a:cxn ang="f115">
                                  <a:pos x="f158" y="f153"/>
                                </a:cxn>
                                <a:cxn ang="f115">
                                  <a:pos x="f159" y="f152"/>
                                </a:cxn>
                                <a:cxn ang="f115">
                                  <a:pos x="f160" y="f150"/>
                                </a:cxn>
                                <a:cxn ang="f115">
                                  <a:pos x="f161" y="f147"/>
                                </a:cxn>
                                <a:cxn ang="f115">
                                  <a:pos x="f162" y="f145"/>
                                </a:cxn>
                                <a:cxn ang="f115">
                                  <a:pos x="f163" y="f145"/>
                                </a:cxn>
                                <a:cxn ang="f115">
                                  <a:pos x="f142" y="f143"/>
                                </a:cxn>
                              </a:cxnLst>
                              <a:rect l="f138" t="f141" r="f139" b="f140"/>
                              <a:pathLst>
                                <a:path w="1198" h="776">
                                  <a:moveTo>
                                    <a:pt x="f22" y="f23"/>
                                  </a:moveTo>
                                  <a:lnTo>
                                    <a:pt x="f24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6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1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38" y="f33"/>
                                  </a:lnTo>
                                  <a:lnTo>
                                    <a:pt x="f39" y="f32"/>
                                  </a:lnTo>
                                  <a:lnTo>
                                    <a:pt x="f40" y="f30"/>
                                  </a:lnTo>
                                  <a:lnTo>
                                    <a:pt x="f41" y="f27"/>
                                  </a:lnTo>
                                  <a:lnTo>
                                    <a:pt x="f42" y="f25"/>
                                  </a:lnTo>
                                  <a:lnTo>
                                    <a:pt x="f43" y="f25"/>
                                  </a:lnTo>
                                  <a:lnTo>
                                    <a:pt x="f22" y="f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78" name="Freeform 1012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27 0"/>
                                <a:gd name="f9" fmla="+- 0 1315 0"/>
                                <a:gd name="f10" fmla="+- 0 1320 0"/>
                                <a:gd name="f11" fmla="+- 0 1306 0"/>
                                <a:gd name="f12" fmla="+- 0 1310 0"/>
                                <a:gd name="f13" fmla="+- 0 1296 0"/>
                                <a:gd name="f14" fmla="+- 0 1373 0"/>
                                <a:gd name="f15" fmla="+- 0 1375 0"/>
                                <a:gd name="f16" fmla="+- 0 1379 0"/>
                                <a:gd name="f17" fmla="+- 0 1325 0"/>
                                <a:gd name="f18" fmla="val 1135"/>
                                <a:gd name="f19" fmla="val 725"/>
                                <a:gd name="f20" fmla="val 1123"/>
                                <a:gd name="f21" fmla="val 732"/>
                                <a:gd name="f22" fmla="val 1128"/>
                                <a:gd name="f23" fmla="val 1114"/>
                                <a:gd name="f24" fmla="val 735"/>
                                <a:gd name="f25" fmla="val 1118"/>
                                <a:gd name="f26" fmla="val 1104"/>
                                <a:gd name="f27" fmla="val 737"/>
                                <a:gd name="f28" fmla="val 1181"/>
                                <a:gd name="f29" fmla="val 1183"/>
                                <a:gd name="f30" fmla="val 1187"/>
                                <a:gd name="f31" fmla="val 728"/>
                                <a:gd name="f32" fmla="val 1133"/>
                                <a:gd name="f33" fmla="+- 0 0 0"/>
                                <a:gd name="f34" fmla="*/ f3 1 1198"/>
                                <a:gd name="f35" fmla="*/ f4 1 776"/>
                                <a:gd name="f36" fmla="+- f8 0 192"/>
                                <a:gd name="f37" fmla="+- f9 0 192"/>
                                <a:gd name="f38" fmla="+- f10 0 192"/>
                                <a:gd name="f39" fmla="+- f11 0 192"/>
                                <a:gd name="f40" fmla="+- f12 0 192"/>
                                <a:gd name="f41" fmla="+- f13 0 192"/>
                                <a:gd name="f42" fmla="+- f14 0 192"/>
                                <a:gd name="f43" fmla="+- f15 0 192"/>
                                <a:gd name="f44" fmla="+- f16 0 192"/>
                                <a:gd name="f45" fmla="+- f17 0 192"/>
                                <a:gd name="f46" fmla="+- f7 0 f5"/>
                                <a:gd name="f47" fmla="+- f6 0 f5"/>
                                <a:gd name="f48" fmla="*/ f33 f0 1"/>
                                <a:gd name="f49" fmla="*/ f47 1 1198"/>
                                <a:gd name="f50" fmla="*/ f46 1 776"/>
                                <a:gd name="f51" fmla="*/ f36 f47 1"/>
                                <a:gd name="f52" fmla="*/ 5167 f46 1"/>
                                <a:gd name="f53" fmla="*/ f37 f47 1"/>
                                <a:gd name="f54" fmla="*/ 5174 f46 1"/>
                                <a:gd name="f55" fmla="*/ f38 f47 1"/>
                                <a:gd name="f56" fmla="*/ f39 f47 1"/>
                                <a:gd name="f57" fmla="*/ 5177 f46 1"/>
                                <a:gd name="f58" fmla="*/ f40 f47 1"/>
                                <a:gd name="f59" fmla="*/ f41 f47 1"/>
                                <a:gd name="f60" fmla="*/ 5179 f46 1"/>
                                <a:gd name="f61" fmla="*/ f42 f47 1"/>
                                <a:gd name="f62" fmla="*/ f43 f47 1"/>
                                <a:gd name="f63" fmla="*/ f44 f47 1"/>
                                <a:gd name="f64" fmla="*/ 5170 f46 1"/>
                                <a:gd name="f65" fmla="*/ f45 f47 1"/>
                                <a:gd name="f66" fmla="*/ f48 1 f2"/>
                                <a:gd name="f67" fmla="*/ f51 1 1198"/>
                                <a:gd name="f68" fmla="*/ f52 1 776"/>
                                <a:gd name="f69" fmla="*/ f53 1 1198"/>
                                <a:gd name="f70" fmla="*/ f54 1 776"/>
                                <a:gd name="f71" fmla="*/ f55 1 1198"/>
                                <a:gd name="f72" fmla="*/ f56 1 1198"/>
                                <a:gd name="f73" fmla="*/ f57 1 776"/>
                                <a:gd name="f74" fmla="*/ f58 1 1198"/>
                                <a:gd name="f75" fmla="*/ f59 1 1198"/>
                                <a:gd name="f76" fmla="*/ f60 1 776"/>
                                <a:gd name="f77" fmla="*/ f61 1 1198"/>
                                <a:gd name="f78" fmla="*/ f62 1 1198"/>
                                <a:gd name="f79" fmla="*/ f63 1 1198"/>
                                <a:gd name="f80" fmla="*/ f64 1 776"/>
                                <a:gd name="f81" fmla="*/ f65 1 1198"/>
                                <a:gd name="f82" fmla="*/ 0 1 f49"/>
                                <a:gd name="f83" fmla="*/ f6 1 f49"/>
                                <a:gd name="f84" fmla="*/ 0 1 f50"/>
                                <a:gd name="f85" fmla="*/ f7 1 f50"/>
                                <a:gd name="f86" fmla="+- f66 0 f1"/>
                                <a:gd name="f87" fmla="*/ f67 1 f49"/>
                                <a:gd name="f88" fmla="*/ f68 1 f50"/>
                                <a:gd name="f89" fmla="*/ f69 1 f49"/>
                                <a:gd name="f90" fmla="*/ f70 1 f50"/>
                                <a:gd name="f91" fmla="*/ f71 1 f49"/>
                                <a:gd name="f92" fmla="*/ f72 1 f49"/>
                                <a:gd name="f93" fmla="*/ f73 1 f50"/>
                                <a:gd name="f94" fmla="*/ f74 1 f49"/>
                                <a:gd name="f95" fmla="*/ f75 1 f49"/>
                                <a:gd name="f96" fmla="*/ f76 1 f50"/>
                                <a:gd name="f97" fmla="*/ f77 1 f49"/>
                                <a:gd name="f98" fmla="*/ f78 1 f49"/>
                                <a:gd name="f99" fmla="*/ f79 1 f49"/>
                                <a:gd name="f100" fmla="*/ f80 1 f50"/>
                                <a:gd name="f101" fmla="*/ f81 1 f49"/>
                                <a:gd name="f102" fmla="*/ f82 f34 1"/>
                                <a:gd name="f103" fmla="*/ f83 f34 1"/>
                                <a:gd name="f104" fmla="*/ f85 f35 1"/>
                                <a:gd name="f105" fmla="*/ f84 f35 1"/>
                                <a:gd name="f106" fmla="*/ f87 f34 1"/>
                                <a:gd name="f107" fmla="*/ f88 f35 1"/>
                                <a:gd name="f108" fmla="*/ f89 f34 1"/>
                                <a:gd name="f109" fmla="*/ f90 f35 1"/>
                                <a:gd name="f110" fmla="*/ f91 f34 1"/>
                                <a:gd name="f111" fmla="*/ f92 f34 1"/>
                                <a:gd name="f112" fmla="*/ f93 f35 1"/>
                                <a:gd name="f113" fmla="*/ f94 f34 1"/>
                                <a:gd name="f114" fmla="*/ f95 f34 1"/>
                                <a:gd name="f115" fmla="*/ f96 f35 1"/>
                                <a:gd name="f116" fmla="*/ f97 f34 1"/>
                                <a:gd name="f117" fmla="*/ f98 f34 1"/>
                                <a:gd name="f118" fmla="*/ f99 f34 1"/>
                                <a:gd name="f119" fmla="*/ f100 f35 1"/>
                                <a:gd name="f120" fmla="*/ f101 f3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6">
                                  <a:pos x="f106" y="f107"/>
                                </a:cxn>
                                <a:cxn ang="f86">
                                  <a:pos x="f108" y="f109"/>
                                </a:cxn>
                                <a:cxn ang="f86">
                                  <a:pos x="f110" y="f109"/>
                                </a:cxn>
                                <a:cxn ang="f86">
                                  <a:pos x="f111" y="f112"/>
                                </a:cxn>
                                <a:cxn ang="f86">
                                  <a:pos x="f113" y="f112"/>
                                </a:cxn>
                                <a:cxn ang="f86">
                                  <a:pos x="f114" y="f115"/>
                                </a:cxn>
                                <a:cxn ang="f86">
                                  <a:pos x="f116" y="f115"/>
                                </a:cxn>
                                <a:cxn ang="f86">
                                  <a:pos x="f117" y="f112"/>
                                </a:cxn>
                                <a:cxn ang="f86">
                                  <a:pos x="f118" y="f119"/>
                                </a:cxn>
                                <a:cxn ang="f86">
                                  <a:pos x="f120" y="f119"/>
                                </a:cxn>
                                <a:cxn ang="f86">
                                  <a:pos x="f106" y="f107"/>
                                </a:cxn>
                              </a:cxnLst>
                              <a:rect l="f102" t="f105" r="f103" b="f104"/>
                              <a:pathLst>
                                <a:path w="1198" h="776">
                                  <a:moveTo>
                                    <a:pt x="f18" y="f19"/>
                                  </a:move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7"/>
                                  </a:lnTo>
                                  <a:lnTo>
                                    <a:pt x="f29" y="f24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1"/>
                                  </a:lnTo>
                                  <a:lnTo>
                                    <a:pt x="f18" y="f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79" name="Freeform 1011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66 0"/>
                                <a:gd name="f9" fmla="+- 0 206 0"/>
                                <a:gd name="f10" fmla="+- 0 199 0"/>
                                <a:gd name="f11" fmla="+- 0 194 0"/>
                                <a:gd name="f12" fmla="+- 0 192 0"/>
                                <a:gd name="f13" fmla="+- 0 195 0"/>
                                <a:gd name="f14" fmla="+- 0 276 0"/>
                                <a:gd name="f15" fmla="+- 0 262 0"/>
                                <a:gd name="f16" fmla="+- 0 258 0"/>
                                <a:gd name="f17" fmla="+- 0 257 0"/>
                                <a:gd name="f18" fmla="+- 0 250 0"/>
                                <a:gd name="f19" fmla="+- 0 247 0"/>
                                <a:gd name="f20" fmla="+- 0 248 0"/>
                                <a:gd name="f21" fmla="+- 0 240 0"/>
                                <a:gd name="f22" fmla="+- 0 241 0"/>
                                <a:gd name="f23" fmla="+- 0 238 0"/>
                                <a:gd name="f24" fmla="+- 0 235 0"/>
                                <a:gd name="f25" fmla="+- 0 236 0"/>
                                <a:gd name="f26" fmla="+- 0 234 0"/>
                                <a:gd name="f27" fmla="+- 0 233 0"/>
                                <a:gd name="f28" fmla="+- 0 237 0"/>
                                <a:gd name="f29" fmla="val 74"/>
                                <a:gd name="f30" fmla="val 44"/>
                                <a:gd name="f31" fmla="val 14"/>
                                <a:gd name="f32" fmla="val 7"/>
                                <a:gd name="f33" fmla="val 56"/>
                                <a:gd name="f34" fmla="val 60"/>
                                <a:gd name="f35" fmla="val 2"/>
                                <a:gd name="f36" fmla="val 75"/>
                                <a:gd name="f37" fmla="val 77"/>
                                <a:gd name="f38" fmla="val 94"/>
                                <a:gd name="f39" fmla="val 684"/>
                                <a:gd name="f40" fmla="val 699"/>
                                <a:gd name="f41" fmla="val 3"/>
                                <a:gd name="f42" fmla="val 704"/>
                                <a:gd name="f43" fmla="val 718"/>
                                <a:gd name="f44" fmla="val 720"/>
                                <a:gd name="f45" fmla="val 735"/>
                                <a:gd name="f46" fmla="val 84"/>
                                <a:gd name="f47" fmla="val 70"/>
                                <a:gd name="f48" fmla="val 732"/>
                                <a:gd name="f49" fmla="val 66"/>
                                <a:gd name="f50" fmla="val 728"/>
                                <a:gd name="f51" fmla="val 65"/>
                                <a:gd name="f52" fmla="val 58"/>
                                <a:gd name="f53" fmla="val 723"/>
                                <a:gd name="f54" fmla="val 55"/>
                                <a:gd name="f55" fmla="val 48"/>
                                <a:gd name="f56" fmla="val 711"/>
                                <a:gd name="f57" fmla="val 49"/>
                                <a:gd name="f58" fmla="val 46"/>
                                <a:gd name="f59" fmla="val 706"/>
                                <a:gd name="f60" fmla="val 43"/>
                                <a:gd name="f61" fmla="val 701"/>
                                <a:gd name="f62" fmla="val 42"/>
                                <a:gd name="f63" fmla="val 696"/>
                                <a:gd name="f64" fmla="val 41"/>
                                <a:gd name="f65" fmla="val 82"/>
                                <a:gd name="f66" fmla="val 45"/>
                                <a:gd name="f67" fmla="+- 0 0 0"/>
                                <a:gd name="f68" fmla="*/ f3 1 1198"/>
                                <a:gd name="f69" fmla="*/ f4 1 776"/>
                                <a:gd name="f70" fmla="+- f8 0 192"/>
                                <a:gd name="f71" fmla="+- f9 0 192"/>
                                <a:gd name="f72" fmla="+- f10 0 192"/>
                                <a:gd name="f73" fmla="+- f11 0 192"/>
                                <a:gd name="f74" fmla="+- f12 0 192"/>
                                <a:gd name="f75" fmla="+- f13 0 192"/>
                                <a:gd name="f76" fmla="+- f14 0 192"/>
                                <a:gd name="f77" fmla="+- f15 0 192"/>
                                <a:gd name="f78" fmla="+- f16 0 192"/>
                                <a:gd name="f79" fmla="+- f17 0 192"/>
                                <a:gd name="f80" fmla="+- f18 0 192"/>
                                <a:gd name="f81" fmla="+- f19 0 192"/>
                                <a:gd name="f82" fmla="+- f20 0 192"/>
                                <a:gd name="f83" fmla="+- f21 0 192"/>
                                <a:gd name="f84" fmla="+- f22 0 192"/>
                                <a:gd name="f85" fmla="+- f23 0 192"/>
                                <a:gd name="f86" fmla="+- f24 0 192"/>
                                <a:gd name="f87" fmla="+- f25 0 192"/>
                                <a:gd name="f88" fmla="+- f26 0 192"/>
                                <a:gd name="f89" fmla="+- f27 0 192"/>
                                <a:gd name="f90" fmla="+- f28 0 192"/>
                                <a:gd name="f91" fmla="+- f7 0 f5"/>
                                <a:gd name="f92" fmla="+- f6 0 f5"/>
                                <a:gd name="f93" fmla="*/ f67 f0 1"/>
                                <a:gd name="f94" fmla="*/ f92 1 1198"/>
                                <a:gd name="f95" fmla="*/ f91 1 776"/>
                                <a:gd name="f96" fmla="*/ f70 f92 1"/>
                                <a:gd name="f97" fmla="*/ 4486 f91 1"/>
                                <a:gd name="f98" fmla="*/ f71 f92 1"/>
                                <a:gd name="f99" fmla="*/ f72 f92 1"/>
                                <a:gd name="f100" fmla="*/ 4498 f91 1"/>
                                <a:gd name="f101" fmla="*/ 4502 f91 1"/>
                                <a:gd name="f102" fmla="*/ f73 f92 1"/>
                                <a:gd name="f103" fmla="*/ 4517 f91 1"/>
                                <a:gd name="f104" fmla="*/ 4519 f91 1"/>
                                <a:gd name="f105" fmla="*/ f74 f92 1"/>
                                <a:gd name="f106" fmla="*/ 4536 f91 1"/>
                                <a:gd name="f107" fmla="*/ 5126 f91 1"/>
                                <a:gd name="f108" fmla="*/ 5141 f91 1"/>
                                <a:gd name="f109" fmla="*/ f75 f92 1"/>
                                <a:gd name="f110" fmla="*/ 5146 f91 1"/>
                                <a:gd name="f111" fmla="*/ 5160 f91 1"/>
                                <a:gd name="f112" fmla="*/ 5162 f91 1"/>
                                <a:gd name="f113" fmla="*/ 5177 f91 1"/>
                                <a:gd name="f114" fmla="*/ f76 f92 1"/>
                                <a:gd name="f115" fmla="*/ f77 f92 1"/>
                                <a:gd name="f116" fmla="*/ 5174 f91 1"/>
                                <a:gd name="f117" fmla="*/ f78 f92 1"/>
                                <a:gd name="f118" fmla="*/ 5170 f91 1"/>
                                <a:gd name="f119" fmla="*/ f79 f92 1"/>
                                <a:gd name="f120" fmla="*/ f80 f92 1"/>
                                <a:gd name="f121" fmla="*/ 5165 f91 1"/>
                                <a:gd name="f122" fmla="*/ f81 f92 1"/>
                                <a:gd name="f123" fmla="*/ f82 f92 1"/>
                                <a:gd name="f124" fmla="*/ f83 f92 1"/>
                                <a:gd name="f125" fmla="*/ 5153 f91 1"/>
                                <a:gd name="f126" fmla="*/ f84 f92 1"/>
                                <a:gd name="f127" fmla="*/ f85 f92 1"/>
                                <a:gd name="f128" fmla="*/ 5148 f91 1"/>
                                <a:gd name="f129" fmla="*/ f86 f92 1"/>
                                <a:gd name="f130" fmla="*/ 5143 f91 1"/>
                                <a:gd name="f131" fmla="*/ f87 f92 1"/>
                                <a:gd name="f132" fmla="*/ f88 f92 1"/>
                                <a:gd name="f133" fmla="*/ 5138 f91 1"/>
                                <a:gd name="f134" fmla="*/ f89 f92 1"/>
                                <a:gd name="f135" fmla="*/ 4524 f91 1"/>
                                <a:gd name="f136" fmla="*/ f90 f92 1"/>
                                <a:gd name="f137" fmla="*/ 4507 f91 1"/>
                                <a:gd name="f138" fmla="*/ 4490 f91 1"/>
                                <a:gd name="f139" fmla="*/ f93 1 f2"/>
                                <a:gd name="f140" fmla="*/ f96 1 1198"/>
                                <a:gd name="f141" fmla="*/ f97 1 776"/>
                                <a:gd name="f142" fmla="*/ f98 1 1198"/>
                                <a:gd name="f143" fmla="*/ f99 1 1198"/>
                                <a:gd name="f144" fmla="*/ f100 1 776"/>
                                <a:gd name="f145" fmla="*/ f101 1 776"/>
                                <a:gd name="f146" fmla="*/ f102 1 1198"/>
                                <a:gd name="f147" fmla="*/ f103 1 776"/>
                                <a:gd name="f148" fmla="*/ f104 1 776"/>
                                <a:gd name="f149" fmla="*/ f105 1 1198"/>
                                <a:gd name="f150" fmla="*/ f106 1 776"/>
                                <a:gd name="f151" fmla="*/ f107 1 776"/>
                                <a:gd name="f152" fmla="*/ f108 1 776"/>
                                <a:gd name="f153" fmla="*/ f109 1 1198"/>
                                <a:gd name="f154" fmla="*/ f110 1 776"/>
                                <a:gd name="f155" fmla="*/ f111 1 776"/>
                                <a:gd name="f156" fmla="*/ f112 1 776"/>
                                <a:gd name="f157" fmla="*/ f113 1 776"/>
                                <a:gd name="f158" fmla="*/ f114 1 1198"/>
                                <a:gd name="f159" fmla="*/ f115 1 1198"/>
                                <a:gd name="f160" fmla="*/ f116 1 776"/>
                                <a:gd name="f161" fmla="*/ f117 1 1198"/>
                                <a:gd name="f162" fmla="*/ f118 1 776"/>
                                <a:gd name="f163" fmla="*/ f119 1 1198"/>
                                <a:gd name="f164" fmla="*/ f120 1 1198"/>
                                <a:gd name="f165" fmla="*/ f121 1 776"/>
                                <a:gd name="f166" fmla="*/ f122 1 1198"/>
                                <a:gd name="f167" fmla="*/ f123 1 1198"/>
                                <a:gd name="f168" fmla="*/ f124 1 1198"/>
                                <a:gd name="f169" fmla="*/ f125 1 776"/>
                                <a:gd name="f170" fmla="*/ f126 1 1198"/>
                                <a:gd name="f171" fmla="*/ f127 1 1198"/>
                                <a:gd name="f172" fmla="*/ f128 1 776"/>
                                <a:gd name="f173" fmla="*/ f129 1 1198"/>
                                <a:gd name="f174" fmla="*/ f130 1 776"/>
                                <a:gd name="f175" fmla="*/ f131 1 1198"/>
                                <a:gd name="f176" fmla="*/ f132 1 1198"/>
                                <a:gd name="f177" fmla="*/ f133 1 776"/>
                                <a:gd name="f178" fmla="*/ f134 1 1198"/>
                                <a:gd name="f179" fmla="*/ f135 1 776"/>
                                <a:gd name="f180" fmla="*/ f136 1 1198"/>
                                <a:gd name="f181" fmla="*/ f137 1 776"/>
                                <a:gd name="f182" fmla="*/ f138 1 776"/>
                                <a:gd name="f183" fmla="*/ 0 1 f94"/>
                                <a:gd name="f184" fmla="*/ f6 1 f94"/>
                                <a:gd name="f185" fmla="*/ 0 1 f95"/>
                                <a:gd name="f186" fmla="*/ f7 1 f95"/>
                                <a:gd name="f187" fmla="+- f139 0 f1"/>
                                <a:gd name="f188" fmla="*/ f140 1 f94"/>
                                <a:gd name="f189" fmla="*/ f141 1 f95"/>
                                <a:gd name="f190" fmla="*/ f142 1 f94"/>
                                <a:gd name="f191" fmla="*/ f143 1 f94"/>
                                <a:gd name="f192" fmla="*/ f144 1 f95"/>
                                <a:gd name="f193" fmla="*/ f145 1 f95"/>
                                <a:gd name="f194" fmla="*/ f146 1 f94"/>
                                <a:gd name="f195" fmla="*/ f147 1 f95"/>
                                <a:gd name="f196" fmla="*/ f148 1 f95"/>
                                <a:gd name="f197" fmla="*/ f149 1 f94"/>
                                <a:gd name="f198" fmla="*/ f150 1 f95"/>
                                <a:gd name="f199" fmla="*/ f151 1 f95"/>
                                <a:gd name="f200" fmla="*/ f152 1 f95"/>
                                <a:gd name="f201" fmla="*/ f153 1 f94"/>
                                <a:gd name="f202" fmla="*/ f154 1 f95"/>
                                <a:gd name="f203" fmla="*/ f155 1 f95"/>
                                <a:gd name="f204" fmla="*/ f156 1 f95"/>
                                <a:gd name="f205" fmla="*/ f157 1 f95"/>
                                <a:gd name="f206" fmla="*/ f158 1 f94"/>
                                <a:gd name="f207" fmla="*/ f159 1 f94"/>
                                <a:gd name="f208" fmla="*/ f160 1 f95"/>
                                <a:gd name="f209" fmla="*/ f161 1 f94"/>
                                <a:gd name="f210" fmla="*/ f162 1 f95"/>
                                <a:gd name="f211" fmla="*/ f163 1 f94"/>
                                <a:gd name="f212" fmla="*/ f164 1 f94"/>
                                <a:gd name="f213" fmla="*/ f165 1 f95"/>
                                <a:gd name="f214" fmla="*/ f166 1 f94"/>
                                <a:gd name="f215" fmla="*/ f167 1 f94"/>
                                <a:gd name="f216" fmla="*/ f168 1 f94"/>
                                <a:gd name="f217" fmla="*/ f169 1 f95"/>
                                <a:gd name="f218" fmla="*/ f170 1 f94"/>
                                <a:gd name="f219" fmla="*/ f171 1 f94"/>
                                <a:gd name="f220" fmla="*/ f172 1 f95"/>
                                <a:gd name="f221" fmla="*/ f173 1 f94"/>
                                <a:gd name="f222" fmla="*/ f174 1 f95"/>
                                <a:gd name="f223" fmla="*/ f175 1 f94"/>
                                <a:gd name="f224" fmla="*/ f176 1 f94"/>
                                <a:gd name="f225" fmla="*/ f177 1 f95"/>
                                <a:gd name="f226" fmla="*/ f178 1 f94"/>
                                <a:gd name="f227" fmla="*/ f179 1 f95"/>
                                <a:gd name="f228" fmla="*/ f180 1 f94"/>
                                <a:gd name="f229" fmla="*/ f181 1 f95"/>
                                <a:gd name="f230" fmla="*/ f182 1 f95"/>
                                <a:gd name="f231" fmla="*/ f183 f68 1"/>
                                <a:gd name="f232" fmla="*/ f184 f68 1"/>
                                <a:gd name="f233" fmla="*/ f186 f69 1"/>
                                <a:gd name="f234" fmla="*/ f185 f69 1"/>
                                <a:gd name="f235" fmla="*/ f188 f68 1"/>
                                <a:gd name="f236" fmla="*/ f189 f69 1"/>
                                <a:gd name="f237" fmla="*/ f190 f68 1"/>
                                <a:gd name="f238" fmla="*/ f191 f68 1"/>
                                <a:gd name="f239" fmla="*/ f192 f69 1"/>
                                <a:gd name="f240" fmla="*/ f193 f69 1"/>
                                <a:gd name="f241" fmla="*/ f194 f68 1"/>
                                <a:gd name="f242" fmla="*/ f195 f69 1"/>
                                <a:gd name="f243" fmla="*/ f196 f69 1"/>
                                <a:gd name="f244" fmla="*/ f197 f68 1"/>
                                <a:gd name="f245" fmla="*/ f198 f69 1"/>
                                <a:gd name="f246" fmla="*/ f199 f69 1"/>
                                <a:gd name="f247" fmla="*/ f200 f69 1"/>
                                <a:gd name="f248" fmla="*/ f201 f68 1"/>
                                <a:gd name="f249" fmla="*/ f202 f69 1"/>
                                <a:gd name="f250" fmla="*/ f203 f69 1"/>
                                <a:gd name="f251" fmla="*/ f204 f69 1"/>
                                <a:gd name="f252" fmla="*/ f205 f69 1"/>
                                <a:gd name="f253" fmla="*/ f206 f68 1"/>
                                <a:gd name="f254" fmla="*/ f207 f68 1"/>
                                <a:gd name="f255" fmla="*/ f208 f69 1"/>
                                <a:gd name="f256" fmla="*/ f209 f68 1"/>
                                <a:gd name="f257" fmla="*/ f210 f69 1"/>
                                <a:gd name="f258" fmla="*/ f211 f68 1"/>
                                <a:gd name="f259" fmla="*/ f212 f68 1"/>
                                <a:gd name="f260" fmla="*/ f213 f69 1"/>
                                <a:gd name="f261" fmla="*/ f214 f68 1"/>
                                <a:gd name="f262" fmla="*/ f215 f68 1"/>
                                <a:gd name="f263" fmla="*/ f216 f68 1"/>
                                <a:gd name="f264" fmla="*/ f217 f69 1"/>
                                <a:gd name="f265" fmla="*/ f218 f68 1"/>
                                <a:gd name="f266" fmla="*/ f219 f68 1"/>
                                <a:gd name="f267" fmla="*/ f220 f69 1"/>
                                <a:gd name="f268" fmla="*/ f221 f68 1"/>
                                <a:gd name="f269" fmla="*/ f222 f69 1"/>
                                <a:gd name="f270" fmla="*/ f223 f68 1"/>
                                <a:gd name="f271" fmla="*/ f224 f68 1"/>
                                <a:gd name="f272" fmla="*/ f225 f69 1"/>
                                <a:gd name="f273" fmla="*/ f226 f68 1"/>
                                <a:gd name="f274" fmla="*/ f227 f69 1"/>
                                <a:gd name="f275" fmla="*/ f228 f68 1"/>
                                <a:gd name="f276" fmla="*/ f229 f69 1"/>
                                <a:gd name="f277" fmla="*/ f230 f6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87">
                                  <a:pos x="f235" y="f236"/>
                                </a:cxn>
                                <a:cxn ang="f187">
                                  <a:pos x="f237" y="f236"/>
                                </a:cxn>
                                <a:cxn ang="f187">
                                  <a:pos x="f238" y="f239"/>
                                </a:cxn>
                                <a:cxn ang="f187">
                                  <a:pos x="f238" y="f240"/>
                                </a:cxn>
                                <a:cxn ang="f187">
                                  <a:pos x="f241" y="f242"/>
                                </a:cxn>
                                <a:cxn ang="f187">
                                  <a:pos x="f241" y="f243"/>
                                </a:cxn>
                                <a:cxn ang="f187">
                                  <a:pos x="f244" y="f245"/>
                                </a:cxn>
                                <a:cxn ang="f187">
                                  <a:pos x="f244" y="f246"/>
                                </a:cxn>
                                <a:cxn ang="f187">
                                  <a:pos x="f241" y="f247"/>
                                </a:cxn>
                                <a:cxn ang="f187">
                                  <a:pos x="f248" y="f249"/>
                                </a:cxn>
                                <a:cxn ang="f187">
                                  <a:pos x="f238" y="f250"/>
                                </a:cxn>
                                <a:cxn ang="f187">
                                  <a:pos x="f238" y="f251"/>
                                </a:cxn>
                                <a:cxn ang="f187">
                                  <a:pos x="f237" y="f252"/>
                                </a:cxn>
                                <a:cxn ang="f187">
                                  <a:pos x="f253" y="f252"/>
                                </a:cxn>
                                <a:cxn ang="f187">
                                  <a:pos x="f254" y="f255"/>
                                </a:cxn>
                                <a:cxn ang="f187">
                                  <a:pos x="f235" y="f255"/>
                                </a:cxn>
                                <a:cxn ang="f187">
                                  <a:pos x="f256" y="f257"/>
                                </a:cxn>
                                <a:cxn ang="f187">
                                  <a:pos x="f258" y="f257"/>
                                </a:cxn>
                                <a:cxn ang="f187">
                                  <a:pos x="f259" y="f260"/>
                                </a:cxn>
                                <a:cxn ang="f187">
                                  <a:pos x="f259" y="f260"/>
                                </a:cxn>
                                <a:cxn ang="f187">
                                  <a:pos x="f261" y="f251"/>
                                </a:cxn>
                                <a:cxn ang="f187">
                                  <a:pos x="f262" y="f251"/>
                                </a:cxn>
                                <a:cxn ang="f187">
                                  <a:pos x="f263" y="f264"/>
                                </a:cxn>
                                <a:cxn ang="f187">
                                  <a:pos x="f265" y="f264"/>
                                </a:cxn>
                                <a:cxn ang="f187">
                                  <a:pos x="f266" y="f267"/>
                                </a:cxn>
                                <a:cxn ang="f187">
                                  <a:pos x="f266" y="f267"/>
                                </a:cxn>
                                <a:cxn ang="f187">
                                  <a:pos x="f268" y="f269"/>
                                </a:cxn>
                                <a:cxn ang="f187">
                                  <a:pos x="f270" y="f269"/>
                                </a:cxn>
                                <a:cxn ang="f187">
                                  <a:pos x="f271" y="f272"/>
                                </a:cxn>
                                <a:cxn ang="f187">
                                  <a:pos x="f273" y="f272"/>
                                </a:cxn>
                                <a:cxn ang="f187">
                                  <a:pos x="f273" y="f274"/>
                                </a:cxn>
                                <a:cxn ang="f187">
                                  <a:pos x="f271" y="f274"/>
                                </a:cxn>
                                <a:cxn ang="f187">
                                  <a:pos x="f275" y="f242"/>
                                </a:cxn>
                                <a:cxn ang="f187">
                                  <a:pos x="f268" y="f242"/>
                                </a:cxn>
                                <a:cxn ang="f187">
                                  <a:pos x="f265" y="f276"/>
                                </a:cxn>
                                <a:cxn ang="f187">
                                  <a:pos x="f263" y="f276"/>
                                </a:cxn>
                                <a:cxn ang="f187">
                                  <a:pos x="f258" y="f277"/>
                                </a:cxn>
                                <a:cxn ang="f187">
                                  <a:pos x="f256" y="f277"/>
                                </a:cxn>
                                <a:cxn ang="f187">
                                  <a:pos x="f235" y="f236"/>
                                </a:cxn>
                              </a:cxnLst>
                              <a:rect l="f231" t="f234" r="f232" b="f233"/>
                              <a:pathLst>
                                <a:path w="1198" h="776">
                                  <a:moveTo>
                                    <a:pt x="f29" y="f30"/>
                                  </a:moveTo>
                                  <a:lnTo>
                                    <a:pt x="f31" y="f30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2" y="f34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5" y="f37"/>
                                  </a:lnTo>
                                  <a:lnTo>
                                    <a:pt x="f5" y="f38"/>
                                  </a:lnTo>
                                  <a:lnTo>
                                    <a:pt x="f5" y="f39"/>
                                  </a:lnTo>
                                  <a:lnTo>
                                    <a:pt x="f35" y="f40"/>
                                  </a:lnTo>
                                  <a:lnTo>
                                    <a:pt x="f41" y="f42"/>
                                  </a:lnTo>
                                  <a:lnTo>
                                    <a:pt x="f32" y="f43"/>
                                  </a:lnTo>
                                  <a:lnTo>
                                    <a:pt x="f32" y="f44"/>
                                  </a:lnTo>
                                  <a:lnTo>
                                    <a:pt x="f31" y="f45"/>
                                  </a:lnTo>
                                  <a:lnTo>
                                    <a:pt x="f46" y="f45"/>
                                  </a:lnTo>
                                  <a:lnTo>
                                    <a:pt x="f47" y="f48"/>
                                  </a:lnTo>
                                  <a:lnTo>
                                    <a:pt x="f29" y="f48"/>
                                  </a:lnTo>
                                  <a:lnTo>
                                    <a:pt x="f49" y="f50"/>
                                  </a:lnTo>
                                  <a:lnTo>
                                    <a:pt x="f51" y="f50"/>
                                  </a:lnTo>
                                  <a:lnTo>
                                    <a:pt x="f52" y="f53"/>
                                  </a:lnTo>
                                  <a:lnTo>
                                    <a:pt x="f54" y="f44"/>
                                  </a:lnTo>
                                  <a:lnTo>
                                    <a:pt x="f33" y="f44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57" y="f56"/>
                                  </a:lnTo>
                                  <a:lnTo>
                                    <a:pt x="f58" y="f59"/>
                                  </a:lnTo>
                                  <a:lnTo>
                                    <a:pt x="f60" y="f61"/>
                                  </a:lnTo>
                                  <a:lnTo>
                                    <a:pt x="f30" y="f61"/>
                                  </a:lnTo>
                                  <a:lnTo>
                                    <a:pt x="f62" y="f63"/>
                                  </a:lnTo>
                                  <a:lnTo>
                                    <a:pt x="f64" y="f63"/>
                                  </a:lnTo>
                                  <a:lnTo>
                                    <a:pt x="f64" y="f65"/>
                                  </a:lnTo>
                                  <a:lnTo>
                                    <a:pt x="f62" y="f65"/>
                                  </a:lnTo>
                                  <a:lnTo>
                                    <a:pt x="f66" y="f36"/>
                                  </a:lnTo>
                                  <a:lnTo>
                                    <a:pt x="f60" y="f36"/>
                                  </a:lnTo>
                                  <a:lnTo>
                                    <a:pt x="f57" y="f51"/>
                                  </a:lnTo>
                                  <a:lnTo>
                                    <a:pt x="f55" y="f51"/>
                                  </a:lnTo>
                                  <a:lnTo>
                                    <a:pt x="f51" y="f55"/>
                                  </a:lnTo>
                                  <a:lnTo>
                                    <a:pt x="f49" y="f55"/>
                                  </a:lnTo>
                                  <a:lnTo>
                                    <a:pt x="f29" y="f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0" name="Freeform 1010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54 0"/>
                                <a:gd name="f9" fmla="+- 0 257 0"/>
                                <a:gd name="f10" fmla="+- 0 258 0"/>
                                <a:gd name="f11" fmla="val 62"/>
                                <a:gd name="f12" fmla="val 725"/>
                                <a:gd name="f13" fmla="val 65"/>
                                <a:gd name="f14" fmla="val 728"/>
                                <a:gd name="f15" fmla="val 66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5167 f22 1"/>
                                <a:gd name="f29" fmla="*/ f20 f23 1"/>
                                <a:gd name="f30" fmla="*/ 5170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1" name="Freeform 1009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5 0"/>
                                <a:gd name="f9" fmla="+- 0 1325 0"/>
                                <a:gd name="f10" fmla="+- 0 1379 0"/>
                                <a:gd name="f11" fmla="+- 0 1381 0"/>
                                <a:gd name="f12" fmla="+- 0 1334 0"/>
                                <a:gd name="f13" fmla="val 1143"/>
                                <a:gd name="f14" fmla="val 721"/>
                                <a:gd name="f15" fmla="val 1133"/>
                                <a:gd name="f16" fmla="val 728"/>
                                <a:gd name="f17" fmla="val 1187"/>
                                <a:gd name="f18" fmla="val 1189"/>
                                <a:gd name="f19" fmla="val 723"/>
                                <a:gd name="f20" fmla="val 1142"/>
                                <a:gd name="f21" fmla="+- 0 0 0"/>
                                <a:gd name="f22" fmla="*/ f3 1 1198"/>
                                <a:gd name="f23" fmla="*/ f4 1 776"/>
                                <a:gd name="f24" fmla="+- f8 0 192"/>
                                <a:gd name="f25" fmla="+- f9 0 192"/>
                                <a:gd name="f26" fmla="+- f10 0 192"/>
                                <a:gd name="f27" fmla="+- f11 0 192"/>
                                <a:gd name="f28" fmla="+- f12 0 192"/>
                                <a:gd name="f29" fmla="+- f7 0 f5"/>
                                <a:gd name="f30" fmla="+- f6 0 f5"/>
                                <a:gd name="f31" fmla="*/ f21 f0 1"/>
                                <a:gd name="f32" fmla="*/ f30 1 1198"/>
                                <a:gd name="f33" fmla="*/ f29 1 776"/>
                                <a:gd name="f34" fmla="*/ f24 f30 1"/>
                                <a:gd name="f35" fmla="*/ 5163 f29 1"/>
                                <a:gd name="f36" fmla="*/ f25 f30 1"/>
                                <a:gd name="f37" fmla="*/ 5170 f29 1"/>
                                <a:gd name="f38" fmla="*/ f26 f30 1"/>
                                <a:gd name="f39" fmla="*/ f27 f30 1"/>
                                <a:gd name="f40" fmla="*/ 5165 f29 1"/>
                                <a:gd name="f41" fmla="*/ f28 f30 1"/>
                                <a:gd name="f42" fmla="*/ f31 1 f2"/>
                                <a:gd name="f43" fmla="*/ f34 1 1198"/>
                                <a:gd name="f44" fmla="*/ f35 1 776"/>
                                <a:gd name="f45" fmla="*/ f36 1 1198"/>
                                <a:gd name="f46" fmla="*/ f37 1 776"/>
                                <a:gd name="f47" fmla="*/ f38 1 1198"/>
                                <a:gd name="f48" fmla="*/ f39 1 1198"/>
                                <a:gd name="f49" fmla="*/ f40 1 776"/>
                                <a:gd name="f50" fmla="*/ f41 1 1198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3"/>
                                <a:gd name="f60" fmla="*/ f47 1 f32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3 1"/>
                                <a:gd name="f72" fmla="*/ f60 f22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71"/>
                                </a:cxn>
                                <a:cxn ang="f55">
                                  <a:pos x="f72" y="f71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2" name="Freeform 1008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7 0"/>
                                <a:gd name="f9" fmla="+- 0 250 0"/>
                                <a:gd name="f10" fmla="+- 0 248 0"/>
                                <a:gd name="f11" fmla="val 55"/>
                                <a:gd name="f12" fmla="val 720"/>
                                <a:gd name="f13" fmla="val 58"/>
                                <a:gd name="f14" fmla="val 723"/>
                                <a:gd name="f15" fmla="val 56"/>
                                <a:gd name="f16" fmla="val 721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5162 f23 1"/>
                                <a:gd name="f30" fmla="*/ f21 f24 1"/>
                                <a:gd name="f31" fmla="*/ 5165 f23 1"/>
                                <a:gd name="f32" fmla="*/ f22 f24 1"/>
                                <a:gd name="f33" fmla="*/ 5163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3" name="Freeform 1007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8 0"/>
                                <a:gd name="f9" fmla="+- 0 250 0"/>
                                <a:gd name="f10" fmla="val 56"/>
                                <a:gd name="f11" fmla="val 721"/>
                                <a:gd name="f12" fmla="val 58"/>
                                <a:gd name="f13" fmla="val 723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5163 f19 1"/>
                                <a:gd name="f26" fmla="*/ f18 f20 1"/>
                                <a:gd name="f27" fmla="*/ 5165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4" name="Freeform 1006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7 0"/>
                                <a:gd name="f9" fmla="+- 0 1335 0"/>
                                <a:gd name="f10" fmla="+- 0 1334 0"/>
                                <a:gd name="f11" fmla="val 1145"/>
                                <a:gd name="f12" fmla="val 720"/>
                                <a:gd name="f13" fmla="val 1143"/>
                                <a:gd name="f14" fmla="val 721"/>
                                <a:gd name="f15" fmla="val 1142"/>
                                <a:gd name="f16" fmla="val 723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5162 f23 1"/>
                                <a:gd name="f30" fmla="*/ f21 f24 1"/>
                                <a:gd name="f31" fmla="*/ 5163 f23 1"/>
                                <a:gd name="f32" fmla="*/ f22 f24 1"/>
                                <a:gd name="f33" fmla="*/ 5165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5" name="Freeform 1005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2 0"/>
                                <a:gd name="f9" fmla="+- 0 1337 0"/>
                                <a:gd name="f10" fmla="+- 0 1334 0"/>
                                <a:gd name="f11" fmla="+- 0 1381 0"/>
                                <a:gd name="f12" fmla="val 1190"/>
                                <a:gd name="f13" fmla="val 720"/>
                                <a:gd name="f14" fmla="val 1145"/>
                                <a:gd name="f15" fmla="val 1142"/>
                                <a:gd name="f16" fmla="val 723"/>
                                <a:gd name="f17" fmla="val 1189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5162 f25 1"/>
                                <a:gd name="f32" fmla="*/ f22 f26 1"/>
                                <a:gd name="f33" fmla="*/ f23 f26 1"/>
                                <a:gd name="f34" fmla="*/ 5165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6" name="Freeform 1004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8 0"/>
                                <a:gd name="f9" fmla="+- 0 247 0"/>
                                <a:gd name="f10" fmla="val 56"/>
                                <a:gd name="f11" fmla="val 720"/>
                                <a:gd name="f12" fmla="val 55"/>
                                <a:gd name="f13" fmla="val 721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5162 f19 1"/>
                                <a:gd name="f26" fmla="*/ f18 f20 1"/>
                                <a:gd name="f27" fmla="*/ 5163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7" name="Freeform 1003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2 0"/>
                                <a:gd name="f9" fmla="+- 0 1335 0"/>
                                <a:gd name="f10" fmla="+- 0 1337 0"/>
                                <a:gd name="f11" fmla="+- 0 1382 0"/>
                                <a:gd name="f12" fmla="+- 0 1385 0"/>
                                <a:gd name="f13" fmla="val 1150"/>
                                <a:gd name="f14" fmla="val 711"/>
                                <a:gd name="f15" fmla="val 1143"/>
                                <a:gd name="f16" fmla="val 721"/>
                                <a:gd name="f17" fmla="val 1145"/>
                                <a:gd name="f18" fmla="val 720"/>
                                <a:gd name="f19" fmla="val 1190"/>
                                <a:gd name="f20" fmla="val 718"/>
                                <a:gd name="f21" fmla="val 1193"/>
                                <a:gd name="f22" fmla="val 716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6"/>
                                <a:gd name="f36" fmla="*/ f26 f32 1"/>
                                <a:gd name="f37" fmla="*/ 5153 f31 1"/>
                                <a:gd name="f38" fmla="*/ f27 f32 1"/>
                                <a:gd name="f39" fmla="*/ 5163 f31 1"/>
                                <a:gd name="f40" fmla="*/ f28 f32 1"/>
                                <a:gd name="f41" fmla="*/ 5162 f31 1"/>
                                <a:gd name="f42" fmla="*/ f29 f32 1"/>
                                <a:gd name="f43" fmla="*/ 5160 f31 1"/>
                                <a:gd name="f44" fmla="*/ f30 f32 1"/>
                                <a:gd name="f45" fmla="*/ 5158 f31 1"/>
                                <a:gd name="f46" fmla="*/ f33 1 f2"/>
                                <a:gd name="f47" fmla="*/ f36 1 1198"/>
                                <a:gd name="f48" fmla="*/ f37 1 776"/>
                                <a:gd name="f49" fmla="*/ f38 1 1198"/>
                                <a:gd name="f50" fmla="*/ f39 1 776"/>
                                <a:gd name="f51" fmla="*/ f40 1 1198"/>
                                <a:gd name="f52" fmla="*/ f41 1 776"/>
                                <a:gd name="f53" fmla="*/ f42 1 1198"/>
                                <a:gd name="f54" fmla="*/ f43 1 776"/>
                                <a:gd name="f55" fmla="*/ f44 1 1198"/>
                                <a:gd name="f56" fmla="*/ f45 1 776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4"/>
                                <a:gd name="f67" fmla="*/ f52 1 f35"/>
                                <a:gd name="f68" fmla="*/ f53 1 f34"/>
                                <a:gd name="f69" fmla="*/ f54 1 f35"/>
                                <a:gd name="f70" fmla="*/ f55 1 f34"/>
                                <a:gd name="f71" fmla="*/ f56 1 f35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4 1"/>
                                <a:gd name="f81" fmla="*/ f67 f25 1"/>
                                <a:gd name="f82" fmla="*/ f68 f24 1"/>
                                <a:gd name="f83" fmla="*/ f69 f25 1"/>
                                <a:gd name="f84" fmla="*/ f70 f24 1"/>
                                <a:gd name="f85" fmla="*/ f71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80" y="f81"/>
                                </a:cxn>
                                <a:cxn ang="f61">
                                  <a:pos x="f82" y="f81"/>
                                </a:cxn>
                                <a:cxn ang="f61">
                                  <a:pos x="f82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4" y="f85"/>
                                </a:cxn>
                                <a:cxn ang="f61">
                                  <a:pos x="f76" y="f85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13" y="f22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8" name="Freeform 1002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6 0"/>
                                <a:gd name="f9" fmla="+- 0 1342 0"/>
                                <a:gd name="f10" fmla="+- 0 1385 0"/>
                                <a:gd name="f11" fmla="+- 0 1387 0"/>
                                <a:gd name="f12" fmla="val 1154"/>
                                <a:gd name="f13" fmla="val 701"/>
                                <a:gd name="f14" fmla="val 1150"/>
                                <a:gd name="f15" fmla="val 716"/>
                                <a:gd name="f16" fmla="val 1193"/>
                                <a:gd name="f17" fmla="val 1195"/>
                                <a:gd name="f18" fmla="val 706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5143 f26 1"/>
                                <a:gd name="f33" fmla="*/ f23 f27 1"/>
                                <a:gd name="f34" fmla="*/ 5158 f26 1"/>
                                <a:gd name="f35" fmla="*/ f24 f27 1"/>
                                <a:gd name="f36" fmla="*/ f25 f27 1"/>
                                <a:gd name="f37" fmla="*/ 5148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89" name="Freeform 1001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1 0"/>
                                <a:gd name="f9" fmla="+- 0 240 0"/>
                                <a:gd name="f10" fmla="+- 0 242 0"/>
                                <a:gd name="f11" fmla="val 49"/>
                                <a:gd name="f12" fmla="val 711"/>
                                <a:gd name="f13" fmla="val 48"/>
                                <a:gd name="f14" fmla="val 50"/>
                                <a:gd name="f15" fmla="val 713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5153 f22 1"/>
                                <a:gd name="f29" fmla="*/ f20 f23 1"/>
                                <a:gd name="f30" fmla="*/ f21 f23 1"/>
                                <a:gd name="f31" fmla="*/ 5155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0" name="Freeform 1000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5 0"/>
                                <a:gd name="f9" fmla="+- 0 238 0"/>
                                <a:gd name="f10" fmla="+- 0 237 0"/>
                                <a:gd name="f11" fmla="val 43"/>
                                <a:gd name="f12" fmla="val 701"/>
                                <a:gd name="f13" fmla="val 46"/>
                                <a:gd name="f14" fmla="val 706"/>
                                <a:gd name="f15" fmla="val 45"/>
                                <a:gd name="f16" fmla="val 704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5143 f23 1"/>
                                <a:gd name="f30" fmla="*/ f21 f24 1"/>
                                <a:gd name="f31" fmla="*/ 5148 f23 1"/>
                                <a:gd name="f32" fmla="*/ f22 f24 1"/>
                                <a:gd name="f33" fmla="*/ 5146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1" name="Freeform 999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7 0"/>
                                <a:gd name="f9" fmla="+- 0 238 0"/>
                                <a:gd name="f10" fmla="val 45"/>
                                <a:gd name="f11" fmla="val 704"/>
                                <a:gd name="f12" fmla="val 46"/>
                                <a:gd name="f13" fmla="val 706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5146 f19 1"/>
                                <a:gd name="f26" fmla="*/ f18 f20 1"/>
                                <a:gd name="f27" fmla="*/ 5148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2" name="Freeform 998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90 0"/>
                                <a:gd name="f9" fmla="+- 0 1351 0"/>
                                <a:gd name="f10" fmla="+- 0 1346 0"/>
                                <a:gd name="f11" fmla="+- 0 1387 0"/>
                                <a:gd name="f12" fmla="val 692"/>
                                <a:gd name="f13" fmla="val 1159"/>
                                <a:gd name="f14" fmla="val 1154"/>
                                <a:gd name="f15" fmla="val 706"/>
                                <a:gd name="f16" fmla="val 1195"/>
                                <a:gd name="f17" fmla="val 704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5134 f25 1"/>
                                <a:gd name="f32" fmla="*/ f22 f26 1"/>
                                <a:gd name="f33" fmla="*/ f23 f26 1"/>
                                <a:gd name="f34" fmla="*/ 5148 f25 1"/>
                                <a:gd name="f35" fmla="*/ f24 f26 1"/>
                                <a:gd name="f36" fmla="*/ 5146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3" name="Freeform 997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6 0"/>
                                <a:gd name="f9" fmla="+- 0 235 0"/>
                                <a:gd name="f10" fmla="+- 0 237 0"/>
                                <a:gd name="f11" fmla="val 44"/>
                                <a:gd name="f12" fmla="val 701"/>
                                <a:gd name="f13" fmla="val 43"/>
                                <a:gd name="f14" fmla="val 45"/>
                                <a:gd name="f15" fmla="val 704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5143 f22 1"/>
                                <a:gd name="f29" fmla="*/ f20 f23 1"/>
                                <a:gd name="f30" fmla="*/ f21 f23 1"/>
                                <a:gd name="f31" fmla="*/ 5146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4" name="Freeform 996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3 0"/>
                                <a:gd name="f9" fmla="+- 0 234 0"/>
                                <a:gd name="f10" fmla="val 41"/>
                                <a:gd name="f11" fmla="val 692"/>
                                <a:gd name="f12" fmla="val 696"/>
                                <a:gd name="f13" fmla="val 42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5134 f19 1"/>
                                <a:gd name="f26" fmla="*/ 5138 f19 1"/>
                                <a:gd name="f27" fmla="*/ f18 f20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776"/>
                                <a:gd name="f32" fmla="*/ f27 1 119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5" name="Freeform 995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49 0"/>
                                <a:gd name="f9" fmla="+- 0 1351 0"/>
                                <a:gd name="f10" fmla="+- 0 1390 0"/>
                                <a:gd name="f11" fmla="val 1157"/>
                                <a:gd name="f12" fmla="val 82"/>
                                <a:gd name="f13" fmla="val 1159"/>
                                <a:gd name="f14" fmla="val 96"/>
                                <a:gd name="f15" fmla="val 682"/>
                                <a:gd name="f16" fmla="val 696"/>
                                <a:gd name="f17" fmla="val 692"/>
                                <a:gd name="f18" fmla="val 84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7 0 f5"/>
                                <a:gd name="f26" fmla="+- f6 0 f5"/>
                                <a:gd name="f27" fmla="*/ f19 f0 1"/>
                                <a:gd name="f28" fmla="*/ f26 1 1198"/>
                                <a:gd name="f29" fmla="*/ f25 1 776"/>
                                <a:gd name="f30" fmla="*/ f22 f26 1"/>
                                <a:gd name="f31" fmla="*/ 4524 f25 1"/>
                                <a:gd name="f32" fmla="*/ f23 f26 1"/>
                                <a:gd name="f33" fmla="*/ 4538 f25 1"/>
                                <a:gd name="f34" fmla="*/ 5124 f25 1"/>
                                <a:gd name="f35" fmla="*/ 5138 f25 1"/>
                                <a:gd name="f36" fmla="*/ 5134 f25 1"/>
                                <a:gd name="f37" fmla="*/ f24 f26 1"/>
                                <a:gd name="f38" fmla="*/ 4526 f25 1"/>
                                <a:gd name="f39" fmla="*/ f27 1 f2"/>
                                <a:gd name="f40" fmla="*/ f30 1 1198"/>
                                <a:gd name="f41" fmla="*/ f31 1 776"/>
                                <a:gd name="f42" fmla="*/ f32 1 1198"/>
                                <a:gd name="f43" fmla="*/ f33 1 776"/>
                                <a:gd name="f44" fmla="*/ f34 1 776"/>
                                <a:gd name="f45" fmla="*/ f35 1 776"/>
                                <a:gd name="f46" fmla="*/ f36 1 776"/>
                                <a:gd name="f47" fmla="*/ f37 1 1198"/>
                                <a:gd name="f48" fmla="*/ f38 1 776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6" name="Freeform 994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4 0"/>
                                <a:gd name="f9" fmla="+- 0 233 0"/>
                                <a:gd name="f10" fmla="val 42"/>
                                <a:gd name="f11" fmla="val 82"/>
                                <a:gd name="f12" fmla="val 41"/>
                                <a:gd name="f13" fmla="val 84"/>
                                <a:gd name="f14" fmla="+- 0 0 0"/>
                                <a:gd name="f15" fmla="*/ f3 1 1198"/>
                                <a:gd name="f16" fmla="*/ f4 1 776"/>
                                <a:gd name="f17" fmla="+- f8 0 192"/>
                                <a:gd name="f18" fmla="+- f9 0 192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4524 f19 1"/>
                                <a:gd name="f26" fmla="*/ f18 f20 1"/>
                                <a:gd name="f27" fmla="*/ 4526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7" name="Freeform 993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7 0"/>
                                <a:gd name="f9" fmla="+- 0 1346 0"/>
                                <a:gd name="f10" fmla="+- 0 1351 0"/>
                                <a:gd name="f11" fmla="+- 0 1390 0"/>
                                <a:gd name="f12" fmla="val 1195"/>
                                <a:gd name="f13" fmla="val 72"/>
                                <a:gd name="f14" fmla="val 1154"/>
                                <a:gd name="f15" fmla="val 1159"/>
                                <a:gd name="f16" fmla="val 84"/>
                                <a:gd name="f17" fmla="val 75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4514 f25 1"/>
                                <a:gd name="f32" fmla="*/ f22 f26 1"/>
                                <a:gd name="f33" fmla="*/ f23 f26 1"/>
                                <a:gd name="f34" fmla="*/ 4526 f25 1"/>
                                <a:gd name="f35" fmla="*/ f24 f26 1"/>
                                <a:gd name="f36" fmla="*/ 4517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8" name="Freeform 992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38 0"/>
                                <a:gd name="f9" fmla="+- 0 235 0"/>
                                <a:gd name="f10" fmla="+- 0 237 0"/>
                                <a:gd name="f11" fmla="val 46"/>
                                <a:gd name="f12" fmla="val 72"/>
                                <a:gd name="f13" fmla="val 43"/>
                                <a:gd name="f14" fmla="val 75"/>
                                <a:gd name="f15" fmla="val 45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514 f22 1"/>
                                <a:gd name="f29" fmla="*/ f20 f23 1"/>
                                <a:gd name="f30" fmla="*/ 4517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99" name="Freeform 991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5 0"/>
                                <a:gd name="f9" fmla="+- 0 1342 0"/>
                                <a:gd name="f10" fmla="+- 0 1346 0"/>
                                <a:gd name="f11" fmla="+- 0 1387 0"/>
                                <a:gd name="f12" fmla="val 1193"/>
                                <a:gd name="f13" fmla="val 63"/>
                                <a:gd name="f14" fmla="val 1150"/>
                                <a:gd name="f15" fmla="val 1154"/>
                                <a:gd name="f16" fmla="val 75"/>
                                <a:gd name="f17" fmla="val 72"/>
                                <a:gd name="f18" fmla="val 1195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4505 f26 1"/>
                                <a:gd name="f33" fmla="*/ f23 f27 1"/>
                                <a:gd name="f34" fmla="*/ f24 f27 1"/>
                                <a:gd name="f35" fmla="*/ 4517 f26 1"/>
                                <a:gd name="f36" fmla="*/ 4514 f26 1"/>
                                <a:gd name="f37" fmla="*/ f25 f27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776"/>
                                <a:gd name="f45" fmla="*/ f37 1 119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0" name="Freeform 990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42 0"/>
                                <a:gd name="f9" fmla="+- 0 240 0"/>
                                <a:gd name="f10" fmla="+- 0 241 0"/>
                                <a:gd name="f11" fmla="val 50"/>
                                <a:gd name="f12" fmla="val 63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505 f22 1"/>
                                <a:gd name="f29" fmla="*/ f20 f23 1"/>
                                <a:gd name="f30" fmla="*/ 4507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1" name="Freeform 989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5 0"/>
                                <a:gd name="f9" fmla="+- 0 1342 0"/>
                                <a:gd name="f10" fmla="+- 0 1385 0"/>
                                <a:gd name="f11" fmla="+- 0 1382 0"/>
                                <a:gd name="f12" fmla="+- 0 1337 0"/>
                                <a:gd name="f13" fmla="val 1143"/>
                                <a:gd name="f14" fmla="val 57"/>
                                <a:gd name="f15" fmla="val 1150"/>
                                <a:gd name="f16" fmla="val 65"/>
                                <a:gd name="f17" fmla="val 63"/>
                                <a:gd name="f18" fmla="val 1193"/>
                                <a:gd name="f19" fmla="val 60"/>
                                <a:gd name="f20" fmla="val 1190"/>
                                <a:gd name="f21" fmla="val 58"/>
                                <a:gd name="f22" fmla="val 1145"/>
                                <a:gd name="f23" fmla="+- 0 0 0"/>
                                <a:gd name="f24" fmla="*/ f3 1 1198"/>
                                <a:gd name="f25" fmla="*/ f4 1 776"/>
                                <a:gd name="f26" fmla="+- f8 0 192"/>
                                <a:gd name="f27" fmla="+- f9 0 192"/>
                                <a:gd name="f28" fmla="+- f10 0 192"/>
                                <a:gd name="f29" fmla="+- f11 0 192"/>
                                <a:gd name="f30" fmla="+- f12 0 192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6"/>
                                <a:gd name="f36" fmla="*/ f26 f32 1"/>
                                <a:gd name="f37" fmla="*/ 4499 f31 1"/>
                                <a:gd name="f38" fmla="*/ f27 f32 1"/>
                                <a:gd name="f39" fmla="*/ 4507 f31 1"/>
                                <a:gd name="f40" fmla="*/ 4505 f31 1"/>
                                <a:gd name="f41" fmla="*/ f28 f32 1"/>
                                <a:gd name="f42" fmla="*/ 4502 f31 1"/>
                                <a:gd name="f43" fmla="*/ f29 f32 1"/>
                                <a:gd name="f44" fmla="*/ 4500 f31 1"/>
                                <a:gd name="f45" fmla="*/ f30 f32 1"/>
                                <a:gd name="f46" fmla="*/ f33 1 f2"/>
                                <a:gd name="f47" fmla="*/ f36 1 1198"/>
                                <a:gd name="f48" fmla="*/ f37 1 776"/>
                                <a:gd name="f49" fmla="*/ f38 1 1198"/>
                                <a:gd name="f50" fmla="*/ f39 1 776"/>
                                <a:gd name="f51" fmla="*/ f40 1 776"/>
                                <a:gd name="f52" fmla="*/ f41 1 1198"/>
                                <a:gd name="f53" fmla="*/ f42 1 776"/>
                                <a:gd name="f54" fmla="*/ f43 1 1198"/>
                                <a:gd name="f55" fmla="*/ f44 1 776"/>
                                <a:gd name="f56" fmla="*/ f45 1 119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5"/>
                                <a:gd name="f69" fmla="*/ f54 1 f34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5 1"/>
                                <a:gd name="f83" fmla="*/ f69 f24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1" y="f82"/>
                                </a:cxn>
                                <a:cxn ang="f61">
                                  <a:pos x="f83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2" name="Freeform 988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4 0"/>
                                <a:gd name="f9" fmla="+- 0 1335 0"/>
                                <a:gd name="f10" fmla="+- 0 1337 0"/>
                                <a:gd name="f11" fmla="val 1142"/>
                                <a:gd name="f12" fmla="val 56"/>
                                <a:gd name="f13" fmla="val 1143"/>
                                <a:gd name="f14" fmla="val 57"/>
                                <a:gd name="f15" fmla="val 1145"/>
                                <a:gd name="f16" fmla="val 58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4498 f23 1"/>
                                <a:gd name="f30" fmla="*/ f21 f24 1"/>
                                <a:gd name="f31" fmla="*/ 4499 f23 1"/>
                                <a:gd name="f32" fmla="*/ f22 f24 1"/>
                                <a:gd name="f33" fmla="*/ 4500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3" name="Freeform 987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82 0"/>
                                <a:gd name="f9" fmla="+- 0 1334 0"/>
                                <a:gd name="f10" fmla="+- 0 1337 0"/>
                                <a:gd name="f11" fmla="val 1190"/>
                                <a:gd name="f12" fmla="val 56"/>
                                <a:gd name="f13" fmla="val 1142"/>
                                <a:gd name="f14" fmla="val 1145"/>
                                <a:gd name="f15" fmla="val 58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498 f22 1"/>
                                <a:gd name="f29" fmla="*/ f20 f23 1"/>
                                <a:gd name="f30" fmla="*/ f21 f23 1"/>
                                <a:gd name="f31" fmla="*/ 4500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4" name="Freeform 986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25 0"/>
                                <a:gd name="f9" fmla="+- 0 1335 0"/>
                                <a:gd name="f10" fmla="+- 0 1334 0"/>
                                <a:gd name="f11" fmla="+- 0 1382 0"/>
                                <a:gd name="f12" fmla="+- 0 1380 0"/>
                                <a:gd name="f13" fmla="+- 0 1330 0"/>
                                <a:gd name="f14" fmla="val 1133"/>
                                <a:gd name="f15" fmla="val 48"/>
                                <a:gd name="f16" fmla="val 1143"/>
                                <a:gd name="f17" fmla="val 57"/>
                                <a:gd name="f18" fmla="val 1142"/>
                                <a:gd name="f19" fmla="val 56"/>
                                <a:gd name="f20" fmla="val 1190"/>
                                <a:gd name="f21" fmla="val 1188"/>
                                <a:gd name="f22" fmla="val 51"/>
                                <a:gd name="f23" fmla="val 1138"/>
                                <a:gd name="f24" fmla="+- 0 0 0"/>
                                <a:gd name="f25" fmla="*/ f3 1 1198"/>
                                <a:gd name="f26" fmla="*/ f4 1 776"/>
                                <a:gd name="f27" fmla="+- f8 0 192"/>
                                <a:gd name="f28" fmla="+- f9 0 192"/>
                                <a:gd name="f29" fmla="+- f10 0 192"/>
                                <a:gd name="f30" fmla="+- f11 0 192"/>
                                <a:gd name="f31" fmla="+- f12 0 192"/>
                                <a:gd name="f32" fmla="+- f13 0 192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6"/>
                                <a:gd name="f38" fmla="*/ f27 f34 1"/>
                                <a:gd name="f39" fmla="*/ 4490 f33 1"/>
                                <a:gd name="f40" fmla="*/ f28 f34 1"/>
                                <a:gd name="f41" fmla="*/ 4499 f33 1"/>
                                <a:gd name="f42" fmla="*/ f29 f34 1"/>
                                <a:gd name="f43" fmla="*/ 4498 f33 1"/>
                                <a:gd name="f44" fmla="*/ f30 f34 1"/>
                                <a:gd name="f45" fmla="*/ f31 f34 1"/>
                                <a:gd name="f46" fmla="*/ 4493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6"/>
                                <a:gd name="f51" fmla="*/ f40 1 1198"/>
                                <a:gd name="f52" fmla="*/ f41 1 776"/>
                                <a:gd name="f53" fmla="*/ f42 1 1198"/>
                                <a:gd name="f54" fmla="*/ f43 1 776"/>
                                <a:gd name="f55" fmla="*/ f44 1 1198"/>
                                <a:gd name="f56" fmla="*/ f45 1 1198"/>
                                <a:gd name="f57" fmla="*/ f46 1 776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5" name="Freeform 985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258 0"/>
                                <a:gd name="f9" fmla="+- 0 257 0"/>
                                <a:gd name="f10" fmla="+- 0 254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1"/>
                                <a:gd name="f16" fmla="+- 0 0 0"/>
                                <a:gd name="f17" fmla="*/ f3 1 1198"/>
                                <a:gd name="f18" fmla="*/ f4 1 776"/>
                                <a:gd name="f19" fmla="+- f8 0 192"/>
                                <a:gd name="f20" fmla="+- f9 0 192"/>
                                <a:gd name="f21" fmla="+- f10 0 192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4490 f22 1"/>
                                <a:gd name="f29" fmla="*/ f20 f23 1"/>
                                <a:gd name="f30" fmla="*/ f21 f23 1"/>
                                <a:gd name="f31" fmla="*/ 4493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6" name="Freeform 984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5 0"/>
                                <a:gd name="f9" fmla="+- 0 1315 0"/>
                                <a:gd name="f10" fmla="+- 0 1330 0"/>
                                <a:gd name="f11" fmla="+- 0 1380 0"/>
                                <a:gd name="f12" fmla="val 1183"/>
                                <a:gd name="f13" fmla="val 44"/>
                                <a:gd name="f14" fmla="val 1123"/>
                                <a:gd name="f15" fmla="val 1138"/>
                                <a:gd name="f16" fmla="val 51"/>
                                <a:gd name="f17" fmla="val 1188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4486 f25 1"/>
                                <a:gd name="f32" fmla="*/ f22 f26 1"/>
                                <a:gd name="f33" fmla="*/ f23 f26 1"/>
                                <a:gd name="f34" fmla="*/ 4493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7" name="Freeform 983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34 0"/>
                                <a:gd name="f9" fmla="+- 0 250 0"/>
                                <a:gd name="f10" fmla="+- 0 247 0"/>
                                <a:gd name="f11" fmla="+- 0 235 0"/>
                                <a:gd name="f12" fmla="+- 0 233 0"/>
                                <a:gd name="f13" fmla="+- 0 221 0"/>
                                <a:gd name="f14" fmla="+- 0 218 0"/>
                                <a:gd name="f15" fmla="+- 0 209 0"/>
                                <a:gd name="f16" fmla="+- 0 266 0"/>
                                <a:gd name="f17" fmla="+- 0 264 0"/>
                                <a:gd name="f18" fmla="+- 0 276 0"/>
                                <a:gd name="f19" fmla="+- 0 1373 0"/>
                                <a:gd name="f20" fmla="+- 0 1366 0"/>
                                <a:gd name="f21" fmla="+- 0 1363 0"/>
                                <a:gd name="f22" fmla="+- 0 1361 0"/>
                                <a:gd name="f23" fmla="+- 0 1351 0"/>
                                <a:gd name="f24" fmla="+- 0 1349 0"/>
                                <a:gd name="f25" fmla="val 1142"/>
                                <a:gd name="f26" fmla="val 8"/>
                                <a:gd name="f27" fmla="val 58"/>
                                <a:gd name="f28" fmla="val 55"/>
                                <a:gd name="f29" fmla="val 10"/>
                                <a:gd name="f30" fmla="val 43"/>
                                <a:gd name="f31" fmla="val 15"/>
                                <a:gd name="f32" fmla="val 41"/>
                                <a:gd name="f33" fmla="val 17"/>
                                <a:gd name="f34" fmla="val 29"/>
                                <a:gd name="f35" fmla="val 27"/>
                                <a:gd name="f36" fmla="val 26"/>
                                <a:gd name="f37" fmla="val 44"/>
                                <a:gd name="f38" fmla="val 74"/>
                                <a:gd name="f39" fmla="val 72"/>
                                <a:gd name="f40" fmla="val 46"/>
                                <a:gd name="f41" fmla="val 84"/>
                                <a:gd name="f42" fmla="val 1181"/>
                                <a:gd name="f43" fmla="val 1174"/>
                                <a:gd name="f44" fmla="val 1171"/>
                                <a:gd name="f45" fmla="val 1169"/>
                                <a:gd name="f46" fmla="val 1159"/>
                                <a:gd name="f47" fmla="val 1157"/>
                                <a:gd name="f48" fmla="+- 0 0 0"/>
                                <a:gd name="f49" fmla="*/ f3 1 1198"/>
                                <a:gd name="f50" fmla="*/ f4 1 776"/>
                                <a:gd name="f51" fmla="+- f8 0 192"/>
                                <a:gd name="f52" fmla="+- f9 0 192"/>
                                <a:gd name="f53" fmla="+- f10 0 192"/>
                                <a:gd name="f54" fmla="+- f11 0 192"/>
                                <a:gd name="f55" fmla="+- f12 0 192"/>
                                <a:gd name="f56" fmla="+- f13 0 192"/>
                                <a:gd name="f57" fmla="+- f14 0 192"/>
                                <a:gd name="f58" fmla="+- f15 0 192"/>
                                <a:gd name="f59" fmla="+- f16 0 192"/>
                                <a:gd name="f60" fmla="+- f17 0 192"/>
                                <a:gd name="f61" fmla="+- f18 0 192"/>
                                <a:gd name="f62" fmla="+- f19 0 192"/>
                                <a:gd name="f63" fmla="+- f20 0 192"/>
                                <a:gd name="f64" fmla="+- f21 0 192"/>
                                <a:gd name="f65" fmla="+- f22 0 192"/>
                                <a:gd name="f66" fmla="+- f23 0 192"/>
                                <a:gd name="f67" fmla="+- f24 0 192"/>
                                <a:gd name="f68" fmla="+- f7 0 f5"/>
                                <a:gd name="f69" fmla="+- f6 0 f5"/>
                                <a:gd name="f70" fmla="*/ f48 f0 1"/>
                                <a:gd name="f71" fmla="*/ f69 1 1198"/>
                                <a:gd name="f72" fmla="*/ f68 1 776"/>
                                <a:gd name="f73" fmla="*/ f51 f69 1"/>
                                <a:gd name="f74" fmla="*/ 4450 f68 1"/>
                                <a:gd name="f75" fmla="*/ f52 f69 1"/>
                                <a:gd name="f76" fmla="*/ f53 f69 1"/>
                                <a:gd name="f77" fmla="*/ 4452 f68 1"/>
                                <a:gd name="f78" fmla="*/ f54 f69 1"/>
                                <a:gd name="f79" fmla="*/ 4457 f68 1"/>
                                <a:gd name="f80" fmla="*/ f55 f69 1"/>
                                <a:gd name="f81" fmla="*/ 4459 f68 1"/>
                                <a:gd name="f82" fmla="*/ f56 f69 1"/>
                                <a:gd name="f83" fmla="*/ 4469 f68 1"/>
                                <a:gd name="f84" fmla="*/ f57 f69 1"/>
                                <a:gd name="f85" fmla="*/ 4471 f68 1"/>
                                <a:gd name="f86" fmla="*/ f58 f69 1"/>
                                <a:gd name="f87" fmla="*/ 4483 f68 1"/>
                                <a:gd name="f88" fmla="*/ 4486 f68 1"/>
                                <a:gd name="f89" fmla="*/ f59 f69 1"/>
                                <a:gd name="f90" fmla="*/ f60 f69 1"/>
                                <a:gd name="f91" fmla="*/ 4488 f68 1"/>
                                <a:gd name="f92" fmla="*/ f61 f69 1"/>
                                <a:gd name="f93" fmla="*/ f62 f69 1"/>
                                <a:gd name="f94" fmla="*/ f63 f69 1"/>
                                <a:gd name="f95" fmla="*/ f64 f69 1"/>
                                <a:gd name="f96" fmla="*/ f65 f69 1"/>
                                <a:gd name="f97" fmla="*/ f66 f69 1"/>
                                <a:gd name="f98" fmla="*/ f67 f69 1"/>
                                <a:gd name="f99" fmla="*/ f70 1 f2"/>
                                <a:gd name="f100" fmla="*/ f73 1 1198"/>
                                <a:gd name="f101" fmla="*/ f74 1 776"/>
                                <a:gd name="f102" fmla="*/ f75 1 1198"/>
                                <a:gd name="f103" fmla="*/ f76 1 1198"/>
                                <a:gd name="f104" fmla="*/ f77 1 776"/>
                                <a:gd name="f105" fmla="*/ f78 1 1198"/>
                                <a:gd name="f106" fmla="*/ f79 1 776"/>
                                <a:gd name="f107" fmla="*/ f80 1 1198"/>
                                <a:gd name="f108" fmla="*/ f81 1 776"/>
                                <a:gd name="f109" fmla="*/ f82 1 1198"/>
                                <a:gd name="f110" fmla="*/ f83 1 776"/>
                                <a:gd name="f111" fmla="*/ f84 1 1198"/>
                                <a:gd name="f112" fmla="*/ f85 1 776"/>
                                <a:gd name="f113" fmla="*/ f86 1 1198"/>
                                <a:gd name="f114" fmla="*/ f87 1 776"/>
                                <a:gd name="f115" fmla="*/ f88 1 776"/>
                                <a:gd name="f116" fmla="*/ f89 1 1198"/>
                                <a:gd name="f117" fmla="*/ f90 1 1198"/>
                                <a:gd name="f118" fmla="*/ f91 1 776"/>
                                <a:gd name="f119" fmla="*/ f92 1 1198"/>
                                <a:gd name="f120" fmla="*/ f93 1 1198"/>
                                <a:gd name="f121" fmla="*/ f94 1 1198"/>
                                <a:gd name="f122" fmla="*/ f95 1 1198"/>
                                <a:gd name="f123" fmla="*/ f96 1 1198"/>
                                <a:gd name="f124" fmla="*/ f97 1 1198"/>
                                <a:gd name="f125" fmla="*/ f98 1 1198"/>
                                <a:gd name="f126" fmla="*/ 0 1 f71"/>
                                <a:gd name="f127" fmla="*/ f6 1 f71"/>
                                <a:gd name="f128" fmla="*/ 0 1 f72"/>
                                <a:gd name="f129" fmla="*/ f7 1 f72"/>
                                <a:gd name="f130" fmla="+- f99 0 f1"/>
                                <a:gd name="f131" fmla="*/ f100 1 f71"/>
                                <a:gd name="f132" fmla="*/ f101 1 f72"/>
                                <a:gd name="f133" fmla="*/ f102 1 f71"/>
                                <a:gd name="f134" fmla="*/ f103 1 f71"/>
                                <a:gd name="f135" fmla="*/ f104 1 f72"/>
                                <a:gd name="f136" fmla="*/ f105 1 f71"/>
                                <a:gd name="f137" fmla="*/ f106 1 f72"/>
                                <a:gd name="f138" fmla="*/ f107 1 f71"/>
                                <a:gd name="f139" fmla="*/ f108 1 f72"/>
                                <a:gd name="f140" fmla="*/ f109 1 f71"/>
                                <a:gd name="f141" fmla="*/ f110 1 f72"/>
                                <a:gd name="f142" fmla="*/ f111 1 f71"/>
                                <a:gd name="f143" fmla="*/ f112 1 f72"/>
                                <a:gd name="f144" fmla="*/ f113 1 f71"/>
                                <a:gd name="f145" fmla="*/ f114 1 f72"/>
                                <a:gd name="f146" fmla="*/ f115 1 f72"/>
                                <a:gd name="f147" fmla="*/ f116 1 f71"/>
                                <a:gd name="f148" fmla="*/ f117 1 f71"/>
                                <a:gd name="f149" fmla="*/ f118 1 f72"/>
                                <a:gd name="f150" fmla="*/ f119 1 f71"/>
                                <a:gd name="f151" fmla="*/ f120 1 f71"/>
                                <a:gd name="f152" fmla="*/ f121 1 f71"/>
                                <a:gd name="f153" fmla="*/ f122 1 f71"/>
                                <a:gd name="f154" fmla="*/ f123 1 f71"/>
                                <a:gd name="f155" fmla="*/ f124 1 f71"/>
                                <a:gd name="f156" fmla="*/ f125 1 f71"/>
                                <a:gd name="f157" fmla="*/ f126 f49 1"/>
                                <a:gd name="f158" fmla="*/ f127 f49 1"/>
                                <a:gd name="f159" fmla="*/ f129 f50 1"/>
                                <a:gd name="f160" fmla="*/ f128 f50 1"/>
                                <a:gd name="f161" fmla="*/ f131 f49 1"/>
                                <a:gd name="f162" fmla="*/ f132 f50 1"/>
                                <a:gd name="f163" fmla="*/ f133 f49 1"/>
                                <a:gd name="f164" fmla="*/ f134 f49 1"/>
                                <a:gd name="f165" fmla="*/ f135 f50 1"/>
                                <a:gd name="f166" fmla="*/ f136 f49 1"/>
                                <a:gd name="f167" fmla="*/ f137 f50 1"/>
                                <a:gd name="f168" fmla="*/ f138 f49 1"/>
                                <a:gd name="f169" fmla="*/ f139 f50 1"/>
                                <a:gd name="f170" fmla="*/ f140 f49 1"/>
                                <a:gd name="f171" fmla="*/ f141 f50 1"/>
                                <a:gd name="f172" fmla="*/ f142 f49 1"/>
                                <a:gd name="f173" fmla="*/ f143 f50 1"/>
                                <a:gd name="f174" fmla="*/ f144 f49 1"/>
                                <a:gd name="f175" fmla="*/ f145 f50 1"/>
                                <a:gd name="f176" fmla="*/ f146 f50 1"/>
                                <a:gd name="f177" fmla="*/ f147 f49 1"/>
                                <a:gd name="f178" fmla="*/ f148 f49 1"/>
                                <a:gd name="f179" fmla="*/ f149 f50 1"/>
                                <a:gd name="f180" fmla="*/ f150 f49 1"/>
                                <a:gd name="f181" fmla="*/ f151 f49 1"/>
                                <a:gd name="f182" fmla="*/ f152 f49 1"/>
                                <a:gd name="f183" fmla="*/ f153 f49 1"/>
                                <a:gd name="f184" fmla="*/ f154 f49 1"/>
                                <a:gd name="f185" fmla="*/ f155 f49 1"/>
                                <a:gd name="f186" fmla="*/ f156 f4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30">
                                  <a:pos x="f161" y="f162"/>
                                </a:cxn>
                                <a:cxn ang="f130">
                                  <a:pos x="f163" y="f162"/>
                                </a:cxn>
                                <a:cxn ang="f130">
                                  <a:pos x="f164" y="f165"/>
                                </a:cxn>
                                <a:cxn ang="f130">
                                  <a:pos x="f166" y="f167"/>
                                </a:cxn>
                                <a:cxn ang="f130">
                                  <a:pos x="f168" y="f169"/>
                                </a:cxn>
                                <a:cxn ang="f130">
                                  <a:pos x="f170" y="f171"/>
                                </a:cxn>
                                <a:cxn ang="f130">
                                  <a:pos x="f172" y="f173"/>
                                </a:cxn>
                                <a:cxn ang="f130">
                                  <a:pos x="f174" y="f175"/>
                                </a:cxn>
                                <a:cxn ang="f130">
                                  <a:pos x="f174" y="f176"/>
                                </a:cxn>
                                <a:cxn ang="f130">
                                  <a:pos x="f177" y="f176"/>
                                </a:cxn>
                                <a:cxn ang="f130">
                                  <a:pos x="f178" y="f179"/>
                                </a:cxn>
                                <a:cxn ang="f130">
                                  <a:pos x="f180" y="f175"/>
                                </a:cxn>
                                <a:cxn ang="f130">
                                  <a:pos x="f181" y="f175"/>
                                </a:cxn>
                                <a:cxn ang="f130">
                                  <a:pos x="f182" y="f173"/>
                                </a:cxn>
                                <a:cxn ang="f130">
                                  <a:pos x="f183" y="f173"/>
                                </a:cxn>
                                <a:cxn ang="f130">
                                  <a:pos x="f183" y="f171"/>
                                </a:cxn>
                                <a:cxn ang="f130">
                                  <a:pos x="f184" y="f171"/>
                                </a:cxn>
                                <a:cxn ang="f130">
                                  <a:pos x="f185" y="f169"/>
                                </a:cxn>
                                <a:cxn ang="f130">
                                  <a:pos x="f186" y="f169"/>
                                </a:cxn>
                                <a:cxn ang="f130">
                                  <a:pos x="f186" y="f167"/>
                                </a:cxn>
                                <a:cxn ang="f130">
                                  <a:pos x="f161" y="f165"/>
                                </a:cxn>
                                <a:cxn ang="f130">
                                  <a:pos x="f161" y="f162"/>
                                </a:cxn>
                              </a:cxnLst>
                              <a:rect l="f157" t="f160" r="f158" b="f159"/>
                              <a:pathLst>
                                <a:path w="1198" h="776">
                                  <a:moveTo>
                                    <a:pt x="f25" y="f26"/>
                                  </a:moveTo>
                                  <a:lnTo>
                                    <a:pt x="f27" y="f26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5"/>
                                  </a:lnTo>
                                  <a:lnTo>
                                    <a:pt x="f36" y="f34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33" y="f37"/>
                                  </a:lnTo>
                                  <a:lnTo>
                                    <a:pt x="f38" y="f37"/>
                                  </a:lnTo>
                                  <a:lnTo>
                                    <a:pt x="f39" y="f40"/>
                                  </a:lnTo>
                                  <a:lnTo>
                                    <a:pt x="f41" y="f32"/>
                                  </a:lnTo>
                                  <a:lnTo>
                                    <a:pt x="f42" y="f32"/>
                                  </a:lnTo>
                                  <a:lnTo>
                                    <a:pt x="f43" y="f34"/>
                                  </a:lnTo>
                                  <a:lnTo>
                                    <a:pt x="f44" y="f34"/>
                                  </a:lnTo>
                                  <a:lnTo>
                                    <a:pt x="f44" y="f35"/>
                                  </a:lnTo>
                                  <a:lnTo>
                                    <a:pt x="f45" y="f35"/>
                                  </a:lnTo>
                                  <a:lnTo>
                                    <a:pt x="f46" y="f33"/>
                                  </a:lnTo>
                                  <a:lnTo>
                                    <a:pt x="f47" y="f33"/>
                                  </a:lnTo>
                                  <a:lnTo>
                                    <a:pt x="f47" y="f31"/>
                                  </a:lnTo>
                                  <a:lnTo>
                                    <a:pt x="f25" y="f29"/>
                                  </a:lnTo>
                                  <a:lnTo>
                                    <a:pt x="f25" y="f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8" name="Freeform 982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75 0"/>
                                <a:gd name="f9" fmla="+- 0 1306 0"/>
                                <a:gd name="f10" fmla="+- 0 1320 0"/>
                                <a:gd name="f11" fmla="+- 0 1315 0"/>
                                <a:gd name="f12" fmla="val 1183"/>
                                <a:gd name="f13" fmla="val 41"/>
                                <a:gd name="f14" fmla="val 1114"/>
                                <a:gd name="f15" fmla="val 1128"/>
                                <a:gd name="f16" fmla="val 46"/>
                                <a:gd name="f17" fmla="val 1123"/>
                                <a:gd name="f18" fmla="val 44"/>
                                <a:gd name="f19" fmla="+- 0 0 0"/>
                                <a:gd name="f20" fmla="*/ f3 1 1198"/>
                                <a:gd name="f21" fmla="*/ f4 1 776"/>
                                <a:gd name="f22" fmla="+- f8 0 192"/>
                                <a:gd name="f23" fmla="+- f9 0 192"/>
                                <a:gd name="f24" fmla="+- f10 0 192"/>
                                <a:gd name="f25" fmla="+- f11 0 192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4483 f26 1"/>
                                <a:gd name="f33" fmla="*/ f23 f27 1"/>
                                <a:gd name="f34" fmla="*/ f24 f27 1"/>
                                <a:gd name="f35" fmla="*/ 4488 f26 1"/>
                                <a:gd name="f36" fmla="*/ f25 f27 1"/>
                                <a:gd name="f37" fmla="*/ 4486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9" name="Freeform 981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318 0"/>
                                <a:gd name="f9" fmla="+- 0 264 0"/>
                                <a:gd name="f10" fmla="+- 0 252 0"/>
                                <a:gd name="f11" fmla="+- 0 1332 0"/>
                                <a:gd name="f12" fmla="val 1126"/>
                                <a:gd name="f13" fmla="val 3"/>
                                <a:gd name="f14" fmla="val 72"/>
                                <a:gd name="f15" fmla="val 60"/>
                                <a:gd name="f16" fmla="val 8"/>
                                <a:gd name="f17" fmla="val 1140"/>
                                <a:gd name="f18" fmla="+- 0 0 0"/>
                                <a:gd name="f19" fmla="*/ f3 1 1198"/>
                                <a:gd name="f20" fmla="*/ f4 1 776"/>
                                <a:gd name="f21" fmla="+- f8 0 192"/>
                                <a:gd name="f22" fmla="+- f9 0 192"/>
                                <a:gd name="f23" fmla="+- f10 0 192"/>
                                <a:gd name="f24" fmla="+- f11 0 192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4445 f25 1"/>
                                <a:gd name="f32" fmla="*/ f22 f26 1"/>
                                <a:gd name="f33" fmla="*/ f23 f26 1"/>
                                <a:gd name="f34" fmla="*/ 4450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10" name="Freeform 980"/>
                          <wps:cNvSpPr/>
                          <wps:spPr>
                            <a:xfrm>
                              <a:off x="0" y="2820603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1296 0"/>
                                <a:gd name="f9" fmla="+- 0 283 0"/>
                                <a:gd name="f10" fmla="+- 0 269 0"/>
                                <a:gd name="f11" fmla="+- 0 1313 0"/>
                                <a:gd name="f12" fmla="val 1104"/>
                                <a:gd name="f13" fmla="val 91"/>
                                <a:gd name="f14" fmla="val 77"/>
                                <a:gd name="f15" fmla="val 3"/>
                                <a:gd name="f16" fmla="val 1121"/>
                                <a:gd name="f17" fmla="+- 0 0 0"/>
                                <a:gd name="f18" fmla="*/ f3 1 1198"/>
                                <a:gd name="f19" fmla="*/ f4 1 776"/>
                                <a:gd name="f20" fmla="+- f8 0 192"/>
                                <a:gd name="f21" fmla="+- f9 0 192"/>
                                <a:gd name="f22" fmla="+- f10 0 192"/>
                                <a:gd name="f23" fmla="+- f11 0 192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6"/>
                                <a:gd name="f29" fmla="*/ f20 f25 1"/>
                                <a:gd name="f30" fmla="*/ 4442 f24 1"/>
                                <a:gd name="f31" fmla="*/ f21 f25 1"/>
                                <a:gd name="f32" fmla="*/ f22 f25 1"/>
                                <a:gd name="f33" fmla="*/ 4445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6"/>
                                <a:gd name="f38" fmla="*/ f31 1 1198"/>
                                <a:gd name="f39" fmla="*/ f32 1 1198"/>
                                <a:gd name="f40" fmla="*/ f33 1 776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6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97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0766" y="0"/>
                              <a:ext cx="277922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978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1163" y="111236"/>
                              <a:ext cx="137516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213" name="Group 961"/>
                        <wpg:cNvGrpSpPr/>
                        <wpg:grpSpPr>
                          <a:xfrm>
                            <a:off x="892801" y="95755"/>
                            <a:ext cx="277922" cy="1161718"/>
                            <a:chOff x="0" y="0"/>
                            <a:chExt cx="277922" cy="1161718"/>
                          </a:xfrm>
                        </wpg:grpSpPr>
                        <wps:wsp>
                          <wps:cNvPr id="214" name="Freeform 976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82 0"/>
                                <a:gd name="f9" fmla="+- 0 1622 0"/>
                                <a:gd name="f10" fmla="+- 0 1615 0"/>
                                <a:gd name="f11" fmla="+- 0 1610 0"/>
                                <a:gd name="f12" fmla="+- 0 1608 0"/>
                                <a:gd name="f13" fmla="+- 0 1625 0"/>
                                <a:gd name="f14" fmla="+- 0 1634 0"/>
                                <a:gd name="f15" fmla="+- 0 1637 0"/>
                                <a:gd name="f16" fmla="+- 0 1649 0"/>
                                <a:gd name="f17" fmla="+- 0 1651 0"/>
                                <a:gd name="f18" fmla="+- 0 1663 0"/>
                                <a:gd name="f19" fmla="+- 0 1666 0"/>
                                <a:gd name="f20" fmla="+- 0 1668 0"/>
                                <a:gd name="f21" fmla="+- 0 1680 0"/>
                                <a:gd name="f22" fmla="+- 0 1685 0"/>
                                <a:gd name="f23" fmla="+- 0 1702 0"/>
                                <a:gd name="f24" fmla="+- 0 1843 0"/>
                                <a:gd name="f25" fmla="+- 0 1692 0"/>
                                <a:gd name="f26" fmla="+- 0 1676 0"/>
                                <a:gd name="f27" fmla="+- 0 1673 0"/>
                                <a:gd name="f28" fmla="+- 0 1664 0"/>
                                <a:gd name="f29" fmla="+- 0 1660 0"/>
                                <a:gd name="f30" fmla="+- 0 1658 0"/>
                                <a:gd name="f31" fmla="+- 0 1652 0"/>
                                <a:gd name="f32" fmla="+- 0 1650 0"/>
                                <a:gd name="f33" fmla="+- 0 1653 0"/>
                                <a:gd name="f34" fmla="+- 0 1657 0"/>
                                <a:gd name="f35" fmla="+- 0 1656 0"/>
                                <a:gd name="f36" fmla="+- 0 1674 0"/>
                                <a:gd name="f37" fmla="val 74"/>
                                <a:gd name="f38" fmla="val 43"/>
                                <a:gd name="f39" fmla="val 14"/>
                                <a:gd name="f40" fmla="val 7"/>
                                <a:gd name="f41" fmla="val 55"/>
                                <a:gd name="f42" fmla="val 60"/>
                                <a:gd name="f43" fmla="val 2"/>
                                <a:gd name="f44" fmla="val 75"/>
                                <a:gd name="f45" fmla="val 77"/>
                                <a:gd name="f46" fmla="val 94"/>
                                <a:gd name="f47" fmla="val 684"/>
                                <a:gd name="f48" fmla="val 701"/>
                                <a:gd name="f49" fmla="val 703"/>
                                <a:gd name="f50" fmla="val 718"/>
                                <a:gd name="f51" fmla="val 720"/>
                                <a:gd name="f52" fmla="val 735"/>
                                <a:gd name="f53" fmla="val 17"/>
                                <a:gd name="f54" fmla="val 737"/>
                                <a:gd name="f55" fmla="val 26"/>
                                <a:gd name="f56" fmla="val 749"/>
                                <a:gd name="f57" fmla="val 29"/>
                                <a:gd name="f58" fmla="val 751"/>
                                <a:gd name="f59" fmla="val 41"/>
                                <a:gd name="f60" fmla="val 759"/>
                                <a:gd name="f61" fmla="val 761"/>
                                <a:gd name="f62" fmla="val 768"/>
                                <a:gd name="f63" fmla="val 58"/>
                                <a:gd name="f64" fmla="val 771"/>
                                <a:gd name="f65" fmla="val 72"/>
                                <a:gd name="f66" fmla="val 775"/>
                                <a:gd name="f67" fmla="val 235"/>
                                <a:gd name="f68" fmla="val 84"/>
                                <a:gd name="f69" fmla="val 732"/>
                                <a:gd name="f70" fmla="val 68"/>
                                <a:gd name="f71" fmla="val 730"/>
                                <a:gd name="f72" fmla="val 65"/>
                                <a:gd name="f73" fmla="val 56"/>
                                <a:gd name="f74" fmla="val 52"/>
                                <a:gd name="f75" fmla="val 715"/>
                                <a:gd name="f76" fmla="val 50"/>
                                <a:gd name="f77" fmla="val 44"/>
                                <a:gd name="f78" fmla="val 42"/>
                                <a:gd name="f79" fmla="val 696"/>
                                <a:gd name="f80" fmla="val 82"/>
                                <a:gd name="f81" fmla="val 45"/>
                                <a:gd name="f82" fmla="val 49"/>
                                <a:gd name="f83" fmla="val 48"/>
                                <a:gd name="f84" fmla="val 66"/>
                                <a:gd name="f85" fmla="+- 0 0 0"/>
                                <a:gd name="f86" fmla="*/ f3 1 236"/>
                                <a:gd name="f87" fmla="*/ f4 1 778"/>
                                <a:gd name="f88" fmla="+- f8 0 1608"/>
                                <a:gd name="f89" fmla="+- f9 0 1608"/>
                                <a:gd name="f90" fmla="+- f10 0 1608"/>
                                <a:gd name="f91" fmla="+- f11 0 1608"/>
                                <a:gd name="f92" fmla="+- f12 0 1608"/>
                                <a:gd name="f93" fmla="+- f13 0 1608"/>
                                <a:gd name="f94" fmla="+- f14 0 1608"/>
                                <a:gd name="f95" fmla="+- f15 0 1608"/>
                                <a:gd name="f96" fmla="+- f16 0 1608"/>
                                <a:gd name="f97" fmla="+- f17 0 1608"/>
                                <a:gd name="f98" fmla="+- f18 0 1608"/>
                                <a:gd name="f99" fmla="+- f19 0 1608"/>
                                <a:gd name="f100" fmla="+- f20 0 1608"/>
                                <a:gd name="f101" fmla="+- f21 0 1608"/>
                                <a:gd name="f102" fmla="+- f22 0 1608"/>
                                <a:gd name="f103" fmla="+- f23 0 1608"/>
                                <a:gd name="f104" fmla="+- f24 0 1608"/>
                                <a:gd name="f105" fmla="+- f25 0 1608"/>
                                <a:gd name="f106" fmla="+- f26 0 1608"/>
                                <a:gd name="f107" fmla="+- f27 0 1608"/>
                                <a:gd name="f108" fmla="+- f28 0 1608"/>
                                <a:gd name="f109" fmla="+- f29 0 1608"/>
                                <a:gd name="f110" fmla="+- f30 0 1608"/>
                                <a:gd name="f111" fmla="+- f31 0 1608"/>
                                <a:gd name="f112" fmla="+- f32 0 1608"/>
                                <a:gd name="f113" fmla="+- f33 0 1608"/>
                                <a:gd name="f114" fmla="+- f34 0 1608"/>
                                <a:gd name="f115" fmla="+- f35 0 1608"/>
                                <a:gd name="f116" fmla="+- f36 0 1608"/>
                                <a:gd name="f117" fmla="+- f7 0 f5"/>
                                <a:gd name="f118" fmla="+- f6 0 f5"/>
                                <a:gd name="f119" fmla="*/ f85 f0 1"/>
                                <a:gd name="f120" fmla="*/ f118 1 236"/>
                                <a:gd name="f121" fmla="*/ f117 1 778"/>
                                <a:gd name="f122" fmla="*/ f88 f118 1"/>
                                <a:gd name="f123" fmla="*/ 194 f117 1"/>
                                <a:gd name="f124" fmla="*/ f89 f118 1"/>
                                <a:gd name="f125" fmla="*/ f90 f118 1"/>
                                <a:gd name="f126" fmla="*/ 206 f117 1"/>
                                <a:gd name="f127" fmla="*/ 211 f117 1"/>
                                <a:gd name="f128" fmla="*/ f91 f118 1"/>
                                <a:gd name="f129" fmla="*/ 226 f117 1"/>
                                <a:gd name="f130" fmla="*/ 228 f117 1"/>
                                <a:gd name="f131" fmla="*/ f92 f118 1"/>
                                <a:gd name="f132" fmla="*/ 245 f117 1"/>
                                <a:gd name="f133" fmla="*/ 835 f117 1"/>
                                <a:gd name="f134" fmla="*/ 852 f117 1"/>
                                <a:gd name="f135" fmla="*/ 854 f117 1"/>
                                <a:gd name="f136" fmla="*/ 869 f117 1"/>
                                <a:gd name="f137" fmla="*/ 871 f117 1"/>
                                <a:gd name="f138" fmla="*/ 886 f117 1"/>
                                <a:gd name="f139" fmla="*/ f93 f118 1"/>
                                <a:gd name="f140" fmla="*/ 888 f117 1"/>
                                <a:gd name="f141" fmla="*/ f94 f118 1"/>
                                <a:gd name="f142" fmla="*/ 900 f117 1"/>
                                <a:gd name="f143" fmla="*/ f95 f118 1"/>
                                <a:gd name="f144" fmla="*/ 902 f117 1"/>
                                <a:gd name="f145" fmla="*/ f96 f118 1"/>
                                <a:gd name="f146" fmla="*/ 910 f117 1"/>
                                <a:gd name="f147" fmla="*/ 912 f117 1"/>
                                <a:gd name="f148" fmla="*/ f97 f118 1"/>
                                <a:gd name="f149" fmla="*/ f98 f118 1"/>
                                <a:gd name="f150" fmla="*/ 919 f117 1"/>
                                <a:gd name="f151" fmla="*/ f99 f118 1"/>
                                <a:gd name="f152" fmla="*/ 922 f117 1"/>
                                <a:gd name="f153" fmla="*/ f100 f118 1"/>
                                <a:gd name="f154" fmla="*/ f101 f118 1"/>
                                <a:gd name="f155" fmla="*/ 926 f117 1"/>
                                <a:gd name="f156" fmla="*/ f102 f118 1"/>
                                <a:gd name="f157" fmla="*/ f103 f118 1"/>
                                <a:gd name="f158" fmla="*/ 929 f117 1"/>
                                <a:gd name="f159" fmla="*/ f104 f118 1"/>
                                <a:gd name="f160" fmla="*/ f105 f118 1"/>
                                <a:gd name="f161" fmla="*/ 883 f117 1"/>
                                <a:gd name="f162" fmla="*/ f106 f118 1"/>
                                <a:gd name="f163" fmla="*/ 881 f117 1"/>
                                <a:gd name="f164" fmla="*/ f107 f118 1"/>
                                <a:gd name="f165" fmla="*/ f108 f118 1"/>
                                <a:gd name="f166" fmla="*/ f109 f118 1"/>
                                <a:gd name="f167" fmla="*/ 866 f117 1"/>
                                <a:gd name="f168" fmla="*/ f110 f118 1"/>
                                <a:gd name="f169" fmla="*/ f111 f118 1"/>
                                <a:gd name="f170" fmla="*/ f112 f118 1"/>
                                <a:gd name="f171" fmla="*/ 847 f117 1"/>
                                <a:gd name="f172" fmla="*/ 233 f117 1"/>
                                <a:gd name="f173" fmla="*/ f113 f118 1"/>
                                <a:gd name="f174" fmla="*/ f114 f118 1"/>
                                <a:gd name="f175" fmla="*/ 216 f117 1"/>
                                <a:gd name="f176" fmla="*/ f115 f118 1"/>
                                <a:gd name="f177" fmla="*/ 199 f117 1"/>
                                <a:gd name="f178" fmla="*/ f116 f118 1"/>
                                <a:gd name="f179" fmla="*/ f119 1 f2"/>
                                <a:gd name="f180" fmla="*/ f122 1 236"/>
                                <a:gd name="f181" fmla="*/ f123 1 778"/>
                                <a:gd name="f182" fmla="*/ f124 1 236"/>
                                <a:gd name="f183" fmla="*/ f125 1 236"/>
                                <a:gd name="f184" fmla="*/ f126 1 778"/>
                                <a:gd name="f185" fmla="*/ f127 1 778"/>
                                <a:gd name="f186" fmla="*/ f128 1 236"/>
                                <a:gd name="f187" fmla="*/ f129 1 778"/>
                                <a:gd name="f188" fmla="*/ f130 1 778"/>
                                <a:gd name="f189" fmla="*/ f131 1 236"/>
                                <a:gd name="f190" fmla="*/ f132 1 778"/>
                                <a:gd name="f191" fmla="*/ f133 1 778"/>
                                <a:gd name="f192" fmla="*/ f134 1 778"/>
                                <a:gd name="f193" fmla="*/ f135 1 778"/>
                                <a:gd name="f194" fmla="*/ f136 1 778"/>
                                <a:gd name="f195" fmla="*/ f137 1 778"/>
                                <a:gd name="f196" fmla="*/ f138 1 778"/>
                                <a:gd name="f197" fmla="*/ f139 1 236"/>
                                <a:gd name="f198" fmla="*/ f140 1 778"/>
                                <a:gd name="f199" fmla="*/ f141 1 236"/>
                                <a:gd name="f200" fmla="*/ f142 1 778"/>
                                <a:gd name="f201" fmla="*/ f143 1 236"/>
                                <a:gd name="f202" fmla="*/ f144 1 778"/>
                                <a:gd name="f203" fmla="*/ f145 1 236"/>
                                <a:gd name="f204" fmla="*/ f146 1 778"/>
                                <a:gd name="f205" fmla="*/ f147 1 778"/>
                                <a:gd name="f206" fmla="*/ f148 1 236"/>
                                <a:gd name="f207" fmla="*/ f149 1 236"/>
                                <a:gd name="f208" fmla="*/ f150 1 778"/>
                                <a:gd name="f209" fmla="*/ f151 1 236"/>
                                <a:gd name="f210" fmla="*/ f152 1 778"/>
                                <a:gd name="f211" fmla="*/ f153 1 236"/>
                                <a:gd name="f212" fmla="*/ f154 1 236"/>
                                <a:gd name="f213" fmla="*/ f155 1 778"/>
                                <a:gd name="f214" fmla="*/ f156 1 236"/>
                                <a:gd name="f215" fmla="*/ f157 1 236"/>
                                <a:gd name="f216" fmla="*/ f158 1 778"/>
                                <a:gd name="f217" fmla="*/ f159 1 236"/>
                                <a:gd name="f218" fmla="*/ f160 1 236"/>
                                <a:gd name="f219" fmla="*/ f161 1 778"/>
                                <a:gd name="f220" fmla="*/ f162 1 236"/>
                                <a:gd name="f221" fmla="*/ f163 1 778"/>
                                <a:gd name="f222" fmla="*/ f164 1 236"/>
                                <a:gd name="f223" fmla="*/ f165 1 236"/>
                                <a:gd name="f224" fmla="*/ f166 1 236"/>
                                <a:gd name="f225" fmla="*/ f167 1 778"/>
                                <a:gd name="f226" fmla="*/ f168 1 236"/>
                                <a:gd name="f227" fmla="*/ f169 1 236"/>
                                <a:gd name="f228" fmla="*/ f170 1 236"/>
                                <a:gd name="f229" fmla="*/ f171 1 778"/>
                                <a:gd name="f230" fmla="*/ f172 1 778"/>
                                <a:gd name="f231" fmla="*/ f173 1 236"/>
                                <a:gd name="f232" fmla="*/ f174 1 236"/>
                                <a:gd name="f233" fmla="*/ f175 1 778"/>
                                <a:gd name="f234" fmla="*/ f176 1 236"/>
                                <a:gd name="f235" fmla="*/ f177 1 778"/>
                                <a:gd name="f236" fmla="*/ f178 1 236"/>
                                <a:gd name="f237" fmla="*/ 0 1 f120"/>
                                <a:gd name="f238" fmla="*/ f6 1 f120"/>
                                <a:gd name="f239" fmla="*/ 0 1 f121"/>
                                <a:gd name="f240" fmla="*/ f7 1 f121"/>
                                <a:gd name="f241" fmla="+- f179 0 f1"/>
                                <a:gd name="f242" fmla="*/ f180 1 f120"/>
                                <a:gd name="f243" fmla="*/ f181 1 f121"/>
                                <a:gd name="f244" fmla="*/ f182 1 f120"/>
                                <a:gd name="f245" fmla="*/ f183 1 f120"/>
                                <a:gd name="f246" fmla="*/ f184 1 f121"/>
                                <a:gd name="f247" fmla="*/ f185 1 f121"/>
                                <a:gd name="f248" fmla="*/ f186 1 f120"/>
                                <a:gd name="f249" fmla="*/ f187 1 f121"/>
                                <a:gd name="f250" fmla="*/ f188 1 f121"/>
                                <a:gd name="f251" fmla="*/ f189 1 f120"/>
                                <a:gd name="f252" fmla="*/ f190 1 f121"/>
                                <a:gd name="f253" fmla="*/ f191 1 f121"/>
                                <a:gd name="f254" fmla="*/ f192 1 f121"/>
                                <a:gd name="f255" fmla="*/ f193 1 f121"/>
                                <a:gd name="f256" fmla="*/ f194 1 f121"/>
                                <a:gd name="f257" fmla="*/ f195 1 f121"/>
                                <a:gd name="f258" fmla="*/ f196 1 f121"/>
                                <a:gd name="f259" fmla="*/ f197 1 f120"/>
                                <a:gd name="f260" fmla="*/ f198 1 f121"/>
                                <a:gd name="f261" fmla="*/ f199 1 f120"/>
                                <a:gd name="f262" fmla="*/ f200 1 f121"/>
                                <a:gd name="f263" fmla="*/ f201 1 f120"/>
                                <a:gd name="f264" fmla="*/ f202 1 f121"/>
                                <a:gd name="f265" fmla="*/ f203 1 f120"/>
                                <a:gd name="f266" fmla="*/ f204 1 f121"/>
                                <a:gd name="f267" fmla="*/ f205 1 f121"/>
                                <a:gd name="f268" fmla="*/ f206 1 f120"/>
                                <a:gd name="f269" fmla="*/ f207 1 f120"/>
                                <a:gd name="f270" fmla="*/ f208 1 f121"/>
                                <a:gd name="f271" fmla="*/ f209 1 f120"/>
                                <a:gd name="f272" fmla="*/ f210 1 f121"/>
                                <a:gd name="f273" fmla="*/ f211 1 f120"/>
                                <a:gd name="f274" fmla="*/ f212 1 f120"/>
                                <a:gd name="f275" fmla="*/ f213 1 f121"/>
                                <a:gd name="f276" fmla="*/ f214 1 f120"/>
                                <a:gd name="f277" fmla="*/ f215 1 f120"/>
                                <a:gd name="f278" fmla="*/ f216 1 f121"/>
                                <a:gd name="f279" fmla="*/ f217 1 f120"/>
                                <a:gd name="f280" fmla="*/ f218 1 f120"/>
                                <a:gd name="f281" fmla="*/ f219 1 f121"/>
                                <a:gd name="f282" fmla="*/ f220 1 f120"/>
                                <a:gd name="f283" fmla="*/ f221 1 f121"/>
                                <a:gd name="f284" fmla="*/ f222 1 f120"/>
                                <a:gd name="f285" fmla="*/ f223 1 f120"/>
                                <a:gd name="f286" fmla="*/ f224 1 f120"/>
                                <a:gd name="f287" fmla="*/ f225 1 f121"/>
                                <a:gd name="f288" fmla="*/ f226 1 f120"/>
                                <a:gd name="f289" fmla="*/ f227 1 f120"/>
                                <a:gd name="f290" fmla="*/ f228 1 f120"/>
                                <a:gd name="f291" fmla="*/ f229 1 f121"/>
                                <a:gd name="f292" fmla="*/ f230 1 f121"/>
                                <a:gd name="f293" fmla="*/ f231 1 f120"/>
                                <a:gd name="f294" fmla="*/ f232 1 f120"/>
                                <a:gd name="f295" fmla="*/ f233 1 f121"/>
                                <a:gd name="f296" fmla="*/ f234 1 f120"/>
                                <a:gd name="f297" fmla="*/ f235 1 f121"/>
                                <a:gd name="f298" fmla="*/ f236 1 f120"/>
                                <a:gd name="f299" fmla="*/ f237 f86 1"/>
                                <a:gd name="f300" fmla="*/ f238 f86 1"/>
                                <a:gd name="f301" fmla="*/ f240 f87 1"/>
                                <a:gd name="f302" fmla="*/ f239 f87 1"/>
                                <a:gd name="f303" fmla="*/ f242 f86 1"/>
                                <a:gd name="f304" fmla="*/ f243 f87 1"/>
                                <a:gd name="f305" fmla="*/ f244 f86 1"/>
                                <a:gd name="f306" fmla="*/ f245 f86 1"/>
                                <a:gd name="f307" fmla="*/ f246 f87 1"/>
                                <a:gd name="f308" fmla="*/ f247 f87 1"/>
                                <a:gd name="f309" fmla="*/ f248 f86 1"/>
                                <a:gd name="f310" fmla="*/ f249 f87 1"/>
                                <a:gd name="f311" fmla="*/ f250 f87 1"/>
                                <a:gd name="f312" fmla="*/ f251 f86 1"/>
                                <a:gd name="f313" fmla="*/ f252 f87 1"/>
                                <a:gd name="f314" fmla="*/ f253 f87 1"/>
                                <a:gd name="f315" fmla="*/ f254 f87 1"/>
                                <a:gd name="f316" fmla="*/ f255 f87 1"/>
                                <a:gd name="f317" fmla="*/ f256 f87 1"/>
                                <a:gd name="f318" fmla="*/ f257 f87 1"/>
                                <a:gd name="f319" fmla="*/ f258 f87 1"/>
                                <a:gd name="f320" fmla="*/ f259 f86 1"/>
                                <a:gd name="f321" fmla="*/ f260 f87 1"/>
                                <a:gd name="f322" fmla="*/ f261 f86 1"/>
                                <a:gd name="f323" fmla="*/ f262 f87 1"/>
                                <a:gd name="f324" fmla="*/ f263 f86 1"/>
                                <a:gd name="f325" fmla="*/ f264 f87 1"/>
                                <a:gd name="f326" fmla="*/ f265 f86 1"/>
                                <a:gd name="f327" fmla="*/ f266 f87 1"/>
                                <a:gd name="f328" fmla="*/ f267 f87 1"/>
                                <a:gd name="f329" fmla="*/ f268 f86 1"/>
                                <a:gd name="f330" fmla="*/ f269 f86 1"/>
                                <a:gd name="f331" fmla="*/ f270 f87 1"/>
                                <a:gd name="f332" fmla="*/ f271 f86 1"/>
                                <a:gd name="f333" fmla="*/ f272 f87 1"/>
                                <a:gd name="f334" fmla="*/ f273 f86 1"/>
                                <a:gd name="f335" fmla="*/ f274 f86 1"/>
                                <a:gd name="f336" fmla="*/ f275 f87 1"/>
                                <a:gd name="f337" fmla="*/ f276 f86 1"/>
                                <a:gd name="f338" fmla="*/ f277 f86 1"/>
                                <a:gd name="f339" fmla="*/ f278 f87 1"/>
                                <a:gd name="f340" fmla="*/ f279 f86 1"/>
                                <a:gd name="f341" fmla="*/ f280 f86 1"/>
                                <a:gd name="f342" fmla="*/ f281 f87 1"/>
                                <a:gd name="f343" fmla="*/ f282 f86 1"/>
                                <a:gd name="f344" fmla="*/ f283 f87 1"/>
                                <a:gd name="f345" fmla="*/ f284 f86 1"/>
                                <a:gd name="f346" fmla="*/ f285 f86 1"/>
                                <a:gd name="f347" fmla="*/ f286 f86 1"/>
                                <a:gd name="f348" fmla="*/ f287 f87 1"/>
                                <a:gd name="f349" fmla="*/ f288 f86 1"/>
                                <a:gd name="f350" fmla="*/ f289 f86 1"/>
                                <a:gd name="f351" fmla="*/ f290 f86 1"/>
                                <a:gd name="f352" fmla="*/ f291 f87 1"/>
                                <a:gd name="f353" fmla="*/ f292 f87 1"/>
                                <a:gd name="f354" fmla="*/ f293 f86 1"/>
                                <a:gd name="f355" fmla="*/ f294 f86 1"/>
                                <a:gd name="f356" fmla="*/ f295 f87 1"/>
                                <a:gd name="f357" fmla="*/ f296 f86 1"/>
                                <a:gd name="f358" fmla="*/ f297 f87 1"/>
                                <a:gd name="f359" fmla="*/ f298 f8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1">
                                  <a:pos x="f303" y="f304"/>
                                </a:cxn>
                                <a:cxn ang="f241">
                                  <a:pos x="f305" y="f304"/>
                                </a:cxn>
                                <a:cxn ang="f241">
                                  <a:pos x="f306" y="f307"/>
                                </a:cxn>
                                <a:cxn ang="f241">
                                  <a:pos x="f306" y="f308"/>
                                </a:cxn>
                                <a:cxn ang="f241">
                                  <a:pos x="f309" y="f310"/>
                                </a:cxn>
                                <a:cxn ang="f241">
                                  <a:pos x="f309" y="f311"/>
                                </a:cxn>
                                <a:cxn ang="f241">
                                  <a:pos x="f312" y="f313"/>
                                </a:cxn>
                                <a:cxn ang="f241">
                                  <a:pos x="f312" y="f314"/>
                                </a:cxn>
                                <a:cxn ang="f241">
                                  <a:pos x="f309" y="f315"/>
                                </a:cxn>
                                <a:cxn ang="f241">
                                  <a:pos x="f309" y="f316"/>
                                </a:cxn>
                                <a:cxn ang="f241">
                                  <a:pos x="f306" y="f317"/>
                                </a:cxn>
                                <a:cxn ang="f241">
                                  <a:pos x="f306" y="f318"/>
                                </a:cxn>
                                <a:cxn ang="f241">
                                  <a:pos x="f305" y="f319"/>
                                </a:cxn>
                                <a:cxn ang="f241">
                                  <a:pos x="f320" y="f319"/>
                                </a:cxn>
                                <a:cxn ang="f241">
                                  <a:pos x="f320" y="f321"/>
                                </a:cxn>
                                <a:cxn ang="f241">
                                  <a:pos x="f322" y="f323"/>
                                </a:cxn>
                                <a:cxn ang="f241">
                                  <a:pos x="f324" y="f323"/>
                                </a:cxn>
                                <a:cxn ang="f241">
                                  <a:pos x="f324" y="f325"/>
                                </a:cxn>
                                <a:cxn ang="f241">
                                  <a:pos x="f326" y="f327"/>
                                </a:cxn>
                                <a:cxn ang="f241">
                                  <a:pos x="f326" y="f328"/>
                                </a:cxn>
                                <a:cxn ang="f241">
                                  <a:pos x="f329" y="f328"/>
                                </a:cxn>
                                <a:cxn ang="f241">
                                  <a:pos x="f330" y="f331"/>
                                </a:cxn>
                                <a:cxn ang="f241">
                                  <a:pos x="f332" y="f331"/>
                                </a:cxn>
                                <a:cxn ang="f241">
                                  <a:pos x="f332" y="f333"/>
                                </a:cxn>
                                <a:cxn ang="f241">
                                  <a:pos x="f334" y="f333"/>
                                </a:cxn>
                                <a:cxn ang="f241">
                                  <a:pos x="f335" y="f336"/>
                                </a:cxn>
                                <a:cxn ang="f241">
                                  <a:pos x="f337" y="f336"/>
                                </a:cxn>
                                <a:cxn ang="f241">
                                  <a:pos x="f338" y="f339"/>
                                </a:cxn>
                                <a:cxn ang="f241">
                                  <a:pos x="f340" y="f339"/>
                                </a:cxn>
                                <a:cxn ang="f241">
                                  <a:pos x="f340" y="f321"/>
                                </a:cxn>
                                <a:cxn ang="f241">
                                  <a:pos x="f341" y="f321"/>
                                </a:cxn>
                                <a:cxn ang="f241">
                                  <a:pos x="f335" y="f342"/>
                                </a:cxn>
                                <a:cxn ang="f241">
                                  <a:pos x="f303" y="f342"/>
                                </a:cxn>
                                <a:cxn ang="f241">
                                  <a:pos x="f343" y="f344"/>
                                </a:cxn>
                                <a:cxn ang="f241">
                                  <a:pos x="f345" y="f344"/>
                                </a:cxn>
                                <a:cxn ang="f241">
                                  <a:pos x="f330" y="f318"/>
                                </a:cxn>
                                <a:cxn ang="f241">
                                  <a:pos x="f346" y="f318"/>
                                </a:cxn>
                                <a:cxn ang="f241">
                                  <a:pos x="f347" y="f348"/>
                                </a:cxn>
                                <a:cxn ang="f241">
                                  <a:pos x="f349" y="f348"/>
                                </a:cxn>
                                <a:cxn ang="f241">
                                  <a:pos x="f329" y="f315"/>
                                </a:cxn>
                                <a:cxn ang="f241">
                                  <a:pos x="f350" y="f315"/>
                                </a:cxn>
                                <a:cxn ang="f241">
                                  <a:pos x="f351" y="f352"/>
                                </a:cxn>
                                <a:cxn ang="f241">
                                  <a:pos x="f326" y="f352"/>
                                </a:cxn>
                                <a:cxn ang="f241">
                                  <a:pos x="f326" y="f353"/>
                                </a:cxn>
                                <a:cxn ang="f241">
                                  <a:pos x="f351" y="f353"/>
                                </a:cxn>
                                <a:cxn ang="f241">
                                  <a:pos x="f354" y="f310"/>
                                </a:cxn>
                                <a:cxn ang="f241">
                                  <a:pos x="f329" y="f310"/>
                                </a:cxn>
                                <a:cxn ang="f241">
                                  <a:pos x="f355" y="f356"/>
                                </a:cxn>
                                <a:cxn ang="f241">
                                  <a:pos x="f357" y="f356"/>
                                </a:cxn>
                                <a:cxn ang="f241">
                                  <a:pos x="f345" y="f358"/>
                                </a:cxn>
                                <a:cxn ang="f241">
                                  <a:pos x="f359" y="f358"/>
                                </a:cxn>
                                <a:cxn ang="f241">
                                  <a:pos x="f303" y="f304"/>
                                </a:cxn>
                              </a:cxnLst>
                              <a:rect l="f299" t="f302" r="f300" b="f301"/>
                              <a:pathLst>
                                <a:path w="236" h="778">
                                  <a:moveTo>
                                    <a:pt x="f37" y="f38"/>
                                  </a:moveTo>
                                  <a:lnTo>
                                    <a:pt x="f39" y="f38"/>
                                  </a:lnTo>
                                  <a:lnTo>
                                    <a:pt x="f40" y="f41"/>
                                  </a:lnTo>
                                  <a:lnTo>
                                    <a:pt x="f40" y="f42"/>
                                  </a:lnTo>
                                  <a:lnTo>
                                    <a:pt x="f43" y="f44"/>
                                  </a:lnTo>
                                  <a:lnTo>
                                    <a:pt x="f43" y="f45"/>
                                  </a:lnTo>
                                  <a:lnTo>
                                    <a:pt x="f5" y="f46"/>
                                  </a:lnTo>
                                  <a:lnTo>
                                    <a:pt x="f5" y="f47"/>
                                  </a:lnTo>
                                  <a:lnTo>
                                    <a:pt x="f43" y="f48"/>
                                  </a:lnTo>
                                  <a:lnTo>
                                    <a:pt x="f43" y="f49"/>
                                  </a:lnTo>
                                  <a:lnTo>
                                    <a:pt x="f40" y="f50"/>
                                  </a:lnTo>
                                  <a:lnTo>
                                    <a:pt x="f40" y="f51"/>
                                  </a:lnTo>
                                  <a:lnTo>
                                    <a:pt x="f39" y="f52"/>
                                  </a:lnTo>
                                  <a:lnTo>
                                    <a:pt x="f53" y="f52"/>
                                  </a:lnTo>
                                  <a:lnTo>
                                    <a:pt x="f53" y="f54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57" y="f56"/>
                                  </a:lnTo>
                                  <a:lnTo>
                                    <a:pt x="f57" y="f58"/>
                                  </a:lnTo>
                                  <a:lnTo>
                                    <a:pt x="f59" y="f60"/>
                                  </a:lnTo>
                                  <a:lnTo>
                                    <a:pt x="f59" y="f61"/>
                                  </a:lnTo>
                                  <a:lnTo>
                                    <a:pt x="f38" y="f61"/>
                                  </a:lnTo>
                                  <a:lnTo>
                                    <a:pt x="f41" y="f62"/>
                                  </a:lnTo>
                                  <a:lnTo>
                                    <a:pt x="f63" y="f62"/>
                                  </a:lnTo>
                                  <a:lnTo>
                                    <a:pt x="f63" y="f64"/>
                                  </a:lnTo>
                                  <a:lnTo>
                                    <a:pt x="f42" y="f64"/>
                                  </a:lnTo>
                                  <a:lnTo>
                                    <a:pt x="f65" y="f66"/>
                                  </a:lnTo>
                                  <a:lnTo>
                                    <a:pt x="f45" y="f66"/>
                                  </a:lnTo>
                                  <a:lnTo>
                                    <a:pt x="f46" y="f7"/>
                                  </a:lnTo>
                                  <a:lnTo>
                                    <a:pt x="f67" y="f7"/>
                                  </a:lnTo>
                                  <a:lnTo>
                                    <a:pt x="f67" y="f54"/>
                                  </a:lnTo>
                                  <a:lnTo>
                                    <a:pt x="f68" y="f54"/>
                                  </a:lnTo>
                                  <a:lnTo>
                                    <a:pt x="f65" y="f69"/>
                                  </a:lnTo>
                                  <a:lnTo>
                                    <a:pt x="f37" y="f69"/>
                                  </a:lnTo>
                                  <a:lnTo>
                                    <a:pt x="f70" y="f71"/>
                                  </a:lnTo>
                                  <a:lnTo>
                                    <a:pt x="f72" y="f71"/>
                                  </a:lnTo>
                                  <a:lnTo>
                                    <a:pt x="f41" y="f51"/>
                                  </a:lnTo>
                                  <a:lnTo>
                                    <a:pt x="f73" y="f51"/>
                                  </a:lnTo>
                                  <a:lnTo>
                                    <a:pt x="f74" y="f75"/>
                                  </a:lnTo>
                                  <a:lnTo>
                                    <a:pt x="f76" y="f75"/>
                                  </a:lnTo>
                                  <a:lnTo>
                                    <a:pt x="f38" y="f48"/>
                                  </a:lnTo>
                                  <a:lnTo>
                                    <a:pt x="f77" y="f48"/>
                                  </a:lnTo>
                                  <a:lnTo>
                                    <a:pt x="f78" y="f79"/>
                                  </a:lnTo>
                                  <a:lnTo>
                                    <a:pt x="f59" y="f79"/>
                                  </a:lnTo>
                                  <a:lnTo>
                                    <a:pt x="f59" y="f80"/>
                                  </a:lnTo>
                                  <a:lnTo>
                                    <a:pt x="f78" y="f80"/>
                                  </a:lnTo>
                                  <a:lnTo>
                                    <a:pt x="f81" y="f44"/>
                                  </a:lnTo>
                                  <a:lnTo>
                                    <a:pt x="f38" y="f44"/>
                                  </a:lnTo>
                                  <a:lnTo>
                                    <a:pt x="f82" y="f72"/>
                                  </a:lnTo>
                                  <a:lnTo>
                                    <a:pt x="f83" y="f72"/>
                                  </a:lnTo>
                                  <a:lnTo>
                                    <a:pt x="f72" y="f83"/>
                                  </a:lnTo>
                                  <a:lnTo>
                                    <a:pt x="f84" y="f83"/>
                                  </a:lnTo>
                                  <a:lnTo>
                                    <a:pt x="f37" y="f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15" name="Freeform 975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90 0"/>
                                <a:gd name="f9" fmla="+- 0 1692 0"/>
                                <a:gd name="f10" fmla="+- 0 1702 0"/>
                                <a:gd name="f11" fmla="val 82"/>
                                <a:gd name="f12" fmla="val 735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778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16" name="Freeform 974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70 0"/>
                                <a:gd name="f9" fmla="+- 0 1673 0"/>
                                <a:gd name="f10" fmla="+- 0 1676 0"/>
                                <a:gd name="f11" fmla="val 62"/>
                                <a:gd name="f12" fmla="val 727"/>
                                <a:gd name="f13" fmla="val 65"/>
                                <a:gd name="f14" fmla="val 730"/>
                                <a:gd name="f15" fmla="val 68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878 f22 1"/>
                                <a:gd name="f29" fmla="*/ f20 f23 1"/>
                                <a:gd name="f30" fmla="*/ 881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778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17" name="Freeform 973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64 0"/>
                                <a:gd name="f9" fmla="+- 0 1663 0"/>
                                <a:gd name="f10" fmla="+- 0 1666 0"/>
                                <a:gd name="f11" fmla="val 56"/>
                                <a:gd name="f12" fmla="val 720"/>
                                <a:gd name="f13" fmla="val 55"/>
                                <a:gd name="f14" fmla="val 58"/>
                                <a:gd name="f15" fmla="val 723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871 f22 1"/>
                                <a:gd name="f29" fmla="*/ f20 f23 1"/>
                                <a:gd name="f30" fmla="*/ f21 f23 1"/>
                                <a:gd name="f31" fmla="*/ 874 f22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236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18" name="Freeform 972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56 0"/>
                                <a:gd name="f9" fmla="+- 0 1658 0"/>
                                <a:gd name="f10" fmla="+- 0 1660 0"/>
                                <a:gd name="f11" fmla="val 48"/>
                                <a:gd name="f12" fmla="val 711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862 f22 1"/>
                                <a:gd name="f29" fmla="*/ f20 f23 1"/>
                                <a:gd name="f30" fmla="*/ 866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778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19" name="Freeform 971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52 0"/>
                                <a:gd name="f9" fmla="+- 0 1651 0"/>
                                <a:gd name="f10" fmla="+- 0 1654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852 f22 1"/>
                                <a:gd name="f29" fmla="*/ f20 f23 1"/>
                                <a:gd name="f30" fmla="*/ f21 f23 1"/>
                                <a:gd name="f31" fmla="*/ 857 f22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236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20" name="Freeform 970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49 0"/>
                                <a:gd name="f9" fmla="+- 0 1650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236"/>
                                <a:gd name="f16" fmla="*/ f4 1 778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8"/>
                                <a:gd name="f24" fmla="*/ f17 f20 1"/>
                                <a:gd name="f25" fmla="*/ 842 f19 1"/>
                                <a:gd name="f26" fmla="*/ 847 f19 1"/>
                                <a:gd name="f27" fmla="*/ f18 f20 1"/>
                                <a:gd name="f28" fmla="*/ f21 1 f2"/>
                                <a:gd name="f29" fmla="*/ f24 1 236"/>
                                <a:gd name="f30" fmla="*/ f25 1 778"/>
                                <a:gd name="f31" fmla="*/ f26 1 778"/>
                                <a:gd name="f32" fmla="*/ f27 1 23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8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21" name="Freeform 969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50 0"/>
                                <a:gd name="f9" fmla="+- 0 1649 0"/>
                                <a:gd name="f10" fmla="val 42"/>
                                <a:gd name="f11" fmla="val 82"/>
                                <a:gd name="f12" fmla="val 41"/>
                                <a:gd name="f13" fmla="val 87"/>
                                <a:gd name="f14" fmla="+- 0 0 0"/>
                                <a:gd name="f15" fmla="*/ f3 1 236"/>
                                <a:gd name="f16" fmla="*/ f4 1 778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8"/>
                                <a:gd name="f24" fmla="*/ f17 f20 1"/>
                                <a:gd name="f25" fmla="*/ 233 f19 1"/>
                                <a:gd name="f26" fmla="*/ f18 f20 1"/>
                                <a:gd name="f27" fmla="*/ 238 f19 1"/>
                                <a:gd name="f28" fmla="*/ f21 1 f2"/>
                                <a:gd name="f29" fmla="*/ f24 1 236"/>
                                <a:gd name="f30" fmla="*/ f25 1 778"/>
                                <a:gd name="f31" fmla="*/ f26 1 236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8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22" name="Freeform 968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54 0"/>
                                <a:gd name="f9" fmla="+- 0 1651 0"/>
                                <a:gd name="f10" fmla="+- 0 1653 0"/>
                                <a:gd name="f11" fmla="val 46"/>
                                <a:gd name="f12" fmla="val 72"/>
                                <a:gd name="f13" fmla="val 43"/>
                                <a:gd name="f14" fmla="val 75"/>
                                <a:gd name="f15" fmla="val 45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223 f22 1"/>
                                <a:gd name="f29" fmla="*/ f20 f23 1"/>
                                <a:gd name="f30" fmla="*/ 226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778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23" name="Freeform 967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58 0"/>
                                <a:gd name="f9" fmla="+- 0 1656 0"/>
                                <a:gd name="f10" fmla="+- 0 1657 0"/>
                                <a:gd name="f11" fmla="val 50"/>
                                <a:gd name="f12" fmla="val 63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214 f22 1"/>
                                <a:gd name="f29" fmla="*/ f20 f23 1"/>
                                <a:gd name="f30" fmla="*/ 216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778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24" name="Freeform 966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674 0"/>
                                <a:gd name="f9" fmla="+- 0 1673 0"/>
                                <a:gd name="f10" fmla="+- 0 1670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1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199 f22 1"/>
                                <a:gd name="f29" fmla="*/ f20 f23 1"/>
                                <a:gd name="f30" fmla="*/ f21 f23 1"/>
                                <a:gd name="f31" fmla="*/ 202 f22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236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25" name="Freeform 965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843 0"/>
                                <a:gd name="f9" fmla="+- 0 1699 0"/>
                                <a:gd name="f10" fmla="+- 0 1685 0"/>
                                <a:gd name="f11" fmla="+- 0 1680 0"/>
                                <a:gd name="f12" fmla="+- 0 1668 0"/>
                                <a:gd name="f13" fmla="+- 0 1666 0"/>
                                <a:gd name="f14" fmla="+- 0 1663 0"/>
                                <a:gd name="f15" fmla="+- 0 1651 0"/>
                                <a:gd name="f16" fmla="+- 0 1649 0"/>
                                <a:gd name="f17" fmla="+- 0 1637 0"/>
                                <a:gd name="f18" fmla="+- 0 1634 0"/>
                                <a:gd name="f19" fmla="+- 0 1625 0"/>
                                <a:gd name="f20" fmla="+- 0 1682 0"/>
                                <a:gd name="f21" fmla="+- 0 1692 0"/>
                                <a:gd name="f22" fmla="val 235"/>
                                <a:gd name="f23" fmla="val 91"/>
                                <a:gd name="f24" fmla="val 77"/>
                                <a:gd name="f25" fmla="val 3"/>
                                <a:gd name="f26" fmla="val 72"/>
                                <a:gd name="f27" fmla="val 60"/>
                                <a:gd name="f28" fmla="val 7"/>
                                <a:gd name="f29" fmla="val 58"/>
                                <a:gd name="f30" fmla="val 55"/>
                                <a:gd name="f31" fmla="val 10"/>
                                <a:gd name="f32" fmla="val 43"/>
                                <a:gd name="f33" fmla="val 17"/>
                                <a:gd name="f34" fmla="val 41"/>
                                <a:gd name="f35" fmla="val 29"/>
                                <a:gd name="f36" fmla="val 27"/>
                                <a:gd name="f37" fmla="val 26"/>
                                <a:gd name="f38" fmla="val 74"/>
                                <a:gd name="f39" fmla="val 46"/>
                                <a:gd name="f40" fmla="val 84"/>
                                <a:gd name="f41" fmla="+- 0 0 0"/>
                                <a:gd name="f42" fmla="*/ f3 1 236"/>
                                <a:gd name="f43" fmla="*/ f4 1 778"/>
                                <a:gd name="f44" fmla="+- f8 0 1608"/>
                                <a:gd name="f45" fmla="+- f9 0 1608"/>
                                <a:gd name="f46" fmla="+- f10 0 1608"/>
                                <a:gd name="f47" fmla="+- f11 0 1608"/>
                                <a:gd name="f48" fmla="+- f12 0 1608"/>
                                <a:gd name="f49" fmla="+- f13 0 1608"/>
                                <a:gd name="f50" fmla="+- f14 0 1608"/>
                                <a:gd name="f51" fmla="+- f15 0 1608"/>
                                <a:gd name="f52" fmla="+- f16 0 1608"/>
                                <a:gd name="f53" fmla="+- f17 0 1608"/>
                                <a:gd name="f54" fmla="+- f18 0 1608"/>
                                <a:gd name="f55" fmla="+- f19 0 1608"/>
                                <a:gd name="f56" fmla="+- f20 0 1608"/>
                                <a:gd name="f57" fmla="+- f21 0 1608"/>
                                <a:gd name="f58" fmla="+- f7 0 f5"/>
                                <a:gd name="f59" fmla="+- f6 0 f5"/>
                                <a:gd name="f60" fmla="*/ f41 f0 1"/>
                                <a:gd name="f61" fmla="*/ f59 1 236"/>
                                <a:gd name="f62" fmla="*/ f58 1 778"/>
                                <a:gd name="f63" fmla="*/ f44 f59 1"/>
                                <a:gd name="f64" fmla="*/ 151 f58 1"/>
                                <a:gd name="f65" fmla="*/ f45 f59 1"/>
                                <a:gd name="f66" fmla="*/ f46 f59 1"/>
                                <a:gd name="f67" fmla="*/ 154 f58 1"/>
                                <a:gd name="f68" fmla="*/ f47 f59 1"/>
                                <a:gd name="f69" fmla="*/ f48 f59 1"/>
                                <a:gd name="f70" fmla="*/ 158 f58 1"/>
                                <a:gd name="f71" fmla="*/ f49 f59 1"/>
                                <a:gd name="f72" fmla="*/ f50 f59 1"/>
                                <a:gd name="f73" fmla="*/ 161 f58 1"/>
                                <a:gd name="f74" fmla="*/ f51 f59 1"/>
                                <a:gd name="f75" fmla="*/ 168 f58 1"/>
                                <a:gd name="f76" fmla="*/ f52 f59 1"/>
                                <a:gd name="f77" fmla="*/ f53 f59 1"/>
                                <a:gd name="f78" fmla="*/ 178 f58 1"/>
                                <a:gd name="f79" fmla="*/ f54 f59 1"/>
                                <a:gd name="f80" fmla="*/ 180 f58 1"/>
                                <a:gd name="f81" fmla="*/ f55 f59 1"/>
                                <a:gd name="f82" fmla="*/ 192 f58 1"/>
                                <a:gd name="f83" fmla="*/ 194 f58 1"/>
                                <a:gd name="f84" fmla="*/ f56 f59 1"/>
                                <a:gd name="f85" fmla="*/ 197 f58 1"/>
                                <a:gd name="f86" fmla="*/ f57 f59 1"/>
                                <a:gd name="f87" fmla="*/ f60 1 f2"/>
                                <a:gd name="f88" fmla="*/ f63 1 236"/>
                                <a:gd name="f89" fmla="*/ f64 1 778"/>
                                <a:gd name="f90" fmla="*/ f65 1 236"/>
                                <a:gd name="f91" fmla="*/ f66 1 236"/>
                                <a:gd name="f92" fmla="*/ f67 1 778"/>
                                <a:gd name="f93" fmla="*/ f68 1 236"/>
                                <a:gd name="f94" fmla="*/ f69 1 236"/>
                                <a:gd name="f95" fmla="*/ f70 1 778"/>
                                <a:gd name="f96" fmla="*/ f71 1 236"/>
                                <a:gd name="f97" fmla="*/ f72 1 236"/>
                                <a:gd name="f98" fmla="*/ f73 1 778"/>
                                <a:gd name="f99" fmla="*/ f74 1 236"/>
                                <a:gd name="f100" fmla="*/ f75 1 778"/>
                                <a:gd name="f101" fmla="*/ f76 1 236"/>
                                <a:gd name="f102" fmla="*/ f77 1 236"/>
                                <a:gd name="f103" fmla="*/ f78 1 778"/>
                                <a:gd name="f104" fmla="*/ f79 1 236"/>
                                <a:gd name="f105" fmla="*/ f80 1 778"/>
                                <a:gd name="f106" fmla="*/ f81 1 236"/>
                                <a:gd name="f107" fmla="*/ f82 1 778"/>
                                <a:gd name="f108" fmla="*/ f83 1 778"/>
                                <a:gd name="f109" fmla="*/ f84 1 236"/>
                                <a:gd name="f110" fmla="*/ f85 1 778"/>
                                <a:gd name="f111" fmla="*/ f86 1 236"/>
                                <a:gd name="f112" fmla="*/ 0 1 f61"/>
                                <a:gd name="f113" fmla="*/ f6 1 f61"/>
                                <a:gd name="f114" fmla="*/ 0 1 f62"/>
                                <a:gd name="f115" fmla="*/ f7 1 f62"/>
                                <a:gd name="f116" fmla="+- f87 0 f1"/>
                                <a:gd name="f117" fmla="*/ f88 1 f61"/>
                                <a:gd name="f118" fmla="*/ f89 1 f62"/>
                                <a:gd name="f119" fmla="*/ f90 1 f61"/>
                                <a:gd name="f120" fmla="*/ f91 1 f61"/>
                                <a:gd name="f121" fmla="*/ f92 1 f62"/>
                                <a:gd name="f122" fmla="*/ f93 1 f61"/>
                                <a:gd name="f123" fmla="*/ f94 1 f61"/>
                                <a:gd name="f124" fmla="*/ f95 1 f62"/>
                                <a:gd name="f125" fmla="*/ f96 1 f61"/>
                                <a:gd name="f126" fmla="*/ f97 1 f61"/>
                                <a:gd name="f127" fmla="*/ f98 1 f62"/>
                                <a:gd name="f128" fmla="*/ f99 1 f61"/>
                                <a:gd name="f129" fmla="*/ f100 1 f62"/>
                                <a:gd name="f130" fmla="*/ f101 1 f61"/>
                                <a:gd name="f131" fmla="*/ f102 1 f61"/>
                                <a:gd name="f132" fmla="*/ f103 1 f62"/>
                                <a:gd name="f133" fmla="*/ f104 1 f61"/>
                                <a:gd name="f134" fmla="*/ f105 1 f62"/>
                                <a:gd name="f135" fmla="*/ f106 1 f61"/>
                                <a:gd name="f136" fmla="*/ f107 1 f62"/>
                                <a:gd name="f137" fmla="*/ f108 1 f62"/>
                                <a:gd name="f138" fmla="*/ f109 1 f61"/>
                                <a:gd name="f139" fmla="*/ f110 1 f62"/>
                                <a:gd name="f140" fmla="*/ f111 1 f61"/>
                                <a:gd name="f141" fmla="*/ f112 f42 1"/>
                                <a:gd name="f142" fmla="*/ f113 f42 1"/>
                                <a:gd name="f143" fmla="*/ f115 f43 1"/>
                                <a:gd name="f144" fmla="*/ f114 f43 1"/>
                                <a:gd name="f145" fmla="*/ f117 f42 1"/>
                                <a:gd name="f146" fmla="*/ f118 f43 1"/>
                                <a:gd name="f147" fmla="*/ f119 f42 1"/>
                                <a:gd name="f148" fmla="*/ f120 f42 1"/>
                                <a:gd name="f149" fmla="*/ f121 f43 1"/>
                                <a:gd name="f150" fmla="*/ f122 f42 1"/>
                                <a:gd name="f151" fmla="*/ f123 f42 1"/>
                                <a:gd name="f152" fmla="*/ f124 f43 1"/>
                                <a:gd name="f153" fmla="*/ f125 f42 1"/>
                                <a:gd name="f154" fmla="*/ f126 f42 1"/>
                                <a:gd name="f155" fmla="*/ f127 f43 1"/>
                                <a:gd name="f156" fmla="*/ f128 f42 1"/>
                                <a:gd name="f157" fmla="*/ f129 f43 1"/>
                                <a:gd name="f158" fmla="*/ f130 f42 1"/>
                                <a:gd name="f159" fmla="*/ f131 f42 1"/>
                                <a:gd name="f160" fmla="*/ f132 f43 1"/>
                                <a:gd name="f161" fmla="*/ f133 f42 1"/>
                                <a:gd name="f162" fmla="*/ f134 f43 1"/>
                                <a:gd name="f163" fmla="*/ f135 f42 1"/>
                                <a:gd name="f164" fmla="*/ f136 f43 1"/>
                                <a:gd name="f165" fmla="*/ f137 f43 1"/>
                                <a:gd name="f166" fmla="*/ f138 f42 1"/>
                                <a:gd name="f167" fmla="*/ f139 f43 1"/>
                                <a:gd name="f168" fmla="*/ f140 f4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16">
                                  <a:pos x="f145" y="f146"/>
                                </a:cxn>
                                <a:cxn ang="f116">
                                  <a:pos x="f147" y="f146"/>
                                </a:cxn>
                                <a:cxn ang="f116">
                                  <a:pos x="f148" y="f149"/>
                                </a:cxn>
                                <a:cxn ang="f116">
                                  <a:pos x="f150" y="f149"/>
                                </a:cxn>
                                <a:cxn ang="f116">
                                  <a:pos x="f151" y="f152"/>
                                </a:cxn>
                                <a:cxn ang="f116">
                                  <a:pos x="f153" y="f152"/>
                                </a:cxn>
                                <a:cxn ang="f116">
                                  <a:pos x="f154" y="f155"/>
                                </a:cxn>
                                <a:cxn ang="f116">
                                  <a:pos x="f156" y="f157"/>
                                </a:cxn>
                                <a:cxn ang="f116">
                                  <a:pos x="f158" y="f157"/>
                                </a:cxn>
                                <a:cxn ang="f116">
                                  <a:pos x="f159" y="f160"/>
                                </a:cxn>
                                <a:cxn ang="f116">
                                  <a:pos x="f161" y="f162"/>
                                </a:cxn>
                                <a:cxn ang="f116">
                                  <a:pos x="f163" y="f164"/>
                                </a:cxn>
                                <a:cxn ang="f116">
                                  <a:pos x="f163" y="f165"/>
                                </a:cxn>
                                <a:cxn ang="f116">
                                  <a:pos x="f166" y="f165"/>
                                </a:cxn>
                                <a:cxn ang="f116">
                                  <a:pos x="f150" y="f167"/>
                                </a:cxn>
                                <a:cxn ang="f116">
                                  <a:pos x="f168" y="f164"/>
                                </a:cxn>
                                <a:cxn ang="f116">
                                  <a:pos x="f145" y="f164"/>
                                </a:cxn>
                                <a:cxn ang="f116">
                                  <a:pos x="f145" y="f146"/>
                                </a:cxn>
                              </a:cxnLst>
                              <a:rect l="f141" t="f144" r="f142" b="f143"/>
                              <a:pathLst>
                                <a:path w="236" h="778">
                                  <a:moveTo>
                                    <a:pt x="f22" y="f5"/>
                                  </a:moveTo>
                                  <a:lnTo>
                                    <a:pt x="f23" y="f5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5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38" y="f32"/>
                                  </a:lnTo>
                                  <a:lnTo>
                                    <a:pt x="f26" y="f39"/>
                                  </a:lnTo>
                                  <a:lnTo>
                                    <a:pt x="f40" y="f34"/>
                                  </a:lnTo>
                                  <a:lnTo>
                                    <a:pt x="f22" y="f34"/>
                                  </a:lnTo>
                                  <a:lnTo>
                                    <a:pt x="f2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26" name="Freeform 964"/>
                          <wps:cNvSpPr/>
                          <wps:spPr>
                            <a:xfrm>
                              <a:off x="128154" y="0"/>
                              <a:ext cx="14940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8"/>
                                <a:gd name="f8" fmla="+- 0 1704 0"/>
                                <a:gd name="f9" fmla="+- 0 1692 0"/>
                                <a:gd name="f10" fmla="+- 0 1690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236"/>
                                <a:gd name="f18" fmla="*/ f4 1 778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236"/>
                                <a:gd name="f34" fmla="*/ f28 1 778"/>
                                <a:gd name="f35" fmla="*/ f29 1 236"/>
                                <a:gd name="f36" fmla="*/ f30 1 236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96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3561"/>
                              <a:ext cx="277922" cy="57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962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397" y="695521"/>
                              <a:ext cx="137516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229" name="Group 944"/>
                        <wpg:cNvGrpSpPr/>
                        <wpg:grpSpPr>
                          <a:xfrm>
                            <a:off x="892801" y="777240"/>
                            <a:ext cx="277922" cy="1161351"/>
                            <a:chOff x="0" y="0"/>
                            <a:chExt cx="277922" cy="1161351"/>
                          </a:xfrm>
                        </wpg:grpSpPr>
                        <wps:wsp>
                          <wps:cNvPr id="230" name="Freeform 960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82 0"/>
                                <a:gd name="f9" fmla="+- 0 1622 0"/>
                                <a:gd name="f10" fmla="+- 0 1615 0"/>
                                <a:gd name="f11" fmla="+- 0 1610 0"/>
                                <a:gd name="f12" fmla="+- 0 1608 0"/>
                                <a:gd name="f13" fmla="+- 0 1625 0"/>
                                <a:gd name="f14" fmla="+- 0 1634 0"/>
                                <a:gd name="f15" fmla="+- 0 1637 0"/>
                                <a:gd name="f16" fmla="+- 0 1649 0"/>
                                <a:gd name="f17" fmla="+- 0 1651 0"/>
                                <a:gd name="f18" fmla="+- 0 1663 0"/>
                                <a:gd name="f19" fmla="+- 0 1666 0"/>
                                <a:gd name="f20" fmla="+- 0 1668 0"/>
                                <a:gd name="f21" fmla="+- 0 1680 0"/>
                                <a:gd name="f22" fmla="+- 0 1843 0"/>
                                <a:gd name="f23" fmla="+- 0 1692 0"/>
                                <a:gd name="f24" fmla="+- 0 1670 0"/>
                                <a:gd name="f25" fmla="+- 0 1673 0"/>
                                <a:gd name="f26" fmla="+- 0 1664 0"/>
                                <a:gd name="f27" fmla="+- 0 1660 0"/>
                                <a:gd name="f28" fmla="+- 0 1658 0"/>
                                <a:gd name="f29" fmla="+- 0 1652 0"/>
                                <a:gd name="f30" fmla="+- 0 1650 0"/>
                                <a:gd name="f31" fmla="+- 0 1653 0"/>
                                <a:gd name="f32" fmla="+- 0 1657 0"/>
                                <a:gd name="f33" fmla="+- 0 1656 0"/>
                                <a:gd name="f34" fmla="+- 0 1674 0"/>
                                <a:gd name="f35" fmla="val 74"/>
                                <a:gd name="f36" fmla="val 43"/>
                                <a:gd name="f37" fmla="val 14"/>
                                <a:gd name="f38" fmla="val 7"/>
                                <a:gd name="f39" fmla="val 55"/>
                                <a:gd name="f40" fmla="val 60"/>
                                <a:gd name="f41" fmla="val 2"/>
                                <a:gd name="f42" fmla="val 77"/>
                                <a:gd name="f43" fmla="val 94"/>
                                <a:gd name="f44" fmla="val 684"/>
                                <a:gd name="f45" fmla="val 701"/>
                                <a:gd name="f46" fmla="val 703"/>
                                <a:gd name="f47" fmla="val 718"/>
                                <a:gd name="f48" fmla="val 720"/>
                                <a:gd name="f49" fmla="val 734"/>
                                <a:gd name="f50" fmla="val 17"/>
                                <a:gd name="f51" fmla="val 737"/>
                                <a:gd name="f52" fmla="val 26"/>
                                <a:gd name="f53" fmla="val 749"/>
                                <a:gd name="f54" fmla="val 29"/>
                                <a:gd name="f55" fmla="val 751"/>
                                <a:gd name="f56" fmla="val 41"/>
                                <a:gd name="f57" fmla="val 758"/>
                                <a:gd name="f58" fmla="val 761"/>
                                <a:gd name="f59" fmla="val 768"/>
                                <a:gd name="f60" fmla="val 58"/>
                                <a:gd name="f61" fmla="val 770"/>
                                <a:gd name="f62" fmla="val 72"/>
                                <a:gd name="f63" fmla="val 775"/>
                                <a:gd name="f64" fmla="val 235"/>
                                <a:gd name="f65" fmla="val 84"/>
                                <a:gd name="f66" fmla="val 732"/>
                                <a:gd name="f67" fmla="val 62"/>
                                <a:gd name="f68" fmla="val 727"/>
                                <a:gd name="f69" fmla="val 65"/>
                                <a:gd name="f70" fmla="val 722"/>
                                <a:gd name="f71" fmla="val 56"/>
                                <a:gd name="f72" fmla="val 52"/>
                                <a:gd name="f73" fmla="val 715"/>
                                <a:gd name="f74" fmla="val 50"/>
                                <a:gd name="f75" fmla="val 44"/>
                                <a:gd name="f76" fmla="val 42"/>
                                <a:gd name="f77" fmla="val 696"/>
                                <a:gd name="f78" fmla="val 82"/>
                                <a:gd name="f79" fmla="val 45"/>
                                <a:gd name="f80" fmla="val 49"/>
                                <a:gd name="f81" fmla="val 48"/>
                                <a:gd name="f82" fmla="val 66"/>
                                <a:gd name="f83" fmla="+- 0 0 0"/>
                                <a:gd name="f84" fmla="*/ f3 1 236"/>
                                <a:gd name="f85" fmla="*/ f4 1 776"/>
                                <a:gd name="f86" fmla="+- f8 0 1608"/>
                                <a:gd name="f87" fmla="+- f9 0 1608"/>
                                <a:gd name="f88" fmla="+- f10 0 1608"/>
                                <a:gd name="f89" fmla="+- f11 0 1608"/>
                                <a:gd name="f90" fmla="+- f12 0 1608"/>
                                <a:gd name="f91" fmla="+- f13 0 1608"/>
                                <a:gd name="f92" fmla="+- f14 0 1608"/>
                                <a:gd name="f93" fmla="+- f15 0 1608"/>
                                <a:gd name="f94" fmla="+- f16 0 1608"/>
                                <a:gd name="f95" fmla="+- f17 0 1608"/>
                                <a:gd name="f96" fmla="+- f18 0 1608"/>
                                <a:gd name="f97" fmla="+- f19 0 1608"/>
                                <a:gd name="f98" fmla="+- f20 0 1608"/>
                                <a:gd name="f99" fmla="+- f21 0 1608"/>
                                <a:gd name="f100" fmla="+- f22 0 1608"/>
                                <a:gd name="f101" fmla="+- f23 0 1608"/>
                                <a:gd name="f102" fmla="+- f24 0 1608"/>
                                <a:gd name="f103" fmla="+- f25 0 1608"/>
                                <a:gd name="f104" fmla="+- f26 0 1608"/>
                                <a:gd name="f105" fmla="+- f27 0 1608"/>
                                <a:gd name="f106" fmla="+- f28 0 1608"/>
                                <a:gd name="f107" fmla="+- f29 0 1608"/>
                                <a:gd name="f108" fmla="+- f30 0 1608"/>
                                <a:gd name="f109" fmla="+- f31 0 1608"/>
                                <a:gd name="f110" fmla="+- f32 0 1608"/>
                                <a:gd name="f111" fmla="+- f33 0 1608"/>
                                <a:gd name="f112" fmla="+- f34 0 1608"/>
                                <a:gd name="f113" fmla="+- f7 0 f5"/>
                                <a:gd name="f114" fmla="+- f6 0 f5"/>
                                <a:gd name="f115" fmla="*/ f83 f0 1"/>
                                <a:gd name="f116" fmla="*/ f114 1 236"/>
                                <a:gd name="f117" fmla="*/ f113 1 776"/>
                                <a:gd name="f118" fmla="*/ f86 f114 1"/>
                                <a:gd name="f119" fmla="*/ 1267 f113 1"/>
                                <a:gd name="f120" fmla="*/ f87 f114 1"/>
                                <a:gd name="f121" fmla="*/ f88 f114 1"/>
                                <a:gd name="f122" fmla="*/ 1279 f113 1"/>
                                <a:gd name="f123" fmla="*/ 1284 f113 1"/>
                                <a:gd name="f124" fmla="*/ f89 f114 1"/>
                                <a:gd name="f125" fmla="*/ 1298 f113 1"/>
                                <a:gd name="f126" fmla="*/ 1301 f113 1"/>
                                <a:gd name="f127" fmla="*/ f90 f114 1"/>
                                <a:gd name="f128" fmla="*/ 1318 f113 1"/>
                                <a:gd name="f129" fmla="*/ 1908 f113 1"/>
                                <a:gd name="f130" fmla="*/ 1925 f113 1"/>
                                <a:gd name="f131" fmla="*/ 1927 f113 1"/>
                                <a:gd name="f132" fmla="*/ 1942 f113 1"/>
                                <a:gd name="f133" fmla="*/ 1944 f113 1"/>
                                <a:gd name="f134" fmla="*/ 1958 f113 1"/>
                                <a:gd name="f135" fmla="*/ f91 f114 1"/>
                                <a:gd name="f136" fmla="*/ 1961 f113 1"/>
                                <a:gd name="f137" fmla="*/ f92 f114 1"/>
                                <a:gd name="f138" fmla="*/ 1973 f113 1"/>
                                <a:gd name="f139" fmla="*/ f93 f114 1"/>
                                <a:gd name="f140" fmla="*/ 1975 f113 1"/>
                                <a:gd name="f141" fmla="*/ f94 f114 1"/>
                                <a:gd name="f142" fmla="*/ 1982 f113 1"/>
                                <a:gd name="f143" fmla="*/ 1985 f113 1"/>
                                <a:gd name="f144" fmla="*/ f95 f114 1"/>
                                <a:gd name="f145" fmla="*/ f96 f114 1"/>
                                <a:gd name="f146" fmla="*/ 1992 f113 1"/>
                                <a:gd name="f147" fmla="*/ f97 f114 1"/>
                                <a:gd name="f148" fmla="*/ 1994 f113 1"/>
                                <a:gd name="f149" fmla="*/ f98 f114 1"/>
                                <a:gd name="f150" fmla="*/ f99 f114 1"/>
                                <a:gd name="f151" fmla="*/ 1999 f113 1"/>
                                <a:gd name="f152" fmla="*/ f100 f114 1"/>
                                <a:gd name="f153" fmla="*/ f101 f114 1"/>
                                <a:gd name="f154" fmla="*/ 1956 f113 1"/>
                                <a:gd name="f155" fmla="*/ f102 f114 1"/>
                                <a:gd name="f156" fmla="*/ 1951 f113 1"/>
                                <a:gd name="f157" fmla="*/ f103 f114 1"/>
                                <a:gd name="f158" fmla="*/ 1946 f113 1"/>
                                <a:gd name="f159" fmla="*/ f104 f114 1"/>
                                <a:gd name="f160" fmla="*/ f105 f114 1"/>
                                <a:gd name="f161" fmla="*/ 1939 f113 1"/>
                                <a:gd name="f162" fmla="*/ f106 f114 1"/>
                                <a:gd name="f163" fmla="*/ f107 f114 1"/>
                                <a:gd name="f164" fmla="*/ f108 f114 1"/>
                                <a:gd name="f165" fmla="*/ 1920 f113 1"/>
                                <a:gd name="f166" fmla="*/ 1306 f113 1"/>
                                <a:gd name="f167" fmla="*/ f109 f114 1"/>
                                <a:gd name="f168" fmla="*/ f110 f114 1"/>
                                <a:gd name="f169" fmla="*/ 1289 f113 1"/>
                                <a:gd name="f170" fmla="*/ f111 f114 1"/>
                                <a:gd name="f171" fmla="*/ 1272 f113 1"/>
                                <a:gd name="f172" fmla="*/ f112 f114 1"/>
                                <a:gd name="f173" fmla="*/ f115 1 f2"/>
                                <a:gd name="f174" fmla="*/ f118 1 236"/>
                                <a:gd name="f175" fmla="*/ f119 1 776"/>
                                <a:gd name="f176" fmla="*/ f120 1 236"/>
                                <a:gd name="f177" fmla="*/ f121 1 236"/>
                                <a:gd name="f178" fmla="*/ f122 1 776"/>
                                <a:gd name="f179" fmla="*/ f123 1 776"/>
                                <a:gd name="f180" fmla="*/ f124 1 236"/>
                                <a:gd name="f181" fmla="*/ f125 1 776"/>
                                <a:gd name="f182" fmla="*/ f126 1 776"/>
                                <a:gd name="f183" fmla="*/ f127 1 236"/>
                                <a:gd name="f184" fmla="*/ f128 1 776"/>
                                <a:gd name="f185" fmla="*/ f129 1 776"/>
                                <a:gd name="f186" fmla="*/ f130 1 776"/>
                                <a:gd name="f187" fmla="*/ f131 1 776"/>
                                <a:gd name="f188" fmla="*/ f132 1 776"/>
                                <a:gd name="f189" fmla="*/ f133 1 776"/>
                                <a:gd name="f190" fmla="*/ f134 1 776"/>
                                <a:gd name="f191" fmla="*/ f135 1 236"/>
                                <a:gd name="f192" fmla="*/ f136 1 776"/>
                                <a:gd name="f193" fmla="*/ f137 1 236"/>
                                <a:gd name="f194" fmla="*/ f138 1 776"/>
                                <a:gd name="f195" fmla="*/ f139 1 236"/>
                                <a:gd name="f196" fmla="*/ f140 1 776"/>
                                <a:gd name="f197" fmla="*/ f141 1 236"/>
                                <a:gd name="f198" fmla="*/ f142 1 776"/>
                                <a:gd name="f199" fmla="*/ f143 1 776"/>
                                <a:gd name="f200" fmla="*/ f144 1 236"/>
                                <a:gd name="f201" fmla="*/ f145 1 236"/>
                                <a:gd name="f202" fmla="*/ f146 1 776"/>
                                <a:gd name="f203" fmla="*/ f147 1 236"/>
                                <a:gd name="f204" fmla="*/ f148 1 776"/>
                                <a:gd name="f205" fmla="*/ f149 1 236"/>
                                <a:gd name="f206" fmla="*/ f150 1 236"/>
                                <a:gd name="f207" fmla="*/ f151 1 776"/>
                                <a:gd name="f208" fmla="*/ f152 1 236"/>
                                <a:gd name="f209" fmla="*/ f153 1 236"/>
                                <a:gd name="f210" fmla="*/ f154 1 776"/>
                                <a:gd name="f211" fmla="*/ f155 1 236"/>
                                <a:gd name="f212" fmla="*/ f156 1 776"/>
                                <a:gd name="f213" fmla="*/ f157 1 236"/>
                                <a:gd name="f214" fmla="*/ f158 1 776"/>
                                <a:gd name="f215" fmla="*/ f159 1 236"/>
                                <a:gd name="f216" fmla="*/ f160 1 236"/>
                                <a:gd name="f217" fmla="*/ f161 1 776"/>
                                <a:gd name="f218" fmla="*/ f162 1 236"/>
                                <a:gd name="f219" fmla="*/ f163 1 236"/>
                                <a:gd name="f220" fmla="*/ f164 1 236"/>
                                <a:gd name="f221" fmla="*/ f165 1 776"/>
                                <a:gd name="f222" fmla="*/ f166 1 776"/>
                                <a:gd name="f223" fmla="*/ f167 1 236"/>
                                <a:gd name="f224" fmla="*/ f168 1 236"/>
                                <a:gd name="f225" fmla="*/ f169 1 776"/>
                                <a:gd name="f226" fmla="*/ f170 1 236"/>
                                <a:gd name="f227" fmla="*/ f171 1 776"/>
                                <a:gd name="f228" fmla="*/ f172 1 236"/>
                                <a:gd name="f229" fmla="*/ 0 1 f116"/>
                                <a:gd name="f230" fmla="*/ f6 1 f116"/>
                                <a:gd name="f231" fmla="*/ 0 1 f117"/>
                                <a:gd name="f232" fmla="*/ f7 1 f117"/>
                                <a:gd name="f233" fmla="+- f173 0 f1"/>
                                <a:gd name="f234" fmla="*/ f174 1 f116"/>
                                <a:gd name="f235" fmla="*/ f175 1 f117"/>
                                <a:gd name="f236" fmla="*/ f176 1 f116"/>
                                <a:gd name="f237" fmla="*/ f177 1 f116"/>
                                <a:gd name="f238" fmla="*/ f178 1 f117"/>
                                <a:gd name="f239" fmla="*/ f179 1 f117"/>
                                <a:gd name="f240" fmla="*/ f180 1 f116"/>
                                <a:gd name="f241" fmla="*/ f181 1 f117"/>
                                <a:gd name="f242" fmla="*/ f182 1 f117"/>
                                <a:gd name="f243" fmla="*/ f183 1 f116"/>
                                <a:gd name="f244" fmla="*/ f184 1 f117"/>
                                <a:gd name="f245" fmla="*/ f185 1 f117"/>
                                <a:gd name="f246" fmla="*/ f186 1 f117"/>
                                <a:gd name="f247" fmla="*/ f187 1 f117"/>
                                <a:gd name="f248" fmla="*/ f188 1 f117"/>
                                <a:gd name="f249" fmla="*/ f189 1 f117"/>
                                <a:gd name="f250" fmla="*/ f190 1 f117"/>
                                <a:gd name="f251" fmla="*/ f191 1 f116"/>
                                <a:gd name="f252" fmla="*/ f192 1 f117"/>
                                <a:gd name="f253" fmla="*/ f193 1 f116"/>
                                <a:gd name="f254" fmla="*/ f194 1 f117"/>
                                <a:gd name="f255" fmla="*/ f195 1 f116"/>
                                <a:gd name="f256" fmla="*/ f196 1 f117"/>
                                <a:gd name="f257" fmla="*/ f197 1 f116"/>
                                <a:gd name="f258" fmla="*/ f198 1 f117"/>
                                <a:gd name="f259" fmla="*/ f199 1 f117"/>
                                <a:gd name="f260" fmla="*/ f200 1 f116"/>
                                <a:gd name="f261" fmla="*/ f201 1 f116"/>
                                <a:gd name="f262" fmla="*/ f202 1 f117"/>
                                <a:gd name="f263" fmla="*/ f203 1 f116"/>
                                <a:gd name="f264" fmla="*/ f204 1 f117"/>
                                <a:gd name="f265" fmla="*/ f205 1 f116"/>
                                <a:gd name="f266" fmla="*/ f206 1 f116"/>
                                <a:gd name="f267" fmla="*/ f207 1 f117"/>
                                <a:gd name="f268" fmla="*/ f208 1 f116"/>
                                <a:gd name="f269" fmla="*/ f209 1 f116"/>
                                <a:gd name="f270" fmla="*/ f210 1 f117"/>
                                <a:gd name="f271" fmla="*/ f211 1 f116"/>
                                <a:gd name="f272" fmla="*/ f212 1 f117"/>
                                <a:gd name="f273" fmla="*/ f213 1 f116"/>
                                <a:gd name="f274" fmla="*/ f214 1 f117"/>
                                <a:gd name="f275" fmla="*/ f215 1 f116"/>
                                <a:gd name="f276" fmla="*/ f216 1 f116"/>
                                <a:gd name="f277" fmla="*/ f217 1 f117"/>
                                <a:gd name="f278" fmla="*/ f218 1 f116"/>
                                <a:gd name="f279" fmla="*/ f219 1 f116"/>
                                <a:gd name="f280" fmla="*/ f220 1 f116"/>
                                <a:gd name="f281" fmla="*/ f221 1 f117"/>
                                <a:gd name="f282" fmla="*/ f222 1 f117"/>
                                <a:gd name="f283" fmla="*/ f223 1 f116"/>
                                <a:gd name="f284" fmla="*/ f224 1 f116"/>
                                <a:gd name="f285" fmla="*/ f225 1 f117"/>
                                <a:gd name="f286" fmla="*/ f226 1 f116"/>
                                <a:gd name="f287" fmla="*/ f227 1 f117"/>
                                <a:gd name="f288" fmla="*/ f228 1 f116"/>
                                <a:gd name="f289" fmla="*/ f229 f84 1"/>
                                <a:gd name="f290" fmla="*/ f230 f84 1"/>
                                <a:gd name="f291" fmla="*/ f232 f85 1"/>
                                <a:gd name="f292" fmla="*/ f231 f85 1"/>
                                <a:gd name="f293" fmla="*/ f234 f84 1"/>
                                <a:gd name="f294" fmla="*/ f235 f85 1"/>
                                <a:gd name="f295" fmla="*/ f236 f84 1"/>
                                <a:gd name="f296" fmla="*/ f237 f84 1"/>
                                <a:gd name="f297" fmla="*/ f238 f85 1"/>
                                <a:gd name="f298" fmla="*/ f239 f85 1"/>
                                <a:gd name="f299" fmla="*/ f240 f84 1"/>
                                <a:gd name="f300" fmla="*/ f241 f85 1"/>
                                <a:gd name="f301" fmla="*/ f242 f85 1"/>
                                <a:gd name="f302" fmla="*/ f243 f84 1"/>
                                <a:gd name="f303" fmla="*/ f244 f85 1"/>
                                <a:gd name="f304" fmla="*/ f245 f85 1"/>
                                <a:gd name="f305" fmla="*/ f246 f85 1"/>
                                <a:gd name="f306" fmla="*/ f247 f85 1"/>
                                <a:gd name="f307" fmla="*/ f248 f85 1"/>
                                <a:gd name="f308" fmla="*/ f249 f85 1"/>
                                <a:gd name="f309" fmla="*/ f250 f85 1"/>
                                <a:gd name="f310" fmla="*/ f251 f84 1"/>
                                <a:gd name="f311" fmla="*/ f252 f85 1"/>
                                <a:gd name="f312" fmla="*/ f253 f84 1"/>
                                <a:gd name="f313" fmla="*/ f254 f85 1"/>
                                <a:gd name="f314" fmla="*/ f255 f84 1"/>
                                <a:gd name="f315" fmla="*/ f256 f85 1"/>
                                <a:gd name="f316" fmla="*/ f257 f84 1"/>
                                <a:gd name="f317" fmla="*/ f258 f85 1"/>
                                <a:gd name="f318" fmla="*/ f259 f85 1"/>
                                <a:gd name="f319" fmla="*/ f260 f84 1"/>
                                <a:gd name="f320" fmla="*/ f261 f84 1"/>
                                <a:gd name="f321" fmla="*/ f262 f85 1"/>
                                <a:gd name="f322" fmla="*/ f263 f84 1"/>
                                <a:gd name="f323" fmla="*/ f264 f85 1"/>
                                <a:gd name="f324" fmla="*/ f265 f84 1"/>
                                <a:gd name="f325" fmla="*/ f266 f84 1"/>
                                <a:gd name="f326" fmla="*/ f267 f85 1"/>
                                <a:gd name="f327" fmla="*/ f268 f84 1"/>
                                <a:gd name="f328" fmla="*/ f269 f84 1"/>
                                <a:gd name="f329" fmla="*/ f270 f85 1"/>
                                <a:gd name="f330" fmla="*/ f271 f84 1"/>
                                <a:gd name="f331" fmla="*/ f272 f85 1"/>
                                <a:gd name="f332" fmla="*/ f273 f84 1"/>
                                <a:gd name="f333" fmla="*/ f274 f85 1"/>
                                <a:gd name="f334" fmla="*/ f275 f84 1"/>
                                <a:gd name="f335" fmla="*/ f276 f84 1"/>
                                <a:gd name="f336" fmla="*/ f277 f85 1"/>
                                <a:gd name="f337" fmla="*/ f278 f84 1"/>
                                <a:gd name="f338" fmla="*/ f279 f84 1"/>
                                <a:gd name="f339" fmla="*/ f280 f84 1"/>
                                <a:gd name="f340" fmla="*/ f281 f85 1"/>
                                <a:gd name="f341" fmla="*/ f282 f85 1"/>
                                <a:gd name="f342" fmla="*/ f283 f84 1"/>
                                <a:gd name="f343" fmla="*/ f284 f84 1"/>
                                <a:gd name="f344" fmla="*/ f285 f85 1"/>
                                <a:gd name="f345" fmla="*/ f286 f84 1"/>
                                <a:gd name="f346" fmla="*/ f287 f85 1"/>
                                <a:gd name="f347" fmla="*/ f288 f8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33">
                                  <a:pos x="f293" y="f294"/>
                                </a:cxn>
                                <a:cxn ang="f233">
                                  <a:pos x="f295" y="f294"/>
                                </a:cxn>
                                <a:cxn ang="f233">
                                  <a:pos x="f296" y="f297"/>
                                </a:cxn>
                                <a:cxn ang="f233">
                                  <a:pos x="f296" y="f298"/>
                                </a:cxn>
                                <a:cxn ang="f233">
                                  <a:pos x="f299" y="f300"/>
                                </a:cxn>
                                <a:cxn ang="f233">
                                  <a:pos x="f299" y="f301"/>
                                </a:cxn>
                                <a:cxn ang="f233">
                                  <a:pos x="f302" y="f303"/>
                                </a:cxn>
                                <a:cxn ang="f233">
                                  <a:pos x="f302" y="f304"/>
                                </a:cxn>
                                <a:cxn ang="f233">
                                  <a:pos x="f299" y="f305"/>
                                </a:cxn>
                                <a:cxn ang="f233">
                                  <a:pos x="f299" y="f306"/>
                                </a:cxn>
                                <a:cxn ang="f233">
                                  <a:pos x="f296" y="f307"/>
                                </a:cxn>
                                <a:cxn ang="f233">
                                  <a:pos x="f296" y="f308"/>
                                </a:cxn>
                                <a:cxn ang="f233">
                                  <a:pos x="f295" y="f309"/>
                                </a:cxn>
                                <a:cxn ang="f233">
                                  <a:pos x="f310" y="f309"/>
                                </a:cxn>
                                <a:cxn ang="f233">
                                  <a:pos x="f310" y="f311"/>
                                </a:cxn>
                                <a:cxn ang="f233">
                                  <a:pos x="f312" y="f313"/>
                                </a:cxn>
                                <a:cxn ang="f233">
                                  <a:pos x="f314" y="f313"/>
                                </a:cxn>
                                <a:cxn ang="f233">
                                  <a:pos x="f314" y="f315"/>
                                </a:cxn>
                                <a:cxn ang="f233">
                                  <a:pos x="f316" y="f317"/>
                                </a:cxn>
                                <a:cxn ang="f233">
                                  <a:pos x="f316" y="f318"/>
                                </a:cxn>
                                <a:cxn ang="f233">
                                  <a:pos x="f319" y="f318"/>
                                </a:cxn>
                                <a:cxn ang="f233">
                                  <a:pos x="f320" y="f321"/>
                                </a:cxn>
                                <a:cxn ang="f233">
                                  <a:pos x="f322" y="f321"/>
                                </a:cxn>
                                <a:cxn ang="f233">
                                  <a:pos x="f322" y="f323"/>
                                </a:cxn>
                                <a:cxn ang="f233">
                                  <a:pos x="f324" y="f323"/>
                                </a:cxn>
                                <a:cxn ang="f233">
                                  <a:pos x="f325" y="f326"/>
                                </a:cxn>
                                <a:cxn ang="f233">
                                  <a:pos x="f327" y="f326"/>
                                </a:cxn>
                                <a:cxn ang="f233">
                                  <a:pos x="f327" y="f311"/>
                                </a:cxn>
                                <a:cxn ang="f233">
                                  <a:pos x="f328" y="f311"/>
                                </a:cxn>
                                <a:cxn ang="f233">
                                  <a:pos x="f325" y="f329"/>
                                </a:cxn>
                                <a:cxn ang="f233">
                                  <a:pos x="f293" y="f329"/>
                                </a:cxn>
                                <a:cxn ang="f233">
                                  <a:pos x="f330" y="f331"/>
                                </a:cxn>
                                <a:cxn ang="f233">
                                  <a:pos x="f332" y="f331"/>
                                </a:cxn>
                                <a:cxn ang="f233">
                                  <a:pos x="f322" y="f333"/>
                                </a:cxn>
                                <a:cxn ang="f233">
                                  <a:pos x="f322" y="f333"/>
                                </a:cxn>
                                <a:cxn ang="f233">
                                  <a:pos x="f320" y="f308"/>
                                </a:cxn>
                                <a:cxn ang="f233">
                                  <a:pos x="f334" y="f308"/>
                                </a:cxn>
                                <a:cxn ang="f233">
                                  <a:pos x="f335" y="f336"/>
                                </a:cxn>
                                <a:cxn ang="f233">
                                  <a:pos x="f337" y="f336"/>
                                </a:cxn>
                                <a:cxn ang="f233">
                                  <a:pos x="f319" y="f305"/>
                                </a:cxn>
                                <a:cxn ang="f233">
                                  <a:pos x="f338" y="f305"/>
                                </a:cxn>
                                <a:cxn ang="f233">
                                  <a:pos x="f339" y="f340"/>
                                </a:cxn>
                                <a:cxn ang="f233">
                                  <a:pos x="f316" y="f340"/>
                                </a:cxn>
                                <a:cxn ang="f233">
                                  <a:pos x="f316" y="f341"/>
                                </a:cxn>
                                <a:cxn ang="f233">
                                  <a:pos x="f339" y="f341"/>
                                </a:cxn>
                                <a:cxn ang="f233">
                                  <a:pos x="f342" y="f300"/>
                                </a:cxn>
                                <a:cxn ang="f233">
                                  <a:pos x="f319" y="f300"/>
                                </a:cxn>
                                <a:cxn ang="f233">
                                  <a:pos x="f343" y="f344"/>
                                </a:cxn>
                                <a:cxn ang="f233">
                                  <a:pos x="f345" y="f344"/>
                                </a:cxn>
                                <a:cxn ang="f233">
                                  <a:pos x="f332" y="f346"/>
                                </a:cxn>
                                <a:cxn ang="f233">
                                  <a:pos x="f347" y="f346"/>
                                </a:cxn>
                                <a:cxn ang="f233">
                                  <a:pos x="f293" y="f294"/>
                                </a:cxn>
                              </a:cxnLst>
                              <a:rect l="f289" t="f292" r="f290" b="f291"/>
                              <a:pathLst>
                                <a:path w="236" h="776">
                                  <a:moveTo>
                                    <a:pt x="f35" y="f36"/>
                                  </a:moveTo>
                                  <a:lnTo>
                                    <a:pt x="f37" y="f36"/>
                                  </a:lnTo>
                                  <a:lnTo>
                                    <a:pt x="f38" y="f39"/>
                                  </a:lnTo>
                                  <a:lnTo>
                                    <a:pt x="f38" y="f40"/>
                                  </a:lnTo>
                                  <a:lnTo>
                                    <a:pt x="f41" y="f35"/>
                                  </a:lnTo>
                                  <a:lnTo>
                                    <a:pt x="f41" y="f42"/>
                                  </a:lnTo>
                                  <a:lnTo>
                                    <a:pt x="f5" y="f43"/>
                                  </a:lnTo>
                                  <a:lnTo>
                                    <a:pt x="f5" y="f44"/>
                                  </a:lnTo>
                                  <a:lnTo>
                                    <a:pt x="f41" y="f45"/>
                                  </a:lnTo>
                                  <a:lnTo>
                                    <a:pt x="f41" y="f46"/>
                                  </a:lnTo>
                                  <a:lnTo>
                                    <a:pt x="f38" y="f47"/>
                                  </a:lnTo>
                                  <a:lnTo>
                                    <a:pt x="f38" y="f48"/>
                                  </a:lnTo>
                                  <a:lnTo>
                                    <a:pt x="f37" y="f49"/>
                                  </a:lnTo>
                                  <a:lnTo>
                                    <a:pt x="f50" y="f49"/>
                                  </a:lnTo>
                                  <a:lnTo>
                                    <a:pt x="f50" y="f51"/>
                                  </a:lnTo>
                                  <a:lnTo>
                                    <a:pt x="f52" y="f53"/>
                                  </a:lnTo>
                                  <a:lnTo>
                                    <a:pt x="f54" y="f53"/>
                                  </a:lnTo>
                                  <a:lnTo>
                                    <a:pt x="f54" y="f55"/>
                                  </a:lnTo>
                                  <a:lnTo>
                                    <a:pt x="f56" y="f57"/>
                                  </a:lnTo>
                                  <a:lnTo>
                                    <a:pt x="f56" y="f58"/>
                                  </a:lnTo>
                                  <a:lnTo>
                                    <a:pt x="f36" y="f58"/>
                                  </a:lnTo>
                                  <a:lnTo>
                                    <a:pt x="f39" y="f59"/>
                                  </a:lnTo>
                                  <a:lnTo>
                                    <a:pt x="f60" y="f59"/>
                                  </a:lnTo>
                                  <a:lnTo>
                                    <a:pt x="f60" y="f61"/>
                                  </a:lnTo>
                                  <a:lnTo>
                                    <a:pt x="f40" y="f61"/>
                                  </a:lnTo>
                                  <a:lnTo>
                                    <a:pt x="f62" y="f63"/>
                                  </a:lnTo>
                                  <a:lnTo>
                                    <a:pt x="f64" y="f63"/>
                                  </a:lnTo>
                                  <a:lnTo>
                                    <a:pt x="f64" y="f51"/>
                                  </a:lnTo>
                                  <a:lnTo>
                                    <a:pt x="f65" y="f51"/>
                                  </a:lnTo>
                                  <a:lnTo>
                                    <a:pt x="f62" y="f66"/>
                                  </a:lnTo>
                                  <a:lnTo>
                                    <a:pt x="f35" y="f66"/>
                                  </a:lnTo>
                                  <a:lnTo>
                                    <a:pt x="f67" y="f68"/>
                                  </a:lnTo>
                                  <a:lnTo>
                                    <a:pt x="f69" y="f68"/>
                                  </a:lnTo>
                                  <a:lnTo>
                                    <a:pt x="f60" y="f70"/>
                                  </a:lnTo>
                                  <a:lnTo>
                                    <a:pt x="f39" y="f48"/>
                                  </a:lnTo>
                                  <a:lnTo>
                                    <a:pt x="f71" y="f48"/>
                                  </a:lnTo>
                                  <a:lnTo>
                                    <a:pt x="f72" y="f73"/>
                                  </a:lnTo>
                                  <a:lnTo>
                                    <a:pt x="f74" y="f73"/>
                                  </a:lnTo>
                                  <a:lnTo>
                                    <a:pt x="f36" y="f45"/>
                                  </a:lnTo>
                                  <a:lnTo>
                                    <a:pt x="f75" y="f45"/>
                                  </a:lnTo>
                                  <a:lnTo>
                                    <a:pt x="f76" y="f77"/>
                                  </a:lnTo>
                                  <a:lnTo>
                                    <a:pt x="f56" y="f77"/>
                                  </a:lnTo>
                                  <a:lnTo>
                                    <a:pt x="f56" y="f78"/>
                                  </a:lnTo>
                                  <a:lnTo>
                                    <a:pt x="f76" y="f78"/>
                                  </a:lnTo>
                                  <a:lnTo>
                                    <a:pt x="f79" y="f35"/>
                                  </a:lnTo>
                                  <a:lnTo>
                                    <a:pt x="f36" y="f35"/>
                                  </a:lnTo>
                                  <a:lnTo>
                                    <a:pt x="f80" y="f69"/>
                                  </a:lnTo>
                                  <a:lnTo>
                                    <a:pt x="f81" y="f69"/>
                                  </a:lnTo>
                                  <a:lnTo>
                                    <a:pt x="f69" y="f81"/>
                                  </a:lnTo>
                                  <a:lnTo>
                                    <a:pt x="f82" y="f81"/>
                                  </a:lnTo>
                                  <a:lnTo>
                                    <a:pt x="f35" y="f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1" name="Freeform 959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90 0"/>
                                <a:gd name="f9" fmla="+- 0 1692 0"/>
                                <a:gd name="f10" fmla="+- 0 1702 0"/>
                                <a:gd name="f11" fmla="val 82"/>
                                <a:gd name="f12" fmla="val 734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776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2" name="Freeform 958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63 0"/>
                                <a:gd name="f9" fmla="+- 0 1666 0"/>
                                <a:gd name="f10" fmla="+- 0 1664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val 721"/>
                                <a:gd name="f17" fmla="+- 0 0 0"/>
                                <a:gd name="f18" fmla="*/ f3 1 236"/>
                                <a:gd name="f19" fmla="*/ f4 1 776"/>
                                <a:gd name="f20" fmla="+- f8 0 1608"/>
                                <a:gd name="f21" fmla="+- f9 0 1608"/>
                                <a:gd name="f22" fmla="+- f10 0 1608"/>
                                <a:gd name="f23" fmla="+- f7 0 f5"/>
                                <a:gd name="f24" fmla="+- f6 0 f5"/>
                                <a:gd name="f25" fmla="*/ f17 f0 1"/>
                                <a:gd name="f26" fmla="*/ f24 1 236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6 f23 1"/>
                                <a:gd name="f32" fmla="*/ f22 f24 1"/>
                                <a:gd name="f33" fmla="*/ 1945 f23 1"/>
                                <a:gd name="f34" fmla="*/ f25 1 f2"/>
                                <a:gd name="f35" fmla="*/ f28 1 236"/>
                                <a:gd name="f36" fmla="*/ f29 1 776"/>
                                <a:gd name="f37" fmla="*/ f30 1 236"/>
                                <a:gd name="f38" fmla="*/ f31 1 776"/>
                                <a:gd name="f39" fmla="*/ f32 1 236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3" name="Freeform 957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64 0"/>
                                <a:gd name="f9" fmla="+- 0 1666 0"/>
                                <a:gd name="f10" fmla="val 56"/>
                                <a:gd name="f11" fmla="val 721"/>
                                <a:gd name="f12" fmla="val 58"/>
                                <a:gd name="f13" fmla="val 722"/>
                                <a:gd name="f14" fmla="+- 0 0 0"/>
                                <a:gd name="f15" fmla="*/ f3 1 236"/>
                                <a:gd name="f16" fmla="*/ f4 1 776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6"/>
                                <a:gd name="f24" fmla="*/ f17 f20 1"/>
                                <a:gd name="f25" fmla="*/ 1945 f19 1"/>
                                <a:gd name="f26" fmla="*/ f18 f20 1"/>
                                <a:gd name="f27" fmla="*/ 1946 f19 1"/>
                                <a:gd name="f28" fmla="*/ f21 1 f2"/>
                                <a:gd name="f29" fmla="*/ f24 1 236"/>
                                <a:gd name="f30" fmla="*/ f25 1 776"/>
                                <a:gd name="f31" fmla="*/ f26 1 236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4" name="Freeform 956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64 0"/>
                                <a:gd name="f9" fmla="+- 0 1663 0"/>
                                <a:gd name="f10" fmla="val 56"/>
                                <a:gd name="f11" fmla="val 720"/>
                                <a:gd name="f12" fmla="val 55"/>
                                <a:gd name="f13" fmla="val 721"/>
                                <a:gd name="f14" fmla="+- 0 0 0"/>
                                <a:gd name="f15" fmla="*/ f3 1 236"/>
                                <a:gd name="f16" fmla="*/ f4 1 776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6"/>
                                <a:gd name="f24" fmla="*/ f17 f20 1"/>
                                <a:gd name="f25" fmla="*/ 1944 f19 1"/>
                                <a:gd name="f26" fmla="*/ f18 f20 1"/>
                                <a:gd name="f27" fmla="*/ 1945 f19 1"/>
                                <a:gd name="f28" fmla="*/ f21 1 f2"/>
                                <a:gd name="f29" fmla="*/ f24 1 236"/>
                                <a:gd name="f30" fmla="*/ f25 1 776"/>
                                <a:gd name="f31" fmla="*/ f26 1 236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5" name="Freeform 955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6 0"/>
                                <a:gd name="f9" fmla="+- 0 1658 0"/>
                                <a:gd name="f10" fmla="+- 0 1660 0"/>
                                <a:gd name="f11" fmla="val 48"/>
                                <a:gd name="f12" fmla="val 710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1934 f22 1"/>
                                <a:gd name="f29" fmla="*/ f20 f23 1"/>
                                <a:gd name="f30" fmla="*/ 1939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776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6" name="Freeform 954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2 0"/>
                                <a:gd name="f9" fmla="+- 0 1651 0"/>
                                <a:gd name="f10" fmla="+- 0 1654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1925 f22 1"/>
                                <a:gd name="f29" fmla="*/ f20 f23 1"/>
                                <a:gd name="f30" fmla="*/ f21 f23 1"/>
                                <a:gd name="f31" fmla="*/ 1930 f22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236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7" name="Freeform 953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49 0"/>
                                <a:gd name="f9" fmla="+- 0 1650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236"/>
                                <a:gd name="f16" fmla="*/ f4 1 776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6"/>
                                <a:gd name="f24" fmla="*/ f17 f20 1"/>
                                <a:gd name="f25" fmla="*/ 1915 f19 1"/>
                                <a:gd name="f26" fmla="*/ 1920 f19 1"/>
                                <a:gd name="f27" fmla="*/ f18 f20 1"/>
                                <a:gd name="f28" fmla="*/ f21 1 f2"/>
                                <a:gd name="f29" fmla="*/ f24 1 236"/>
                                <a:gd name="f30" fmla="*/ f25 1 776"/>
                                <a:gd name="f31" fmla="*/ f26 1 776"/>
                                <a:gd name="f32" fmla="*/ f27 1 23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8" name="Freeform 952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0 0"/>
                                <a:gd name="f9" fmla="+- 0 1649 0"/>
                                <a:gd name="f10" fmla="val 42"/>
                                <a:gd name="f11" fmla="val 82"/>
                                <a:gd name="f12" fmla="val 41"/>
                                <a:gd name="f13" fmla="val 86"/>
                                <a:gd name="f14" fmla="+- 0 0 0"/>
                                <a:gd name="f15" fmla="*/ f3 1 236"/>
                                <a:gd name="f16" fmla="*/ f4 1 776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6"/>
                                <a:gd name="f24" fmla="*/ f17 f20 1"/>
                                <a:gd name="f25" fmla="*/ 1306 f19 1"/>
                                <a:gd name="f26" fmla="*/ f18 f20 1"/>
                                <a:gd name="f27" fmla="*/ 1310 f19 1"/>
                                <a:gd name="f28" fmla="*/ f21 1 f2"/>
                                <a:gd name="f29" fmla="*/ f24 1 236"/>
                                <a:gd name="f30" fmla="*/ f25 1 776"/>
                                <a:gd name="f31" fmla="*/ f26 1 236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39" name="Freeform 951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4 0"/>
                                <a:gd name="f9" fmla="+- 0 1651 0"/>
                                <a:gd name="f10" fmla="+- 0 1653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1296 f22 1"/>
                                <a:gd name="f29" fmla="*/ f20 f23 1"/>
                                <a:gd name="f30" fmla="*/ 1298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776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40" name="Freeform 950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8 0"/>
                                <a:gd name="f9" fmla="+- 0 1656 0"/>
                                <a:gd name="f10" fmla="+- 0 1657 0"/>
                                <a:gd name="f11" fmla="val 50"/>
                                <a:gd name="f12" fmla="val 62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1286 f22 1"/>
                                <a:gd name="f29" fmla="*/ f20 f23 1"/>
                                <a:gd name="f30" fmla="*/ 1289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776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41" name="Freeform 949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74 0"/>
                                <a:gd name="f9" fmla="+- 0 1673 0"/>
                                <a:gd name="f10" fmla="+- 0 1670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1272 f22 1"/>
                                <a:gd name="f29" fmla="*/ f20 f23 1"/>
                                <a:gd name="f30" fmla="*/ f21 f23 1"/>
                                <a:gd name="f31" fmla="*/ 1274 f22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236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42" name="Freeform 948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843 0"/>
                                <a:gd name="f9" fmla="+- 0 1699 0"/>
                                <a:gd name="f10" fmla="+- 0 1685 0"/>
                                <a:gd name="f11" fmla="+- 0 1680 0"/>
                                <a:gd name="f12" fmla="+- 0 1668 0"/>
                                <a:gd name="f13" fmla="+- 0 1666 0"/>
                                <a:gd name="f14" fmla="+- 0 1663 0"/>
                                <a:gd name="f15" fmla="+- 0 1651 0"/>
                                <a:gd name="f16" fmla="+- 0 1649 0"/>
                                <a:gd name="f17" fmla="+- 0 1637 0"/>
                                <a:gd name="f18" fmla="+- 0 1634 0"/>
                                <a:gd name="f19" fmla="+- 0 1625 0"/>
                                <a:gd name="f20" fmla="+- 0 1682 0"/>
                                <a:gd name="f21" fmla="+- 0 1692 0"/>
                                <a:gd name="f22" fmla="val 235"/>
                                <a:gd name="f23" fmla="val 91"/>
                                <a:gd name="f24" fmla="val 77"/>
                                <a:gd name="f25" fmla="val 2"/>
                                <a:gd name="f26" fmla="val 72"/>
                                <a:gd name="f27" fmla="val 60"/>
                                <a:gd name="f28" fmla="val 7"/>
                                <a:gd name="f29" fmla="val 58"/>
                                <a:gd name="f30" fmla="val 55"/>
                                <a:gd name="f31" fmla="val 10"/>
                                <a:gd name="f32" fmla="val 43"/>
                                <a:gd name="f33" fmla="val 17"/>
                                <a:gd name="f34" fmla="val 41"/>
                                <a:gd name="f35" fmla="val 29"/>
                                <a:gd name="f36" fmla="val 26"/>
                                <a:gd name="f37" fmla="val 74"/>
                                <a:gd name="f38" fmla="val 46"/>
                                <a:gd name="f39" fmla="val 84"/>
                                <a:gd name="f40" fmla="+- 0 0 0"/>
                                <a:gd name="f41" fmla="*/ f3 1 236"/>
                                <a:gd name="f42" fmla="*/ f4 1 776"/>
                                <a:gd name="f43" fmla="+- f8 0 1608"/>
                                <a:gd name="f44" fmla="+- f9 0 1608"/>
                                <a:gd name="f45" fmla="+- f10 0 1608"/>
                                <a:gd name="f46" fmla="+- f11 0 1608"/>
                                <a:gd name="f47" fmla="+- f12 0 1608"/>
                                <a:gd name="f48" fmla="+- f13 0 1608"/>
                                <a:gd name="f49" fmla="+- f14 0 1608"/>
                                <a:gd name="f50" fmla="+- f15 0 1608"/>
                                <a:gd name="f51" fmla="+- f16 0 1608"/>
                                <a:gd name="f52" fmla="+- f17 0 1608"/>
                                <a:gd name="f53" fmla="+- f18 0 1608"/>
                                <a:gd name="f54" fmla="+- f19 0 1608"/>
                                <a:gd name="f55" fmla="+- f20 0 1608"/>
                                <a:gd name="f56" fmla="+- f21 0 1608"/>
                                <a:gd name="f57" fmla="+- f7 0 f5"/>
                                <a:gd name="f58" fmla="+- f6 0 f5"/>
                                <a:gd name="f59" fmla="*/ f40 f0 1"/>
                                <a:gd name="f60" fmla="*/ f58 1 236"/>
                                <a:gd name="f61" fmla="*/ f57 1 776"/>
                                <a:gd name="f62" fmla="*/ f43 f58 1"/>
                                <a:gd name="f63" fmla="*/ 1224 f57 1"/>
                                <a:gd name="f64" fmla="*/ f44 f58 1"/>
                                <a:gd name="f65" fmla="*/ f45 f58 1"/>
                                <a:gd name="f66" fmla="*/ 1226 f57 1"/>
                                <a:gd name="f67" fmla="*/ f46 f58 1"/>
                                <a:gd name="f68" fmla="*/ f47 f58 1"/>
                                <a:gd name="f69" fmla="*/ 1231 f57 1"/>
                                <a:gd name="f70" fmla="*/ f48 f58 1"/>
                                <a:gd name="f71" fmla="*/ f49 f58 1"/>
                                <a:gd name="f72" fmla="*/ 1234 f57 1"/>
                                <a:gd name="f73" fmla="*/ f50 f58 1"/>
                                <a:gd name="f74" fmla="*/ 1241 f57 1"/>
                                <a:gd name="f75" fmla="*/ f51 f58 1"/>
                                <a:gd name="f76" fmla="*/ f52 f58 1"/>
                                <a:gd name="f77" fmla="*/ 1250 f57 1"/>
                                <a:gd name="f78" fmla="*/ f53 f58 1"/>
                                <a:gd name="f79" fmla="*/ 1253 f57 1"/>
                                <a:gd name="f80" fmla="*/ f54 f58 1"/>
                                <a:gd name="f81" fmla="*/ 1265 f57 1"/>
                                <a:gd name="f82" fmla="*/ 1267 f57 1"/>
                                <a:gd name="f83" fmla="*/ f55 f58 1"/>
                                <a:gd name="f84" fmla="*/ 1270 f57 1"/>
                                <a:gd name="f85" fmla="*/ f56 f58 1"/>
                                <a:gd name="f86" fmla="*/ f59 1 f2"/>
                                <a:gd name="f87" fmla="*/ f62 1 236"/>
                                <a:gd name="f88" fmla="*/ f63 1 776"/>
                                <a:gd name="f89" fmla="*/ f64 1 236"/>
                                <a:gd name="f90" fmla="*/ f65 1 236"/>
                                <a:gd name="f91" fmla="*/ f66 1 776"/>
                                <a:gd name="f92" fmla="*/ f67 1 236"/>
                                <a:gd name="f93" fmla="*/ f68 1 236"/>
                                <a:gd name="f94" fmla="*/ f69 1 776"/>
                                <a:gd name="f95" fmla="*/ f70 1 236"/>
                                <a:gd name="f96" fmla="*/ f71 1 236"/>
                                <a:gd name="f97" fmla="*/ f72 1 776"/>
                                <a:gd name="f98" fmla="*/ f73 1 236"/>
                                <a:gd name="f99" fmla="*/ f74 1 776"/>
                                <a:gd name="f100" fmla="*/ f75 1 236"/>
                                <a:gd name="f101" fmla="*/ f76 1 236"/>
                                <a:gd name="f102" fmla="*/ f77 1 776"/>
                                <a:gd name="f103" fmla="*/ f78 1 236"/>
                                <a:gd name="f104" fmla="*/ f79 1 776"/>
                                <a:gd name="f105" fmla="*/ f80 1 236"/>
                                <a:gd name="f106" fmla="*/ f81 1 776"/>
                                <a:gd name="f107" fmla="*/ f82 1 776"/>
                                <a:gd name="f108" fmla="*/ f83 1 236"/>
                                <a:gd name="f109" fmla="*/ f84 1 776"/>
                                <a:gd name="f110" fmla="*/ f85 1 236"/>
                                <a:gd name="f111" fmla="*/ 0 1 f60"/>
                                <a:gd name="f112" fmla="*/ f6 1 f60"/>
                                <a:gd name="f113" fmla="*/ 0 1 f61"/>
                                <a:gd name="f114" fmla="*/ f7 1 f61"/>
                                <a:gd name="f115" fmla="+- f86 0 f1"/>
                                <a:gd name="f116" fmla="*/ f87 1 f60"/>
                                <a:gd name="f117" fmla="*/ f88 1 f61"/>
                                <a:gd name="f118" fmla="*/ f89 1 f60"/>
                                <a:gd name="f119" fmla="*/ f90 1 f60"/>
                                <a:gd name="f120" fmla="*/ f91 1 f61"/>
                                <a:gd name="f121" fmla="*/ f92 1 f60"/>
                                <a:gd name="f122" fmla="*/ f93 1 f60"/>
                                <a:gd name="f123" fmla="*/ f94 1 f61"/>
                                <a:gd name="f124" fmla="*/ f95 1 f60"/>
                                <a:gd name="f125" fmla="*/ f96 1 f60"/>
                                <a:gd name="f126" fmla="*/ f97 1 f61"/>
                                <a:gd name="f127" fmla="*/ f98 1 f60"/>
                                <a:gd name="f128" fmla="*/ f99 1 f61"/>
                                <a:gd name="f129" fmla="*/ f100 1 f60"/>
                                <a:gd name="f130" fmla="*/ f101 1 f60"/>
                                <a:gd name="f131" fmla="*/ f102 1 f61"/>
                                <a:gd name="f132" fmla="*/ f103 1 f60"/>
                                <a:gd name="f133" fmla="*/ f104 1 f61"/>
                                <a:gd name="f134" fmla="*/ f105 1 f60"/>
                                <a:gd name="f135" fmla="*/ f106 1 f61"/>
                                <a:gd name="f136" fmla="*/ f107 1 f61"/>
                                <a:gd name="f137" fmla="*/ f108 1 f60"/>
                                <a:gd name="f138" fmla="*/ f109 1 f61"/>
                                <a:gd name="f139" fmla="*/ f110 1 f60"/>
                                <a:gd name="f140" fmla="*/ f111 f41 1"/>
                                <a:gd name="f141" fmla="*/ f112 f41 1"/>
                                <a:gd name="f142" fmla="*/ f114 f42 1"/>
                                <a:gd name="f143" fmla="*/ f113 f42 1"/>
                                <a:gd name="f144" fmla="*/ f116 f41 1"/>
                                <a:gd name="f145" fmla="*/ f117 f42 1"/>
                                <a:gd name="f146" fmla="*/ f118 f41 1"/>
                                <a:gd name="f147" fmla="*/ f119 f41 1"/>
                                <a:gd name="f148" fmla="*/ f120 f42 1"/>
                                <a:gd name="f149" fmla="*/ f121 f41 1"/>
                                <a:gd name="f150" fmla="*/ f122 f41 1"/>
                                <a:gd name="f151" fmla="*/ f123 f42 1"/>
                                <a:gd name="f152" fmla="*/ f124 f41 1"/>
                                <a:gd name="f153" fmla="*/ f125 f41 1"/>
                                <a:gd name="f154" fmla="*/ f126 f42 1"/>
                                <a:gd name="f155" fmla="*/ f127 f41 1"/>
                                <a:gd name="f156" fmla="*/ f128 f42 1"/>
                                <a:gd name="f157" fmla="*/ f129 f41 1"/>
                                <a:gd name="f158" fmla="*/ f130 f41 1"/>
                                <a:gd name="f159" fmla="*/ f131 f42 1"/>
                                <a:gd name="f160" fmla="*/ f132 f41 1"/>
                                <a:gd name="f161" fmla="*/ f133 f42 1"/>
                                <a:gd name="f162" fmla="*/ f134 f41 1"/>
                                <a:gd name="f163" fmla="*/ f135 f42 1"/>
                                <a:gd name="f164" fmla="*/ f136 f42 1"/>
                                <a:gd name="f165" fmla="*/ f137 f41 1"/>
                                <a:gd name="f166" fmla="*/ f138 f42 1"/>
                                <a:gd name="f167" fmla="*/ f139 f4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15">
                                  <a:pos x="f144" y="f145"/>
                                </a:cxn>
                                <a:cxn ang="f115">
                                  <a:pos x="f146" y="f145"/>
                                </a:cxn>
                                <a:cxn ang="f115">
                                  <a:pos x="f147" y="f148"/>
                                </a:cxn>
                                <a:cxn ang="f115">
                                  <a:pos x="f149" y="f148"/>
                                </a:cxn>
                                <a:cxn ang="f115">
                                  <a:pos x="f150" y="f151"/>
                                </a:cxn>
                                <a:cxn ang="f115">
                                  <a:pos x="f152" y="f151"/>
                                </a:cxn>
                                <a:cxn ang="f115">
                                  <a:pos x="f153" y="f154"/>
                                </a:cxn>
                                <a:cxn ang="f115">
                                  <a:pos x="f155" y="f156"/>
                                </a:cxn>
                                <a:cxn ang="f115">
                                  <a:pos x="f157" y="f156"/>
                                </a:cxn>
                                <a:cxn ang="f115">
                                  <a:pos x="f158" y="f159"/>
                                </a:cxn>
                                <a:cxn ang="f115">
                                  <a:pos x="f160" y="f161"/>
                                </a:cxn>
                                <a:cxn ang="f115">
                                  <a:pos x="f162" y="f163"/>
                                </a:cxn>
                                <a:cxn ang="f115">
                                  <a:pos x="f162" y="f164"/>
                                </a:cxn>
                                <a:cxn ang="f115">
                                  <a:pos x="f165" y="f164"/>
                                </a:cxn>
                                <a:cxn ang="f115">
                                  <a:pos x="f149" y="f166"/>
                                </a:cxn>
                                <a:cxn ang="f115">
                                  <a:pos x="f167" y="f163"/>
                                </a:cxn>
                                <a:cxn ang="f115">
                                  <a:pos x="f144" y="f163"/>
                                </a:cxn>
                                <a:cxn ang="f115">
                                  <a:pos x="f144" y="f145"/>
                                </a:cxn>
                              </a:cxnLst>
                              <a:rect l="f140" t="f143" r="f141" b="f142"/>
                              <a:pathLst>
                                <a:path w="236" h="776">
                                  <a:moveTo>
                                    <a:pt x="f22" y="f5"/>
                                  </a:moveTo>
                                  <a:lnTo>
                                    <a:pt x="f23" y="f5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6" y="f35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37" y="f32"/>
                                  </a:lnTo>
                                  <a:lnTo>
                                    <a:pt x="f26" y="f38"/>
                                  </a:lnTo>
                                  <a:lnTo>
                                    <a:pt x="f39" y="f34"/>
                                  </a:lnTo>
                                  <a:lnTo>
                                    <a:pt x="f22" y="f34"/>
                                  </a:lnTo>
                                  <a:lnTo>
                                    <a:pt x="f2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43" name="Freeform 947"/>
                          <wps:cNvSpPr/>
                          <wps:spPr>
                            <a:xfrm>
                              <a:off x="128154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704 0"/>
                                <a:gd name="f9" fmla="+- 0 1692 0"/>
                                <a:gd name="f10" fmla="+- 0 1690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236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946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2116"/>
                              <a:ext cx="277922" cy="579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945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397" y="694797"/>
                              <a:ext cx="137516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246" name="Group 929"/>
                        <wpg:cNvGrpSpPr/>
                        <wpg:grpSpPr>
                          <a:xfrm>
                            <a:off x="1020955" y="1458714"/>
                            <a:ext cx="149403" cy="493199"/>
                            <a:chOff x="0" y="0"/>
                            <a:chExt cx="149403" cy="493199"/>
                          </a:xfrm>
                        </wpg:grpSpPr>
                        <wps:wsp>
                          <wps:cNvPr id="247" name="Freeform 943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82 0"/>
                                <a:gd name="f9" fmla="+- 0 1622 0"/>
                                <a:gd name="f10" fmla="+- 0 1615 0"/>
                                <a:gd name="f11" fmla="+- 0 1610 0"/>
                                <a:gd name="f12" fmla="+- 0 1608 0"/>
                                <a:gd name="f13" fmla="+- 0 1625 0"/>
                                <a:gd name="f14" fmla="+- 0 1634 0"/>
                                <a:gd name="f15" fmla="+- 0 1637 0"/>
                                <a:gd name="f16" fmla="+- 0 1649 0"/>
                                <a:gd name="f17" fmla="+- 0 1651 0"/>
                                <a:gd name="f18" fmla="+- 0 1663 0"/>
                                <a:gd name="f19" fmla="+- 0 1666 0"/>
                                <a:gd name="f20" fmla="+- 0 1668 0"/>
                                <a:gd name="f21" fmla="+- 0 1680 0"/>
                                <a:gd name="f22" fmla="+- 0 1843 0"/>
                                <a:gd name="f23" fmla="+- 0 1692 0"/>
                                <a:gd name="f24" fmla="+- 0 1670 0"/>
                                <a:gd name="f25" fmla="+- 0 1673 0"/>
                                <a:gd name="f26" fmla="+- 0 1664 0"/>
                                <a:gd name="f27" fmla="+- 0 1660 0"/>
                                <a:gd name="f28" fmla="+- 0 1658 0"/>
                                <a:gd name="f29" fmla="+- 0 1652 0"/>
                                <a:gd name="f30" fmla="+- 0 1650 0"/>
                                <a:gd name="f31" fmla="+- 0 1653 0"/>
                                <a:gd name="f32" fmla="+- 0 1657 0"/>
                                <a:gd name="f33" fmla="+- 0 1656 0"/>
                                <a:gd name="f34" fmla="+- 0 1674 0"/>
                                <a:gd name="f35" fmla="val 74"/>
                                <a:gd name="f36" fmla="val 43"/>
                                <a:gd name="f37" fmla="val 14"/>
                                <a:gd name="f38" fmla="val 7"/>
                                <a:gd name="f39" fmla="val 55"/>
                                <a:gd name="f40" fmla="val 60"/>
                                <a:gd name="f41" fmla="val 2"/>
                                <a:gd name="f42" fmla="val 77"/>
                                <a:gd name="f43" fmla="val 93"/>
                                <a:gd name="f44" fmla="val 684"/>
                                <a:gd name="f45" fmla="val 698"/>
                                <a:gd name="f46" fmla="val 703"/>
                                <a:gd name="f47" fmla="val 717"/>
                                <a:gd name="f48" fmla="val 720"/>
                                <a:gd name="f49" fmla="val 734"/>
                                <a:gd name="f50" fmla="val 17"/>
                                <a:gd name="f51" fmla="val 737"/>
                                <a:gd name="f52" fmla="val 26"/>
                                <a:gd name="f53" fmla="val 746"/>
                                <a:gd name="f54" fmla="val 749"/>
                                <a:gd name="f55" fmla="val 29"/>
                                <a:gd name="f56" fmla="val 751"/>
                                <a:gd name="f57" fmla="val 41"/>
                                <a:gd name="f58" fmla="val 758"/>
                                <a:gd name="f59" fmla="val 761"/>
                                <a:gd name="f60" fmla="val 768"/>
                                <a:gd name="f61" fmla="val 58"/>
                                <a:gd name="f62" fmla="val 770"/>
                                <a:gd name="f63" fmla="val 72"/>
                                <a:gd name="f64" fmla="val 773"/>
                                <a:gd name="f65" fmla="val 775"/>
                                <a:gd name="f66" fmla="val 235"/>
                                <a:gd name="f67" fmla="val 84"/>
                                <a:gd name="f68" fmla="val 732"/>
                                <a:gd name="f69" fmla="val 62"/>
                                <a:gd name="f70" fmla="val 727"/>
                                <a:gd name="f71" fmla="val 65"/>
                                <a:gd name="f72" fmla="val 722"/>
                                <a:gd name="f73" fmla="val 56"/>
                                <a:gd name="f74" fmla="val 52"/>
                                <a:gd name="f75" fmla="val 715"/>
                                <a:gd name="f76" fmla="val 50"/>
                                <a:gd name="f77" fmla="val 701"/>
                                <a:gd name="f78" fmla="val 44"/>
                                <a:gd name="f79" fmla="val 42"/>
                                <a:gd name="f80" fmla="val 696"/>
                                <a:gd name="f81" fmla="val 81"/>
                                <a:gd name="f82" fmla="val 45"/>
                                <a:gd name="f83" fmla="val 49"/>
                                <a:gd name="f84" fmla="val 48"/>
                                <a:gd name="f85" fmla="val 66"/>
                                <a:gd name="f86" fmla="+- 0 0 0"/>
                                <a:gd name="f87" fmla="*/ f3 1 236"/>
                                <a:gd name="f88" fmla="*/ f4 1 776"/>
                                <a:gd name="f89" fmla="+- f8 0 1608"/>
                                <a:gd name="f90" fmla="+- f9 0 1608"/>
                                <a:gd name="f91" fmla="+- f10 0 1608"/>
                                <a:gd name="f92" fmla="+- f11 0 1608"/>
                                <a:gd name="f93" fmla="+- f12 0 1608"/>
                                <a:gd name="f94" fmla="+- f13 0 1608"/>
                                <a:gd name="f95" fmla="+- f14 0 1608"/>
                                <a:gd name="f96" fmla="+- f15 0 1608"/>
                                <a:gd name="f97" fmla="+- f16 0 1608"/>
                                <a:gd name="f98" fmla="+- f17 0 1608"/>
                                <a:gd name="f99" fmla="+- f18 0 1608"/>
                                <a:gd name="f100" fmla="+- f19 0 1608"/>
                                <a:gd name="f101" fmla="+- f20 0 1608"/>
                                <a:gd name="f102" fmla="+- f21 0 1608"/>
                                <a:gd name="f103" fmla="+- f22 0 1608"/>
                                <a:gd name="f104" fmla="+- f23 0 1608"/>
                                <a:gd name="f105" fmla="+- f24 0 1608"/>
                                <a:gd name="f106" fmla="+- f25 0 1608"/>
                                <a:gd name="f107" fmla="+- f26 0 1608"/>
                                <a:gd name="f108" fmla="+- f27 0 1608"/>
                                <a:gd name="f109" fmla="+- f28 0 1608"/>
                                <a:gd name="f110" fmla="+- f29 0 1608"/>
                                <a:gd name="f111" fmla="+- f30 0 1608"/>
                                <a:gd name="f112" fmla="+- f31 0 1608"/>
                                <a:gd name="f113" fmla="+- f32 0 1608"/>
                                <a:gd name="f114" fmla="+- f33 0 1608"/>
                                <a:gd name="f115" fmla="+- f34 0 1608"/>
                                <a:gd name="f116" fmla="+- f7 0 f5"/>
                                <a:gd name="f117" fmla="+- f6 0 f5"/>
                                <a:gd name="f118" fmla="*/ f86 f0 1"/>
                                <a:gd name="f119" fmla="*/ f117 1 236"/>
                                <a:gd name="f120" fmla="*/ f116 1 776"/>
                                <a:gd name="f121" fmla="*/ f89 f117 1"/>
                                <a:gd name="f122" fmla="*/ 2340 f116 1"/>
                                <a:gd name="f123" fmla="*/ f90 f117 1"/>
                                <a:gd name="f124" fmla="*/ f91 f117 1"/>
                                <a:gd name="f125" fmla="*/ 2352 f116 1"/>
                                <a:gd name="f126" fmla="*/ 2357 f116 1"/>
                                <a:gd name="f127" fmla="*/ f92 f117 1"/>
                                <a:gd name="f128" fmla="*/ 2371 f116 1"/>
                                <a:gd name="f129" fmla="*/ 2374 f116 1"/>
                                <a:gd name="f130" fmla="*/ f93 f117 1"/>
                                <a:gd name="f131" fmla="*/ 2390 f116 1"/>
                                <a:gd name="f132" fmla="*/ 2981 f116 1"/>
                                <a:gd name="f133" fmla="*/ 2995 f116 1"/>
                                <a:gd name="f134" fmla="*/ 3000 f116 1"/>
                                <a:gd name="f135" fmla="*/ 3014 f116 1"/>
                                <a:gd name="f136" fmla="*/ 3017 f116 1"/>
                                <a:gd name="f137" fmla="*/ 3031 f116 1"/>
                                <a:gd name="f138" fmla="*/ f94 f117 1"/>
                                <a:gd name="f139" fmla="*/ 3034 f116 1"/>
                                <a:gd name="f140" fmla="*/ f95 f117 1"/>
                                <a:gd name="f141" fmla="*/ 3043 f116 1"/>
                                <a:gd name="f142" fmla="*/ 3046 f116 1"/>
                                <a:gd name="f143" fmla="*/ f96 f117 1"/>
                                <a:gd name="f144" fmla="*/ 3048 f116 1"/>
                                <a:gd name="f145" fmla="*/ f97 f117 1"/>
                                <a:gd name="f146" fmla="*/ 3055 f116 1"/>
                                <a:gd name="f147" fmla="*/ 3058 f116 1"/>
                                <a:gd name="f148" fmla="*/ f98 f117 1"/>
                                <a:gd name="f149" fmla="*/ f99 f117 1"/>
                                <a:gd name="f150" fmla="*/ 3065 f116 1"/>
                                <a:gd name="f151" fmla="*/ f100 f117 1"/>
                                <a:gd name="f152" fmla="*/ 3067 f116 1"/>
                                <a:gd name="f153" fmla="*/ f101 f117 1"/>
                                <a:gd name="f154" fmla="*/ f102 f117 1"/>
                                <a:gd name="f155" fmla="*/ 3070 f116 1"/>
                                <a:gd name="f156" fmla="*/ 3072 f116 1"/>
                                <a:gd name="f157" fmla="*/ f103 f117 1"/>
                                <a:gd name="f158" fmla="*/ f104 f117 1"/>
                                <a:gd name="f159" fmla="*/ 3029 f116 1"/>
                                <a:gd name="f160" fmla="*/ f105 f117 1"/>
                                <a:gd name="f161" fmla="*/ 3024 f116 1"/>
                                <a:gd name="f162" fmla="*/ f106 f117 1"/>
                                <a:gd name="f163" fmla="*/ 3019 f116 1"/>
                                <a:gd name="f164" fmla="*/ f107 f117 1"/>
                                <a:gd name="f165" fmla="*/ f108 f117 1"/>
                                <a:gd name="f166" fmla="*/ 3012 f116 1"/>
                                <a:gd name="f167" fmla="*/ f109 f117 1"/>
                                <a:gd name="f168" fmla="*/ 2998 f116 1"/>
                                <a:gd name="f169" fmla="*/ f110 f117 1"/>
                                <a:gd name="f170" fmla="*/ f111 f117 1"/>
                                <a:gd name="f171" fmla="*/ 2993 f116 1"/>
                                <a:gd name="f172" fmla="*/ 2378 f116 1"/>
                                <a:gd name="f173" fmla="*/ f112 f117 1"/>
                                <a:gd name="f174" fmla="*/ f113 f117 1"/>
                                <a:gd name="f175" fmla="*/ 2362 f116 1"/>
                                <a:gd name="f176" fmla="*/ f114 f117 1"/>
                                <a:gd name="f177" fmla="*/ 2345 f116 1"/>
                                <a:gd name="f178" fmla="*/ f115 f117 1"/>
                                <a:gd name="f179" fmla="*/ f118 1 f2"/>
                                <a:gd name="f180" fmla="*/ f121 1 236"/>
                                <a:gd name="f181" fmla="*/ f122 1 776"/>
                                <a:gd name="f182" fmla="*/ f123 1 236"/>
                                <a:gd name="f183" fmla="*/ f124 1 236"/>
                                <a:gd name="f184" fmla="*/ f125 1 776"/>
                                <a:gd name="f185" fmla="*/ f126 1 776"/>
                                <a:gd name="f186" fmla="*/ f127 1 236"/>
                                <a:gd name="f187" fmla="*/ f128 1 776"/>
                                <a:gd name="f188" fmla="*/ f129 1 776"/>
                                <a:gd name="f189" fmla="*/ f130 1 236"/>
                                <a:gd name="f190" fmla="*/ f131 1 776"/>
                                <a:gd name="f191" fmla="*/ f132 1 776"/>
                                <a:gd name="f192" fmla="*/ f133 1 776"/>
                                <a:gd name="f193" fmla="*/ f134 1 776"/>
                                <a:gd name="f194" fmla="*/ f135 1 776"/>
                                <a:gd name="f195" fmla="*/ f136 1 776"/>
                                <a:gd name="f196" fmla="*/ f137 1 776"/>
                                <a:gd name="f197" fmla="*/ f138 1 236"/>
                                <a:gd name="f198" fmla="*/ f139 1 776"/>
                                <a:gd name="f199" fmla="*/ f140 1 236"/>
                                <a:gd name="f200" fmla="*/ f141 1 776"/>
                                <a:gd name="f201" fmla="*/ f142 1 776"/>
                                <a:gd name="f202" fmla="*/ f143 1 236"/>
                                <a:gd name="f203" fmla="*/ f144 1 776"/>
                                <a:gd name="f204" fmla="*/ f145 1 236"/>
                                <a:gd name="f205" fmla="*/ f146 1 776"/>
                                <a:gd name="f206" fmla="*/ f147 1 776"/>
                                <a:gd name="f207" fmla="*/ f148 1 236"/>
                                <a:gd name="f208" fmla="*/ f149 1 236"/>
                                <a:gd name="f209" fmla="*/ f150 1 776"/>
                                <a:gd name="f210" fmla="*/ f151 1 236"/>
                                <a:gd name="f211" fmla="*/ f152 1 776"/>
                                <a:gd name="f212" fmla="*/ f153 1 236"/>
                                <a:gd name="f213" fmla="*/ f154 1 236"/>
                                <a:gd name="f214" fmla="*/ f155 1 776"/>
                                <a:gd name="f215" fmla="*/ f156 1 776"/>
                                <a:gd name="f216" fmla="*/ f157 1 236"/>
                                <a:gd name="f217" fmla="*/ f158 1 236"/>
                                <a:gd name="f218" fmla="*/ f159 1 776"/>
                                <a:gd name="f219" fmla="*/ f160 1 236"/>
                                <a:gd name="f220" fmla="*/ f161 1 776"/>
                                <a:gd name="f221" fmla="*/ f162 1 236"/>
                                <a:gd name="f222" fmla="*/ f163 1 776"/>
                                <a:gd name="f223" fmla="*/ f164 1 236"/>
                                <a:gd name="f224" fmla="*/ f165 1 236"/>
                                <a:gd name="f225" fmla="*/ f166 1 776"/>
                                <a:gd name="f226" fmla="*/ f167 1 236"/>
                                <a:gd name="f227" fmla="*/ f168 1 776"/>
                                <a:gd name="f228" fmla="*/ f169 1 236"/>
                                <a:gd name="f229" fmla="*/ f170 1 236"/>
                                <a:gd name="f230" fmla="*/ f171 1 776"/>
                                <a:gd name="f231" fmla="*/ f172 1 776"/>
                                <a:gd name="f232" fmla="*/ f173 1 236"/>
                                <a:gd name="f233" fmla="*/ f174 1 236"/>
                                <a:gd name="f234" fmla="*/ f175 1 776"/>
                                <a:gd name="f235" fmla="*/ f176 1 236"/>
                                <a:gd name="f236" fmla="*/ f177 1 776"/>
                                <a:gd name="f237" fmla="*/ f178 1 236"/>
                                <a:gd name="f238" fmla="*/ 0 1 f119"/>
                                <a:gd name="f239" fmla="*/ f6 1 f119"/>
                                <a:gd name="f240" fmla="*/ 0 1 f120"/>
                                <a:gd name="f241" fmla="*/ f7 1 f120"/>
                                <a:gd name="f242" fmla="+- f179 0 f1"/>
                                <a:gd name="f243" fmla="*/ f180 1 f119"/>
                                <a:gd name="f244" fmla="*/ f181 1 f120"/>
                                <a:gd name="f245" fmla="*/ f182 1 f119"/>
                                <a:gd name="f246" fmla="*/ f183 1 f119"/>
                                <a:gd name="f247" fmla="*/ f184 1 f120"/>
                                <a:gd name="f248" fmla="*/ f185 1 f120"/>
                                <a:gd name="f249" fmla="*/ f186 1 f119"/>
                                <a:gd name="f250" fmla="*/ f187 1 f120"/>
                                <a:gd name="f251" fmla="*/ f188 1 f120"/>
                                <a:gd name="f252" fmla="*/ f189 1 f119"/>
                                <a:gd name="f253" fmla="*/ f190 1 f120"/>
                                <a:gd name="f254" fmla="*/ f191 1 f120"/>
                                <a:gd name="f255" fmla="*/ f192 1 f120"/>
                                <a:gd name="f256" fmla="*/ f193 1 f120"/>
                                <a:gd name="f257" fmla="*/ f194 1 f120"/>
                                <a:gd name="f258" fmla="*/ f195 1 f120"/>
                                <a:gd name="f259" fmla="*/ f196 1 f120"/>
                                <a:gd name="f260" fmla="*/ f197 1 f119"/>
                                <a:gd name="f261" fmla="*/ f198 1 f120"/>
                                <a:gd name="f262" fmla="*/ f199 1 f119"/>
                                <a:gd name="f263" fmla="*/ f200 1 f120"/>
                                <a:gd name="f264" fmla="*/ f201 1 f120"/>
                                <a:gd name="f265" fmla="*/ f202 1 f119"/>
                                <a:gd name="f266" fmla="*/ f203 1 f120"/>
                                <a:gd name="f267" fmla="*/ f204 1 f119"/>
                                <a:gd name="f268" fmla="*/ f205 1 f120"/>
                                <a:gd name="f269" fmla="*/ f206 1 f120"/>
                                <a:gd name="f270" fmla="*/ f207 1 f119"/>
                                <a:gd name="f271" fmla="*/ f208 1 f119"/>
                                <a:gd name="f272" fmla="*/ f209 1 f120"/>
                                <a:gd name="f273" fmla="*/ f210 1 f119"/>
                                <a:gd name="f274" fmla="*/ f211 1 f120"/>
                                <a:gd name="f275" fmla="*/ f212 1 f119"/>
                                <a:gd name="f276" fmla="*/ f213 1 f119"/>
                                <a:gd name="f277" fmla="*/ f214 1 f120"/>
                                <a:gd name="f278" fmla="*/ f215 1 f120"/>
                                <a:gd name="f279" fmla="*/ f216 1 f119"/>
                                <a:gd name="f280" fmla="*/ f217 1 f119"/>
                                <a:gd name="f281" fmla="*/ f218 1 f120"/>
                                <a:gd name="f282" fmla="*/ f219 1 f119"/>
                                <a:gd name="f283" fmla="*/ f220 1 f120"/>
                                <a:gd name="f284" fmla="*/ f221 1 f119"/>
                                <a:gd name="f285" fmla="*/ f222 1 f120"/>
                                <a:gd name="f286" fmla="*/ f223 1 f119"/>
                                <a:gd name="f287" fmla="*/ f224 1 f119"/>
                                <a:gd name="f288" fmla="*/ f225 1 f120"/>
                                <a:gd name="f289" fmla="*/ f226 1 f119"/>
                                <a:gd name="f290" fmla="*/ f227 1 f120"/>
                                <a:gd name="f291" fmla="*/ f228 1 f119"/>
                                <a:gd name="f292" fmla="*/ f229 1 f119"/>
                                <a:gd name="f293" fmla="*/ f230 1 f120"/>
                                <a:gd name="f294" fmla="*/ f231 1 f120"/>
                                <a:gd name="f295" fmla="*/ f232 1 f119"/>
                                <a:gd name="f296" fmla="*/ f233 1 f119"/>
                                <a:gd name="f297" fmla="*/ f234 1 f120"/>
                                <a:gd name="f298" fmla="*/ f235 1 f119"/>
                                <a:gd name="f299" fmla="*/ f236 1 f120"/>
                                <a:gd name="f300" fmla="*/ f237 1 f119"/>
                                <a:gd name="f301" fmla="*/ f238 f87 1"/>
                                <a:gd name="f302" fmla="*/ f239 f87 1"/>
                                <a:gd name="f303" fmla="*/ f241 f88 1"/>
                                <a:gd name="f304" fmla="*/ f240 f88 1"/>
                                <a:gd name="f305" fmla="*/ f243 f87 1"/>
                                <a:gd name="f306" fmla="*/ f244 f88 1"/>
                                <a:gd name="f307" fmla="*/ f245 f87 1"/>
                                <a:gd name="f308" fmla="*/ f246 f87 1"/>
                                <a:gd name="f309" fmla="*/ f247 f88 1"/>
                                <a:gd name="f310" fmla="*/ f248 f88 1"/>
                                <a:gd name="f311" fmla="*/ f249 f87 1"/>
                                <a:gd name="f312" fmla="*/ f250 f88 1"/>
                                <a:gd name="f313" fmla="*/ f251 f88 1"/>
                                <a:gd name="f314" fmla="*/ f252 f87 1"/>
                                <a:gd name="f315" fmla="*/ f253 f88 1"/>
                                <a:gd name="f316" fmla="*/ f254 f88 1"/>
                                <a:gd name="f317" fmla="*/ f255 f88 1"/>
                                <a:gd name="f318" fmla="*/ f256 f88 1"/>
                                <a:gd name="f319" fmla="*/ f257 f88 1"/>
                                <a:gd name="f320" fmla="*/ f258 f88 1"/>
                                <a:gd name="f321" fmla="*/ f259 f88 1"/>
                                <a:gd name="f322" fmla="*/ f260 f87 1"/>
                                <a:gd name="f323" fmla="*/ f261 f88 1"/>
                                <a:gd name="f324" fmla="*/ f262 f87 1"/>
                                <a:gd name="f325" fmla="*/ f263 f88 1"/>
                                <a:gd name="f326" fmla="*/ f264 f88 1"/>
                                <a:gd name="f327" fmla="*/ f265 f87 1"/>
                                <a:gd name="f328" fmla="*/ f266 f88 1"/>
                                <a:gd name="f329" fmla="*/ f267 f87 1"/>
                                <a:gd name="f330" fmla="*/ f268 f88 1"/>
                                <a:gd name="f331" fmla="*/ f269 f88 1"/>
                                <a:gd name="f332" fmla="*/ f270 f87 1"/>
                                <a:gd name="f333" fmla="*/ f271 f87 1"/>
                                <a:gd name="f334" fmla="*/ f272 f88 1"/>
                                <a:gd name="f335" fmla="*/ f273 f87 1"/>
                                <a:gd name="f336" fmla="*/ f274 f88 1"/>
                                <a:gd name="f337" fmla="*/ f275 f87 1"/>
                                <a:gd name="f338" fmla="*/ f276 f87 1"/>
                                <a:gd name="f339" fmla="*/ f277 f88 1"/>
                                <a:gd name="f340" fmla="*/ f278 f88 1"/>
                                <a:gd name="f341" fmla="*/ f279 f87 1"/>
                                <a:gd name="f342" fmla="*/ f280 f87 1"/>
                                <a:gd name="f343" fmla="*/ f281 f88 1"/>
                                <a:gd name="f344" fmla="*/ f282 f87 1"/>
                                <a:gd name="f345" fmla="*/ f283 f88 1"/>
                                <a:gd name="f346" fmla="*/ f284 f87 1"/>
                                <a:gd name="f347" fmla="*/ f285 f88 1"/>
                                <a:gd name="f348" fmla="*/ f286 f87 1"/>
                                <a:gd name="f349" fmla="*/ f287 f87 1"/>
                                <a:gd name="f350" fmla="*/ f288 f88 1"/>
                                <a:gd name="f351" fmla="*/ f289 f87 1"/>
                                <a:gd name="f352" fmla="*/ f290 f88 1"/>
                                <a:gd name="f353" fmla="*/ f291 f87 1"/>
                                <a:gd name="f354" fmla="*/ f292 f87 1"/>
                                <a:gd name="f355" fmla="*/ f293 f88 1"/>
                                <a:gd name="f356" fmla="*/ f294 f88 1"/>
                                <a:gd name="f357" fmla="*/ f295 f87 1"/>
                                <a:gd name="f358" fmla="*/ f296 f87 1"/>
                                <a:gd name="f359" fmla="*/ f297 f88 1"/>
                                <a:gd name="f360" fmla="*/ f298 f87 1"/>
                                <a:gd name="f361" fmla="*/ f299 f88 1"/>
                                <a:gd name="f362" fmla="*/ f300 f8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2">
                                  <a:pos x="f305" y="f306"/>
                                </a:cxn>
                                <a:cxn ang="f242">
                                  <a:pos x="f307" y="f306"/>
                                </a:cxn>
                                <a:cxn ang="f242">
                                  <a:pos x="f308" y="f309"/>
                                </a:cxn>
                                <a:cxn ang="f242">
                                  <a:pos x="f308" y="f310"/>
                                </a:cxn>
                                <a:cxn ang="f242">
                                  <a:pos x="f311" y="f312"/>
                                </a:cxn>
                                <a:cxn ang="f242">
                                  <a:pos x="f311" y="f313"/>
                                </a:cxn>
                                <a:cxn ang="f242">
                                  <a:pos x="f314" y="f315"/>
                                </a:cxn>
                                <a:cxn ang="f242">
                                  <a:pos x="f314" y="f316"/>
                                </a:cxn>
                                <a:cxn ang="f242">
                                  <a:pos x="f311" y="f317"/>
                                </a:cxn>
                                <a:cxn ang="f242">
                                  <a:pos x="f311" y="f318"/>
                                </a:cxn>
                                <a:cxn ang="f242">
                                  <a:pos x="f308" y="f319"/>
                                </a:cxn>
                                <a:cxn ang="f242">
                                  <a:pos x="f308" y="f320"/>
                                </a:cxn>
                                <a:cxn ang="f242">
                                  <a:pos x="f307" y="f321"/>
                                </a:cxn>
                                <a:cxn ang="f242">
                                  <a:pos x="f322" y="f321"/>
                                </a:cxn>
                                <a:cxn ang="f242">
                                  <a:pos x="f322" y="f323"/>
                                </a:cxn>
                                <a:cxn ang="f242">
                                  <a:pos x="f324" y="f325"/>
                                </a:cxn>
                                <a:cxn ang="f242">
                                  <a:pos x="f324" y="f326"/>
                                </a:cxn>
                                <a:cxn ang="f242">
                                  <a:pos x="f327" y="f326"/>
                                </a:cxn>
                                <a:cxn ang="f242">
                                  <a:pos x="f327" y="f328"/>
                                </a:cxn>
                                <a:cxn ang="f242">
                                  <a:pos x="f329" y="f330"/>
                                </a:cxn>
                                <a:cxn ang="f242">
                                  <a:pos x="f329" y="f331"/>
                                </a:cxn>
                                <a:cxn ang="f242">
                                  <a:pos x="f332" y="f331"/>
                                </a:cxn>
                                <a:cxn ang="f242">
                                  <a:pos x="f333" y="f334"/>
                                </a:cxn>
                                <a:cxn ang="f242">
                                  <a:pos x="f335" y="f334"/>
                                </a:cxn>
                                <a:cxn ang="f242">
                                  <a:pos x="f335" y="f336"/>
                                </a:cxn>
                                <a:cxn ang="f242">
                                  <a:pos x="f337" y="f336"/>
                                </a:cxn>
                                <a:cxn ang="f242">
                                  <a:pos x="f338" y="f339"/>
                                </a:cxn>
                                <a:cxn ang="f242">
                                  <a:pos x="f305" y="f340"/>
                                </a:cxn>
                                <a:cxn ang="f242">
                                  <a:pos x="f341" y="f340"/>
                                </a:cxn>
                                <a:cxn ang="f242">
                                  <a:pos x="f341" y="f323"/>
                                </a:cxn>
                                <a:cxn ang="f242">
                                  <a:pos x="f342" y="f323"/>
                                </a:cxn>
                                <a:cxn ang="f242">
                                  <a:pos x="f338" y="f343"/>
                                </a:cxn>
                                <a:cxn ang="f242">
                                  <a:pos x="f305" y="f343"/>
                                </a:cxn>
                                <a:cxn ang="f242">
                                  <a:pos x="f344" y="f345"/>
                                </a:cxn>
                                <a:cxn ang="f242">
                                  <a:pos x="f346" y="f345"/>
                                </a:cxn>
                                <a:cxn ang="f242">
                                  <a:pos x="f335" y="f347"/>
                                </a:cxn>
                                <a:cxn ang="f242">
                                  <a:pos x="f335" y="f347"/>
                                </a:cxn>
                                <a:cxn ang="f242">
                                  <a:pos x="f333" y="f320"/>
                                </a:cxn>
                                <a:cxn ang="f242">
                                  <a:pos x="f348" y="f320"/>
                                </a:cxn>
                                <a:cxn ang="f242">
                                  <a:pos x="f349" y="f350"/>
                                </a:cxn>
                                <a:cxn ang="f242">
                                  <a:pos x="f351" y="f350"/>
                                </a:cxn>
                                <a:cxn ang="f242">
                                  <a:pos x="f332" y="f352"/>
                                </a:cxn>
                                <a:cxn ang="f242">
                                  <a:pos x="f353" y="f352"/>
                                </a:cxn>
                                <a:cxn ang="f242">
                                  <a:pos x="f354" y="f355"/>
                                </a:cxn>
                                <a:cxn ang="f242">
                                  <a:pos x="f329" y="f355"/>
                                </a:cxn>
                                <a:cxn ang="f242">
                                  <a:pos x="f329" y="f356"/>
                                </a:cxn>
                                <a:cxn ang="f242">
                                  <a:pos x="f354" y="f356"/>
                                </a:cxn>
                                <a:cxn ang="f242">
                                  <a:pos x="f357" y="f312"/>
                                </a:cxn>
                                <a:cxn ang="f242">
                                  <a:pos x="f332" y="f312"/>
                                </a:cxn>
                                <a:cxn ang="f242">
                                  <a:pos x="f358" y="f359"/>
                                </a:cxn>
                                <a:cxn ang="f242">
                                  <a:pos x="f360" y="f359"/>
                                </a:cxn>
                                <a:cxn ang="f242">
                                  <a:pos x="f346" y="f361"/>
                                </a:cxn>
                                <a:cxn ang="f242">
                                  <a:pos x="f362" y="f361"/>
                                </a:cxn>
                                <a:cxn ang="f242">
                                  <a:pos x="f305" y="f306"/>
                                </a:cxn>
                              </a:cxnLst>
                              <a:rect l="f301" t="f304" r="f302" b="f303"/>
                              <a:pathLst>
                                <a:path w="236" h="776">
                                  <a:moveTo>
                                    <a:pt x="f35" y="f36"/>
                                  </a:moveTo>
                                  <a:lnTo>
                                    <a:pt x="f37" y="f36"/>
                                  </a:lnTo>
                                  <a:lnTo>
                                    <a:pt x="f38" y="f39"/>
                                  </a:lnTo>
                                  <a:lnTo>
                                    <a:pt x="f38" y="f40"/>
                                  </a:lnTo>
                                  <a:lnTo>
                                    <a:pt x="f41" y="f35"/>
                                  </a:lnTo>
                                  <a:lnTo>
                                    <a:pt x="f41" y="f42"/>
                                  </a:lnTo>
                                  <a:lnTo>
                                    <a:pt x="f5" y="f43"/>
                                  </a:lnTo>
                                  <a:lnTo>
                                    <a:pt x="f5" y="f44"/>
                                  </a:lnTo>
                                  <a:lnTo>
                                    <a:pt x="f41" y="f45"/>
                                  </a:lnTo>
                                  <a:lnTo>
                                    <a:pt x="f41" y="f46"/>
                                  </a:lnTo>
                                  <a:lnTo>
                                    <a:pt x="f38" y="f47"/>
                                  </a:lnTo>
                                  <a:lnTo>
                                    <a:pt x="f38" y="f48"/>
                                  </a:lnTo>
                                  <a:lnTo>
                                    <a:pt x="f37" y="f49"/>
                                  </a:lnTo>
                                  <a:lnTo>
                                    <a:pt x="f50" y="f49"/>
                                  </a:lnTo>
                                  <a:lnTo>
                                    <a:pt x="f50" y="f51"/>
                                  </a:lnTo>
                                  <a:lnTo>
                                    <a:pt x="f52" y="f53"/>
                                  </a:lnTo>
                                  <a:lnTo>
                                    <a:pt x="f52" y="f54"/>
                                  </a:lnTo>
                                  <a:lnTo>
                                    <a:pt x="f55" y="f54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57" y="f58"/>
                                  </a:lnTo>
                                  <a:lnTo>
                                    <a:pt x="f57" y="f59"/>
                                  </a:lnTo>
                                  <a:lnTo>
                                    <a:pt x="f36" y="f59"/>
                                  </a:lnTo>
                                  <a:lnTo>
                                    <a:pt x="f39" y="f60"/>
                                  </a:lnTo>
                                  <a:lnTo>
                                    <a:pt x="f61" y="f60"/>
                                  </a:lnTo>
                                  <a:lnTo>
                                    <a:pt x="f61" y="f62"/>
                                  </a:lnTo>
                                  <a:lnTo>
                                    <a:pt x="f40" y="f62"/>
                                  </a:lnTo>
                                  <a:lnTo>
                                    <a:pt x="f63" y="f64"/>
                                  </a:lnTo>
                                  <a:lnTo>
                                    <a:pt x="f35" y="f65"/>
                                  </a:lnTo>
                                  <a:lnTo>
                                    <a:pt x="f66" y="f65"/>
                                  </a:lnTo>
                                  <a:lnTo>
                                    <a:pt x="f66" y="f51"/>
                                  </a:lnTo>
                                  <a:lnTo>
                                    <a:pt x="f67" y="f51"/>
                                  </a:lnTo>
                                  <a:lnTo>
                                    <a:pt x="f63" y="f68"/>
                                  </a:lnTo>
                                  <a:lnTo>
                                    <a:pt x="f35" y="f68"/>
                                  </a:lnTo>
                                  <a:lnTo>
                                    <a:pt x="f69" y="f70"/>
                                  </a:lnTo>
                                  <a:lnTo>
                                    <a:pt x="f71" y="f70"/>
                                  </a:lnTo>
                                  <a:lnTo>
                                    <a:pt x="f61" y="f72"/>
                                  </a:lnTo>
                                  <a:lnTo>
                                    <a:pt x="f39" y="f48"/>
                                  </a:lnTo>
                                  <a:lnTo>
                                    <a:pt x="f73" y="f48"/>
                                  </a:lnTo>
                                  <a:lnTo>
                                    <a:pt x="f74" y="f75"/>
                                  </a:lnTo>
                                  <a:lnTo>
                                    <a:pt x="f76" y="f75"/>
                                  </a:lnTo>
                                  <a:lnTo>
                                    <a:pt x="f36" y="f77"/>
                                  </a:lnTo>
                                  <a:lnTo>
                                    <a:pt x="f78" y="f77"/>
                                  </a:lnTo>
                                  <a:lnTo>
                                    <a:pt x="f79" y="f80"/>
                                  </a:lnTo>
                                  <a:lnTo>
                                    <a:pt x="f57" y="f80"/>
                                  </a:lnTo>
                                  <a:lnTo>
                                    <a:pt x="f57" y="f81"/>
                                  </a:lnTo>
                                  <a:lnTo>
                                    <a:pt x="f79" y="f81"/>
                                  </a:lnTo>
                                  <a:lnTo>
                                    <a:pt x="f82" y="f35"/>
                                  </a:lnTo>
                                  <a:lnTo>
                                    <a:pt x="f36" y="f35"/>
                                  </a:lnTo>
                                  <a:lnTo>
                                    <a:pt x="f83" y="f71"/>
                                  </a:lnTo>
                                  <a:lnTo>
                                    <a:pt x="f84" y="f71"/>
                                  </a:lnTo>
                                  <a:lnTo>
                                    <a:pt x="f71" y="f84"/>
                                  </a:lnTo>
                                  <a:lnTo>
                                    <a:pt x="f85" y="f84"/>
                                  </a:lnTo>
                                  <a:lnTo>
                                    <a:pt x="f35" y="f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48" name="Freeform 942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90 0"/>
                                <a:gd name="f9" fmla="+- 0 1692 0"/>
                                <a:gd name="f10" fmla="+- 0 1702 0"/>
                                <a:gd name="f11" fmla="val 82"/>
                                <a:gd name="f12" fmla="val 734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3031 f22 1"/>
                                <a:gd name="f29" fmla="*/ f20 f23 1"/>
                                <a:gd name="f30" fmla="*/ 3034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776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49" name="Freeform 941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63 0"/>
                                <a:gd name="f9" fmla="+- 0 1666 0"/>
                                <a:gd name="f10" fmla="+- 0 1664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val 721"/>
                                <a:gd name="f17" fmla="+- 0 0 0"/>
                                <a:gd name="f18" fmla="*/ f3 1 236"/>
                                <a:gd name="f19" fmla="*/ f4 1 776"/>
                                <a:gd name="f20" fmla="+- f8 0 1608"/>
                                <a:gd name="f21" fmla="+- f9 0 1608"/>
                                <a:gd name="f22" fmla="+- f10 0 1608"/>
                                <a:gd name="f23" fmla="+- f7 0 f5"/>
                                <a:gd name="f24" fmla="+- f6 0 f5"/>
                                <a:gd name="f25" fmla="*/ f17 f0 1"/>
                                <a:gd name="f26" fmla="*/ f24 1 236"/>
                                <a:gd name="f27" fmla="*/ f23 1 776"/>
                                <a:gd name="f28" fmla="*/ f20 f24 1"/>
                                <a:gd name="f29" fmla="*/ 3017 f23 1"/>
                                <a:gd name="f30" fmla="*/ f21 f24 1"/>
                                <a:gd name="f31" fmla="*/ 3019 f23 1"/>
                                <a:gd name="f32" fmla="*/ f22 f24 1"/>
                                <a:gd name="f33" fmla="*/ 3018 f23 1"/>
                                <a:gd name="f34" fmla="*/ f25 1 f2"/>
                                <a:gd name="f35" fmla="*/ f28 1 236"/>
                                <a:gd name="f36" fmla="*/ f29 1 776"/>
                                <a:gd name="f37" fmla="*/ f30 1 236"/>
                                <a:gd name="f38" fmla="*/ f31 1 776"/>
                                <a:gd name="f39" fmla="*/ f32 1 236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0" name="Freeform 940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64 0"/>
                                <a:gd name="f9" fmla="+- 0 1666 0"/>
                                <a:gd name="f10" fmla="val 56"/>
                                <a:gd name="f11" fmla="val 721"/>
                                <a:gd name="f12" fmla="val 58"/>
                                <a:gd name="f13" fmla="val 722"/>
                                <a:gd name="f14" fmla="+- 0 0 0"/>
                                <a:gd name="f15" fmla="*/ f3 1 236"/>
                                <a:gd name="f16" fmla="*/ f4 1 776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6"/>
                                <a:gd name="f24" fmla="*/ f17 f20 1"/>
                                <a:gd name="f25" fmla="*/ 3018 f19 1"/>
                                <a:gd name="f26" fmla="*/ f18 f20 1"/>
                                <a:gd name="f27" fmla="*/ 3019 f19 1"/>
                                <a:gd name="f28" fmla="*/ f21 1 f2"/>
                                <a:gd name="f29" fmla="*/ f24 1 236"/>
                                <a:gd name="f30" fmla="*/ f25 1 776"/>
                                <a:gd name="f31" fmla="*/ f26 1 236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1" name="Freeform 939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64 0"/>
                                <a:gd name="f9" fmla="+- 0 1663 0"/>
                                <a:gd name="f10" fmla="val 56"/>
                                <a:gd name="f11" fmla="val 720"/>
                                <a:gd name="f12" fmla="val 55"/>
                                <a:gd name="f13" fmla="val 721"/>
                                <a:gd name="f14" fmla="+- 0 0 0"/>
                                <a:gd name="f15" fmla="*/ f3 1 236"/>
                                <a:gd name="f16" fmla="*/ f4 1 776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6"/>
                                <a:gd name="f24" fmla="*/ f17 f20 1"/>
                                <a:gd name="f25" fmla="*/ 3017 f19 1"/>
                                <a:gd name="f26" fmla="*/ f18 f20 1"/>
                                <a:gd name="f27" fmla="*/ 3018 f19 1"/>
                                <a:gd name="f28" fmla="*/ f21 1 f2"/>
                                <a:gd name="f29" fmla="*/ f24 1 236"/>
                                <a:gd name="f30" fmla="*/ f25 1 776"/>
                                <a:gd name="f31" fmla="*/ f26 1 236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2" name="Freeform 938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6 0"/>
                                <a:gd name="f9" fmla="+- 0 1658 0"/>
                                <a:gd name="f10" fmla="+- 0 1660 0"/>
                                <a:gd name="f11" fmla="val 48"/>
                                <a:gd name="f12" fmla="val 710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3007 f22 1"/>
                                <a:gd name="f29" fmla="*/ f20 f23 1"/>
                                <a:gd name="f30" fmla="*/ 3012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776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3" name="Freeform 937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2 0"/>
                                <a:gd name="f9" fmla="+- 0 1651 0"/>
                                <a:gd name="f10" fmla="+- 0 1654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5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2998 f22 1"/>
                                <a:gd name="f29" fmla="*/ f20 f23 1"/>
                                <a:gd name="f30" fmla="*/ f21 f23 1"/>
                                <a:gd name="f31" fmla="*/ 3002 f22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236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4" name="Freeform 936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49 0"/>
                                <a:gd name="f9" fmla="+- 0 1650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236"/>
                                <a:gd name="f16" fmla="*/ f4 1 776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6"/>
                                <a:gd name="f24" fmla="*/ f17 f20 1"/>
                                <a:gd name="f25" fmla="*/ 2988 f19 1"/>
                                <a:gd name="f26" fmla="*/ 2993 f19 1"/>
                                <a:gd name="f27" fmla="*/ f18 f20 1"/>
                                <a:gd name="f28" fmla="*/ f21 1 f2"/>
                                <a:gd name="f29" fmla="*/ f24 1 236"/>
                                <a:gd name="f30" fmla="*/ f25 1 776"/>
                                <a:gd name="f31" fmla="*/ f26 1 776"/>
                                <a:gd name="f32" fmla="*/ f27 1 23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5" name="Freeform 935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0 0"/>
                                <a:gd name="f9" fmla="+- 0 1649 0"/>
                                <a:gd name="f10" fmla="val 42"/>
                                <a:gd name="f11" fmla="val 81"/>
                                <a:gd name="f12" fmla="val 41"/>
                                <a:gd name="f13" fmla="val 86"/>
                                <a:gd name="f14" fmla="+- 0 0 0"/>
                                <a:gd name="f15" fmla="*/ f3 1 236"/>
                                <a:gd name="f16" fmla="*/ f4 1 776"/>
                                <a:gd name="f17" fmla="+- f8 0 1608"/>
                                <a:gd name="f18" fmla="+- f9 0 1608"/>
                                <a:gd name="f19" fmla="+- f7 0 f5"/>
                                <a:gd name="f20" fmla="+- f6 0 f5"/>
                                <a:gd name="f21" fmla="*/ f14 f0 1"/>
                                <a:gd name="f22" fmla="*/ f20 1 236"/>
                                <a:gd name="f23" fmla="*/ f19 1 776"/>
                                <a:gd name="f24" fmla="*/ f17 f20 1"/>
                                <a:gd name="f25" fmla="*/ 2378 f19 1"/>
                                <a:gd name="f26" fmla="*/ f18 f20 1"/>
                                <a:gd name="f27" fmla="*/ 2383 f19 1"/>
                                <a:gd name="f28" fmla="*/ f21 1 f2"/>
                                <a:gd name="f29" fmla="*/ f24 1 236"/>
                                <a:gd name="f30" fmla="*/ f25 1 776"/>
                                <a:gd name="f31" fmla="*/ f26 1 236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36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6" name="Freeform 934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4 0"/>
                                <a:gd name="f9" fmla="+- 0 1651 0"/>
                                <a:gd name="f10" fmla="+- 0 1653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2369 f22 1"/>
                                <a:gd name="f29" fmla="*/ f20 f23 1"/>
                                <a:gd name="f30" fmla="*/ 2371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776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7" name="Freeform 933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58 0"/>
                                <a:gd name="f9" fmla="+- 0 1656 0"/>
                                <a:gd name="f10" fmla="+- 0 1657 0"/>
                                <a:gd name="f11" fmla="val 50"/>
                                <a:gd name="f12" fmla="val 62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2359 f22 1"/>
                                <a:gd name="f29" fmla="*/ f20 f23 1"/>
                                <a:gd name="f30" fmla="*/ 2362 f22 1"/>
                                <a:gd name="f31" fmla="*/ f21 f23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776"/>
                                <a:gd name="f37" fmla="*/ f31 1 23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8" name="Freeform 932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674 0"/>
                                <a:gd name="f9" fmla="+- 0 1673 0"/>
                                <a:gd name="f10" fmla="+- 0 1670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2345 f22 1"/>
                                <a:gd name="f29" fmla="*/ f20 f23 1"/>
                                <a:gd name="f30" fmla="*/ f21 f23 1"/>
                                <a:gd name="f31" fmla="*/ 2347 f22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236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59" name="Freeform 931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843 0"/>
                                <a:gd name="f9" fmla="+- 0 1699 0"/>
                                <a:gd name="f10" fmla="+- 0 1685 0"/>
                                <a:gd name="f11" fmla="+- 0 1680 0"/>
                                <a:gd name="f12" fmla="+- 0 1668 0"/>
                                <a:gd name="f13" fmla="+- 0 1666 0"/>
                                <a:gd name="f14" fmla="+- 0 1663 0"/>
                                <a:gd name="f15" fmla="+- 0 1651 0"/>
                                <a:gd name="f16" fmla="+- 0 1649 0"/>
                                <a:gd name="f17" fmla="+- 0 1637 0"/>
                                <a:gd name="f18" fmla="+- 0 1634 0"/>
                                <a:gd name="f19" fmla="+- 0 1625 0"/>
                                <a:gd name="f20" fmla="+- 0 1682 0"/>
                                <a:gd name="f21" fmla="+- 0 1692 0"/>
                                <a:gd name="f22" fmla="val 235"/>
                                <a:gd name="f23" fmla="val 91"/>
                                <a:gd name="f24" fmla="val 77"/>
                                <a:gd name="f25" fmla="val 2"/>
                                <a:gd name="f26" fmla="val 72"/>
                                <a:gd name="f27" fmla="val 60"/>
                                <a:gd name="f28" fmla="val 7"/>
                                <a:gd name="f29" fmla="val 58"/>
                                <a:gd name="f30" fmla="val 55"/>
                                <a:gd name="f31" fmla="val 9"/>
                                <a:gd name="f32" fmla="val 43"/>
                                <a:gd name="f33" fmla="val 17"/>
                                <a:gd name="f34" fmla="val 41"/>
                                <a:gd name="f35" fmla="val 29"/>
                                <a:gd name="f36" fmla="val 26"/>
                                <a:gd name="f37" fmla="val 74"/>
                                <a:gd name="f38" fmla="val 45"/>
                                <a:gd name="f39" fmla="val 84"/>
                                <a:gd name="f40" fmla="+- 0 0 0"/>
                                <a:gd name="f41" fmla="*/ f3 1 236"/>
                                <a:gd name="f42" fmla="*/ f4 1 776"/>
                                <a:gd name="f43" fmla="+- f8 0 1608"/>
                                <a:gd name="f44" fmla="+- f9 0 1608"/>
                                <a:gd name="f45" fmla="+- f10 0 1608"/>
                                <a:gd name="f46" fmla="+- f11 0 1608"/>
                                <a:gd name="f47" fmla="+- f12 0 1608"/>
                                <a:gd name="f48" fmla="+- f13 0 1608"/>
                                <a:gd name="f49" fmla="+- f14 0 1608"/>
                                <a:gd name="f50" fmla="+- f15 0 1608"/>
                                <a:gd name="f51" fmla="+- f16 0 1608"/>
                                <a:gd name="f52" fmla="+- f17 0 1608"/>
                                <a:gd name="f53" fmla="+- f18 0 1608"/>
                                <a:gd name="f54" fmla="+- f19 0 1608"/>
                                <a:gd name="f55" fmla="+- f20 0 1608"/>
                                <a:gd name="f56" fmla="+- f21 0 1608"/>
                                <a:gd name="f57" fmla="+- f7 0 f5"/>
                                <a:gd name="f58" fmla="+- f6 0 f5"/>
                                <a:gd name="f59" fmla="*/ f40 f0 1"/>
                                <a:gd name="f60" fmla="*/ f58 1 236"/>
                                <a:gd name="f61" fmla="*/ f57 1 776"/>
                                <a:gd name="f62" fmla="*/ f43 f58 1"/>
                                <a:gd name="f63" fmla="*/ 2297 f57 1"/>
                                <a:gd name="f64" fmla="*/ f44 f58 1"/>
                                <a:gd name="f65" fmla="*/ f45 f58 1"/>
                                <a:gd name="f66" fmla="*/ 2299 f57 1"/>
                                <a:gd name="f67" fmla="*/ f46 f58 1"/>
                                <a:gd name="f68" fmla="*/ f47 f58 1"/>
                                <a:gd name="f69" fmla="*/ 2304 f57 1"/>
                                <a:gd name="f70" fmla="*/ f48 f58 1"/>
                                <a:gd name="f71" fmla="*/ f49 f58 1"/>
                                <a:gd name="f72" fmla="*/ 2306 f57 1"/>
                                <a:gd name="f73" fmla="*/ f50 f58 1"/>
                                <a:gd name="f74" fmla="*/ 2314 f57 1"/>
                                <a:gd name="f75" fmla="*/ f51 f58 1"/>
                                <a:gd name="f76" fmla="*/ f52 f58 1"/>
                                <a:gd name="f77" fmla="*/ 2323 f57 1"/>
                                <a:gd name="f78" fmla="*/ f53 f58 1"/>
                                <a:gd name="f79" fmla="*/ 2326 f57 1"/>
                                <a:gd name="f80" fmla="*/ f54 f58 1"/>
                                <a:gd name="f81" fmla="*/ 2338 f57 1"/>
                                <a:gd name="f82" fmla="*/ 2340 f57 1"/>
                                <a:gd name="f83" fmla="*/ f55 f58 1"/>
                                <a:gd name="f84" fmla="*/ 2342 f57 1"/>
                                <a:gd name="f85" fmla="*/ f56 f58 1"/>
                                <a:gd name="f86" fmla="*/ f59 1 f2"/>
                                <a:gd name="f87" fmla="*/ f62 1 236"/>
                                <a:gd name="f88" fmla="*/ f63 1 776"/>
                                <a:gd name="f89" fmla="*/ f64 1 236"/>
                                <a:gd name="f90" fmla="*/ f65 1 236"/>
                                <a:gd name="f91" fmla="*/ f66 1 776"/>
                                <a:gd name="f92" fmla="*/ f67 1 236"/>
                                <a:gd name="f93" fmla="*/ f68 1 236"/>
                                <a:gd name="f94" fmla="*/ f69 1 776"/>
                                <a:gd name="f95" fmla="*/ f70 1 236"/>
                                <a:gd name="f96" fmla="*/ f71 1 236"/>
                                <a:gd name="f97" fmla="*/ f72 1 776"/>
                                <a:gd name="f98" fmla="*/ f73 1 236"/>
                                <a:gd name="f99" fmla="*/ f74 1 776"/>
                                <a:gd name="f100" fmla="*/ f75 1 236"/>
                                <a:gd name="f101" fmla="*/ f76 1 236"/>
                                <a:gd name="f102" fmla="*/ f77 1 776"/>
                                <a:gd name="f103" fmla="*/ f78 1 236"/>
                                <a:gd name="f104" fmla="*/ f79 1 776"/>
                                <a:gd name="f105" fmla="*/ f80 1 236"/>
                                <a:gd name="f106" fmla="*/ f81 1 776"/>
                                <a:gd name="f107" fmla="*/ f82 1 776"/>
                                <a:gd name="f108" fmla="*/ f83 1 236"/>
                                <a:gd name="f109" fmla="*/ f84 1 776"/>
                                <a:gd name="f110" fmla="*/ f85 1 236"/>
                                <a:gd name="f111" fmla="*/ 0 1 f60"/>
                                <a:gd name="f112" fmla="*/ f6 1 f60"/>
                                <a:gd name="f113" fmla="*/ 0 1 f61"/>
                                <a:gd name="f114" fmla="*/ f7 1 f61"/>
                                <a:gd name="f115" fmla="+- f86 0 f1"/>
                                <a:gd name="f116" fmla="*/ f87 1 f60"/>
                                <a:gd name="f117" fmla="*/ f88 1 f61"/>
                                <a:gd name="f118" fmla="*/ f89 1 f60"/>
                                <a:gd name="f119" fmla="*/ f90 1 f60"/>
                                <a:gd name="f120" fmla="*/ f91 1 f61"/>
                                <a:gd name="f121" fmla="*/ f92 1 f60"/>
                                <a:gd name="f122" fmla="*/ f93 1 f60"/>
                                <a:gd name="f123" fmla="*/ f94 1 f61"/>
                                <a:gd name="f124" fmla="*/ f95 1 f60"/>
                                <a:gd name="f125" fmla="*/ f96 1 f60"/>
                                <a:gd name="f126" fmla="*/ f97 1 f61"/>
                                <a:gd name="f127" fmla="*/ f98 1 f60"/>
                                <a:gd name="f128" fmla="*/ f99 1 f61"/>
                                <a:gd name="f129" fmla="*/ f100 1 f60"/>
                                <a:gd name="f130" fmla="*/ f101 1 f60"/>
                                <a:gd name="f131" fmla="*/ f102 1 f61"/>
                                <a:gd name="f132" fmla="*/ f103 1 f60"/>
                                <a:gd name="f133" fmla="*/ f104 1 f61"/>
                                <a:gd name="f134" fmla="*/ f105 1 f60"/>
                                <a:gd name="f135" fmla="*/ f106 1 f61"/>
                                <a:gd name="f136" fmla="*/ f107 1 f61"/>
                                <a:gd name="f137" fmla="*/ f108 1 f60"/>
                                <a:gd name="f138" fmla="*/ f109 1 f61"/>
                                <a:gd name="f139" fmla="*/ f110 1 f60"/>
                                <a:gd name="f140" fmla="*/ f111 f41 1"/>
                                <a:gd name="f141" fmla="*/ f112 f41 1"/>
                                <a:gd name="f142" fmla="*/ f114 f42 1"/>
                                <a:gd name="f143" fmla="*/ f113 f42 1"/>
                                <a:gd name="f144" fmla="*/ f116 f41 1"/>
                                <a:gd name="f145" fmla="*/ f117 f42 1"/>
                                <a:gd name="f146" fmla="*/ f118 f41 1"/>
                                <a:gd name="f147" fmla="*/ f119 f41 1"/>
                                <a:gd name="f148" fmla="*/ f120 f42 1"/>
                                <a:gd name="f149" fmla="*/ f121 f41 1"/>
                                <a:gd name="f150" fmla="*/ f122 f41 1"/>
                                <a:gd name="f151" fmla="*/ f123 f42 1"/>
                                <a:gd name="f152" fmla="*/ f124 f41 1"/>
                                <a:gd name="f153" fmla="*/ f125 f41 1"/>
                                <a:gd name="f154" fmla="*/ f126 f42 1"/>
                                <a:gd name="f155" fmla="*/ f127 f41 1"/>
                                <a:gd name="f156" fmla="*/ f128 f42 1"/>
                                <a:gd name="f157" fmla="*/ f129 f41 1"/>
                                <a:gd name="f158" fmla="*/ f130 f41 1"/>
                                <a:gd name="f159" fmla="*/ f131 f42 1"/>
                                <a:gd name="f160" fmla="*/ f132 f41 1"/>
                                <a:gd name="f161" fmla="*/ f133 f42 1"/>
                                <a:gd name="f162" fmla="*/ f134 f41 1"/>
                                <a:gd name="f163" fmla="*/ f135 f42 1"/>
                                <a:gd name="f164" fmla="*/ f136 f42 1"/>
                                <a:gd name="f165" fmla="*/ f137 f41 1"/>
                                <a:gd name="f166" fmla="*/ f138 f42 1"/>
                                <a:gd name="f167" fmla="*/ f139 f4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15">
                                  <a:pos x="f144" y="f145"/>
                                </a:cxn>
                                <a:cxn ang="f115">
                                  <a:pos x="f146" y="f145"/>
                                </a:cxn>
                                <a:cxn ang="f115">
                                  <a:pos x="f147" y="f148"/>
                                </a:cxn>
                                <a:cxn ang="f115">
                                  <a:pos x="f149" y="f148"/>
                                </a:cxn>
                                <a:cxn ang="f115">
                                  <a:pos x="f150" y="f151"/>
                                </a:cxn>
                                <a:cxn ang="f115">
                                  <a:pos x="f152" y="f151"/>
                                </a:cxn>
                                <a:cxn ang="f115">
                                  <a:pos x="f153" y="f154"/>
                                </a:cxn>
                                <a:cxn ang="f115">
                                  <a:pos x="f155" y="f156"/>
                                </a:cxn>
                                <a:cxn ang="f115">
                                  <a:pos x="f157" y="f156"/>
                                </a:cxn>
                                <a:cxn ang="f115">
                                  <a:pos x="f158" y="f159"/>
                                </a:cxn>
                                <a:cxn ang="f115">
                                  <a:pos x="f160" y="f161"/>
                                </a:cxn>
                                <a:cxn ang="f115">
                                  <a:pos x="f162" y="f163"/>
                                </a:cxn>
                                <a:cxn ang="f115">
                                  <a:pos x="f162" y="f164"/>
                                </a:cxn>
                                <a:cxn ang="f115">
                                  <a:pos x="f165" y="f164"/>
                                </a:cxn>
                                <a:cxn ang="f115">
                                  <a:pos x="f149" y="f166"/>
                                </a:cxn>
                                <a:cxn ang="f115">
                                  <a:pos x="f167" y="f163"/>
                                </a:cxn>
                                <a:cxn ang="f115">
                                  <a:pos x="f144" y="f163"/>
                                </a:cxn>
                                <a:cxn ang="f115">
                                  <a:pos x="f144" y="f145"/>
                                </a:cxn>
                              </a:cxnLst>
                              <a:rect l="f140" t="f143" r="f141" b="f142"/>
                              <a:pathLst>
                                <a:path w="236" h="776">
                                  <a:moveTo>
                                    <a:pt x="f22" y="f5"/>
                                  </a:moveTo>
                                  <a:lnTo>
                                    <a:pt x="f23" y="f5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6" y="f35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37" y="f32"/>
                                  </a:lnTo>
                                  <a:lnTo>
                                    <a:pt x="f26" y="f38"/>
                                  </a:lnTo>
                                  <a:lnTo>
                                    <a:pt x="f39" y="f34"/>
                                  </a:lnTo>
                                  <a:lnTo>
                                    <a:pt x="f22" y="f34"/>
                                  </a:lnTo>
                                  <a:lnTo>
                                    <a:pt x="f2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60" name="Freeform 930"/>
                          <wps:cNvSpPr/>
                          <wps:spPr>
                            <a:xfrm>
                              <a:off x="0" y="0"/>
                              <a:ext cx="14940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36"/>
                                <a:gd name="f7" fmla="val 776"/>
                                <a:gd name="f8" fmla="+- 0 1704 0"/>
                                <a:gd name="f9" fmla="+- 0 1692 0"/>
                                <a:gd name="f10" fmla="+- 0 1690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236"/>
                                <a:gd name="f18" fmla="*/ f4 1 776"/>
                                <a:gd name="f19" fmla="+- f8 0 1608"/>
                                <a:gd name="f20" fmla="+- f9 0 1608"/>
                                <a:gd name="f21" fmla="+- f10 0 1608"/>
                                <a:gd name="f22" fmla="+- f7 0 f5"/>
                                <a:gd name="f23" fmla="+- f6 0 f5"/>
                                <a:gd name="f24" fmla="*/ f16 f0 1"/>
                                <a:gd name="f25" fmla="*/ f23 1 236"/>
                                <a:gd name="f26" fmla="*/ f22 1 776"/>
                                <a:gd name="f27" fmla="*/ f19 f23 1"/>
                                <a:gd name="f28" fmla="*/ 2338 f22 1"/>
                                <a:gd name="f29" fmla="*/ f20 f23 1"/>
                                <a:gd name="f30" fmla="*/ f21 f23 1"/>
                                <a:gd name="f31" fmla="*/ 2340 f22 1"/>
                                <a:gd name="f32" fmla="*/ f24 1 f2"/>
                                <a:gd name="f33" fmla="*/ f27 1 236"/>
                                <a:gd name="f34" fmla="*/ f28 1 776"/>
                                <a:gd name="f35" fmla="*/ f29 1 236"/>
                                <a:gd name="f36" fmla="*/ f30 1 236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36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  <wpg:grpSp>
                        <wpg:cNvPr id="261" name="Group 925"/>
                        <wpg:cNvGrpSpPr/>
                        <wpg:grpSpPr>
                          <a:xfrm>
                            <a:off x="1170358" y="0"/>
                            <a:ext cx="598319" cy="714246"/>
                            <a:chOff x="0" y="0"/>
                            <a:chExt cx="598319" cy="714246"/>
                          </a:xfrm>
                        </wpg:grpSpPr>
                        <wps:wsp>
                          <wps:cNvPr id="262" name="Freeform 928"/>
                          <wps:cNvSpPr/>
                          <wps:spPr>
                            <a:xfrm>
                              <a:off x="149038" y="498604"/>
                              <a:ext cx="1435" cy="21564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70"/>
                                <a:gd name="f7" fmla="val 215265"/>
                                <a:gd name="f8" fmla="val 214630"/>
                                <a:gd name="f9" fmla="+- 0 0 0"/>
                                <a:gd name="f10" fmla="*/ f3 1 1270"/>
                                <a:gd name="f11" fmla="*/ f4 1 215265"/>
                                <a:gd name="f12" fmla="+- f7 0 f5"/>
                                <a:gd name="f13" fmla="+- f6 0 f5"/>
                                <a:gd name="f14" fmla="*/ f9 f0 1"/>
                                <a:gd name="f15" fmla="*/ f13 1 1270"/>
                                <a:gd name="f16" fmla="*/ f12 1 215265"/>
                                <a:gd name="f17" fmla="*/ f14 1 f2"/>
                                <a:gd name="f18" fmla="*/ 0 1 f15"/>
                                <a:gd name="f19" fmla="*/ 498475 1 f16"/>
                                <a:gd name="f20" fmla="*/ 713105 1 f16"/>
                                <a:gd name="f21" fmla="*/ 1270 1 f15"/>
                                <a:gd name="f22" fmla="*/ 0 1 f16"/>
                                <a:gd name="f23" fmla="*/ 215265 1 f16"/>
                                <a:gd name="f24" fmla="+- f17 0 f1"/>
                                <a:gd name="f25" fmla="*/ f18 f10 1"/>
                                <a:gd name="f26" fmla="*/ f21 f10 1"/>
                                <a:gd name="f27" fmla="*/ f23 f11 1"/>
                                <a:gd name="f28" fmla="*/ f22 f11 1"/>
                                <a:gd name="f29" fmla="*/ f19 f11 1"/>
                                <a:gd name="f30" fmla="*/ f20 f1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">
                                  <a:pos x="f25" y="f29"/>
                                </a:cxn>
                                <a:cxn ang="f24">
                                  <a:pos x="f25" y="f30"/>
                                </a:cxn>
                              </a:cxnLst>
                              <a:rect l="f25" t="f28" r="f26" b="f27"/>
                              <a:pathLst>
                                <a:path w="1270" h="215265">
                                  <a:moveTo>
                                    <a:pt x="f5" y="f5"/>
                                  </a:moveTo>
                                  <a:lnTo>
                                    <a:pt x="f5" y="f8"/>
                                  </a:lnTo>
                                </a:path>
                              </a:pathLst>
                            </a:custGeom>
                            <a:noFill/>
                            <a:ln w="25557" cap="flat">
                              <a:solidFill>
                                <a:srgbClr val="3D6696"/>
                              </a:solidFill>
                              <a:prstDash val="solid"/>
                              <a:round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6483" tIns="6483" rIns="6483" bIns="6483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927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2" y="0"/>
                              <a:ext cx="568436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926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236"/>
                              <a:ext cx="598319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265" name="Group 902"/>
                        <wpg:cNvGrpSpPr/>
                        <wpg:grpSpPr>
                          <a:xfrm>
                            <a:off x="1170358" y="95755"/>
                            <a:ext cx="611642" cy="493556"/>
                            <a:chOff x="0" y="0"/>
                            <a:chExt cx="611642" cy="493556"/>
                          </a:xfrm>
                        </wpg:grpSpPr>
                        <wps:wsp>
                          <wps:cNvPr id="266" name="Freeform 924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89 0"/>
                                <a:gd name="f9" fmla="+- 0 1843 0"/>
                                <a:gd name="f10" fmla="+- 0 2714 0"/>
                                <a:gd name="f11" fmla="+- 0 2729 0"/>
                                <a:gd name="f12" fmla="+- 0 2734 0"/>
                                <a:gd name="f13" fmla="+- 0 2748 0"/>
                                <a:gd name="f14" fmla="+- 0 2750 0"/>
                                <a:gd name="f15" fmla="+- 0 2765 0"/>
                                <a:gd name="f16" fmla="+- 0 2767 0"/>
                                <a:gd name="f17" fmla="+- 0 2777 0"/>
                                <a:gd name="f18" fmla="+- 0 2779 0"/>
                                <a:gd name="f19" fmla="+- 0 2782 0"/>
                                <a:gd name="f20" fmla="val 946"/>
                                <a:gd name="f21" fmla="val 737"/>
                                <a:gd name="f22" fmla="val 871"/>
                                <a:gd name="f23" fmla="val 886"/>
                                <a:gd name="f24" fmla="val 775"/>
                                <a:gd name="f25" fmla="val 891"/>
                                <a:gd name="f26" fmla="val 905"/>
                                <a:gd name="f27" fmla="val 771"/>
                                <a:gd name="f28" fmla="val 907"/>
                                <a:gd name="f29" fmla="val 768"/>
                                <a:gd name="f30" fmla="val 922"/>
                                <a:gd name="f31" fmla="val 761"/>
                                <a:gd name="f32" fmla="val 924"/>
                                <a:gd name="f33" fmla="val 759"/>
                                <a:gd name="f34" fmla="val 934"/>
                                <a:gd name="f35" fmla="val 751"/>
                                <a:gd name="f36" fmla="val 936"/>
                                <a:gd name="f37" fmla="val 749"/>
                                <a:gd name="f38" fmla="val 939"/>
                                <a:gd name="f39" fmla="+- 0 0 0"/>
                                <a:gd name="f40" fmla="*/ f3 1 963"/>
                                <a:gd name="f41" fmla="*/ f4 1 778"/>
                                <a:gd name="f42" fmla="+- f8 0 1843"/>
                                <a:gd name="f43" fmla="+- f9 0 1843"/>
                                <a:gd name="f44" fmla="+- f10 0 1843"/>
                                <a:gd name="f45" fmla="+- f11 0 1843"/>
                                <a:gd name="f46" fmla="+- f12 0 1843"/>
                                <a:gd name="f47" fmla="+- f13 0 1843"/>
                                <a:gd name="f48" fmla="+- f14 0 1843"/>
                                <a:gd name="f49" fmla="+- f15 0 1843"/>
                                <a:gd name="f50" fmla="+- f16 0 1843"/>
                                <a:gd name="f51" fmla="+- f17 0 1843"/>
                                <a:gd name="f52" fmla="+- f18 0 1843"/>
                                <a:gd name="f53" fmla="+- f19 0 1843"/>
                                <a:gd name="f54" fmla="+- f7 0 f5"/>
                                <a:gd name="f55" fmla="+- f6 0 f5"/>
                                <a:gd name="f56" fmla="*/ f39 f0 1"/>
                                <a:gd name="f57" fmla="*/ f55 1 963"/>
                                <a:gd name="f58" fmla="*/ f54 1 778"/>
                                <a:gd name="f59" fmla="*/ f42 f55 1"/>
                                <a:gd name="f60" fmla="*/ 888 f54 1"/>
                                <a:gd name="f61" fmla="*/ f43 f55 1"/>
                                <a:gd name="f62" fmla="*/ 929 f54 1"/>
                                <a:gd name="f63" fmla="*/ f44 f55 1"/>
                                <a:gd name="f64" fmla="*/ f45 f55 1"/>
                                <a:gd name="f65" fmla="*/ 926 f54 1"/>
                                <a:gd name="f66" fmla="*/ f46 f55 1"/>
                                <a:gd name="f67" fmla="*/ f47 f55 1"/>
                                <a:gd name="f68" fmla="*/ 922 f54 1"/>
                                <a:gd name="f69" fmla="*/ f48 f55 1"/>
                                <a:gd name="f70" fmla="*/ 919 f54 1"/>
                                <a:gd name="f71" fmla="*/ f49 f55 1"/>
                                <a:gd name="f72" fmla="*/ 912 f54 1"/>
                                <a:gd name="f73" fmla="*/ f50 f55 1"/>
                                <a:gd name="f74" fmla="*/ 910 f54 1"/>
                                <a:gd name="f75" fmla="*/ f51 f55 1"/>
                                <a:gd name="f76" fmla="*/ 902 f54 1"/>
                                <a:gd name="f77" fmla="*/ f52 f55 1"/>
                                <a:gd name="f78" fmla="*/ 900 f54 1"/>
                                <a:gd name="f79" fmla="*/ f53 f55 1"/>
                                <a:gd name="f80" fmla="*/ f56 1 f2"/>
                                <a:gd name="f81" fmla="*/ f59 1 963"/>
                                <a:gd name="f82" fmla="*/ f60 1 778"/>
                                <a:gd name="f83" fmla="*/ f61 1 963"/>
                                <a:gd name="f84" fmla="*/ f62 1 778"/>
                                <a:gd name="f85" fmla="*/ f63 1 963"/>
                                <a:gd name="f86" fmla="*/ f64 1 963"/>
                                <a:gd name="f87" fmla="*/ f65 1 778"/>
                                <a:gd name="f88" fmla="*/ f66 1 963"/>
                                <a:gd name="f89" fmla="*/ f67 1 963"/>
                                <a:gd name="f90" fmla="*/ f68 1 778"/>
                                <a:gd name="f91" fmla="*/ f69 1 963"/>
                                <a:gd name="f92" fmla="*/ f70 1 778"/>
                                <a:gd name="f93" fmla="*/ f71 1 963"/>
                                <a:gd name="f94" fmla="*/ f72 1 778"/>
                                <a:gd name="f95" fmla="*/ f73 1 963"/>
                                <a:gd name="f96" fmla="*/ f74 1 778"/>
                                <a:gd name="f97" fmla="*/ f75 1 963"/>
                                <a:gd name="f98" fmla="*/ f76 1 778"/>
                                <a:gd name="f99" fmla="*/ f77 1 963"/>
                                <a:gd name="f100" fmla="*/ f78 1 778"/>
                                <a:gd name="f101" fmla="*/ f79 1 963"/>
                                <a:gd name="f102" fmla="*/ 0 1 f57"/>
                                <a:gd name="f103" fmla="*/ f6 1 f57"/>
                                <a:gd name="f104" fmla="*/ 0 1 f58"/>
                                <a:gd name="f105" fmla="*/ f7 1 f58"/>
                                <a:gd name="f106" fmla="+- f80 0 f1"/>
                                <a:gd name="f107" fmla="*/ f81 1 f57"/>
                                <a:gd name="f108" fmla="*/ f82 1 f58"/>
                                <a:gd name="f109" fmla="*/ f83 1 f57"/>
                                <a:gd name="f110" fmla="*/ f84 1 f58"/>
                                <a:gd name="f111" fmla="*/ f85 1 f57"/>
                                <a:gd name="f112" fmla="*/ f86 1 f57"/>
                                <a:gd name="f113" fmla="*/ f87 1 f58"/>
                                <a:gd name="f114" fmla="*/ f88 1 f57"/>
                                <a:gd name="f115" fmla="*/ f89 1 f57"/>
                                <a:gd name="f116" fmla="*/ f90 1 f58"/>
                                <a:gd name="f117" fmla="*/ f91 1 f57"/>
                                <a:gd name="f118" fmla="*/ f92 1 f58"/>
                                <a:gd name="f119" fmla="*/ f93 1 f57"/>
                                <a:gd name="f120" fmla="*/ f94 1 f58"/>
                                <a:gd name="f121" fmla="*/ f95 1 f57"/>
                                <a:gd name="f122" fmla="*/ f96 1 f58"/>
                                <a:gd name="f123" fmla="*/ f97 1 f57"/>
                                <a:gd name="f124" fmla="*/ f98 1 f58"/>
                                <a:gd name="f125" fmla="*/ f99 1 f57"/>
                                <a:gd name="f126" fmla="*/ f100 1 f58"/>
                                <a:gd name="f127" fmla="*/ f101 1 f57"/>
                                <a:gd name="f128" fmla="*/ f102 f40 1"/>
                                <a:gd name="f129" fmla="*/ f103 f40 1"/>
                                <a:gd name="f130" fmla="*/ f105 f41 1"/>
                                <a:gd name="f131" fmla="*/ f104 f41 1"/>
                                <a:gd name="f132" fmla="*/ f107 f40 1"/>
                                <a:gd name="f133" fmla="*/ f108 f41 1"/>
                                <a:gd name="f134" fmla="*/ f109 f40 1"/>
                                <a:gd name="f135" fmla="*/ f110 f41 1"/>
                                <a:gd name="f136" fmla="*/ f111 f40 1"/>
                                <a:gd name="f137" fmla="*/ f112 f40 1"/>
                                <a:gd name="f138" fmla="*/ f113 f41 1"/>
                                <a:gd name="f139" fmla="*/ f114 f40 1"/>
                                <a:gd name="f140" fmla="*/ f115 f40 1"/>
                                <a:gd name="f141" fmla="*/ f116 f41 1"/>
                                <a:gd name="f142" fmla="*/ f117 f40 1"/>
                                <a:gd name="f143" fmla="*/ f118 f41 1"/>
                                <a:gd name="f144" fmla="*/ f119 f40 1"/>
                                <a:gd name="f145" fmla="*/ f120 f41 1"/>
                                <a:gd name="f146" fmla="*/ f121 f40 1"/>
                                <a:gd name="f147" fmla="*/ f122 f41 1"/>
                                <a:gd name="f148" fmla="*/ f123 f40 1"/>
                                <a:gd name="f149" fmla="*/ f124 f41 1"/>
                                <a:gd name="f150" fmla="*/ f125 f40 1"/>
                                <a:gd name="f151" fmla="*/ f126 f41 1"/>
                                <a:gd name="f152" fmla="*/ f127 f4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06">
                                  <a:pos x="f132" y="f133"/>
                                </a:cxn>
                                <a:cxn ang="f106">
                                  <a:pos x="f134" y="f133"/>
                                </a:cxn>
                                <a:cxn ang="f106">
                                  <a:pos x="f134" y="f135"/>
                                </a:cxn>
                                <a:cxn ang="f106">
                                  <a:pos x="f136" y="f135"/>
                                </a:cxn>
                                <a:cxn ang="f106">
                                  <a:pos x="f137" y="f138"/>
                                </a:cxn>
                                <a:cxn ang="f106">
                                  <a:pos x="f139" y="f138"/>
                                </a:cxn>
                                <a:cxn ang="f106">
                                  <a:pos x="f140" y="f141"/>
                                </a:cxn>
                                <a:cxn ang="f106">
                                  <a:pos x="f142" y="f143"/>
                                </a:cxn>
                                <a:cxn ang="f106">
                                  <a:pos x="f144" y="f145"/>
                                </a:cxn>
                                <a:cxn ang="f106">
                                  <a:pos x="f146" y="f147"/>
                                </a:cxn>
                                <a:cxn ang="f106">
                                  <a:pos x="f148" y="f149"/>
                                </a:cxn>
                                <a:cxn ang="f106">
                                  <a:pos x="f150" y="f151"/>
                                </a:cxn>
                                <a:cxn ang="f106">
                                  <a:pos x="f152" y="f151"/>
                                </a:cxn>
                                <a:cxn ang="f106">
                                  <a:pos x="f132" y="f133"/>
                                </a:cxn>
                              </a:cxnLst>
                              <a:rect l="f128" t="f131" r="f129" b="f130"/>
                              <a:pathLst>
                                <a:path w="963" h="778">
                                  <a:moveTo>
                                    <a:pt x="f20" y="f21"/>
                                  </a:moveTo>
                                  <a:lnTo>
                                    <a:pt x="f5" y="f21"/>
                                  </a:lnTo>
                                  <a:lnTo>
                                    <a:pt x="f5" y="f7"/>
                                  </a:lnTo>
                                  <a:lnTo>
                                    <a:pt x="f22" y="f7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5"/>
                                  </a:lnTo>
                                  <a:lnTo>
                                    <a:pt x="f36" y="f37"/>
                                  </a:lnTo>
                                  <a:lnTo>
                                    <a:pt x="f38" y="f37"/>
                                  </a:lnTo>
                                  <a:lnTo>
                                    <a:pt x="f20" y="f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67" name="Freeform 923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26 0"/>
                                <a:gd name="f9" fmla="+- 0 2712 0"/>
                                <a:gd name="f10" fmla="+- 0 2722 0"/>
                                <a:gd name="f11" fmla="val 883"/>
                                <a:gd name="f12" fmla="val 735"/>
                                <a:gd name="f13" fmla="val 869"/>
                                <a:gd name="f14" fmla="val 737"/>
                                <a:gd name="f15" fmla="val 879"/>
                                <a:gd name="f16" fmla="+- 0 0 0"/>
                                <a:gd name="f17" fmla="*/ f3 1 963"/>
                                <a:gd name="f18" fmla="*/ f4 1 778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963"/>
                                <a:gd name="f34" fmla="*/ f28 1 778"/>
                                <a:gd name="f35" fmla="*/ f29 1 963"/>
                                <a:gd name="f36" fmla="*/ f30 1 778"/>
                                <a:gd name="f37" fmla="*/ f31 1 963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68" name="Freeform 922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43 0"/>
                                <a:gd name="f9" fmla="+- 0 2731 0"/>
                                <a:gd name="f10" fmla="+- 0 2736 0"/>
                                <a:gd name="f11" fmla="+- 0 2722 0"/>
                                <a:gd name="f12" fmla="+- 0 2791 0"/>
                                <a:gd name="f13" fmla="+- 0 2794 0"/>
                                <a:gd name="f14" fmla="+- 0 2741 0"/>
                                <a:gd name="f15" fmla="val 900"/>
                                <a:gd name="f16" fmla="val 728"/>
                                <a:gd name="f17" fmla="val 888"/>
                                <a:gd name="f18" fmla="val 732"/>
                                <a:gd name="f19" fmla="val 893"/>
                                <a:gd name="f20" fmla="val 879"/>
                                <a:gd name="f21" fmla="val 737"/>
                                <a:gd name="f22" fmla="val 948"/>
                                <a:gd name="f23" fmla="val 735"/>
                                <a:gd name="f24" fmla="val 951"/>
                                <a:gd name="f25" fmla="val 730"/>
                                <a:gd name="f26" fmla="val 898"/>
                                <a:gd name="f27" fmla="+- 0 0 0"/>
                                <a:gd name="f28" fmla="*/ f3 1 963"/>
                                <a:gd name="f29" fmla="*/ f4 1 778"/>
                                <a:gd name="f30" fmla="+- f8 0 1843"/>
                                <a:gd name="f31" fmla="+- f9 0 1843"/>
                                <a:gd name="f32" fmla="+- f10 0 1843"/>
                                <a:gd name="f33" fmla="+- f11 0 1843"/>
                                <a:gd name="f34" fmla="+- f12 0 1843"/>
                                <a:gd name="f35" fmla="+- f13 0 1843"/>
                                <a:gd name="f36" fmla="+- f14 0 1843"/>
                                <a:gd name="f37" fmla="+- f7 0 f5"/>
                                <a:gd name="f38" fmla="+- f6 0 f5"/>
                                <a:gd name="f39" fmla="*/ f27 f0 1"/>
                                <a:gd name="f40" fmla="*/ f38 1 963"/>
                                <a:gd name="f41" fmla="*/ f37 1 778"/>
                                <a:gd name="f42" fmla="*/ f30 f38 1"/>
                                <a:gd name="f43" fmla="*/ 879 f37 1"/>
                                <a:gd name="f44" fmla="*/ f31 f38 1"/>
                                <a:gd name="f45" fmla="*/ 883 f37 1"/>
                                <a:gd name="f46" fmla="*/ f32 f38 1"/>
                                <a:gd name="f47" fmla="*/ f33 f38 1"/>
                                <a:gd name="f48" fmla="*/ 888 f37 1"/>
                                <a:gd name="f49" fmla="*/ f34 f38 1"/>
                                <a:gd name="f50" fmla="*/ 886 f37 1"/>
                                <a:gd name="f51" fmla="*/ f35 f38 1"/>
                                <a:gd name="f52" fmla="*/ 881 f37 1"/>
                                <a:gd name="f53" fmla="*/ f36 f38 1"/>
                                <a:gd name="f54" fmla="*/ f39 1 f2"/>
                                <a:gd name="f55" fmla="*/ f42 1 963"/>
                                <a:gd name="f56" fmla="*/ f43 1 778"/>
                                <a:gd name="f57" fmla="*/ f44 1 963"/>
                                <a:gd name="f58" fmla="*/ f45 1 778"/>
                                <a:gd name="f59" fmla="*/ f46 1 963"/>
                                <a:gd name="f60" fmla="*/ f47 1 963"/>
                                <a:gd name="f61" fmla="*/ f48 1 778"/>
                                <a:gd name="f62" fmla="*/ f49 1 963"/>
                                <a:gd name="f63" fmla="*/ f50 1 778"/>
                                <a:gd name="f64" fmla="*/ f51 1 963"/>
                                <a:gd name="f65" fmla="*/ f52 1 778"/>
                                <a:gd name="f66" fmla="*/ f53 1 963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0"/>
                                <a:gd name="f78" fmla="*/ f61 1 f41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8 1"/>
                                <a:gd name="f94" fmla="*/ f78 f29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1"/>
                                </a:cxn>
                                <a:cxn ang="f71">
                                  <a:pos x="f93" y="f94"/>
                                </a:cxn>
                                <a:cxn ang="f71">
                                  <a:pos x="f95" y="f94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963" h="778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69" name="Freeform 921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46 0"/>
                                <a:gd name="f9" fmla="+- 0 2743 0"/>
                                <a:gd name="f10" fmla="+- 0 2741 0"/>
                                <a:gd name="f11" fmla="val 903"/>
                                <a:gd name="f12" fmla="val 727"/>
                                <a:gd name="f13" fmla="val 900"/>
                                <a:gd name="f14" fmla="val 728"/>
                                <a:gd name="f15" fmla="val 898"/>
                                <a:gd name="f16" fmla="val 730"/>
                                <a:gd name="f17" fmla="+- 0 0 0"/>
                                <a:gd name="f18" fmla="*/ f3 1 963"/>
                                <a:gd name="f19" fmla="*/ f4 1 778"/>
                                <a:gd name="f20" fmla="+- f8 0 1843"/>
                                <a:gd name="f21" fmla="+- f9 0 1843"/>
                                <a:gd name="f22" fmla="+- f10 0 1843"/>
                                <a:gd name="f23" fmla="+- f7 0 f5"/>
                                <a:gd name="f24" fmla="+- f6 0 f5"/>
                                <a:gd name="f25" fmla="*/ f17 f0 1"/>
                                <a:gd name="f26" fmla="*/ f24 1 963"/>
                                <a:gd name="f27" fmla="*/ f23 1 778"/>
                                <a:gd name="f28" fmla="*/ f20 f24 1"/>
                                <a:gd name="f29" fmla="*/ 878 f23 1"/>
                                <a:gd name="f30" fmla="*/ f21 f24 1"/>
                                <a:gd name="f31" fmla="*/ 879 f23 1"/>
                                <a:gd name="f32" fmla="*/ f22 f24 1"/>
                                <a:gd name="f33" fmla="*/ 881 f23 1"/>
                                <a:gd name="f34" fmla="*/ f25 1 f2"/>
                                <a:gd name="f35" fmla="*/ f28 1 963"/>
                                <a:gd name="f36" fmla="*/ f29 1 778"/>
                                <a:gd name="f37" fmla="*/ f30 1 963"/>
                                <a:gd name="f38" fmla="*/ f31 1 778"/>
                                <a:gd name="f39" fmla="*/ f32 1 963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63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0" name="Freeform 920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95 0"/>
                                <a:gd name="f9" fmla="+- 0 2746 0"/>
                                <a:gd name="f10" fmla="+- 0 2741 0"/>
                                <a:gd name="f11" fmla="+- 0 2794 0"/>
                                <a:gd name="f12" fmla="val 952"/>
                                <a:gd name="f13" fmla="val 727"/>
                                <a:gd name="f14" fmla="val 903"/>
                                <a:gd name="f15" fmla="val 898"/>
                                <a:gd name="f16" fmla="val 730"/>
                                <a:gd name="f17" fmla="val 951"/>
                                <a:gd name="f18" fmla="+- 0 0 0"/>
                                <a:gd name="f19" fmla="*/ f3 1 963"/>
                                <a:gd name="f20" fmla="*/ f4 1 778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8"/>
                                <a:gd name="f30" fmla="*/ f21 f26 1"/>
                                <a:gd name="f31" fmla="*/ 878 f25 1"/>
                                <a:gd name="f32" fmla="*/ f22 f26 1"/>
                                <a:gd name="f33" fmla="*/ f23 f26 1"/>
                                <a:gd name="f34" fmla="*/ 881 f25 1"/>
                                <a:gd name="f35" fmla="*/ f24 f26 1"/>
                                <a:gd name="f36" fmla="*/ f27 1 f2"/>
                                <a:gd name="f37" fmla="*/ f30 1 963"/>
                                <a:gd name="f38" fmla="*/ f31 1 778"/>
                                <a:gd name="f39" fmla="*/ f32 1 963"/>
                                <a:gd name="f40" fmla="*/ f33 1 963"/>
                                <a:gd name="f41" fmla="*/ f34 1 778"/>
                                <a:gd name="f42" fmla="*/ f35 1 963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63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1" name="Freeform 919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51 0"/>
                                <a:gd name="f9" fmla="+- 0 2743 0"/>
                                <a:gd name="f10" fmla="+- 0 2746 0"/>
                                <a:gd name="f11" fmla="+- 0 2795 0"/>
                                <a:gd name="f12" fmla="+- 0 2797 0"/>
                                <a:gd name="f13" fmla="+- 0 2750 0"/>
                                <a:gd name="f14" fmla="val 908"/>
                                <a:gd name="f15" fmla="val 722"/>
                                <a:gd name="f16" fmla="val 900"/>
                                <a:gd name="f17" fmla="val 728"/>
                                <a:gd name="f18" fmla="val 903"/>
                                <a:gd name="f19" fmla="val 727"/>
                                <a:gd name="f20" fmla="val 952"/>
                                <a:gd name="f21" fmla="val 954"/>
                                <a:gd name="f22" fmla="val 723"/>
                                <a:gd name="f23" fmla="val 907"/>
                                <a:gd name="f24" fmla="+- 0 0 0"/>
                                <a:gd name="f25" fmla="*/ f3 1 963"/>
                                <a:gd name="f26" fmla="*/ f4 1 778"/>
                                <a:gd name="f27" fmla="+- f8 0 1843"/>
                                <a:gd name="f28" fmla="+- f9 0 1843"/>
                                <a:gd name="f29" fmla="+- f10 0 1843"/>
                                <a:gd name="f30" fmla="+- f11 0 1843"/>
                                <a:gd name="f31" fmla="+- f12 0 1843"/>
                                <a:gd name="f32" fmla="+- f13 0 1843"/>
                                <a:gd name="f33" fmla="+- f7 0 f5"/>
                                <a:gd name="f34" fmla="+- f6 0 f5"/>
                                <a:gd name="f35" fmla="*/ f24 f0 1"/>
                                <a:gd name="f36" fmla="*/ f34 1 963"/>
                                <a:gd name="f37" fmla="*/ f33 1 778"/>
                                <a:gd name="f38" fmla="*/ f27 f34 1"/>
                                <a:gd name="f39" fmla="*/ 873 f33 1"/>
                                <a:gd name="f40" fmla="*/ f28 f34 1"/>
                                <a:gd name="f41" fmla="*/ 879 f33 1"/>
                                <a:gd name="f42" fmla="*/ f29 f34 1"/>
                                <a:gd name="f43" fmla="*/ 878 f33 1"/>
                                <a:gd name="f44" fmla="*/ f30 f34 1"/>
                                <a:gd name="f45" fmla="*/ f31 f34 1"/>
                                <a:gd name="f46" fmla="*/ 874 f33 1"/>
                                <a:gd name="f47" fmla="*/ f32 f34 1"/>
                                <a:gd name="f48" fmla="*/ f35 1 f2"/>
                                <a:gd name="f49" fmla="*/ f38 1 963"/>
                                <a:gd name="f50" fmla="*/ f39 1 778"/>
                                <a:gd name="f51" fmla="*/ f40 1 963"/>
                                <a:gd name="f52" fmla="*/ f41 1 778"/>
                                <a:gd name="f53" fmla="*/ f42 1 963"/>
                                <a:gd name="f54" fmla="*/ f43 1 778"/>
                                <a:gd name="f55" fmla="*/ f44 1 963"/>
                                <a:gd name="f56" fmla="*/ f45 1 963"/>
                                <a:gd name="f57" fmla="*/ f46 1 778"/>
                                <a:gd name="f58" fmla="*/ f47 1 963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963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2" name="Freeform 918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53 0"/>
                                <a:gd name="f9" fmla="+- 0 2751 0"/>
                                <a:gd name="f10" fmla="+- 0 2750 0"/>
                                <a:gd name="f11" fmla="val 910"/>
                                <a:gd name="f12" fmla="val 720"/>
                                <a:gd name="f13" fmla="val 908"/>
                                <a:gd name="f14" fmla="val 722"/>
                                <a:gd name="f15" fmla="val 907"/>
                                <a:gd name="f16" fmla="val 723"/>
                                <a:gd name="f17" fmla="+- 0 0 0"/>
                                <a:gd name="f18" fmla="*/ f3 1 963"/>
                                <a:gd name="f19" fmla="*/ f4 1 778"/>
                                <a:gd name="f20" fmla="+- f8 0 1843"/>
                                <a:gd name="f21" fmla="+- f9 0 1843"/>
                                <a:gd name="f22" fmla="+- f10 0 1843"/>
                                <a:gd name="f23" fmla="+- f7 0 f5"/>
                                <a:gd name="f24" fmla="+- f6 0 f5"/>
                                <a:gd name="f25" fmla="*/ f17 f0 1"/>
                                <a:gd name="f26" fmla="*/ f24 1 963"/>
                                <a:gd name="f27" fmla="*/ f23 1 778"/>
                                <a:gd name="f28" fmla="*/ f20 f24 1"/>
                                <a:gd name="f29" fmla="*/ 871 f23 1"/>
                                <a:gd name="f30" fmla="*/ f21 f24 1"/>
                                <a:gd name="f31" fmla="*/ 873 f23 1"/>
                                <a:gd name="f32" fmla="*/ f22 f24 1"/>
                                <a:gd name="f33" fmla="*/ 874 f23 1"/>
                                <a:gd name="f34" fmla="*/ f25 1 f2"/>
                                <a:gd name="f35" fmla="*/ f28 1 963"/>
                                <a:gd name="f36" fmla="*/ f29 1 778"/>
                                <a:gd name="f37" fmla="*/ f30 1 963"/>
                                <a:gd name="f38" fmla="*/ f31 1 778"/>
                                <a:gd name="f39" fmla="*/ f32 1 963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63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3" name="Freeform 917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98 0"/>
                                <a:gd name="f9" fmla="+- 0 2753 0"/>
                                <a:gd name="f10" fmla="+- 0 2750 0"/>
                                <a:gd name="f11" fmla="+- 0 2797 0"/>
                                <a:gd name="f12" fmla="val 955"/>
                                <a:gd name="f13" fmla="val 720"/>
                                <a:gd name="f14" fmla="val 910"/>
                                <a:gd name="f15" fmla="val 907"/>
                                <a:gd name="f16" fmla="val 723"/>
                                <a:gd name="f17" fmla="val 954"/>
                                <a:gd name="f18" fmla="+- 0 0 0"/>
                                <a:gd name="f19" fmla="*/ f3 1 963"/>
                                <a:gd name="f20" fmla="*/ f4 1 778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8"/>
                                <a:gd name="f30" fmla="*/ f21 f26 1"/>
                                <a:gd name="f31" fmla="*/ 871 f25 1"/>
                                <a:gd name="f32" fmla="*/ f22 f26 1"/>
                                <a:gd name="f33" fmla="*/ f23 f26 1"/>
                                <a:gd name="f34" fmla="*/ 874 f25 1"/>
                                <a:gd name="f35" fmla="*/ f24 f26 1"/>
                                <a:gd name="f36" fmla="*/ f27 1 f2"/>
                                <a:gd name="f37" fmla="*/ f30 1 963"/>
                                <a:gd name="f38" fmla="*/ f31 1 778"/>
                                <a:gd name="f39" fmla="*/ f32 1 963"/>
                                <a:gd name="f40" fmla="*/ f33 1 963"/>
                                <a:gd name="f41" fmla="*/ f34 1 778"/>
                                <a:gd name="f42" fmla="*/ f35 1 963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63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4" name="Freeform 916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58 0"/>
                                <a:gd name="f9" fmla="+- 0 2751 0"/>
                                <a:gd name="f10" fmla="+- 0 2753 0"/>
                                <a:gd name="f11" fmla="+- 0 2798 0"/>
                                <a:gd name="f12" fmla="+- 0 2801 0"/>
                                <a:gd name="f13" fmla="val 915"/>
                                <a:gd name="f14" fmla="val 711"/>
                                <a:gd name="f15" fmla="val 908"/>
                                <a:gd name="f16" fmla="val 722"/>
                                <a:gd name="f17" fmla="val 910"/>
                                <a:gd name="f18" fmla="val 720"/>
                                <a:gd name="f19" fmla="val 955"/>
                                <a:gd name="f20" fmla="val 958"/>
                                <a:gd name="f21" fmla="val 718"/>
                                <a:gd name="f22" fmla="val 715"/>
                                <a:gd name="f23" fmla="+- 0 0 0"/>
                                <a:gd name="f24" fmla="*/ f3 1 963"/>
                                <a:gd name="f25" fmla="*/ f4 1 778"/>
                                <a:gd name="f26" fmla="+- f8 0 1843"/>
                                <a:gd name="f27" fmla="+- f9 0 1843"/>
                                <a:gd name="f28" fmla="+- f10 0 1843"/>
                                <a:gd name="f29" fmla="+- f11 0 1843"/>
                                <a:gd name="f30" fmla="+- f12 0 1843"/>
                                <a:gd name="f31" fmla="+- f7 0 f5"/>
                                <a:gd name="f32" fmla="+- f6 0 f5"/>
                                <a:gd name="f33" fmla="*/ f23 f0 1"/>
                                <a:gd name="f34" fmla="*/ f32 1 963"/>
                                <a:gd name="f35" fmla="*/ f31 1 778"/>
                                <a:gd name="f36" fmla="*/ f26 f32 1"/>
                                <a:gd name="f37" fmla="*/ 862 f31 1"/>
                                <a:gd name="f38" fmla="*/ f27 f32 1"/>
                                <a:gd name="f39" fmla="*/ 873 f31 1"/>
                                <a:gd name="f40" fmla="*/ f28 f32 1"/>
                                <a:gd name="f41" fmla="*/ 871 f31 1"/>
                                <a:gd name="f42" fmla="*/ f29 f32 1"/>
                                <a:gd name="f43" fmla="*/ f30 f32 1"/>
                                <a:gd name="f44" fmla="*/ 869 f31 1"/>
                                <a:gd name="f45" fmla="*/ 866 f31 1"/>
                                <a:gd name="f46" fmla="*/ f33 1 f2"/>
                                <a:gd name="f47" fmla="*/ f36 1 963"/>
                                <a:gd name="f48" fmla="*/ f37 1 778"/>
                                <a:gd name="f49" fmla="*/ f38 1 963"/>
                                <a:gd name="f50" fmla="*/ f39 1 778"/>
                                <a:gd name="f51" fmla="*/ f40 1 963"/>
                                <a:gd name="f52" fmla="*/ f41 1 778"/>
                                <a:gd name="f53" fmla="*/ f42 1 963"/>
                                <a:gd name="f54" fmla="*/ f43 1 963"/>
                                <a:gd name="f55" fmla="*/ f44 1 778"/>
                                <a:gd name="f56" fmla="*/ f45 1 77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4"/>
                                <a:gd name="f67" fmla="*/ f52 1 f35"/>
                                <a:gd name="f68" fmla="*/ f53 1 f34"/>
                                <a:gd name="f69" fmla="*/ f54 1 f34"/>
                                <a:gd name="f70" fmla="*/ f55 1 f35"/>
                                <a:gd name="f71" fmla="*/ f56 1 f35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4 1"/>
                                <a:gd name="f81" fmla="*/ f67 f25 1"/>
                                <a:gd name="f82" fmla="*/ f68 f24 1"/>
                                <a:gd name="f83" fmla="*/ f69 f24 1"/>
                                <a:gd name="f84" fmla="*/ f70 f25 1"/>
                                <a:gd name="f85" fmla="*/ f71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80" y="f81"/>
                                </a:cxn>
                                <a:cxn ang="f61">
                                  <a:pos x="f82" y="f81"/>
                                </a:cxn>
                                <a:cxn ang="f61">
                                  <a:pos x="f83" y="f84"/>
                                </a:cxn>
                                <a:cxn ang="f61">
                                  <a:pos x="f83" y="f85"/>
                                </a:cxn>
                                <a:cxn ang="f61">
                                  <a:pos x="f76" y="f85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963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0" y="f22"/>
                                  </a:lnTo>
                                  <a:lnTo>
                                    <a:pt x="f13" y="f22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5" name="Freeform 915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62 0"/>
                                <a:gd name="f9" fmla="+- 0 2758 0"/>
                                <a:gd name="f10" fmla="+- 0 2801 0"/>
                                <a:gd name="f11" fmla="+- 0 2803 0"/>
                                <a:gd name="f12" fmla="val 919"/>
                                <a:gd name="f13" fmla="val 701"/>
                                <a:gd name="f14" fmla="val 915"/>
                                <a:gd name="f15" fmla="val 715"/>
                                <a:gd name="f16" fmla="val 958"/>
                                <a:gd name="f17" fmla="val 960"/>
                                <a:gd name="f18" fmla="val 706"/>
                                <a:gd name="f19" fmla="+- 0 0 0"/>
                                <a:gd name="f20" fmla="*/ f3 1 963"/>
                                <a:gd name="f21" fmla="*/ f4 1 778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8"/>
                                <a:gd name="f31" fmla="*/ f22 f27 1"/>
                                <a:gd name="f32" fmla="*/ 852 f26 1"/>
                                <a:gd name="f33" fmla="*/ f23 f27 1"/>
                                <a:gd name="f34" fmla="*/ 866 f26 1"/>
                                <a:gd name="f35" fmla="*/ f24 f27 1"/>
                                <a:gd name="f36" fmla="*/ f25 f27 1"/>
                                <a:gd name="f37" fmla="*/ 857 f26 1"/>
                                <a:gd name="f38" fmla="*/ f28 1 f2"/>
                                <a:gd name="f39" fmla="*/ f31 1 963"/>
                                <a:gd name="f40" fmla="*/ f32 1 778"/>
                                <a:gd name="f41" fmla="*/ f33 1 963"/>
                                <a:gd name="f42" fmla="*/ f34 1 778"/>
                                <a:gd name="f43" fmla="*/ f35 1 963"/>
                                <a:gd name="f44" fmla="*/ f36 1 963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8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6" name="Freeform 914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806 0"/>
                                <a:gd name="f9" fmla="+- 0 2767 0"/>
                                <a:gd name="f10" fmla="+- 0 2762 0"/>
                                <a:gd name="f11" fmla="+- 0 2803 0"/>
                                <a:gd name="f12" fmla="val 691"/>
                                <a:gd name="f13" fmla="val 924"/>
                                <a:gd name="f14" fmla="val 919"/>
                                <a:gd name="f15" fmla="val 706"/>
                                <a:gd name="f16" fmla="val 960"/>
                                <a:gd name="f17" fmla="val 703"/>
                                <a:gd name="f18" fmla="+- 0 0 0"/>
                                <a:gd name="f19" fmla="*/ f3 1 963"/>
                                <a:gd name="f20" fmla="*/ f4 1 778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8"/>
                                <a:gd name="f30" fmla="*/ f21 f26 1"/>
                                <a:gd name="f31" fmla="*/ 842 f25 1"/>
                                <a:gd name="f32" fmla="*/ f22 f26 1"/>
                                <a:gd name="f33" fmla="*/ f23 f26 1"/>
                                <a:gd name="f34" fmla="*/ 857 f25 1"/>
                                <a:gd name="f35" fmla="*/ f24 f26 1"/>
                                <a:gd name="f36" fmla="*/ 854 f25 1"/>
                                <a:gd name="f37" fmla="*/ f27 1 f2"/>
                                <a:gd name="f38" fmla="*/ f30 1 963"/>
                                <a:gd name="f39" fmla="*/ f31 1 778"/>
                                <a:gd name="f40" fmla="*/ f32 1 963"/>
                                <a:gd name="f41" fmla="*/ f33 1 963"/>
                                <a:gd name="f42" fmla="*/ f34 1 778"/>
                                <a:gd name="f43" fmla="*/ f35 1 963"/>
                                <a:gd name="f44" fmla="*/ f36 1 778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963" h="778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7" name="Freeform 913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65 0"/>
                                <a:gd name="f9" fmla="+- 0 2767 0"/>
                                <a:gd name="f10" fmla="+- 0 2806 0"/>
                                <a:gd name="f11" fmla="val 922"/>
                                <a:gd name="f12" fmla="val 82"/>
                                <a:gd name="f13" fmla="val 924"/>
                                <a:gd name="f14" fmla="val 96"/>
                                <a:gd name="f15" fmla="val 684"/>
                                <a:gd name="f16" fmla="val 696"/>
                                <a:gd name="f17" fmla="val 691"/>
                                <a:gd name="f18" fmla="val 87"/>
                                <a:gd name="f19" fmla="+- 0 0 0"/>
                                <a:gd name="f20" fmla="*/ f3 1 963"/>
                                <a:gd name="f21" fmla="*/ f4 1 778"/>
                                <a:gd name="f22" fmla="+- f8 0 1843"/>
                                <a:gd name="f23" fmla="+- f9 0 1843"/>
                                <a:gd name="f24" fmla="+- f10 0 1843"/>
                                <a:gd name="f25" fmla="+- f7 0 f5"/>
                                <a:gd name="f26" fmla="+- f6 0 f5"/>
                                <a:gd name="f27" fmla="*/ f19 f0 1"/>
                                <a:gd name="f28" fmla="*/ f26 1 963"/>
                                <a:gd name="f29" fmla="*/ f25 1 778"/>
                                <a:gd name="f30" fmla="*/ f22 f26 1"/>
                                <a:gd name="f31" fmla="*/ 233 f25 1"/>
                                <a:gd name="f32" fmla="*/ f23 f26 1"/>
                                <a:gd name="f33" fmla="*/ 247 f25 1"/>
                                <a:gd name="f34" fmla="*/ 835 f25 1"/>
                                <a:gd name="f35" fmla="*/ 847 f25 1"/>
                                <a:gd name="f36" fmla="*/ 842 f25 1"/>
                                <a:gd name="f37" fmla="*/ f24 f26 1"/>
                                <a:gd name="f38" fmla="*/ 238 f25 1"/>
                                <a:gd name="f39" fmla="*/ f27 1 f2"/>
                                <a:gd name="f40" fmla="*/ f30 1 963"/>
                                <a:gd name="f41" fmla="*/ f31 1 778"/>
                                <a:gd name="f42" fmla="*/ f32 1 963"/>
                                <a:gd name="f43" fmla="*/ f33 1 778"/>
                                <a:gd name="f44" fmla="*/ f34 1 778"/>
                                <a:gd name="f45" fmla="*/ f35 1 778"/>
                                <a:gd name="f46" fmla="*/ f36 1 778"/>
                                <a:gd name="f47" fmla="*/ f37 1 963"/>
                                <a:gd name="f48" fmla="*/ f38 1 778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963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8" name="Freeform 912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803 0"/>
                                <a:gd name="f9" fmla="+- 0 2762 0"/>
                                <a:gd name="f10" fmla="+- 0 2767 0"/>
                                <a:gd name="f11" fmla="+- 0 2806 0"/>
                                <a:gd name="f12" fmla="val 960"/>
                                <a:gd name="f13" fmla="val 72"/>
                                <a:gd name="f14" fmla="val 919"/>
                                <a:gd name="f15" fmla="val 924"/>
                                <a:gd name="f16" fmla="val 87"/>
                                <a:gd name="f17" fmla="val 75"/>
                                <a:gd name="f18" fmla="+- 0 0 0"/>
                                <a:gd name="f19" fmla="*/ f3 1 963"/>
                                <a:gd name="f20" fmla="*/ f4 1 778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8"/>
                                <a:gd name="f30" fmla="*/ f21 f26 1"/>
                                <a:gd name="f31" fmla="*/ 223 f25 1"/>
                                <a:gd name="f32" fmla="*/ f22 f26 1"/>
                                <a:gd name="f33" fmla="*/ f23 f26 1"/>
                                <a:gd name="f34" fmla="*/ 238 f25 1"/>
                                <a:gd name="f35" fmla="*/ f24 f26 1"/>
                                <a:gd name="f36" fmla="*/ 226 f25 1"/>
                                <a:gd name="f37" fmla="*/ f27 1 f2"/>
                                <a:gd name="f38" fmla="*/ f30 1 963"/>
                                <a:gd name="f39" fmla="*/ f31 1 778"/>
                                <a:gd name="f40" fmla="*/ f32 1 963"/>
                                <a:gd name="f41" fmla="*/ f33 1 963"/>
                                <a:gd name="f42" fmla="*/ f34 1 778"/>
                                <a:gd name="f43" fmla="*/ f35 1 963"/>
                                <a:gd name="f44" fmla="*/ f36 1 778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963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79" name="Freeform 911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801 0"/>
                                <a:gd name="f9" fmla="+- 0 2758 0"/>
                                <a:gd name="f10" fmla="+- 0 2762 0"/>
                                <a:gd name="f11" fmla="+- 0 2803 0"/>
                                <a:gd name="f12" fmla="val 958"/>
                                <a:gd name="f13" fmla="val 63"/>
                                <a:gd name="f14" fmla="val 915"/>
                                <a:gd name="f15" fmla="val 919"/>
                                <a:gd name="f16" fmla="val 75"/>
                                <a:gd name="f17" fmla="val 72"/>
                                <a:gd name="f18" fmla="val 960"/>
                                <a:gd name="f19" fmla="+- 0 0 0"/>
                                <a:gd name="f20" fmla="*/ f3 1 963"/>
                                <a:gd name="f21" fmla="*/ f4 1 778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8"/>
                                <a:gd name="f31" fmla="*/ f22 f27 1"/>
                                <a:gd name="f32" fmla="*/ 214 f26 1"/>
                                <a:gd name="f33" fmla="*/ f23 f27 1"/>
                                <a:gd name="f34" fmla="*/ f24 f27 1"/>
                                <a:gd name="f35" fmla="*/ 226 f26 1"/>
                                <a:gd name="f36" fmla="*/ 223 f26 1"/>
                                <a:gd name="f37" fmla="*/ f25 f27 1"/>
                                <a:gd name="f38" fmla="*/ f28 1 f2"/>
                                <a:gd name="f39" fmla="*/ f31 1 963"/>
                                <a:gd name="f40" fmla="*/ f32 1 778"/>
                                <a:gd name="f41" fmla="*/ f33 1 963"/>
                                <a:gd name="f42" fmla="*/ f34 1 963"/>
                                <a:gd name="f43" fmla="*/ f35 1 778"/>
                                <a:gd name="f44" fmla="*/ f36 1 778"/>
                                <a:gd name="f45" fmla="*/ f37 1 963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0" name="Freeform 910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51 0"/>
                                <a:gd name="f9" fmla="+- 0 2758 0"/>
                                <a:gd name="f10" fmla="+- 0 2801 0"/>
                                <a:gd name="f11" fmla="+- 0 2753 0"/>
                                <a:gd name="f12" fmla="val 908"/>
                                <a:gd name="f13" fmla="val 57"/>
                                <a:gd name="f14" fmla="val 915"/>
                                <a:gd name="f15" fmla="val 65"/>
                                <a:gd name="f16" fmla="val 63"/>
                                <a:gd name="f17" fmla="val 958"/>
                                <a:gd name="f18" fmla="val 60"/>
                                <a:gd name="f19" fmla="val 58"/>
                                <a:gd name="f20" fmla="val 910"/>
                                <a:gd name="f21" fmla="+- 0 0 0"/>
                                <a:gd name="f22" fmla="*/ f3 1 963"/>
                                <a:gd name="f23" fmla="*/ f4 1 778"/>
                                <a:gd name="f24" fmla="+- f8 0 1843"/>
                                <a:gd name="f25" fmla="+- f9 0 1843"/>
                                <a:gd name="f26" fmla="+- f10 0 1843"/>
                                <a:gd name="f27" fmla="+- f11 0 1843"/>
                                <a:gd name="f28" fmla="+- f7 0 f5"/>
                                <a:gd name="f29" fmla="+- f6 0 f5"/>
                                <a:gd name="f30" fmla="*/ f21 f0 1"/>
                                <a:gd name="f31" fmla="*/ f29 1 963"/>
                                <a:gd name="f32" fmla="*/ f28 1 778"/>
                                <a:gd name="f33" fmla="*/ f24 f29 1"/>
                                <a:gd name="f34" fmla="*/ 208 f28 1"/>
                                <a:gd name="f35" fmla="*/ f25 f29 1"/>
                                <a:gd name="f36" fmla="*/ 216 f28 1"/>
                                <a:gd name="f37" fmla="*/ 214 f28 1"/>
                                <a:gd name="f38" fmla="*/ f26 f29 1"/>
                                <a:gd name="f39" fmla="*/ 211 f28 1"/>
                                <a:gd name="f40" fmla="*/ 209 f28 1"/>
                                <a:gd name="f41" fmla="*/ f27 f29 1"/>
                                <a:gd name="f42" fmla="*/ f30 1 f2"/>
                                <a:gd name="f43" fmla="*/ f33 1 963"/>
                                <a:gd name="f44" fmla="*/ f34 1 778"/>
                                <a:gd name="f45" fmla="*/ f35 1 963"/>
                                <a:gd name="f46" fmla="*/ f36 1 778"/>
                                <a:gd name="f47" fmla="*/ f37 1 778"/>
                                <a:gd name="f48" fmla="*/ f38 1 963"/>
                                <a:gd name="f49" fmla="*/ f39 1 778"/>
                                <a:gd name="f50" fmla="*/ f40 1 778"/>
                                <a:gd name="f51" fmla="*/ f41 1 963"/>
                                <a:gd name="f52" fmla="*/ 0 1 f31"/>
                                <a:gd name="f53" fmla="*/ f6 1 f31"/>
                                <a:gd name="f54" fmla="*/ 0 1 f32"/>
                                <a:gd name="f55" fmla="*/ f7 1 f32"/>
                                <a:gd name="f56" fmla="+- f42 0 f1"/>
                                <a:gd name="f57" fmla="*/ f43 1 f31"/>
                                <a:gd name="f58" fmla="*/ f44 1 f32"/>
                                <a:gd name="f59" fmla="*/ f45 1 f31"/>
                                <a:gd name="f60" fmla="*/ f46 1 f32"/>
                                <a:gd name="f61" fmla="*/ f47 1 f32"/>
                                <a:gd name="f62" fmla="*/ f48 1 f31"/>
                                <a:gd name="f63" fmla="*/ f49 1 f32"/>
                                <a:gd name="f64" fmla="*/ f50 1 f32"/>
                                <a:gd name="f65" fmla="*/ f51 1 f31"/>
                                <a:gd name="f66" fmla="*/ f52 f22 1"/>
                                <a:gd name="f67" fmla="*/ f53 f22 1"/>
                                <a:gd name="f68" fmla="*/ f55 f23 1"/>
                                <a:gd name="f69" fmla="*/ f54 f23 1"/>
                                <a:gd name="f70" fmla="*/ f57 f22 1"/>
                                <a:gd name="f71" fmla="*/ f58 f23 1"/>
                                <a:gd name="f72" fmla="*/ f59 f22 1"/>
                                <a:gd name="f73" fmla="*/ f60 f23 1"/>
                                <a:gd name="f74" fmla="*/ f61 f23 1"/>
                                <a:gd name="f75" fmla="*/ f62 f22 1"/>
                                <a:gd name="f76" fmla="*/ f63 f23 1"/>
                                <a:gd name="f77" fmla="*/ f64 f23 1"/>
                                <a:gd name="f78" fmla="*/ f65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6">
                                  <a:pos x="f70" y="f71"/>
                                </a:cxn>
                                <a:cxn ang="f56">
                                  <a:pos x="f72" y="f73"/>
                                </a:cxn>
                                <a:cxn ang="f56">
                                  <a:pos x="f72" y="f74"/>
                                </a:cxn>
                                <a:cxn ang="f56">
                                  <a:pos x="f75" y="f74"/>
                                </a:cxn>
                                <a:cxn ang="f56">
                                  <a:pos x="f75" y="f76"/>
                                </a:cxn>
                                <a:cxn ang="f56">
                                  <a:pos x="f75" y="f77"/>
                                </a:cxn>
                                <a:cxn ang="f56">
                                  <a:pos x="f78" y="f77"/>
                                </a:cxn>
                                <a:cxn ang="f56">
                                  <a:pos x="f70" y="f71"/>
                                </a:cxn>
                              </a:cxnLst>
                              <a:rect l="f66" t="f69" r="f67" b="f68"/>
                              <a:pathLst>
                                <a:path w="963" h="778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7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1" name="Freeform 909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50 0"/>
                                <a:gd name="f9" fmla="+- 0 2751 0"/>
                                <a:gd name="f10" fmla="+- 0 2753 0"/>
                                <a:gd name="f11" fmla="val 907"/>
                                <a:gd name="f12" fmla="val 55"/>
                                <a:gd name="f13" fmla="val 908"/>
                                <a:gd name="f14" fmla="val 57"/>
                                <a:gd name="f15" fmla="val 910"/>
                                <a:gd name="f16" fmla="val 58"/>
                                <a:gd name="f17" fmla="+- 0 0 0"/>
                                <a:gd name="f18" fmla="*/ f3 1 963"/>
                                <a:gd name="f19" fmla="*/ f4 1 778"/>
                                <a:gd name="f20" fmla="+- f8 0 1843"/>
                                <a:gd name="f21" fmla="+- f9 0 1843"/>
                                <a:gd name="f22" fmla="+- f10 0 1843"/>
                                <a:gd name="f23" fmla="+- f7 0 f5"/>
                                <a:gd name="f24" fmla="+- f6 0 f5"/>
                                <a:gd name="f25" fmla="*/ f17 f0 1"/>
                                <a:gd name="f26" fmla="*/ f24 1 963"/>
                                <a:gd name="f27" fmla="*/ f23 1 778"/>
                                <a:gd name="f28" fmla="*/ f20 f24 1"/>
                                <a:gd name="f29" fmla="*/ 206 f23 1"/>
                                <a:gd name="f30" fmla="*/ f21 f24 1"/>
                                <a:gd name="f31" fmla="*/ 208 f23 1"/>
                                <a:gd name="f32" fmla="*/ f22 f24 1"/>
                                <a:gd name="f33" fmla="*/ 209 f23 1"/>
                                <a:gd name="f34" fmla="*/ f25 1 f2"/>
                                <a:gd name="f35" fmla="*/ f28 1 963"/>
                                <a:gd name="f36" fmla="*/ f29 1 778"/>
                                <a:gd name="f37" fmla="*/ f30 1 963"/>
                                <a:gd name="f38" fmla="*/ f31 1 778"/>
                                <a:gd name="f39" fmla="*/ f32 1 963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63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2" name="Freeform 908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98 0"/>
                                <a:gd name="f9" fmla="+- 0 2750 0"/>
                                <a:gd name="f10" fmla="+- 0 2753 0"/>
                                <a:gd name="f11" fmla="val 955"/>
                                <a:gd name="f12" fmla="val 55"/>
                                <a:gd name="f13" fmla="val 907"/>
                                <a:gd name="f14" fmla="val 910"/>
                                <a:gd name="f15" fmla="val 58"/>
                                <a:gd name="f16" fmla="+- 0 0 0"/>
                                <a:gd name="f17" fmla="*/ f3 1 963"/>
                                <a:gd name="f18" fmla="*/ f4 1 778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8"/>
                                <a:gd name="f27" fmla="*/ f19 f23 1"/>
                                <a:gd name="f28" fmla="*/ 206 f22 1"/>
                                <a:gd name="f29" fmla="*/ f20 f23 1"/>
                                <a:gd name="f30" fmla="*/ f21 f23 1"/>
                                <a:gd name="f31" fmla="*/ 209 f22 1"/>
                                <a:gd name="f32" fmla="*/ f24 1 f2"/>
                                <a:gd name="f33" fmla="*/ f27 1 963"/>
                                <a:gd name="f34" fmla="*/ f28 1 778"/>
                                <a:gd name="f35" fmla="*/ f29 1 963"/>
                                <a:gd name="f36" fmla="*/ f30 1 963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3" name="Freeform 907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41 0"/>
                                <a:gd name="f9" fmla="+- 0 2751 0"/>
                                <a:gd name="f10" fmla="+- 0 2750 0"/>
                                <a:gd name="f11" fmla="+- 0 2798 0"/>
                                <a:gd name="f12" fmla="+- 0 2796 0"/>
                                <a:gd name="f13" fmla="+- 0 2746 0"/>
                                <a:gd name="f14" fmla="val 898"/>
                                <a:gd name="f15" fmla="val 48"/>
                                <a:gd name="f16" fmla="val 908"/>
                                <a:gd name="f17" fmla="val 57"/>
                                <a:gd name="f18" fmla="val 907"/>
                                <a:gd name="f19" fmla="val 55"/>
                                <a:gd name="f20" fmla="val 955"/>
                                <a:gd name="f21" fmla="val 953"/>
                                <a:gd name="f22" fmla="val 51"/>
                                <a:gd name="f23" fmla="val 903"/>
                                <a:gd name="f24" fmla="+- 0 0 0"/>
                                <a:gd name="f25" fmla="*/ f3 1 963"/>
                                <a:gd name="f26" fmla="*/ f4 1 778"/>
                                <a:gd name="f27" fmla="+- f8 0 1843"/>
                                <a:gd name="f28" fmla="+- f9 0 1843"/>
                                <a:gd name="f29" fmla="+- f10 0 1843"/>
                                <a:gd name="f30" fmla="+- f11 0 1843"/>
                                <a:gd name="f31" fmla="+- f12 0 1843"/>
                                <a:gd name="f32" fmla="+- f13 0 1843"/>
                                <a:gd name="f33" fmla="+- f7 0 f5"/>
                                <a:gd name="f34" fmla="+- f6 0 f5"/>
                                <a:gd name="f35" fmla="*/ f24 f0 1"/>
                                <a:gd name="f36" fmla="*/ f34 1 963"/>
                                <a:gd name="f37" fmla="*/ f33 1 778"/>
                                <a:gd name="f38" fmla="*/ f27 f34 1"/>
                                <a:gd name="f39" fmla="*/ 199 f33 1"/>
                                <a:gd name="f40" fmla="*/ f28 f34 1"/>
                                <a:gd name="f41" fmla="*/ 208 f33 1"/>
                                <a:gd name="f42" fmla="*/ f29 f34 1"/>
                                <a:gd name="f43" fmla="*/ 206 f33 1"/>
                                <a:gd name="f44" fmla="*/ f30 f34 1"/>
                                <a:gd name="f45" fmla="*/ f31 f34 1"/>
                                <a:gd name="f46" fmla="*/ 202 f33 1"/>
                                <a:gd name="f47" fmla="*/ f32 f34 1"/>
                                <a:gd name="f48" fmla="*/ f35 1 f2"/>
                                <a:gd name="f49" fmla="*/ f38 1 963"/>
                                <a:gd name="f50" fmla="*/ f39 1 778"/>
                                <a:gd name="f51" fmla="*/ f40 1 963"/>
                                <a:gd name="f52" fmla="*/ f41 1 778"/>
                                <a:gd name="f53" fmla="*/ f42 1 963"/>
                                <a:gd name="f54" fmla="*/ f43 1 778"/>
                                <a:gd name="f55" fmla="*/ f44 1 963"/>
                                <a:gd name="f56" fmla="*/ f45 1 963"/>
                                <a:gd name="f57" fmla="*/ f46 1 778"/>
                                <a:gd name="f58" fmla="*/ f47 1 963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963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4" name="Freeform 906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91 0"/>
                                <a:gd name="f9" fmla="+- 0 2731 0"/>
                                <a:gd name="f10" fmla="+- 0 2746 0"/>
                                <a:gd name="f11" fmla="+- 0 2796 0"/>
                                <a:gd name="f12" fmla="val 948"/>
                                <a:gd name="f13" fmla="val 43"/>
                                <a:gd name="f14" fmla="val 888"/>
                                <a:gd name="f15" fmla="val 903"/>
                                <a:gd name="f16" fmla="val 51"/>
                                <a:gd name="f17" fmla="val 953"/>
                                <a:gd name="f18" fmla="+- 0 0 0"/>
                                <a:gd name="f19" fmla="*/ f3 1 963"/>
                                <a:gd name="f20" fmla="*/ f4 1 778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8"/>
                                <a:gd name="f30" fmla="*/ f21 f26 1"/>
                                <a:gd name="f31" fmla="*/ 194 f25 1"/>
                                <a:gd name="f32" fmla="*/ f22 f26 1"/>
                                <a:gd name="f33" fmla="*/ f23 f26 1"/>
                                <a:gd name="f34" fmla="*/ 202 f25 1"/>
                                <a:gd name="f35" fmla="*/ f24 f26 1"/>
                                <a:gd name="f36" fmla="*/ f27 1 f2"/>
                                <a:gd name="f37" fmla="*/ f30 1 963"/>
                                <a:gd name="f38" fmla="*/ f31 1 778"/>
                                <a:gd name="f39" fmla="*/ f32 1 963"/>
                                <a:gd name="f40" fmla="*/ f33 1 963"/>
                                <a:gd name="f41" fmla="*/ f34 1 778"/>
                                <a:gd name="f42" fmla="*/ f35 1 963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63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5" name="Freeform 905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91 0"/>
                                <a:gd name="f9" fmla="+- 0 2722 0"/>
                                <a:gd name="f10" fmla="+- 0 2736 0"/>
                                <a:gd name="f11" fmla="+- 0 2731 0"/>
                                <a:gd name="f12" fmla="val 948"/>
                                <a:gd name="f13" fmla="val 41"/>
                                <a:gd name="f14" fmla="val 879"/>
                                <a:gd name="f15" fmla="val 893"/>
                                <a:gd name="f16" fmla="val 46"/>
                                <a:gd name="f17" fmla="val 888"/>
                                <a:gd name="f18" fmla="val 43"/>
                                <a:gd name="f19" fmla="+- 0 0 0"/>
                                <a:gd name="f20" fmla="*/ f3 1 963"/>
                                <a:gd name="f21" fmla="*/ f4 1 778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8"/>
                                <a:gd name="f31" fmla="*/ f22 f27 1"/>
                                <a:gd name="f32" fmla="*/ 192 f26 1"/>
                                <a:gd name="f33" fmla="*/ f23 f27 1"/>
                                <a:gd name="f34" fmla="*/ f24 f27 1"/>
                                <a:gd name="f35" fmla="*/ 197 f26 1"/>
                                <a:gd name="f36" fmla="*/ f25 f27 1"/>
                                <a:gd name="f37" fmla="*/ 194 f26 1"/>
                                <a:gd name="f38" fmla="*/ f28 1 f2"/>
                                <a:gd name="f39" fmla="*/ f31 1 963"/>
                                <a:gd name="f40" fmla="*/ f32 1 778"/>
                                <a:gd name="f41" fmla="*/ f33 1 963"/>
                                <a:gd name="f42" fmla="*/ f34 1 963"/>
                                <a:gd name="f43" fmla="*/ f35 1 778"/>
                                <a:gd name="f44" fmla="*/ f36 1 963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6" name="Freeform 904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22 0"/>
                                <a:gd name="f9" fmla="+- 0 2712 0"/>
                                <a:gd name="f10" fmla="+- 0 2726 0"/>
                                <a:gd name="f11" fmla="val 879"/>
                                <a:gd name="f12" fmla="val 41"/>
                                <a:gd name="f13" fmla="val 869"/>
                                <a:gd name="f14" fmla="val 883"/>
                                <a:gd name="f15" fmla="val 43"/>
                                <a:gd name="f16" fmla="+- 0 0 0"/>
                                <a:gd name="f17" fmla="*/ f3 1 963"/>
                                <a:gd name="f18" fmla="*/ f4 1 778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963"/>
                                <a:gd name="f34" fmla="*/ f28 1 778"/>
                                <a:gd name="f35" fmla="*/ f29 1 963"/>
                                <a:gd name="f36" fmla="*/ f30 1 963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87" name="Freeform 903"/>
                          <wps:cNvSpPr/>
                          <wps:spPr>
                            <a:xfrm>
                              <a:off x="0" y="0"/>
                              <a:ext cx="611642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8"/>
                                <a:gd name="f8" fmla="+- 0 2712 0"/>
                                <a:gd name="f9" fmla="+- 0 1843 0"/>
                                <a:gd name="f10" fmla="+- 0 2789 0"/>
                                <a:gd name="f11" fmla="+- 0 2782 0"/>
                                <a:gd name="f12" fmla="+- 0 2779 0"/>
                                <a:gd name="f13" fmla="+- 0 2777 0"/>
                                <a:gd name="f14" fmla="+- 0 2767 0"/>
                                <a:gd name="f15" fmla="+- 0 2765 0"/>
                                <a:gd name="f16" fmla="+- 0 2750 0"/>
                                <a:gd name="f17" fmla="+- 0 2748 0"/>
                                <a:gd name="f18" fmla="+- 0 2734 0"/>
                                <a:gd name="f19" fmla="+- 0 2729 0"/>
                                <a:gd name="f20" fmla="val 869"/>
                                <a:gd name="f21" fmla="val 41"/>
                                <a:gd name="f22" fmla="val 946"/>
                                <a:gd name="f23" fmla="val 939"/>
                                <a:gd name="f24" fmla="val 29"/>
                                <a:gd name="f25" fmla="val 936"/>
                                <a:gd name="f26" fmla="val 27"/>
                                <a:gd name="f27" fmla="val 934"/>
                                <a:gd name="f28" fmla="val 924"/>
                                <a:gd name="f29" fmla="val 17"/>
                                <a:gd name="f30" fmla="val 922"/>
                                <a:gd name="f31" fmla="val 907"/>
                                <a:gd name="f32" fmla="val 10"/>
                                <a:gd name="f33" fmla="val 7"/>
                                <a:gd name="f34" fmla="val 905"/>
                                <a:gd name="f35" fmla="val 891"/>
                                <a:gd name="f36" fmla="val 3"/>
                                <a:gd name="f37" fmla="val 886"/>
                                <a:gd name="f38" fmla="+- 0 0 0"/>
                                <a:gd name="f39" fmla="*/ f3 1 963"/>
                                <a:gd name="f40" fmla="*/ f4 1 778"/>
                                <a:gd name="f41" fmla="+- f8 0 1843"/>
                                <a:gd name="f42" fmla="+- f9 0 1843"/>
                                <a:gd name="f43" fmla="+- f10 0 1843"/>
                                <a:gd name="f44" fmla="+- f11 0 1843"/>
                                <a:gd name="f45" fmla="+- f12 0 1843"/>
                                <a:gd name="f46" fmla="+- f13 0 1843"/>
                                <a:gd name="f47" fmla="+- f14 0 1843"/>
                                <a:gd name="f48" fmla="+- f15 0 1843"/>
                                <a:gd name="f49" fmla="+- f16 0 1843"/>
                                <a:gd name="f50" fmla="+- f17 0 1843"/>
                                <a:gd name="f51" fmla="+- f18 0 1843"/>
                                <a:gd name="f52" fmla="+- f19 0 1843"/>
                                <a:gd name="f53" fmla="+- f7 0 f5"/>
                                <a:gd name="f54" fmla="+- f6 0 f5"/>
                                <a:gd name="f55" fmla="*/ f38 f0 1"/>
                                <a:gd name="f56" fmla="*/ f54 1 963"/>
                                <a:gd name="f57" fmla="*/ f53 1 778"/>
                                <a:gd name="f58" fmla="*/ f41 f54 1"/>
                                <a:gd name="f59" fmla="*/ 151 f53 1"/>
                                <a:gd name="f60" fmla="*/ f42 f54 1"/>
                                <a:gd name="f61" fmla="*/ 192 f53 1"/>
                                <a:gd name="f62" fmla="*/ f43 f54 1"/>
                                <a:gd name="f63" fmla="*/ f44 f54 1"/>
                                <a:gd name="f64" fmla="*/ 180 f53 1"/>
                                <a:gd name="f65" fmla="*/ f45 f54 1"/>
                                <a:gd name="f66" fmla="*/ 178 f53 1"/>
                                <a:gd name="f67" fmla="*/ f46 f54 1"/>
                                <a:gd name="f68" fmla="*/ f47 f54 1"/>
                                <a:gd name="f69" fmla="*/ 168 f53 1"/>
                                <a:gd name="f70" fmla="*/ f48 f54 1"/>
                                <a:gd name="f71" fmla="*/ f49 f54 1"/>
                                <a:gd name="f72" fmla="*/ 161 f53 1"/>
                                <a:gd name="f73" fmla="*/ 158 f53 1"/>
                                <a:gd name="f74" fmla="*/ f50 f54 1"/>
                                <a:gd name="f75" fmla="*/ f51 f54 1"/>
                                <a:gd name="f76" fmla="*/ 154 f53 1"/>
                                <a:gd name="f77" fmla="*/ f52 f54 1"/>
                                <a:gd name="f78" fmla="*/ f55 1 f2"/>
                                <a:gd name="f79" fmla="*/ f58 1 963"/>
                                <a:gd name="f80" fmla="*/ f59 1 778"/>
                                <a:gd name="f81" fmla="*/ f60 1 963"/>
                                <a:gd name="f82" fmla="*/ f61 1 778"/>
                                <a:gd name="f83" fmla="*/ f62 1 963"/>
                                <a:gd name="f84" fmla="*/ f63 1 963"/>
                                <a:gd name="f85" fmla="*/ f64 1 778"/>
                                <a:gd name="f86" fmla="*/ f65 1 963"/>
                                <a:gd name="f87" fmla="*/ f66 1 778"/>
                                <a:gd name="f88" fmla="*/ f67 1 963"/>
                                <a:gd name="f89" fmla="*/ f68 1 963"/>
                                <a:gd name="f90" fmla="*/ f69 1 778"/>
                                <a:gd name="f91" fmla="*/ f70 1 963"/>
                                <a:gd name="f92" fmla="*/ f71 1 963"/>
                                <a:gd name="f93" fmla="*/ f72 1 778"/>
                                <a:gd name="f94" fmla="*/ f73 1 778"/>
                                <a:gd name="f95" fmla="*/ f74 1 963"/>
                                <a:gd name="f96" fmla="*/ f75 1 963"/>
                                <a:gd name="f97" fmla="*/ f76 1 778"/>
                                <a:gd name="f98" fmla="*/ f77 1 963"/>
                                <a:gd name="f99" fmla="*/ 0 1 f56"/>
                                <a:gd name="f100" fmla="*/ f6 1 f56"/>
                                <a:gd name="f101" fmla="*/ 0 1 f57"/>
                                <a:gd name="f102" fmla="*/ f7 1 f57"/>
                                <a:gd name="f103" fmla="+- f78 0 f1"/>
                                <a:gd name="f104" fmla="*/ f79 1 f56"/>
                                <a:gd name="f105" fmla="*/ f80 1 f57"/>
                                <a:gd name="f106" fmla="*/ f81 1 f56"/>
                                <a:gd name="f107" fmla="*/ f82 1 f57"/>
                                <a:gd name="f108" fmla="*/ f83 1 f56"/>
                                <a:gd name="f109" fmla="*/ f84 1 f56"/>
                                <a:gd name="f110" fmla="*/ f85 1 f57"/>
                                <a:gd name="f111" fmla="*/ f86 1 f56"/>
                                <a:gd name="f112" fmla="*/ f87 1 f57"/>
                                <a:gd name="f113" fmla="*/ f88 1 f56"/>
                                <a:gd name="f114" fmla="*/ f89 1 f56"/>
                                <a:gd name="f115" fmla="*/ f90 1 f57"/>
                                <a:gd name="f116" fmla="*/ f91 1 f56"/>
                                <a:gd name="f117" fmla="*/ f92 1 f56"/>
                                <a:gd name="f118" fmla="*/ f93 1 f57"/>
                                <a:gd name="f119" fmla="*/ f94 1 f57"/>
                                <a:gd name="f120" fmla="*/ f95 1 f56"/>
                                <a:gd name="f121" fmla="*/ f96 1 f56"/>
                                <a:gd name="f122" fmla="*/ f97 1 f57"/>
                                <a:gd name="f123" fmla="*/ f98 1 f56"/>
                                <a:gd name="f124" fmla="*/ f99 f39 1"/>
                                <a:gd name="f125" fmla="*/ f100 f39 1"/>
                                <a:gd name="f126" fmla="*/ f102 f40 1"/>
                                <a:gd name="f127" fmla="*/ f101 f40 1"/>
                                <a:gd name="f128" fmla="*/ f104 f39 1"/>
                                <a:gd name="f129" fmla="*/ f105 f40 1"/>
                                <a:gd name="f130" fmla="*/ f106 f39 1"/>
                                <a:gd name="f131" fmla="*/ f107 f40 1"/>
                                <a:gd name="f132" fmla="*/ f108 f39 1"/>
                                <a:gd name="f133" fmla="*/ f109 f39 1"/>
                                <a:gd name="f134" fmla="*/ f110 f40 1"/>
                                <a:gd name="f135" fmla="*/ f111 f39 1"/>
                                <a:gd name="f136" fmla="*/ f112 f40 1"/>
                                <a:gd name="f137" fmla="*/ f113 f39 1"/>
                                <a:gd name="f138" fmla="*/ f114 f39 1"/>
                                <a:gd name="f139" fmla="*/ f115 f40 1"/>
                                <a:gd name="f140" fmla="*/ f116 f39 1"/>
                                <a:gd name="f141" fmla="*/ f117 f39 1"/>
                                <a:gd name="f142" fmla="*/ f118 f40 1"/>
                                <a:gd name="f143" fmla="*/ f119 f40 1"/>
                                <a:gd name="f144" fmla="*/ f120 f39 1"/>
                                <a:gd name="f145" fmla="*/ f121 f39 1"/>
                                <a:gd name="f146" fmla="*/ f122 f40 1"/>
                                <a:gd name="f147" fmla="*/ f123 f3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03">
                                  <a:pos x="f128" y="f129"/>
                                </a:cxn>
                                <a:cxn ang="f103">
                                  <a:pos x="f130" y="f129"/>
                                </a:cxn>
                                <a:cxn ang="f103">
                                  <a:pos x="f130" y="f131"/>
                                </a:cxn>
                                <a:cxn ang="f103">
                                  <a:pos x="f132" y="f131"/>
                                </a:cxn>
                                <a:cxn ang="f103">
                                  <a:pos x="f133" y="f134"/>
                                </a:cxn>
                                <a:cxn ang="f103">
                                  <a:pos x="f135" y="f134"/>
                                </a:cxn>
                                <a:cxn ang="f103">
                                  <a:pos x="f135" y="f136"/>
                                </a:cxn>
                                <a:cxn ang="f103">
                                  <a:pos x="f137" y="f136"/>
                                </a:cxn>
                                <a:cxn ang="f103">
                                  <a:pos x="f138" y="f139"/>
                                </a:cxn>
                                <a:cxn ang="f103">
                                  <a:pos x="f140" y="f139"/>
                                </a:cxn>
                                <a:cxn ang="f103">
                                  <a:pos x="f141" y="f142"/>
                                </a:cxn>
                                <a:cxn ang="f103">
                                  <a:pos x="f141" y="f143"/>
                                </a:cxn>
                                <a:cxn ang="f103">
                                  <a:pos x="f144" y="f143"/>
                                </a:cxn>
                                <a:cxn ang="f103">
                                  <a:pos x="f145" y="f146"/>
                                </a:cxn>
                                <a:cxn ang="f103">
                                  <a:pos x="f147" y="f146"/>
                                </a:cxn>
                                <a:cxn ang="f103">
                                  <a:pos x="f128" y="f129"/>
                                </a:cxn>
                              </a:cxnLst>
                              <a:rect l="f124" t="f127" r="f125" b="f126"/>
                              <a:pathLst>
                                <a:path w="963" h="778">
                                  <a:moveTo>
                                    <a:pt x="f20" y="f5"/>
                                  </a:moveTo>
                                  <a:lnTo>
                                    <a:pt x="f5" y="f5"/>
                                  </a:lnTo>
                                  <a:lnTo>
                                    <a:pt x="f5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29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1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20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  <wpg:grpSp>
                        <wpg:cNvPr id="288" name="Group 898"/>
                        <wpg:cNvGrpSpPr/>
                        <wpg:grpSpPr>
                          <a:xfrm>
                            <a:off x="1170358" y="679316"/>
                            <a:ext cx="598319" cy="716048"/>
                            <a:chOff x="0" y="0"/>
                            <a:chExt cx="598319" cy="716048"/>
                          </a:xfrm>
                        </wpg:grpSpPr>
                        <wps:wsp>
                          <wps:cNvPr id="289" name="Freeform 901"/>
                          <wps:cNvSpPr/>
                          <wps:spPr>
                            <a:xfrm>
                              <a:off x="149038" y="500406"/>
                              <a:ext cx="1435" cy="21564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70"/>
                                <a:gd name="f7" fmla="val 215265"/>
                                <a:gd name="f8" fmla="val 214630"/>
                                <a:gd name="f9" fmla="+- 0 0 0"/>
                                <a:gd name="f10" fmla="*/ f3 1 1270"/>
                                <a:gd name="f11" fmla="*/ f4 1 215265"/>
                                <a:gd name="f12" fmla="+- f7 0 f5"/>
                                <a:gd name="f13" fmla="+- f6 0 f5"/>
                                <a:gd name="f14" fmla="*/ f9 f0 1"/>
                                <a:gd name="f15" fmla="*/ f13 1 1270"/>
                                <a:gd name="f16" fmla="*/ f12 1 215265"/>
                                <a:gd name="f17" fmla="*/ f14 1 f2"/>
                                <a:gd name="f18" fmla="*/ 0 1 f15"/>
                                <a:gd name="f19" fmla="*/ 1179830 1 f16"/>
                                <a:gd name="f20" fmla="*/ 1394460 1 f16"/>
                                <a:gd name="f21" fmla="*/ 1270 1 f15"/>
                                <a:gd name="f22" fmla="*/ 0 1 f16"/>
                                <a:gd name="f23" fmla="*/ 215265 1 f16"/>
                                <a:gd name="f24" fmla="+- f17 0 f1"/>
                                <a:gd name="f25" fmla="*/ f18 f10 1"/>
                                <a:gd name="f26" fmla="*/ f21 f10 1"/>
                                <a:gd name="f27" fmla="*/ f23 f11 1"/>
                                <a:gd name="f28" fmla="*/ f22 f11 1"/>
                                <a:gd name="f29" fmla="*/ f19 f11 1"/>
                                <a:gd name="f30" fmla="*/ f20 f1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">
                                  <a:pos x="f25" y="f29"/>
                                </a:cxn>
                                <a:cxn ang="f24">
                                  <a:pos x="f25" y="f30"/>
                                </a:cxn>
                              </a:cxnLst>
                              <a:rect l="f25" t="f28" r="f26" b="f27"/>
                              <a:pathLst>
                                <a:path w="1270" h="215265">
                                  <a:moveTo>
                                    <a:pt x="f5" y="f5"/>
                                  </a:moveTo>
                                  <a:lnTo>
                                    <a:pt x="f5" y="f8"/>
                                  </a:lnTo>
                                </a:path>
                              </a:pathLst>
                            </a:custGeom>
                            <a:noFill/>
                            <a:ln w="25557" cap="flat">
                              <a:solidFill>
                                <a:srgbClr val="4774AB"/>
                              </a:solidFill>
                              <a:prstDash val="solid"/>
                              <a:round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6483" tIns="6483" rIns="6483" bIns="6483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900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2" y="0"/>
                              <a:ext cx="568436" cy="57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1" name="Picture 89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960"/>
                              <a:ext cx="598319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292" name="Group 876"/>
                        <wpg:cNvGrpSpPr/>
                        <wpg:grpSpPr>
                          <a:xfrm>
                            <a:off x="1170358" y="777240"/>
                            <a:ext cx="611642" cy="1161351"/>
                            <a:chOff x="0" y="0"/>
                            <a:chExt cx="611642" cy="1161351"/>
                          </a:xfrm>
                        </wpg:grpSpPr>
                        <wps:wsp>
                          <wps:cNvPr id="293" name="Freeform 897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89 0"/>
                                <a:gd name="f9" fmla="+- 0 1843 0"/>
                                <a:gd name="f10" fmla="+- 0 2734 0"/>
                                <a:gd name="f11" fmla="+- 0 2748 0"/>
                                <a:gd name="f12" fmla="+- 0 2750 0"/>
                                <a:gd name="f13" fmla="+- 0 2765 0"/>
                                <a:gd name="f14" fmla="+- 0 2767 0"/>
                                <a:gd name="f15" fmla="+- 0 2777 0"/>
                                <a:gd name="f16" fmla="+- 0 2779 0"/>
                                <a:gd name="f17" fmla="+- 0 2782 0"/>
                                <a:gd name="f18" fmla="val 946"/>
                                <a:gd name="f19" fmla="val 737"/>
                                <a:gd name="f20" fmla="val 775"/>
                                <a:gd name="f21" fmla="val 891"/>
                                <a:gd name="f22" fmla="val 905"/>
                                <a:gd name="f23" fmla="val 770"/>
                                <a:gd name="f24" fmla="val 907"/>
                                <a:gd name="f25" fmla="val 768"/>
                                <a:gd name="f26" fmla="val 922"/>
                                <a:gd name="f27" fmla="val 761"/>
                                <a:gd name="f28" fmla="val 924"/>
                                <a:gd name="f29" fmla="val 758"/>
                                <a:gd name="f30" fmla="val 934"/>
                                <a:gd name="f31" fmla="val 751"/>
                                <a:gd name="f32" fmla="val 936"/>
                                <a:gd name="f33" fmla="val 749"/>
                                <a:gd name="f34" fmla="val 939"/>
                                <a:gd name="f35" fmla="+- 0 0 0"/>
                                <a:gd name="f36" fmla="*/ f3 1 963"/>
                                <a:gd name="f37" fmla="*/ f4 1 776"/>
                                <a:gd name="f38" fmla="+- f8 0 1843"/>
                                <a:gd name="f39" fmla="+- f9 0 1843"/>
                                <a:gd name="f40" fmla="+- f10 0 1843"/>
                                <a:gd name="f41" fmla="+- f11 0 1843"/>
                                <a:gd name="f42" fmla="+- f12 0 1843"/>
                                <a:gd name="f43" fmla="+- f13 0 1843"/>
                                <a:gd name="f44" fmla="+- f14 0 1843"/>
                                <a:gd name="f45" fmla="+- f15 0 1843"/>
                                <a:gd name="f46" fmla="+- f16 0 1843"/>
                                <a:gd name="f47" fmla="+- f17 0 1843"/>
                                <a:gd name="f48" fmla="+- f7 0 f5"/>
                                <a:gd name="f49" fmla="+- f6 0 f5"/>
                                <a:gd name="f50" fmla="*/ f35 f0 1"/>
                                <a:gd name="f51" fmla="*/ f49 1 963"/>
                                <a:gd name="f52" fmla="*/ f48 1 776"/>
                                <a:gd name="f53" fmla="*/ f38 f49 1"/>
                                <a:gd name="f54" fmla="*/ 1961 f48 1"/>
                                <a:gd name="f55" fmla="*/ f39 f49 1"/>
                                <a:gd name="f56" fmla="*/ 1999 f48 1"/>
                                <a:gd name="f57" fmla="*/ f40 f49 1"/>
                                <a:gd name="f58" fmla="*/ f41 f49 1"/>
                                <a:gd name="f59" fmla="*/ 1994 f48 1"/>
                                <a:gd name="f60" fmla="*/ f42 f49 1"/>
                                <a:gd name="f61" fmla="*/ 1992 f48 1"/>
                                <a:gd name="f62" fmla="*/ f43 f49 1"/>
                                <a:gd name="f63" fmla="*/ 1985 f48 1"/>
                                <a:gd name="f64" fmla="*/ f44 f49 1"/>
                                <a:gd name="f65" fmla="*/ 1982 f48 1"/>
                                <a:gd name="f66" fmla="*/ f45 f49 1"/>
                                <a:gd name="f67" fmla="*/ 1975 f48 1"/>
                                <a:gd name="f68" fmla="*/ f46 f49 1"/>
                                <a:gd name="f69" fmla="*/ 1973 f48 1"/>
                                <a:gd name="f70" fmla="*/ f47 f49 1"/>
                                <a:gd name="f71" fmla="*/ f50 1 f2"/>
                                <a:gd name="f72" fmla="*/ f53 1 963"/>
                                <a:gd name="f73" fmla="*/ f54 1 776"/>
                                <a:gd name="f74" fmla="*/ f55 1 963"/>
                                <a:gd name="f75" fmla="*/ f56 1 776"/>
                                <a:gd name="f76" fmla="*/ f57 1 963"/>
                                <a:gd name="f77" fmla="*/ f58 1 963"/>
                                <a:gd name="f78" fmla="*/ f59 1 776"/>
                                <a:gd name="f79" fmla="*/ f60 1 963"/>
                                <a:gd name="f80" fmla="*/ f61 1 776"/>
                                <a:gd name="f81" fmla="*/ f62 1 963"/>
                                <a:gd name="f82" fmla="*/ f63 1 776"/>
                                <a:gd name="f83" fmla="*/ f64 1 963"/>
                                <a:gd name="f84" fmla="*/ f65 1 776"/>
                                <a:gd name="f85" fmla="*/ f66 1 963"/>
                                <a:gd name="f86" fmla="*/ f67 1 776"/>
                                <a:gd name="f87" fmla="*/ f68 1 963"/>
                                <a:gd name="f88" fmla="*/ f69 1 776"/>
                                <a:gd name="f89" fmla="*/ f70 1 963"/>
                                <a:gd name="f90" fmla="*/ 0 1 f51"/>
                                <a:gd name="f91" fmla="*/ f6 1 f51"/>
                                <a:gd name="f92" fmla="*/ 0 1 f52"/>
                                <a:gd name="f93" fmla="*/ f7 1 f52"/>
                                <a:gd name="f94" fmla="+- f71 0 f1"/>
                                <a:gd name="f95" fmla="*/ f72 1 f51"/>
                                <a:gd name="f96" fmla="*/ f73 1 f52"/>
                                <a:gd name="f97" fmla="*/ f74 1 f51"/>
                                <a:gd name="f98" fmla="*/ f75 1 f52"/>
                                <a:gd name="f99" fmla="*/ f76 1 f51"/>
                                <a:gd name="f100" fmla="*/ f77 1 f51"/>
                                <a:gd name="f101" fmla="*/ f78 1 f52"/>
                                <a:gd name="f102" fmla="*/ f79 1 f51"/>
                                <a:gd name="f103" fmla="*/ f80 1 f52"/>
                                <a:gd name="f104" fmla="*/ f81 1 f51"/>
                                <a:gd name="f105" fmla="*/ f82 1 f52"/>
                                <a:gd name="f106" fmla="*/ f83 1 f51"/>
                                <a:gd name="f107" fmla="*/ f84 1 f52"/>
                                <a:gd name="f108" fmla="*/ f85 1 f51"/>
                                <a:gd name="f109" fmla="*/ f86 1 f52"/>
                                <a:gd name="f110" fmla="*/ f87 1 f51"/>
                                <a:gd name="f111" fmla="*/ f88 1 f52"/>
                                <a:gd name="f112" fmla="*/ f89 1 f51"/>
                                <a:gd name="f113" fmla="*/ f90 f36 1"/>
                                <a:gd name="f114" fmla="*/ f91 f36 1"/>
                                <a:gd name="f115" fmla="*/ f93 f37 1"/>
                                <a:gd name="f116" fmla="*/ f92 f37 1"/>
                                <a:gd name="f117" fmla="*/ f95 f36 1"/>
                                <a:gd name="f118" fmla="*/ f96 f37 1"/>
                                <a:gd name="f119" fmla="*/ f97 f36 1"/>
                                <a:gd name="f120" fmla="*/ f98 f37 1"/>
                                <a:gd name="f121" fmla="*/ f99 f36 1"/>
                                <a:gd name="f122" fmla="*/ f100 f36 1"/>
                                <a:gd name="f123" fmla="*/ f101 f37 1"/>
                                <a:gd name="f124" fmla="*/ f102 f36 1"/>
                                <a:gd name="f125" fmla="*/ f103 f37 1"/>
                                <a:gd name="f126" fmla="*/ f104 f36 1"/>
                                <a:gd name="f127" fmla="*/ f105 f37 1"/>
                                <a:gd name="f128" fmla="*/ f106 f36 1"/>
                                <a:gd name="f129" fmla="*/ f107 f37 1"/>
                                <a:gd name="f130" fmla="*/ f108 f36 1"/>
                                <a:gd name="f131" fmla="*/ f109 f37 1"/>
                                <a:gd name="f132" fmla="*/ f110 f36 1"/>
                                <a:gd name="f133" fmla="*/ f111 f37 1"/>
                                <a:gd name="f134" fmla="*/ f112 f3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4">
                                  <a:pos x="f117" y="f118"/>
                                </a:cxn>
                                <a:cxn ang="f94">
                                  <a:pos x="f119" y="f118"/>
                                </a:cxn>
                                <a:cxn ang="f94">
                                  <a:pos x="f119" y="f120"/>
                                </a:cxn>
                                <a:cxn ang="f94">
                                  <a:pos x="f121" y="f120"/>
                                </a:cxn>
                                <a:cxn ang="f94">
                                  <a:pos x="f122" y="f123"/>
                                </a:cxn>
                                <a:cxn ang="f94">
                                  <a:pos x="f124" y="f125"/>
                                </a:cxn>
                                <a:cxn ang="f94">
                                  <a:pos x="f126" y="f127"/>
                                </a:cxn>
                                <a:cxn ang="f94">
                                  <a:pos x="f128" y="f129"/>
                                </a:cxn>
                                <a:cxn ang="f94">
                                  <a:pos x="f130" y="f131"/>
                                </a:cxn>
                                <a:cxn ang="f94">
                                  <a:pos x="f132" y="f133"/>
                                </a:cxn>
                                <a:cxn ang="f94">
                                  <a:pos x="f134" y="f133"/>
                                </a:cxn>
                                <a:cxn ang="f94">
                                  <a:pos x="f117" y="f118"/>
                                </a:cxn>
                              </a:cxnLst>
                              <a:rect l="f113" t="f116" r="f114" b="f115"/>
                              <a:pathLst>
                                <a:path w="963" h="776">
                                  <a:moveTo>
                                    <a:pt x="f18" y="f19"/>
                                  </a:moveTo>
                                  <a:lnTo>
                                    <a:pt x="f5" y="f19"/>
                                  </a:lnTo>
                                  <a:lnTo>
                                    <a:pt x="f5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18" y="f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94" name="Freeform 896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26 0"/>
                                <a:gd name="f9" fmla="+- 0 2712 0"/>
                                <a:gd name="f10" fmla="+- 0 2722 0"/>
                                <a:gd name="f11" fmla="val 883"/>
                                <a:gd name="f12" fmla="val 734"/>
                                <a:gd name="f13" fmla="val 869"/>
                                <a:gd name="f14" fmla="val 737"/>
                                <a:gd name="f15" fmla="val 879"/>
                                <a:gd name="f16" fmla="+- 0 0 0"/>
                                <a:gd name="f17" fmla="*/ f3 1 963"/>
                                <a:gd name="f18" fmla="*/ f4 1 776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963"/>
                                <a:gd name="f34" fmla="*/ f28 1 776"/>
                                <a:gd name="f35" fmla="*/ f29 1 963"/>
                                <a:gd name="f36" fmla="*/ f30 1 776"/>
                                <a:gd name="f37" fmla="*/ f31 1 963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95" name="Freeform 895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1 0"/>
                                <a:gd name="f9" fmla="+- 0 2741 0"/>
                                <a:gd name="f10" fmla="+- 0 2746 0"/>
                                <a:gd name="f11" fmla="+- 0 2731 0"/>
                                <a:gd name="f12" fmla="+- 0 2736 0"/>
                                <a:gd name="f13" fmla="+- 0 2722 0"/>
                                <a:gd name="f14" fmla="+- 0 2791 0"/>
                                <a:gd name="f15" fmla="+- 0 2797 0"/>
                                <a:gd name="f16" fmla="+- 0 2750 0"/>
                                <a:gd name="f17" fmla="val 908"/>
                                <a:gd name="f18" fmla="val 721"/>
                                <a:gd name="f19" fmla="val 898"/>
                                <a:gd name="f20" fmla="val 727"/>
                                <a:gd name="f21" fmla="val 903"/>
                                <a:gd name="f22" fmla="val 888"/>
                                <a:gd name="f23" fmla="val 732"/>
                                <a:gd name="f24" fmla="val 893"/>
                                <a:gd name="f25" fmla="val 879"/>
                                <a:gd name="f26" fmla="val 737"/>
                                <a:gd name="f27" fmla="val 948"/>
                                <a:gd name="f28" fmla="val 734"/>
                                <a:gd name="f29" fmla="val 954"/>
                                <a:gd name="f30" fmla="val 722"/>
                                <a:gd name="f31" fmla="val 907"/>
                                <a:gd name="f32" fmla="+- 0 0 0"/>
                                <a:gd name="f33" fmla="*/ f3 1 963"/>
                                <a:gd name="f34" fmla="*/ f4 1 776"/>
                                <a:gd name="f35" fmla="+- f8 0 1843"/>
                                <a:gd name="f36" fmla="+- f9 0 1843"/>
                                <a:gd name="f37" fmla="+- f10 0 1843"/>
                                <a:gd name="f38" fmla="+- f11 0 1843"/>
                                <a:gd name="f39" fmla="+- f12 0 1843"/>
                                <a:gd name="f40" fmla="+- f13 0 1843"/>
                                <a:gd name="f41" fmla="+- f14 0 1843"/>
                                <a:gd name="f42" fmla="+- f15 0 1843"/>
                                <a:gd name="f43" fmla="+- f16 0 1843"/>
                                <a:gd name="f44" fmla="+- f7 0 f5"/>
                                <a:gd name="f45" fmla="+- f6 0 f5"/>
                                <a:gd name="f46" fmla="*/ f32 f0 1"/>
                                <a:gd name="f47" fmla="*/ f45 1 963"/>
                                <a:gd name="f48" fmla="*/ f44 1 776"/>
                                <a:gd name="f49" fmla="*/ f35 f45 1"/>
                                <a:gd name="f50" fmla="*/ 1945 f44 1"/>
                                <a:gd name="f51" fmla="*/ f36 f45 1"/>
                                <a:gd name="f52" fmla="*/ 1951 f44 1"/>
                                <a:gd name="f53" fmla="*/ f37 f45 1"/>
                                <a:gd name="f54" fmla="*/ f38 f45 1"/>
                                <a:gd name="f55" fmla="*/ 1956 f44 1"/>
                                <a:gd name="f56" fmla="*/ f39 f45 1"/>
                                <a:gd name="f57" fmla="*/ f40 f45 1"/>
                                <a:gd name="f58" fmla="*/ 1961 f44 1"/>
                                <a:gd name="f59" fmla="*/ f41 f45 1"/>
                                <a:gd name="f60" fmla="*/ 1958 f44 1"/>
                                <a:gd name="f61" fmla="*/ f42 f45 1"/>
                                <a:gd name="f62" fmla="*/ 1946 f44 1"/>
                                <a:gd name="f63" fmla="*/ f43 f45 1"/>
                                <a:gd name="f64" fmla="*/ f46 1 f2"/>
                                <a:gd name="f65" fmla="*/ f49 1 963"/>
                                <a:gd name="f66" fmla="*/ f50 1 776"/>
                                <a:gd name="f67" fmla="*/ f51 1 963"/>
                                <a:gd name="f68" fmla="*/ f52 1 776"/>
                                <a:gd name="f69" fmla="*/ f53 1 963"/>
                                <a:gd name="f70" fmla="*/ f54 1 963"/>
                                <a:gd name="f71" fmla="*/ f55 1 776"/>
                                <a:gd name="f72" fmla="*/ f56 1 963"/>
                                <a:gd name="f73" fmla="*/ f57 1 963"/>
                                <a:gd name="f74" fmla="*/ f58 1 776"/>
                                <a:gd name="f75" fmla="*/ f59 1 963"/>
                                <a:gd name="f76" fmla="*/ f60 1 776"/>
                                <a:gd name="f77" fmla="*/ f61 1 963"/>
                                <a:gd name="f78" fmla="*/ f62 1 776"/>
                                <a:gd name="f79" fmla="*/ f63 1 963"/>
                                <a:gd name="f80" fmla="*/ 0 1 f47"/>
                                <a:gd name="f81" fmla="*/ f6 1 f47"/>
                                <a:gd name="f82" fmla="*/ 0 1 f48"/>
                                <a:gd name="f83" fmla="*/ f7 1 f48"/>
                                <a:gd name="f84" fmla="+- f64 0 f1"/>
                                <a:gd name="f85" fmla="*/ f65 1 f47"/>
                                <a:gd name="f86" fmla="*/ f66 1 f48"/>
                                <a:gd name="f87" fmla="*/ f67 1 f47"/>
                                <a:gd name="f88" fmla="*/ f68 1 f48"/>
                                <a:gd name="f89" fmla="*/ f69 1 f47"/>
                                <a:gd name="f90" fmla="*/ f70 1 f47"/>
                                <a:gd name="f91" fmla="*/ f71 1 f48"/>
                                <a:gd name="f92" fmla="*/ f72 1 f47"/>
                                <a:gd name="f93" fmla="*/ f73 1 f47"/>
                                <a:gd name="f94" fmla="*/ f74 1 f48"/>
                                <a:gd name="f95" fmla="*/ f75 1 f47"/>
                                <a:gd name="f96" fmla="*/ f76 1 f48"/>
                                <a:gd name="f97" fmla="*/ f77 1 f47"/>
                                <a:gd name="f98" fmla="*/ f78 1 f48"/>
                                <a:gd name="f99" fmla="*/ f79 1 f47"/>
                                <a:gd name="f100" fmla="*/ f80 f33 1"/>
                                <a:gd name="f101" fmla="*/ f81 f33 1"/>
                                <a:gd name="f102" fmla="*/ f83 f34 1"/>
                                <a:gd name="f103" fmla="*/ f82 f34 1"/>
                                <a:gd name="f104" fmla="*/ f85 f33 1"/>
                                <a:gd name="f105" fmla="*/ f86 f34 1"/>
                                <a:gd name="f106" fmla="*/ f87 f33 1"/>
                                <a:gd name="f107" fmla="*/ f88 f34 1"/>
                                <a:gd name="f108" fmla="*/ f89 f33 1"/>
                                <a:gd name="f109" fmla="*/ f90 f33 1"/>
                                <a:gd name="f110" fmla="*/ f91 f34 1"/>
                                <a:gd name="f111" fmla="*/ f92 f33 1"/>
                                <a:gd name="f112" fmla="*/ f93 f33 1"/>
                                <a:gd name="f113" fmla="*/ f94 f34 1"/>
                                <a:gd name="f114" fmla="*/ f95 f33 1"/>
                                <a:gd name="f115" fmla="*/ f96 f34 1"/>
                                <a:gd name="f116" fmla="*/ f97 f33 1"/>
                                <a:gd name="f117" fmla="*/ f98 f34 1"/>
                                <a:gd name="f118" fmla="*/ f99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4">
                                  <a:pos x="f104" y="f105"/>
                                </a:cxn>
                                <a:cxn ang="f84">
                                  <a:pos x="f106" y="f107"/>
                                </a:cxn>
                                <a:cxn ang="f84">
                                  <a:pos x="f108" y="f107"/>
                                </a:cxn>
                                <a:cxn ang="f84">
                                  <a:pos x="f109" y="f110"/>
                                </a:cxn>
                                <a:cxn ang="f84">
                                  <a:pos x="f111" y="f110"/>
                                </a:cxn>
                                <a:cxn ang="f84">
                                  <a:pos x="f112" y="f113"/>
                                </a:cxn>
                                <a:cxn ang="f84">
                                  <a:pos x="f114" y="f113"/>
                                </a:cxn>
                                <a:cxn ang="f84">
                                  <a:pos x="f114" y="f115"/>
                                </a:cxn>
                                <a:cxn ang="f84">
                                  <a:pos x="f116" y="f117"/>
                                </a:cxn>
                                <a:cxn ang="f84">
                                  <a:pos x="f118" y="f117"/>
                                </a:cxn>
                                <a:cxn ang="f84">
                                  <a:pos x="f104" y="f105"/>
                                </a:cxn>
                              </a:cxnLst>
                              <a:rect l="f100" t="f103" r="f101" b="f102"/>
                              <a:pathLst>
                                <a:path w="963" h="776">
                                  <a:moveTo>
                                    <a:pt x="f17" y="f18"/>
                                  </a:move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0"/>
                                  </a:lnTo>
                                  <a:lnTo>
                                    <a:pt x="f17" y="f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96" name="Freeform 894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3 0"/>
                                <a:gd name="f9" fmla="+- 0 2751 0"/>
                                <a:gd name="f10" fmla="+- 0 2750 0"/>
                                <a:gd name="f11" fmla="val 910"/>
                                <a:gd name="f12" fmla="val 720"/>
                                <a:gd name="f13" fmla="val 908"/>
                                <a:gd name="f14" fmla="val 721"/>
                                <a:gd name="f15" fmla="val 907"/>
                                <a:gd name="f16" fmla="val 722"/>
                                <a:gd name="f17" fmla="+- 0 0 0"/>
                                <a:gd name="f18" fmla="*/ f3 1 963"/>
                                <a:gd name="f19" fmla="*/ f4 1 776"/>
                                <a:gd name="f20" fmla="+- f8 0 1843"/>
                                <a:gd name="f21" fmla="+- f9 0 1843"/>
                                <a:gd name="f22" fmla="+- f10 0 1843"/>
                                <a:gd name="f23" fmla="+- f7 0 f5"/>
                                <a:gd name="f24" fmla="+- f6 0 f5"/>
                                <a:gd name="f25" fmla="*/ f17 f0 1"/>
                                <a:gd name="f26" fmla="*/ f24 1 963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5 f23 1"/>
                                <a:gd name="f32" fmla="*/ f22 f24 1"/>
                                <a:gd name="f33" fmla="*/ 1946 f23 1"/>
                                <a:gd name="f34" fmla="*/ f25 1 f2"/>
                                <a:gd name="f35" fmla="*/ f28 1 963"/>
                                <a:gd name="f36" fmla="*/ f29 1 776"/>
                                <a:gd name="f37" fmla="*/ f30 1 963"/>
                                <a:gd name="f38" fmla="*/ f31 1 776"/>
                                <a:gd name="f39" fmla="*/ f32 1 963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97" name="Freeform 893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98 0"/>
                                <a:gd name="f9" fmla="+- 0 2753 0"/>
                                <a:gd name="f10" fmla="+- 0 2750 0"/>
                                <a:gd name="f11" fmla="+- 0 2797 0"/>
                                <a:gd name="f12" fmla="val 955"/>
                                <a:gd name="f13" fmla="val 720"/>
                                <a:gd name="f14" fmla="val 910"/>
                                <a:gd name="f15" fmla="val 907"/>
                                <a:gd name="f16" fmla="val 722"/>
                                <a:gd name="f17" fmla="val 954"/>
                                <a:gd name="f18" fmla="+- 0 0 0"/>
                                <a:gd name="f19" fmla="*/ f3 1 963"/>
                                <a:gd name="f20" fmla="*/ f4 1 776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6"/>
                                <a:gd name="f30" fmla="*/ f21 f26 1"/>
                                <a:gd name="f31" fmla="*/ 1944 f25 1"/>
                                <a:gd name="f32" fmla="*/ f22 f26 1"/>
                                <a:gd name="f33" fmla="*/ f23 f26 1"/>
                                <a:gd name="f34" fmla="*/ 1946 f25 1"/>
                                <a:gd name="f35" fmla="*/ f24 f26 1"/>
                                <a:gd name="f36" fmla="*/ f27 1 f2"/>
                                <a:gd name="f37" fmla="*/ f30 1 963"/>
                                <a:gd name="f38" fmla="*/ f31 1 776"/>
                                <a:gd name="f39" fmla="*/ f32 1 963"/>
                                <a:gd name="f40" fmla="*/ f33 1 963"/>
                                <a:gd name="f41" fmla="*/ f34 1 776"/>
                                <a:gd name="f42" fmla="*/ f35 1 963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98" name="Freeform 892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8 0"/>
                                <a:gd name="f9" fmla="+- 0 2751 0"/>
                                <a:gd name="f10" fmla="+- 0 2753 0"/>
                                <a:gd name="f11" fmla="+- 0 2798 0"/>
                                <a:gd name="f12" fmla="+- 0 2801 0"/>
                                <a:gd name="f13" fmla="val 915"/>
                                <a:gd name="f14" fmla="val 710"/>
                                <a:gd name="f15" fmla="val 908"/>
                                <a:gd name="f16" fmla="val 721"/>
                                <a:gd name="f17" fmla="val 910"/>
                                <a:gd name="f18" fmla="val 720"/>
                                <a:gd name="f19" fmla="val 955"/>
                                <a:gd name="f20" fmla="val 958"/>
                                <a:gd name="f21" fmla="val 718"/>
                                <a:gd name="f22" fmla="val 715"/>
                                <a:gd name="f23" fmla="+- 0 0 0"/>
                                <a:gd name="f24" fmla="*/ f3 1 963"/>
                                <a:gd name="f25" fmla="*/ f4 1 776"/>
                                <a:gd name="f26" fmla="+- f8 0 1843"/>
                                <a:gd name="f27" fmla="+- f9 0 1843"/>
                                <a:gd name="f28" fmla="+- f10 0 1843"/>
                                <a:gd name="f29" fmla="+- f11 0 1843"/>
                                <a:gd name="f30" fmla="+- f12 0 1843"/>
                                <a:gd name="f31" fmla="+- f7 0 f5"/>
                                <a:gd name="f32" fmla="+- f6 0 f5"/>
                                <a:gd name="f33" fmla="*/ f23 f0 1"/>
                                <a:gd name="f34" fmla="*/ f32 1 963"/>
                                <a:gd name="f35" fmla="*/ f31 1 776"/>
                                <a:gd name="f36" fmla="*/ f26 f32 1"/>
                                <a:gd name="f37" fmla="*/ 1934 f31 1"/>
                                <a:gd name="f38" fmla="*/ f27 f32 1"/>
                                <a:gd name="f39" fmla="*/ 1945 f31 1"/>
                                <a:gd name="f40" fmla="*/ f28 f32 1"/>
                                <a:gd name="f41" fmla="*/ 1944 f31 1"/>
                                <a:gd name="f42" fmla="*/ f29 f32 1"/>
                                <a:gd name="f43" fmla="*/ f30 f32 1"/>
                                <a:gd name="f44" fmla="*/ 1942 f31 1"/>
                                <a:gd name="f45" fmla="*/ 1939 f31 1"/>
                                <a:gd name="f46" fmla="*/ f33 1 f2"/>
                                <a:gd name="f47" fmla="*/ f36 1 963"/>
                                <a:gd name="f48" fmla="*/ f37 1 776"/>
                                <a:gd name="f49" fmla="*/ f38 1 963"/>
                                <a:gd name="f50" fmla="*/ f39 1 776"/>
                                <a:gd name="f51" fmla="*/ f40 1 963"/>
                                <a:gd name="f52" fmla="*/ f41 1 776"/>
                                <a:gd name="f53" fmla="*/ f42 1 963"/>
                                <a:gd name="f54" fmla="*/ f43 1 963"/>
                                <a:gd name="f55" fmla="*/ f44 1 776"/>
                                <a:gd name="f56" fmla="*/ f45 1 776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4"/>
                                <a:gd name="f67" fmla="*/ f52 1 f35"/>
                                <a:gd name="f68" fmla="*/ f53 1 f34"/>
                                <a:gd name="f69" fmla="*/ f54 1 f34"/>
                                <a:gd name="f70" fmla="*/ f55 1 f35"/>
                                <a:gd name="f71" fmla="*/ f56 1 f35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4 1"/>
                                <a:gd name="f81" fmla="*/ f67 f25 1"/>
                                <a:gd name="f82" fmla="*/ f68 f24 1"/>
                                <a:gd name="f83" fmla="*/ f69 f24 1"/>
                                <a:gd name="f84" fmla="*/ f70 f25 1"/>
                                <a:gd name="f85" fmla="*/ f71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80" y="f81"/>
                                </a:cxn>
                                <a:cxn ang="f61">
                                  <a:pos x="f82" y="f81"/>
                                </a:cxn>
                                <a:cxn ang="f61">
                                  <a:pos x="f83" y="f84"/>
                                </a:cxn>
                                <a:cxn ang="f61">
                                  <a:pos x="f83" y="f85"/>
                                </a:cxn>
                                <a:cxn ang="f61">
                                  <a:pos x="f76" y="f85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963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0" y="f22"/>
                                  </a:lnTo>
                                  <a:lnTo>
                                    <a:pt x="f13" y="f22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99" name="Freeform 891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62 0"/>
                                <a:gd name="f9" fmla="+- 0 2758 0"/>
                                <a:gd name="f10" fmla="+- 0 2801 0"/>
                                <a:gd name="f11" fmla="+- 0 2803 0"/>
                                <a:gd name="f12" fmla="val 919"/>
                                <a:gd name="f13" fmla="val 701"/>
                                <a:gd name="f14" fmla="val 915"/>
                                <a:gd name="f15" fmla="val 715"/>
                                <a:gd name="f16" fmla="val 958"/>
                                <a:gd name="f17" fmla="val 960"/>
                                <a:gd name="f18" fmla="val 706"/>
                                <a:gd name="f19" fmla="+- 0 0 0"/>
                                <a:gd name="f20" fmla="*/ f3 1 963"/>
                                <a:gd name="f21" fmla="*/ f4 1 776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6"/>
                                <a:gd name="f31" fmla="*/ f22 f27 1"/>
                                <a:gd name="f32" fmla="*/ 1925 f26 1"/>
                                <a:gd name="f33" fmla="*/ f23 f27 1"/>
                                <a:gd name="f34" fmla="*/ 1939 f26 1"/>
                                <a:gd name="f35" fmla="*/ f24 f27 1"/>
                                <a:gd name="f36" fmla="*/ f25 f27 1"/>
                                <a:gd name="f37" fmla="*/ 1930 f26 1"/>
                                <a:gd name="f38" fmla="*/ f28 1 f2"/>
                                <a:gd name="f39" fmla="*/ f31 1 963"/>
                                <a:gd name="f40" fmla="*/ f32 1 776"/>
                                <a:gd name="f41" fmla="*/ f33 1 963"/>
                                <a:gd name="f42" fmla="*/ f34 1 776"/>
                                <a:gd name="f43" fmla="*/ f35 1 963"/>
                                <a:gd name="f44" fmla="*/ f36 1 963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0" name="Freeform 890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806 0"/>
                                <a:gd name="f9" fmla="+- 0 2767 0"/>
                                <a:gd name="f10" fmla="+- 0 2762 0"/>
                                <a:gd name="f11" fmla="+- 0 2803 0"/>
                                <a:gd name="f12" fmla="val 691"/>
                                <a:gd name="f13" fmla="val 924"/>
                                <a:gd name="f14" fmla="val 919"/>
                                <a:gd name="f15" fmla="val 706"/>
                                <a:gd name="f16" fmla="val 960"/>
                                <a:gd name="f17" fmla="val 703"/>
                                <a:gd name="f18" fmla="+- 0 0 0"/>
                                <a:gd name="f19" fmla="*/ f3 1 963"/>
                                <a:gd name="f20" fmla="*/ f4 1 776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6"/>
                                <a:gd name="f30" fmla="*/ f21 f26 1"/>
                                <a:gd name="f31" fmla="*/ 1915 f25 1"/>
                                <a:gd name="f32" fmla="*/ f22 f26 1"/>
                                <a:gd name="f33" fmla="*/ f23 f26 1"/>
                                <a:gd name="f34" fmla="*/ 1930 f25 1"/>
                                <a:gd name="f35" fmla="*/ f24 f26 1"/>
                                <a:gd name="f36" fmla="*/ 1927 f25 1"/>
                                <a:gd name="f37" fmla="*/ f27 1 f2"/>
                                <a:gd name="f38" fmla="*/ f30 1 963"/>
                                <a:gd name="f39" fmla="*/ f31 1 776"/>
                                <a:gd name="f40" fmla="*/ f32 1 963"/>
                                <a:gd name="f41" fmla="*/ f33 1 963"/>
                                <a:gd name="f42" fmla="*/ f34 1 776"/>
                                <a:gd name="f43" fmla="*/ f35 1 963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963" h="776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1" name="Freeform 889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65 0"/>
                                <a:gd name="f9" fmla="+- 0 2767 0"/>
                                <a:gd name="f10" fmla="+- 0 2806 0"/>
                                <a:gd name="f11" fmla="val 922"/>
                                <a:gd name="f12" fmla="val 82"/>
                                <a:gd name="f13" fmla="val 924"/>
                                <a:gd name="f14" fmla="val 96"/>
                                <a:gd name="f15" fmla="val 684"/>
                                <a:gd name="f16" fmla="val 696"/>
                                <a:gd name="f17" fmla="val 691"/>
                                <a:gd name="f18" fmla="val 86"/>
                                <a:gd name="f19" fmla="+- 0 0 0"/>
                                <a:gd name="f20" fmla="*/ f3 1 963"/>
                                <a:gd name="f21" fmla="*/ f4 1 776"/>
                                <a:gd name="f22" fmla="+- f8 0 1843"/>
                                <a:gd name="f23" fmla="+- f9 0 1843"/>
                                <a:gd name="f24" fmla="+- f10 0 1843"/>
                                <a:gd name="f25" fmla="+- f7 0 f5"/>
                                <a:gd name="f26" fmla="+- f6 0 f5"/>
                                <a:gd name="f27" fmla="*/ f19 f0 1"/>
                                <a:gd name="f28" fmla="*/ f26 1 963"/>
                                <a:gd name="f29" fmla="*/ f25 1 776"/>
                                <a:gd name="f30" fmla="*/ f22 f26 1"/>
                                <a:gd name="f31" fmla="*/ 1306 f25 1"/>
                                <a:gd name="f32" fmla="*/ f23 f26 1"/>
                                <a:gd name="f33" fmla="*/ 1320 f25 1"/>
                                <a:gd name="f34" fmla="*/ 1908 f25 1"/>
                                <a:gd name="f35" fmla="*/ 1920 f25 1"/>
                                <a:gd name="f36" fmla="*/ 1915 f25 1"/>
                                <a:gd name="f37" fmla="*/ f24 f26 1"/>
                                <a:gd name="f38" fmla="*/ 1310 f25 1"/>
                                <a:gd name="f39" fmla="*/ f27 1 f2"/>
                                <a:gd name="f40" fmla="*/ f30 1 963"/>
                                <a:gd name="f41" fmla="*/ f31 1 776"/>
                                <a:gd name="f42" fmla="*/ f32 1 963"/>
                                <a:gd name="f43" fmla="*/ f33 1 776"/>
                                <a:gd name="f44" fmla="*/ f34 1 776"/>
                                <a:gd name="f45" fmla="*/ f35 1 776"/>
                                <a:gd name="f46" fmla="*/ f36 1 776"/>
                                <a:gd name="f47" fmla="*/ f37 1 963"/>
                                <a:gd name="f48" fmla="*/ f38 1 776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2" name="Freeform 888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803 0"/>
                                <a:gd name="f9" fmla="+- 0 2762 0"/>
                                <a:gd name="f10" fmla="+- 0 2767 0"/>
                                <a:gd name="f11" fmla="+- 0 2806 0"/>
                                <a:gd name="f12" fmla="val 960"/>
                                <a:gd name="f13" fmla="val 72"/>
                                <a:gd name="f14" fmla="val 919"/>
                                <a:gd name="f15" fmla="val 924"/>
                                <a:gd name="f16" fmla="val 86"/>
                                <a:gd name="f17" fmla="val 74"/>
                                <a:gd name="f18" fmla="+- 0 0 0"/>
                                <a:gd name="f19" fmla="*/ f3 1 963"/>
                                <a:gd name="f20" fmla="*/ f4 1 776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6"/>
                                <a:gd name="f30" fmla="*/ f21 f26 1"/>
                                <a:gd name="f31" fmla="*/ 1296 f25 1"/>
                                <a:gd name="f32" fmla="*/ f22 f26 1"/>
                                <a:gd name="f33" fmla="*/ f23 f26 1"/>
                                <a:gd name="f34" fmla="*/ 1310 f25 1"/>
                                <a:gd name="f35" fmla="*/ f24 f26 1"/>
                                <a:gd name="f36" fmla="*/ 1298 f25 1"/>
                                <a:gd name="f37" fmla="*/ f27 1 f2"/>
                                <a:gd name="f38" fmla="*/ f30 1 963"/>
                                <a:gd name="f39" fmla="*/ f31 1 776"/>
                                <a:gd name="f40" fmla="*/ f32 1 963"/>
                                <a:gd name="f41" fmla="*/ f33 1 963"/>
                                <a:gd name="f42" fmla="*/ f34 1 776"/>
                                <a:gd name="f43" fmla="*/ f35 1 963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3" name="Freeform 887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801 0"/>
                                <a:gd name="f9" fmla="+- 0 2758 0"/>
                                <a:gd name="f10" fmla="+- 0 2762 0"/>
                                <a:gd name="f11" fmla="+- 0 2803 0"/>
                                <a:gd name="f12" fmla="val 958"/>
                                <a:gd name="f13" fmla="val 62"/>
                                <a:gd name="f14" fmla="val 915"/>
                                <a:gd name="f15" fmla="val 919"/>
                                <a:gd name="f16" fmla="val 74"/>
                                <a:gd name="f17" fmla="val 72"/>
                                <a:gd name="f18" fmla="val 960"/>
                                <a:gd name="f19" fmla="+- 0 0 0"/>
                                <a:gd name="f20" fmla="*/ f3 1 963"/>
                                <a:gd name="f21" fmla="*/ f4 1 776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6"/>
                                <a:gd name="f31" fmla="*/ f22 f27 1"/>
                                <a:gd name="f32" fmla="*/ 1286 f26 1"/>
                                <a:gd name="f33" fmla="*/ f23 f27 1"/>
                                <a:gd name="f34" fmla="*/ f24 f27 1"/>
                                <a:gd name="f35" fmla="*/ 1298 f26 1"/>
                                <a:gd name="f36" fmla="*/ 1296 f26 1"/>
                                <a:gd name="f37" fmla="*/ f25 f27 1"/>
                                <a:gd name="f38" fmla="*/ f28 1 f2"/>
                                <a:gd name="f39" fmla="*/ f31 1 963"/>
                                <a:gd name="f40" fmla="*/ f32 1 776"/>
                                <a:gd name="f41" fmla="*/ f33 1 963"/>
                                <a:gd name="f42" fmla="*/ f34 1 963"/>
                                <a:gd name="f43" fmla="*/ f35 1 776"/>
                                <a:gd name="f44" fmla="*/ f36 1 776"/>
                                <a:gd name="f45" fmla="*/ f37 1 963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4" name="Freeform 886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1 0"/>
                                <a:gd name="f9" fmla="+- 0 2758 0"/>
                                <a:gd name="f10" fmla="+- 0 2801 0"/>
                                <a:gd name="f11" fmla="+- 0 2753 0"/>
                                <a:gd name="f12" fmla="val 908"/>
                                <a:gd name="f13" fmla="val 56"/>
                                <a:gd name="f14" fmla="val 915"/>
                                <a:gd name="f15" fmla="val 65"/>
                                <a:gd name="f16" fmla="val 62"/>
                                <a:gd name="f17" fmla="val 958"/>
                                <a:gd name="f18" fmla="val 60"/>
                                <a:gd name="f19" fmla="val 58"/>
                                <a:gd name="f20" fmla="val 910"/>
                                <a:gd name="f21" fmla="+- 0 0 0"/>
                                <a:gd name="f22" fmla="*/ f3 1 963"/>
                                <a:gd name="f23" fmla="*/ f4 1 776"/>
                                <a:gd name="f24" fmla="+- f8 0 1843"/>
                                <a:gd name="f25" fmla="+- f9 0 1843"/>
                                <a:gd name="f26" fmla="+- f10 0 1843"/>
                                <a:gd name="f27" fmla="+- f11 0 1843"/>
                                <a:gd name="f28" fmla="+- f7 0 f5"/>
                                <a:gd name="f29" fmla="+- f6 0 f5"/>
                                <a:gd name="f30" fmla="*/ f21 f0 1"/>
                                <a:gd name="f31" fmla="*/ f29 1 963"/>
                                <a:gd name="f32" fmla="*/ f28 1 776"/>
                                <a:gd name="f33" fmla="*/ f24 f29 1"/>
                                <a:gd name="f34" fmla="*/ 1280 f28 1"/>
                                <a:gd name="f35" fmla="*/ f25 f29 1"/>
                                <a:gd name="f36" fmla="*/ 1289 f28 1"/>
                                <a:gd name="f37" fmla="*/ 1286 f28 1"/>
                                <a:gd name="f38" fmla="*/ f26 f29 1"/>
                                <a:gd name="f39" fmla="*/ 1284 f28 1"/>
                                <a:gd name="f40" fmla="*/ 1282 f28 1"/>
                                <a:gd name="f41" fmla="*/ f27 f29 1"/>
                                <a:gd name="f42" fmla="*/ f30 1 f2"/>
                                <a:gd name="f43" fmla="*/ f33 1 963"/>
                                <a:gd name="f44" fmla="*/ f34 1 776"/>
                                <a:gd name="f45" fmla="*/ f35 1 963"/>
                                <a:gd name="f46" fmla="*/ f36 1 776"/>
                                <a:gd name="f47" fmla="*/ f37 1 776"/>
                                <a:gd name="f48" fmla="*/ f38 1 963"/>
                                <a:gd name="f49" fmla="*/ f39 1 776"/>
                                <a:gd name="f50" fmla="*/ f40 1 776"/>
                                <a:gd name="f51" fmla="*/ f41 1 963"/>
                                <a:gd name="f52" fmla="*/ 0 1 f31"/>
                                <a:gd name="f53" fmla="*/ f6 1 f31"/>
                                <a:gd name="f54" fmla="*/ 0 1 f32"/>
                                <a:gd name="f55" fmla="*/ f7 1 f32"/>
                                <a:gd name="f56" fmla="+- f42 0 f1"/>
                                <a:gd name="f57" fmla="*/ f43 1 f31"/>
                                <a:gd name="f58" fmla="*/ f44 1 f32"/>
                                <a:gd name="f59" fmla="*/ f45 1 f31"/>
                                <a:gd name="f60" fmla="*/ f46 1 f32"/>
                                <a:gd name="f61" fmla="*/ f47 1 f32"/>
                                <a:gd name="f62" fmla="*/ f48 1 f31"/>
                                <a:gd name="f63" fmla="*/ f49 1 f32"/>
                                <a:gd name="f64" fmla="*/ f50 1 f32"/>
                                <a:gd name="f65" fmla="*/ f51 1 f31"/>
                                <a:gd name="f66" fmla="*/ f52 f22 1"/>
                                <a:gd name="f67" fmla="*/ f53 f22 1"/>
                                <a:gd name="f68" fmla="*/ f55 f23 1"/>
                                <a:gd name="f69" fmla="*/ f54 f23 1"/>
                                <a:gd name="f70" fmla="*/ f57 f22 1"/>
                                <a:gd name="f71" fmla="*/ f58 f23 1"/>
                                <a:gd name="f72" fmla="*/ f59 f22 1"/>
                                <a:gd name="f73" fmla="*/ f60 f23 1"/>
                                <a:gd name="f74" fmla="*/ f61 f23 1"/>
                                <a:gd name="f75" fmla="*/ f62 f22 1"/>
                                <a:gd name="f76" fmla="*/ f63 f23 1"/>
                                <a:gd name="f77" fmla="*/ f64 f23 1"/>
                                <a:gd name="f78" fmla="*/ f65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6">
                                  <a:pos x="f70" y="f71"/>
                                </a:cxn>
                                <a:cxn ang="f56">
                                  <a:pos x="f72" y="f73"/>
                                </a:cxn>
                                <a:cxn ang="f56">
                                  <a:pos x="f72" y="f74"/>
                                </a:cxn>
                                <a:cxn ang="f56">
                                  <a:pos x="f75" y="f74"/>
                                </a:cxn>
                                <a:cxn ang="f56">
                                  <a:pos x="f75" y="f76"/>
                                </a:cxn>
                                <a:cxn ang="f56">
                                  <a:pos x="f75" y="f77"/>
                                </a:cxn>
                                <a:cxn ang="f56">
                                  <a:pos x="f78" y="f77"/>
                                </a:cxn>
                                <a:cxn ang="f56">
                                  <a:pos x="f70" y="f71"/>
                                </a:cxn>
                              </a:cxnLst>
                              <a:rect l="f66" t="f69" r="f67" b="f68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7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5" name="Freeform 885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0 0"/>
                                <a:gd name="f9" fmla="+- 0 2751 0"/>
                                <a:gd name="f10" fmla="+- 0 2753 0"/>
                                <a:gd name="f11" fmla="val 907"/>
                                <a:gd name="f12" fmla="val 55"/>
                                <a:gd name="f13" fmla="val 908"/>
                                <a:gd name="f14" fmla="val 56"/>
                                <a:gd name="f15" fmla="val 910"/>
                                <a:gd name="f16" fmla="val 58"/>
                                <a:gd name="f17" fmla="+- 0 0 0"/>
                                <a:gd name="f18" fmla="*/ f3 1 963"/>
                                <a:gd name="f19" fmla="*/ f4 1 776"/>
                                <a:gd name="f20" fmla="+- f8 0 1843"/>
                                <a:gd name="f21" fmla="+- f9 0 1843"/>
                                <a:gd name="f22" fmla="+- f10 0 1843"/>
                                <a:gd name="f23" fmla="+- f7 0 f5"/>
                                <a:gd name="f24" fmla="+- f6 0 f5"/>
                                <a:gd name="f25" fmla="*/ f17 f0 1"/>
                                <a:gd name="f26" fmla="*/ f24 1 963"/>
                                <a:gd name="f27" fmla="*/ f23 1 776"/>
                                <a:gd name="f28" fmla="*/ f20 f24 1"/>
                                <a:gd name="f29" fmla="*/ 1279 f23 1"/>
                                <a:gd name="f30" fmla="*/ f21 f24 1"/>
                                <a:gd name="f31" fmla="*/ 1280 f23 1"/>
                                <a:gd name="f32" fmla="*/ f22 f24 1"/>
                                <a:gd name="f33" fmla="*/ 1282 f23 1"/>
                                <a:gd name="f34" fmla="*/ f25 1 f2"/>
                                <a:gd name="f35" fmla="*/ f28 1 963"/>
                                <a:gd name="f36" fmla="*/ f29 1 776"/>
                                <a:gd name="f37" fmla="*/ f30 1 963"/>
                                <a:gd name="f38" fmla="*/ f31 1 776"/>
                                <a:gd name="f39" fmla="*/ f32 1 963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6" name="Freeform 884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98 0"/>
                                <a:gd name="f9" fmla="+- 0 2750 0"/>
                                <a:gd name="f10" fmla="+- 0 2753 0"/>
                                <a:gd name="f11" fmla="val 955"/>
                                <a:gd name="f12" fmla="val 55"/>
                                <a:gd name="f13" fmla="val 907"/>
                                <a:gd name="f14" fmla="val 910"/>
                                <a:gd name="f15" fmla="val 58"/>
                                <a:gd name="f16" fmla="+- 0 0 0"/>
                                <a:gd name="f17" fmla="*/ f3 1 963"/>
                                <a:gd name="f18" fmla="*/ f4 1 776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6"/>
                                <a:gd name="f27" fmla="*/ f19 f23 1"/>
                                <a:gd name="f28" fmla="*/ 1279 f22 1"/>
                                <a:gd name="f29" fmla="*/ f20 f23 1"/>
                                <a:gd name="f30" fmla="*/ f21 f23 1"/>
                                <a:gd name="f31" fmla="*/ 1282 f22 1"/>
                                <a:gd name="f32" fmla="*/ f24 1 f2"/>
                                <a:gd name="f33" fmla="*/ f27 1 963"/>
                                <a:gd name="f34" fmla="*/ f28 1 776"/>
                                <a:gd name="f35" fmla="*/ f29 1 963"/>
                                <a:gd name="f36" fmla="*/ f30 1 963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7" name="Freeform 883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41 0"/>
                                <a:gd name="f9" fmla="+- 0 2751 0"/>
                                <a:gd name="f10" fmla="+- 0 2750 0"/>
                                <a:gd name="f11" fmla="+- 0 2798 0"/>
                                <a:gd name="f12" fmla="+- 0 2796 0"/>
                                <a:gd name="f13" fmla="+- 0 2746 0"/>
                                <a:gd name="f14" fmla="val 898"/>
                                <a:gd name="f15" fmla="val 48"/>
                                <a:gd name="f16" fmla="val 908"/>
                                <a:gd name="f17" fmla="val 56"/>
                                <a:gd name="f18" fmla="val 907"/>
                                <a:gd name="f19" fmla="val 55"/>
                                <a:gd name="f20" fmla="val 955"/>
                                <a:gd name="f21" fmla="val 953"/>
                                <a:gd name="f22" fmla="val 50"/>
                                <a:gd name="f23" fmla="val 903"/>
                                <a:gd name="f24" fmla="+- 0 0 0"/>
                                <a:gd name="f25" fmla="*/ f3 1 963"/>
                                <a:gd name="f26" fmla="*/ f4 1 776"/>
                                <a:gd name="f27" fmla="+- f8 0 1843"/>
                                <a:gd name="f28" fmla="+- f9 0 1843"/>
                                <a:gd name="f29" fmla="+- f10 0 1843"/>
                                <a:gd name="f30" fmla="+- f11 0 1843"/>
                                <a:gd name="f31" fmla="+- f12 0 1843"/>
                                <a:gd name="f32" fmla="+- f13 0 1843"/>
                                <a:gd name="f33" fmla="+- f7 0 f5"/>
                                <a:gd name="f34" fmla="+- f6 0 f5"/>
                                <a:gd name="f35" fmla="*/ f24 f0 1"/>
                                <a:gd name="f36" fmla="*/ f34 1 963"/>
                                <a:gd name="f37" fmla="*/ f33 1 776"/>
                                <a:gd name="f38" fmla="*/ f27 f34 1"/>
                                <a:gd name="f39" fmla="*/ 1272 f33 1"/>
                                <a:gd name="f40" fmla="*/ f28 f34 1"/>
                                <a:gd name="f41" fmla="*/ 1280 f33 1"/>
                                <a:gd name="f42" fmla="*/ f29 f34 1"/>
                                <a:gd name="f43" fmla="*/ 1279 f33 1"/>
                                <a:gd name="f44" fmla="*/ f30 f34 1"/>
                                <a:gd name="f45" fmla="*/ f31 f34 1"/>
                                <a:gd name="f46" fmla="*/ 1274 f33 1"/>
                                <a:gd name="f47" fmla="*/ f32 f34 1"/>
                                <a:gd name="f48" fmla="*/ f35 1 f2"/>
                                <a:gd name="f49" fmla="*/ f38 1 963"/>
                                <a:gd name="f50" fmla="*/ f39 1 776"/>
                                <a:gd name="f51" fmla="*/ f40 1 963"/>
                                <a:gd name="f52" fmla="*/ f41 1 776"/>
                                <a:gd name="f53" fmla="*/ f42 1 963"/>
                                <a:gd name="f54" fmla="*/ f43 1 776"/>
                                <a:gd name="f55" fmla="*/ f44 1 963"/>
                                <a:gd name="f56" fmla="*/ f45 1 963"/>
                                <a:gd name="f57" fmla="*/ f46 1 776"/>
                                <a:gd name="f58" fmla="*/ f47 1 963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963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8" name="Freeform 882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91 0"/>
                                <a:gd name="f9" fmla="+- 0 2731 0"/>
                                <a:gd name="f10" fmla="+- 0 2746 0"/>
                                <a:gd name="f11" fmla="+- 0 2796 0"/>
                                <a:gd name="f12" fmla="val 948"/>
                                <a:gd name="f13" fmla="val 43"/>
                                <a:gd name="f14" fmla="val 888"/>
                                <a:gd name="f15" fmla="val 903"/>
                                <a:gd name="f16" fmla="val 50"/>
                                <a:gd name="f17" fmla="val 953"/>
                                <a:gd name="f18" fmla="+- 0 0 0"/>
                                <a:gd name="f19" fmla="*/ f3 1 963"/>
                                <a:gd name="f20" fmla="*/ f4 1 776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6"/>
                                <a:gd name="f30" fmla="*/ f21 f26 1"/>
                                <a:gd name="f31" fmla="*/ 1267 f25 1"/>
                                <a:gd name="f32" fmla="*/ f22 f26 1"/>
                                <a:gd name="f33" fmla="*/ f23 f26 1"/>
                                <a:gd name="f34" fmla="*/ 1274 f25 1"/>
                                <a:gd name="f35" fmla="*/ f24 f26 1"/>
                                <a:gd name="f36" fmla="*/ f27 1 f2"/>
                                <a:gd name="f37" fmla="*/ f30 1 963"/>
                                <a:gd name="f38" fmla="*/ f31 1 776"/>
                                <a:gd name="f39" fmla="*/ f32 1 963"/>
                                <a:gd name="f40" fmla="*/ f33 1 963"/>
                                <a:gd name="f41" fmla="*/ f34 1 776"/>
                                <a:gd name="f42" fmla="*/ f35 1 963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09" name="Freeform 881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91 0"/>
                                <a:gd name="f9" fmla="+- 0 2722 0"/>
                                <a:gd name="f10" fmla="+- 0 2736 0"/>
                                <a:gd name="f11" fmla="+- 0 2731 0"/>
                                <a:gd name="f12" fmla="val 948"/>
                                <a:gd name="f13" fmla="val 41"/>
                                <a:gd name="f14" fmla="val 879"/>
                                <a:gd name="f15" fmla="val 893"/>
                                <a:gd name="f16" fmla="val 46"/>
                                <a:gd name="f17" fmla="val 888"/>
                                <a:gd name="f18" fmla="val 43"/>
                                <a:gd name="f19" fmla="+- 0 0 0"/>
                                <a:gd name="f20" fmla="*/ f3 1 963"/>
                                <a:gd name="f21" fmla="*/ f4 1 776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6"/>
                                <a:gd name="f31" fmla="*/ f22 f27 1"/>
                                <a:gd name="f32" fmla="*/ 1265 f26 1"/>
                                <a:gd name="f33" fmla="*/ f23 f27 1"/>
                                <a:gd name="f34" fmla="*/ f24 f27 1"/>
                                <a:gd name="f35" fmla="*/ 1270 f26 1"/>
                                <a:gd name="f36" fmla="*/ f25 f27 1"/>
                                <a:gd name="f37" fmla="*/ 1267 f26 1"/>
                                <a:gd name="f38" fmla="*/ f28 1 f2"/>
                                <a:gd name="f39" fmla="*/ f31 1 963"/>
                                <a:gd name="f40" fmla="*/ f32 1 776"/>
                                <a:gd name="f41" fmla="*/ f33 1 963"/>
                                <a:gd name="f42" fmla="*/ f34 1 963"/>
                                <a:gd name="f43" fmla="*/ f35 1 776"/>
                                <a:gd name="f44" fmla="*/ f36 1 963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10" name="Freeform 880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22 0"/>
                                <a:gd name="f9" fmla="+- 0 2712 0"/>
                                <a:gd name="f10" fmla="+- 0 2726 0"/>
                                <a:gd name="f11" fmla="val 879"/>
                                <a:gd name="f12" fmla="val 41"/>
                                <a:gd name="f13" fmla="val 869"/>
                                <a:gd name="f14" fmla="val 883"/>
                                <a:gd name="f15" fmla="val 43"/>
                                <a:gd name="f16" fmla="+- 0 0 0"/>
                                <a:gd name="f17" fmla="*/ f3 1 963"/>
                                <a:gd name="f18" fmla="*/ f4 1 776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963"/>
                                <a:gd name="f34" fmla="*/ f28 1 776"/>
                                <a:gd name="f35" fmla="*/ f29 1 963"/>
                                <a:gd name="f36" fmla="*/ f30 1 963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11" name="Freeform 879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12 0"/>
                                <a:gd name="f9" fmla="+- 0 1843 0"/>
                                <a:gd name="f10" fmla="+- 0 2789 0"/>
                                <a:gd name="f11" fmla="+- 0 2782 0"/>
                                <a:gd name="f12" fmla="+- 0 2779 0"/>
                                <a:gd name="f13" fmla="+- 0 2777 0"/>
                                <a:gd name="f14" fmla="+- 0 2767 0"/>
                                <a:gd name="f15" fmla="+- 0 2765 0"/>
                                <a:gd name="f16" fmla="+- 0 2750 0"/>
                                <a:gd name="f17" fmla="+- 0 2748 0"/>
                                <a:gd name="f18" fmla="+- 0 2734 0"/>
                                <a:gd name="f19" fmla="+- 0 2729 0"/>
                                <a:gd name="f20" fmla="val 869"/>
                                <a:gd name="f21" fmla="val 41"/>
                                <a:gd name="f22" fmla="val 946"/>
                                <a:gd name="f23" fmla="val 939"/>
                                <a:gd name="f24" fmla="val 29"/>
                                <a:gd name="f25" fmla="val 936"/>
                                <a:gd name="f26" fmla="val 26"/>
                                <a:gd name="f27" fmla="val 934"/>
                                <a:gd name="f28" fmla="val 924"/>
                                <a:gd name="f29" fmla="val 17"/>
                                <a:gd name="f30" fmla="val 922"/>
                                <a:gd name="f31" fmla="val 907"/>
                                <a:gd name="f32" fmla="val 10"/>
                                <a:gd name="f33" fmla="val 7"/>
                                <a:gd name="f34" fmla="val 905"/>
                                <a:gd name="f35" fmla="val 891"/>
                                <a:gd name="f36" fmla="val 2"/>
                                <a:gd name="f37" fmla="val 886"/>
                                <a:gd name="f38" fmla="+- 0 0 0"/>
                                <a:gd name="f39" fmla="*/ f3 1 963"/>
                                <a:gd name="f40" fmla="*/ f4 1 776"/>
                                <a:gd name="f41" fmla="+- f8 0 1843"/>
                                <a:gd name="f42" fmla="+- f9 0 1843"/>
                                <a:gd name="f43" fmla="+- f10 0 1843"/>
                                <a:gd name="f44" fmla="+- f11 0 1843"/>
                                <a:gd name="f45" fmla="+- f12 0 1843"/>
                                <a:gd name="f46" fmla="+- f13 0 1843"/>
                                <a:gd name="f47" fmla="+- f14 0 1843"/>
                                <a:gd name="f48" fmla="+- f15 0 1843"/>
                                <a:gd name="f49" fmla="+- f16 0 1843"/>
                                <a:gd name="f50" fmla="+- f17 0 1843"/>
                                <a:gd name="f51" fmla="+- f18 0 1843"/>
                                <a:gd name="f52" fmla="+- f19 0 1843"/>
                                <a:gd name="f53" fmla="+- f7 0 f5"/>
                                <a:gd name="f54" fmla="+- f6 0 f5"/>
                                <a:gd name="f55" fmla="*/ f38 f0 1"/>
                                <a:gd name="f56" fmla="*/ f54 1 963"/>
                                <a:gd name="f57" fmla="*/ f53 1 776"/>
                                <a:gd name="f58" fmla="*/ f41 f54 1"/>
                                <a:gd name="f59" fmla="*/ 1224 f53 1"/>
                                <a:gd name="f60" fmla="*/ f42 f54 1"/>
                                <a:gd name="f61" fmla="*/ 1265 f53 1"/>
                                <a:gd name="f62" fmla="*/ f43 f54 1"/>
                                <a:gd name="f63" fmla="*/ f44 f54 1"/>
                                <a:gd name="f64" fmla="*/ 1253 f53 1"/>
                                <a:gd name="f65" fmla="*/ f45 f54 1"/>
                                <a:gd name="f66" fmla="*/ 1250 f53 1"/>
                                <a:gd name="f67" fmla="*/ f46 f54 1"/>
                                <a:gd name="f68" fmla="*/ f47 f54 1"/>
                                <a:gd name="f69" fmla="*/ 1241 f53 1"/>
                                <a:gd name="f70" fmla="*/ f48 f54 1"/>
                                <a:gd name="f71" fmla="*/ f49 f54 1"/>
                                <a:gd name="f72" fmla="*/ 1234 f53 1"/>
                                <a:gd name="f73" fmla="*/ 1231 f53 1"/>
                                <a:gd name="f74" fmla="*/ f50 f54 1"/>
                                <a:gd name="f75" fmla="*/ f51 f54 1"/>
                                <a:gd name="f76" fmla="*/ 1226 f53 1"/>
                                <a:gd name="f77" fmla="*/ f52 f54 1"/>
                                <a:gd name="f78" fmla="*/ f55 1 f2"/>
                                <a:gd name="f79" fmla="*/ f58 1 963"/>
                                <a:gd name="f80" fmla="*/ f59 1 776"/>
                                <a:gd name="f81" fmla="*/ f60 1 963"/>
                                <a:gd name="f82" fmla="*/ f61 1 776"/>
                                <a:gd name="f83" fmla="*/ f62 1 963"/>
                                <a:gd name="f84" fmla="*/ f63 1 963"/>
                                <a:gd name="f85" fmla="*/ f64 1 776"/>
                                <a:gd name="f86" fmla="*/ f65 1 963"/>
                                <a:gd name="f87" fmla="*/ f66 1 776"/>
                                <a:gd name="f88" fmla="*/ f67 1 963"/>
                                <a:gd name="f89" fmla="*/ f68 1 963"/>
                                <a:gd name="f90" fmla="*/ f69 1 776"/>
                                <a:gd name="f91" fmla="*/ f70 1 963"/>
                                <a:gd name="f92" fmla="*/ f71 1 963"/>
                                <a:gd name="f93" fmla="*/ f72 1 776"/>
                                <a:gd name="f94" fmla="*/ f73 1 776"/>
                                <a:gd name="f95" fmla="*/ f74 1 963"/>
                                <a:gd name="f96" fmla="*/ f75 1 963"/>
                                <a:gd name="f97" fmla="*/ f76 1 776"/>
                                <a:gd name="f98" fmla="*/ f77 1 963"/>
                                <a:gd name="f99" fmla="*/ 0 1 f56"/>
                                <a:gd name="f100" fmla="*/ f6 1 f56"/>
                                <a:gd name="f101" fmla="*/ 0 1 f57"/>
                                <a:gd name="f102" fmla="*/ f7 1 f57"/>
                                <a:gd name="f103" fmla="+- f78 0 f1"/>
                                <a:gd name="f104" fmla="*/ f79 1 f56"/>
                                <a:gd name="f105" fmla="*/ f80 1 f57"/>
                                <a:gd name="f106" fmla="*/ f81 1 f56"/>
                                <a:gd name="f107" fmla="*/ f82 1 f57"/>
                                <a:gd name="f108" fmla="*/ f83 1 f56"/>
                                <a:gd name="f109" fmla="*/ f84 1 f56"/>
                                <a:gd name="f110" fmla="*/ f85 1 f57"/>
                                <a:gd name="f111" fmla="*/ f86 1 f56"/>
                                <a:gd name="f112" fmla="*/ f87 1 f57"/>
                                <a:gd name="f113" fmla="*/ f88 1 f56"/>
                                <a:gd name="f114" fmla="*/ f89 1 f56"/>
                                <a:gd name="f115" fmla="*/ f90 1 f57"/>
                                <a:gd name="f116" fmla="*/ f91 1 f56"/>
                                <a:gd name="f117" fmla="*/ f92 1 f56"/>
                                <a:gd name="f118" fmla="*/ f93 1 f57"/>
                                <a:gd name="f119" fmla="*/ f94 1 f57"/>
                                <a:gd name="f120" fmla="*/ f95 1 f56"/>
                                <a:gd name="f121" fmla="*/ f96 1 f56"/>
                                <a:gd name="f122" fmla="*/ f97 1 f57"/>
                                <a:gd name="f123" fmla="*/ f98 1 f56"/>
                                <a:gd name="f124" fmla="*/ f99 f39 1"/>
                                <a:gd name="f125" fmla="*/ f100 f39 1"/>
                                <a:gd name="f126" fmla="*/ f102 f40 1"/>
                                <a:gd name="f127" fmla="*/ f101 f40 1"/>
                                <a:gd name="f128" fmla="*/ f104 f39 1"/>
                                <a:gd name="f129" fmla="*/ f105 f40 1"/>
                                <a:gd name="f130" fmla="*/ f106 f39 1"/>
                                <a:gd name="f131" fmla="*/ f107 f40 1"/>
                                <a:gd name="f132" fmla="*/ f108 f39 1"/>
                                <a:gd name="f133" fmla="*/ f109 f39 1"/>
                                <a:gd name="f134" fmla="*/ f110 f40 1"/>
                                <a:gd name="f135" fmla="*/ f111 f39 1"/>
                                <a:gd name="f136" fmla="*/ f112 f40 1"/>
                                <a:gd name="f137" fmla="*/ f113 f39 1"/>
                                <a:gd name="f138" fmla="*/ f114 f39 1"/>
                                <a:gd name="f139" fmla="*/ f115 f40 1"/>
                                <a:gd name="f140" fmla="*/ f116 f39 1"/>
                                <a:gd name="f141" fmla="*/ f117 f39 1"/>
                                <a:gd name="f142" fmla="*/ f118 f40 1"/>
                                <a:gd name="f143" fmla="*/ f119 f40 1"/>
                                <a:gd name="f144" fmla="*/ f120 f39 1"/>
                                <a:gd name="f145" fmla="*/ f121 f39 1"/>
                                <a:gd name="f146" fmla="*/ f122 f40 1"/>
                                <a:gd name="f147" fmla="*/ f123 f3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03">
                                  <a:pos x="f128" y="f129"/>
                                </a:cxn>
                                <a:cxn ang="f103">
                                  <a:pos x="f130" y="f129"/>
                                </a:cxn>
                                <a:cxn ang="f103">
                                  <a:pos x="f130" y="f131"/>
                                </a:cxn>
                                <a:cxn ang="f103">
                                  <a:pos x="f132" y="f131"/>
                                </a:cxn>
                                <a:cxn ang="f103">
                                  <a:pos x="f133" y="f134"/>
                                </a:cxn>
                                <a:cxn ang="f103">
                                  <a:pos x="f135" y="f134"/>
                                </a:cxn>
                                <a:cxn ang="f103">
                                  <a:pos x="f135" y="f136"/>
                                </a:cxn>
                                <a:cxn ang="f103">
                                  <a:pos x="f137" y="f136"/>
                                </a:cxn>
                                <a:cxn ang="f103">
                                  <a:pos x="f138" y="f139"/>
                                </a:cxn>
                                <a:cxn ang="f103">
                                  <a:pos x="f140" y="f139"/>
                                </a:cxn>
                                <a:cxn ang="f103">
                                  <a:pos x="f141" y="f142"/>
                                </a:cxn>
                                <a:cxn ang="f103">
                                  <a:pos x="f141" y="f143"/>
                                </a:cxn>
                                <a:cxn ang="f103">
                                  <a:pos x="f144" y="f143"/>
                                </a:cxn>
                                <a:cxn ang="f103">
                                  <a:pos x="f145" y="f146"/>
                                </a:cxn>
                                <a:cxn ang="f103">
                                  <a:pos x="f147" y="f146"/>
                                </a:cxn>
                                <a:cxn ang="f103">
                                  <a:pos x="f128" y="f129"/>
                                </a:cxn>
                              </a:cxnLst>
                              <a:rect l="f124" t="f127" r="f125" b="f126"/>
                              <a:pathLst>
                                <a:path w="963" h="776">
                                  <a:moveTo>
                                    <a:pt x="f20" y="f5"/>
                                  </a:moveTo>
                                  <a:lnTo>
                                    <a:pt x="f5" y="f5"/>
                                  </a:lnTo>
                                  <a:lnTo>
                                    <a:pt x="f5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29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1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20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Picture 878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2" y="582116"/>
                              <a:ext cx="568436" cy="579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877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4797"/>
                              <a:ext cx="598319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314" name="Group 857"/>
                        <wpg:cNvGrpSpPr/>
                        <wpg:grpSpPr>
                          <a:xfrm>
                            <a:off x="1170358" y="1458714"/>
                            <a:ext cx="611642" cy="493199"/>
                            <a:chOff x="0" y="0"/>
                            <a:chExt cx="611642" cy="493199"/>
                          </a:xfrm>
                        </wpg:grpSpPr>
                        <wps:wsp>
                          <wps:cNvPr id="315" name="Freeform 875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1 0"/>
                                <a:gd name="f9" fmla="+- 0 2741 0"/>
                                <a:gd name="f10" fmla="+- 0 2746 0"/>
                                <a:gd name="f11" fmla="+- 0 2731 0"/>
                                <a:gd name="f12" fmla="+- 0 2736 0"/>
                                <a:gd name="f13" fmla="+- 0 2722 0"/>
                                <a:gd name="f14" fmla="+- 0 1843 0"/>
                                <a:gd name="f15" fmla="+- 0 2734 0"/>
                                <a:gd name="f16" fmla="+- 0 2748 0"/>
                                <a:gd name="f17" fmla="+- 0 2750 0"/>
                                <a:gd name="f18" fmla="+- 0 2765 0"/>
                                <a:gd name="f19" fmla="+- 0 2767 0"/>
                                <a:gd name="f20" fmla="+- 0 2777 0"/>
                                <a:gd name="f21" fmla="+- 0 2782 0"/>
                                <a:gd name="f22" fmla="+- 0 2789 0"/>
                                <a:gd name="f23" fmla="+- 0 2791 0"/>
                                <a:gd name="f24" fmla="+- 0 2797 0"/>
                                <a:gd name="f25" fmla="val 908"/>
                                <a:gd name="f26" fmla="val 721"/>
                                <a:gd name="f27" fmla="val 898"/>
                                <a:gd name="f28" fmla="val 727"/>
                                <a:gd name="f29" fmla="val 903"/>
                                <a:gd name="f30" fmla="val 888"/>
                                <a:gd name="f31" fmla="val 732"/>
                                <a:gd name="f32" fmla="val 893"/>
                                <a:gd name="f33" fmla="val 879"/>
                                <a:gd name="f34" fmla="val 737"/>
                                <a:gd name="f35" fmla="val 775"/>
                                <a:gd name="f36" fmla="val 891"/>
                                <a:gd name="f37" fmla="val 773"/>
                                <a:gd name="f38" fmla="val 905"/>
                                <a:gd name="f39" fmla="val 770"/>
                                <a:gd name="f40" fmla="val 907"/>
                                <a:gd name="f41" fmla="val 768"/>
                                <a:gd name="f42" fmla="val 922"/>
                                <a:gd name="f43" fmla="val 761"/>
                                <a:gd name="f44" fmla="val 924"/>
                                <a:gd name="f45" fmla="val 758"/>
                                <a:gd name="f46" fmla="val 934"/>
                                <a:gd name="f47" fmla="val 751"/>
                                <a:gd name="f48" fmla="val 939"/>
                                <a:gd name="f49" fmla="val 746"/>
                                <a:gd name="f50" fmla="val 946"/>
                                <a:gd name="f51" fmla="val 948"/>
                                <a:gd name="f52" fmla="val 734"/>
                                <a:gd name="f53" fmla="val 954"/>
                                <a:gd name="f54" fmla="val 722"/>
                                <a:gd name="f55" fmla="+- 0 0 0"/>
                                <a:gd name="f56" fmla="*/ f3 1 963"/>
                                <a:gd name="f57" fmla="*/ f4 1 776"/>
                                <a:gd name="f58" fmla="+- f8 0 1843"/>
                                <a:gd name="f59" fmla="+- f9 0 1843"/>
                                <a:gd name="f60" fmla="+- f10 0 1843"/>
                                <a:gd name="f61" fmla="+- f11 0 1843"/>
                                <a:gd name="f62" fmla="+- f12 0 1843"/>
                                <a:gd name="f63" fmla="+- f13 0 1843"/>
                                <a:gd name="f64" fmla="+- f14 0 1843"/>
                                <a:gd name="f65" fmla="+- f15 0 1843"/>
                                <a:gd name="f66" fmla="+- f16 0 1843"/>
                                <a:gd name="f67" fmla="+- f17 0 1843"/>
                                <a:gd name="f68" fmla="+- f18 0 1843"/>
                                <a:gd name="f69" fmla="+- f19 0 1843"/>
                                <a:gd name="f70" fmla="+- f20 0 1843"/>
                                <a:gd name="f71" fmla="+- f21 0 1843"/>
                                <a:gd name="f72" fmla="+- f22 0 1843"/>
                                <a:gd name="f73" fmla="+- f23 0 1843"/>
                                <a:gd name="f74" fmla="+- f24 0 1843"/>
                                <a:gd name="f75" fmla="+- f7 0 f5"/>
                                <a:gd name="f76" fmla="+- f6 0 f5"/>
                                <a:gd name="f77" fmla="*/ f55 f0 1"/>
                                <a:gd name="f78" fmla="*/ f76 1 963"/>
                                <a:gd name="f79" fmla="*/ f75 1 776"/>
                                <a:gd name="f80" fmla="*/ f58 f76 1"/>
                                <a:gd name="f81" fmla="*/ 3018 f75 1"/>
                                <a:gd name="f82" fmla="*/ f59 f76 1"/>
                                <a:gd name="f83" fmla="*/ 3024 f75 1"/>
                                <a:gd name="f84" fmla="*/ f60 f76 1"/>
                                <a:gd name="f85" fmla="*/ f61 f76 1"/>
                                <a:gd name="f86" fmla="*/ 3029 f75 1"/>
                                <a:gd name="f87" fmla="*/ f62 f76 1"/>
                                <a:gd name="f88" fmla="*/ f63 f76 1"/>
                                <a:gd name="f89" fmla="*/ 3034 f75 1"/>
                                <a:gd name="f90" fmla="*/ f64 f76 1"/>
                                <a:gd name="f91" fmla="*/ 3072 f75 1"/>
                                <a:gd name="f92" fmla="*/ f65 f76 1"/>
                                <a:gd name="f93" fmla="*/ 3070 f75 1"/>
                                <a:gd name="f94" fmla="*/ f66 f76 1"/>
                                <a:gd name="f95" fmla="*/ 3067 f75 1"/>
                                <a:gd name="f96" fmla="*/ f67 f76 1"/>
                                <a:gd name="f97" fmla="*/ 3065 f75 1"/>
                                <a:gd name="f98" fmla="*/ f68 f76 1"/>
                                <a:gd name="f99" fmla="*/ 3058 f75 1"/>
                                <a:gd name="f100" fmla="*/ f69 f76 1"/>
                                <a:gd name="f101" fmla="*/ 3055 f75 1"/>
                                <a:gd name="f102" fmla="*/ f70 f76 1"/>
                                <a:gd name="f103" fmla="*/ 3048 f75 1"/>
                                <a:gd name="f104" fmla="*/ f71 f76 1"/>
                                <a:gd name="f105" fmla="*/ 3043 f75 1"/>
                                <a:gd name="f106" fmla="*/ f72 f76 1"/>
                                <a:gd name="f107" fmla="*/ f73 f76 1"/>
                                <a:gd name="f108" fmla="*/ 3031 f75 1"/>
                                <a:gd name="f109" fmla="*/ f74 f76 1"/>
                                <a:gd name="f110" fmla="*/ 3019 f75 1"/>
                                <a:gd name="f111" fmla="*/ f77 1 f2"/>
                                <a:gd name="f112" fmla="*/ f80 1 963"/>
                                <a:gd name="f113" fmla="*/ f81 1 776"/>
                                <a:gd name="f114" fmla="*/ f82 1 963"/>
                                <a:gd name="f115" fmla="*/ f83 1 776"/>
                                <a:gd name="f116" fmla="*/ f84 1 963"/>
                                <a:gd name="f117" fmla="*/ f85 1 963"/>
                                <a:gd name="f118" fmla="*/ f86 1 776"/>
                                <a:gd name="f119" fmla="*/ f87 1 963"/>
                                <a:gd name="f120" fmla="*/ f88 1 963"/>
                                <a:gd name="f121" fmla="*/ f89 1 776"/>
                                <a:gd name="f122" fmla="*/ f90 1 963"/>
                                <a:gd name="f123" fmla="*/ f91 1 776"/>
                                <a:gd name="f124" fmla="*/ f92 1 963"/>
                                <a:gd name="f125" fmla="*/ f93 1 776"/>
                                <a:gd name="f126" fmla="*/ f94 1 963"/>
                                <a:gd name="f127" fmla="*/ f95 1 776"/>
                                <a:gd name="f128" fmla="*/ f96 1 963"/>
                                <a:gd name="f129" fmla="*/ f97 1 776"/>
                                <a:gd name="f130" fmla="*/ f98 1 963"/>
                                <a:gd name="f131" fmla="*/ f99 1 776"/>
                                <a:gd name="f132" fmla="*/ f100 1 963"/>
                                <a:gd name="f133" fmla="*/ f101 1 776"/>
                                <a:gd name="f134" fmla="*/ f102 1 963"/>
                                <a:gd name="f135" fmla="*/ f103 1 776"/>
                                <a:gd name="f136" fmla="*/ f104 1 963"/>
                                <a:gd name="f137" fmla="*/ f105 1 776"/>
                                <a:gd name="f138" fmla="*/ f106 1 963"/>
                                <a:gd name="f139" fmla="*/ f107 1 963"/>
                                <a:gd name="f140" fmla="*/ f108 1 776"/>
                                <a:gd name="f141" fmla="*/ f109 1 963"/>
                                <a:gd name="f142" fmla="*/ f110 1 776"/>
                                <a:gd name="f143" fmla="*/ 0 1 f78"/>
                                <a:gd name="f144" fmla="*/ f6 1 f78"/>
                                <a:gd name="f145" fmla="*/ 0 1 f79"/>
                                <a:gd name="f146" fmla="*/ f7 1 f79"/>
                                <a:gd name="f147" fmla="+- f111 0 f1"/>
                                <a:gd name="f148" fmla="*/ f112 1 f78"/>
                                <a:gd name="f149" fmla="*/ f113 1 f79"/>
                                <a:gd name="f150" fmla="*/ f114 1 f78"/>
                                <a:gd name="f151" fmla="*/ f115 1 f79"/>
                                <a:gd name="f152" fmla="*/ f116 1 f78"/>
                                <a:gd name="f153" fmla="*/ f117 1 f78"/>
                                <a:gd name="f154" fmla="*/ f118 1 f79"/>
                                <a:gd name="f155" fmla="*/ f119 1 f78"/>
                                <a:gd name="f156" fmla="*/ f120 1 f78"/>
                                <a:gd name="f157" fmla="*/ f121 1 f79"/>
                                <a:gd name="f158" fmla="*/ f122 1 f78"/>
                                <a:gd name="f159" fmla="*/ f123 1 f79"/>
                                <a:gd name="f160" fmla="*/ f124 1 f78"/>
                                <a:gd name="f161" fmla="*/ f125 1 f79"/>
                                <a:gd name="f162" fmla="*/ f126 1 f78"/>
                                <a:gd name="f163" fmla="*/ f127 1 f79"/>
                                <a:gd name="f164" fmla="*/ f128 1 f78"/>
                                <a:gd name="f165" fmla="*/ f129 1 f79"/>
                                <a:gd name="f166" fmla="*/ f130 1 f78"/>
                                <a:gd name="f167" fmla="*/ f131 1 f79"/>
                                <a:gd name="f168" fmla="*/ f132 1 f78"/>
                                <a:gd name="f169" fmla="*/ f133 1 f79"/>
                                <a:gd name="f170" fmla="*/ f134 1 f78"/>
                                <a:gd name="f171" fmla="*/ f135 1 f79"/>
                                <a:gd name="f172" fmla="*/ f136 1 f78"/>
                                <a:gd name="f173" fmla="*/ f137 1 f79"/>
                                <a:gd name="f174" fmla="*/ f138 1 f78"/>
                                <a:gd name="f175" fmla="*/ f139 1 f78"/>
                                <a:gd name="f176" fmla="*/ f140 1 f79"/>
                                <a:gd name="f177" fmla="*/ f141 1 f78"/>
                                <a:gd name="f178" fmla="*/ f142 1 f79"/>
                                <a:gd name="f179" fmla="*/ f143 f56 1"/>
                                <a:gd name="f180" fmla="*/ f144 f56 1"/>
                                <a:gd name="f181" fmla="*/ f146 f57 1"/>
                                <a:gd name="f182" fmla="*/ f145 f57 1"/>
                                <a:gd name="f183" fmla="*/ f148 f56 1"/>
                                <a:gd name="f184" fmla="*/ f149 f57 1"/>
                                <a:gd name="f185" fmla="*/ f150 f56 1"/>
                                <a:gd name="f186" fmla="*/ f151 f57 1"/>
                                <a:gd name="f187" fmla="*/ f152 f56 1"/>
                                <a:gd name="f188" fmla="*/ f153 f56 1"/>
                                <a:gd name="f189" fmla="*/ f154 f57 1"/>
                                <a:gd name="f190" fmla="*/ f155 f56 1"/>
                                <a:gd name="f191" fmla="*/ f156 f56 1"/>
                                <a:gd name="f192" fmla="*/ f157 f57 1"/>
                                <a:gd name="f193" fmla="*/ f158 f56 1"/>
                                <a:gd name="f194" fmla="*/ f159 f57 1"/>
                                <a:gd name="f195" fmla="*/ f160 f56 1"/>
                                <a:gd name="f196" fmla="*/ f161 f57 1"/>
                                <a:gd name="f197" fmla="*/ f162 f56 1"/>
                                <a:gd name="f198" fmla="*/ f163 f57 1"/>
                                <a:gd name="f199" fmla="*/ f164 f56 1"/>
                                <a:gd name="f200" fmla="*/ f165 f57 1"/>
                                <a:gd name="f201" fmla="*/ f166 f56 1"/>
                                <a:gd name="f202" fmla="*/ f167 f57 1"/>
                                <a:gd name="f203" fmla="*/ f168 f56 1"/>
                                <a:gd name="f204" fmla="*/ f169 f57 1"/>
                                <a:gd name="f205" fmla="*/ f170 f56 1"/>
                                <a:gd name="f206" fmla="*/ f171 f57 1"/>
                                <a:gd name="f207" fmla="*/ f172 f56 1"/>
                                <a:gd name="f208" fmla="*/ f173 f57 1"/>
                                <a:gd name="f209" fmla="*/ f174 f56 1"/>
                                <a:gd name="f210" fmla="*/ f175 f56 1"/>
                                <a:gd name="f211" fmla="*/ f176 f57 1"/>
                                <a:gd name="f212" fmla="*/ f177 f56 1"/>
                                <a:gd name="f213" fmla="*/ f178 f5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47">
                                  <a:pos x="f183" y="f184"/>
                                </a:cxn>
                                <a:cxn ang="f147">
                                  <a:pos x="f185" y="f186"/>
                                </a:cxn>
                                <a:cxn ang="f147">
                                  <a:pos x="f187" y="f186"/>
                                </a:cxn>
                                <a:cxn ang="f147">
                                  <a:pos x="f188" y="f189"/>
                                </a:cxn>
                                <a:cxn ang="f147">
                                  <a:pos x="f190" y="f189"/>
                                </a:cxn>
                                <a:cxn ang="f147">
                                  <a:pos x="f191" y="f192"/>
                                </a:cxn>
                                <a:cxn ang="f147">
                                  <a:pos x="f193" y="f192"/>
                                </a:cxn>
                                <a:cxn ang="f147">
                                  <a:pos x="f193" y="f194"/>
                                </a:cxn>
                                <a:cxn ang="f147">
                                  <a:pos x="f195" y="f194"/>
                                </a:cxn>
                                <a:cxn ang="f147">
                                  <a:pos x="f195" y="f196"/>
                                </a:cxn>
                                <a:cxn ang="f147">
                                  <a:pos x="f197" y="f198"/>
                                </a:cxn>
                                <a:cxn ang="f147">
                                  <a:pos x="f199" y="f200"/>
                                </a:cxn>
                                <a:cxn ang="f147">
                                  <a:pos x="f201" y="f202"/>
                                </a:cxn>
                                <a:cxn ang="f147">
                                  <a:pos x="f203" y="f204"/>
                                </a:cxn>
                                <a:cxn ang="f147">
                                  <a:pos x="f205" y="f206"/>
                                </a:cxn>
                                <a:cxn ang="f147">
                                  <a:pos x="f207" y="f208"/>
                                </a:cxn>
                                <a:cxn ang="f147">
                                  <a:pos x="f209" y="f192"/>
                                </a:cxn>
                                <a:cxn ang="f147">
                                  <a:pos x="f210" y="f211"/>
                                </a:cxn>
                                <a:cxn ang="f147">
                                  <a:pos x="f212" y="f213"/>
                                </a:cxn>
                                <a:cxn ang="f147">
                                  <a:pos x="f199" y="f213"/>
                                </a:cxn>
                                <a:cxn ang="f147">
                                  <a:pos x="f183" y="f184"/>
                                </a:cxn>
                              </a:cxnLst>
                              <a:rect l="f179" t="f182" r="f180" b="f181"/>
                              <a:pathLst>
                                <a:path w="963" h="776">
                                  <a:moveTo>
                                    <a:pt x="f25" y="f26"/>
                                  </a:move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1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5" y="f34"/>
                                  </a:lnTo>
                                  <a:lnTo>
                                    <a:pt x="f5" y="f35"/>
                                  </a:lnTo>
                                  <a:lnTo>
                                    <a:pt x="f36" y="f35"/>
                                  </a:lnTo>
                                  <a:lnTo>
                                    <a:pt x="f36" y="f37"/>
                                  </a:lnTo>
                                  <a:lnTo>
                                    <a:pt x="f38" y="f39"/>
                                  </a:lnTo>
                                  <a:lnTo>
                                    <a:pt x="f40" y="f41"/>
                                  </a:lnTo>
                                  <a:lnTo>
                                    <a:pt x="f42" y="f43"/>
                                  </a:lnTo>
                                  <a:lnTo>
                                    <a:pt x="f44" y="f45"/>
                                  </a:lnTo>
                                  <a:lnTo>
                                    <a:pt x="f46" y="f47"/>
                                  </a:lnTo>
                                  <a:lnTo>
                                    <a:pt x="f48" y="f49"/>
                                  </a:lnTo>
                                  <a:lnTo>
                                    <a:pt x="f50" y="f34"/>
                                  </a:lnTo>
                                  <a:lnTo>
                                    <a:pt x="f51" y="f52"/>
                                  </a:lnTo>
                                  <a:lnTo>
                                    <a:pt x="f53" y="f54"/>
                                  </a:lnTo>
                                  <a:lnTo>
                                    <a:pt x="f40" y="f54"/>
                                  </a:lnTo>
                                  <a:lnTo>
                                    <a:pt x="f25" y="f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16" name="Freeform 874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26 0"/>
                                <a:gd name="f9" fmla="+- 0 2712 0"/>
                                <a:gd name="f10" fmla="+- 0 2722 0"/>
                                <a:gd name="f11" fmla="val 883"/>
                                <a:gd name="f12" fmla="val 734"/>
                                <a:gd name="f13" fmla="val 869"/>
                                <a:gd name="f14" fmla="val 737"/>
                                <a:gd name="f15" fmla="val 879"/>
                                <a:gd name="f16" fmla="+- 0 0 0"/>
                                <a:gd name="f17" fmla="*/ f3 1 963"/>
                                <a:gd name="f18" fmla="*/ f4 1 776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6"/>
                                <a:gd name="f27" fmla="*/ f19 f23 1"/>
                                <a:gd name="f28" fmla="*/ 3031 f22 1"/>
                                <a:gd name="f29" fmla="*/ f20 f23 1"/>
                                <a:gd name="f30" fmla="*/ 3034 f22 1"/>
                                <a:gd name="f31" fmla="*/ f21 f23 1"/>
                                <a:gd name="f32" fmla="*/ f24 1 f2"/>
                                <a:gd name="f33" fmla="*/ f27 1 963"/>
                                <a:gd name="f34" fmla="*/ f28 1 776"/>
                                <a:gd name="f35" fmla="*/ f29 1 963"/>
                                <a:gd name="f36" fmla="*/ f30 1 776"/>
                                <a:gd name="f37" fmla="*/ f31 1 963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17" name="Freeform 873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3 0"/>
                                <a:gd name="f9" fmla="+- 0 2751 0"/>
                                <a:gd name="f10" fmla="+- 0 2750 0"/>
                                <a:gd name="f11" fmla="val 910"/>
                                <a:gd name="f12" fmla="val 720"/>
                                <a:gd name="f13" fmla="val 908"/>
                                <a:gd name="f14" fmla="val 721"/>
                                <a:gd name="f15" fmla="val 907"/>
                                <a:gd name="f16" fmla="val 722"/>
                                <a:gd name="f17" fmla="+- 0 0 0"/>
                                <a:gd name="f18" fmla="*/ f3 1 963"/>
                                <a:gd name="f19" fmla="*/ f4 1 776"/>
                                <a:gd name="f20" fmla="+- f8 0 1843"/>
                                <a:gd name="f21" fmla="+- f9 0 1843"/>
                                <a:gd name="f22" fmla="+- f10 0 1843"/>
                                <a:gd name="f23" fmla="+- f7 0 f5"/>
                                <a:gd name="f24" fmla="+- f6 0 f5"/>
                                <a:gd name="f25" fmla="*/ f17 f0 1"/>
                                <a:gd name="f26" fmla="*/ f24 1 963"/>
                                <a:gd name="f27" fmla="*/ f23 1 776"/>
                                <a:gd name="f28" fmla="*/ f20 f24 1"/>
                                <a:gd name="f29" fmla="*/ 3017 f23 1"/>
                                <a:gd name="f30" fmla="*/ f21 f24 1"/>
                                <a:gd name="f31" fmla="*/ 3018 f23 1"/>
                                <a:gd name="f32" fmla="*/ f22 f24 1"/>
                                <a:gd name="f33" fmla="*/ 3019 f23 1"/>
                                <a:gd name="f34" fmla="*/ f25 1 f2"/>
                                <a:gd name="f35" fmla="*/ f28 1 963"/>
                                <a:gd name="f36" fmla="*/ f29 1 776"/>
                                <a:gd name="f37" fmla="*/ f30 1 963"/>
                                <a:gd name="f38" fmla="*/ f31 1 776"/>
                                <a:gd name="f39" fmla="*/ f32 1 963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18" name="Freeform 872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98 0"/>
                                <a:gd name="f9" fmla="+- 0 2753 0"/>
                                <a:gd name="f10" fmla="+- 0 2750 0"/>
                                <a:gd name="f11" fmla="+- 0 2797 0"/>
                                <a:gd name="f12" fmla="val 955"/>
                                <a:gd name="f13" fmla="val 720"/>
                                <a:gd name="f14" fmla="val 910"/>
                                <a:gd name="f15" fmla="val 907"/>
                                <a:gd name="f16" fmla="val 722"/>
                                <a:gd name="f17" fmla="val 954"/>
                                <a:gd name="f18" fmla="+- 0 0 0"/>
                                <a:gd name="f19" fmla="*/ f3 1 963"/>
                                <a:gd name="f20" fmla="*/ f4 1 776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6"/>
                                <a:gd name="f30" fmla="*/ f21 f26 1"/>
                                <a:gd name="f31" fmla="*/ 3017 f25 1"/>
                                <a:gd name="f32" fmla="*/ f22 f26 1"/>
                                <a:gd name="f33" fmla="*/ f23 f26 1"/>
                                <a:gd name="f34" fmla="*/ 3019 f25 1"/>
                                <a:gd name="f35" fmla="*/ f24 f26 1"/>
                                <a:gd name="f36" fmla="*/ f27 1 f2"/>
                                <a:gd name="f37" fmla="*/ f30 1 963"/>
                                <a:gd name="f38" fmla="*/ f31 1 776"/>
                                <a:gd name="f39" fmla="*/ f32 1 963"/>
                                <a:gd name="f40" fmla="*/ f33 1 963"/>
                                <a:gd name="f41" fmla="*/ f34 1 776"/>
                                <a:gd name="f42" fmla="*/ f35 1 963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19" name="Freeform 871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8 0"/>
                                <a:gd name="f9" fmla="+- 0 2751 0"/>
                                <a:gd name="f10" fmla="+- 0 2753 0"/>
                                <a:gd name="f11" fmla="+- 0 2798 0"/>
                                <a:gd name="f12" fmla="+- 0 2801 0"/>
                                <a:gd name="f13" fmla="val 915"/>
                                <a:gd name="f14" fmla="val 710"/>
                                <a:gd name="f15" fmla="val 908"/>
                                <a:gd name="f16" fmla="val 721"/>
                                <a:gd name="f17" fmla="val 910"/>
                                <a:gd name="f18" fmla="val 720"/>
                                <a:gd name="f19" fmla="val 955"/>
                                <a:gd name="f20" fmla="val 958"/>
                                <a:gd name="f21" fmla="val 717"/>
                                <a:gd name="f22" fmla="val 715"/>
                                <a:gd name="f23" fmla="+- 0 0 0"/>
                                <a:gd name="f24" fmla="*/ f3 1 963"/>
                                <a:gd name="f25" fmla="*/ f4 1 776"/>
                                <a:gd name="f26" fmla="+- f8 0 1843"/>
                                <a:gd name="f27" fmla="+- f9 0 1843"/>
                                <a:gd name="f28" fmla="+- f10 0 1843"/>
                                <a:gd name="f29" fmla="+- f11 0 1843"/>
                                <a:gd name="f30" fmla="+- f12 0 1843"/>
                                <a:gd name="f31" fmla="+- f7 0 f5"/>
                                <a:gd name="f32" fmla="+- f6 0 f5"/>
                                <a:gd name="f33" fmla="*/ f23 f0 1"/>
                                <a:gd name="f34" fmla="*/ f32 1 963"/>
                                <a:gd name="f35" fmla="*/ f31 1 776"/>
                                <a:gd name="f36" fmla="*/ f26 f32 1"/>
                                <a:gd name="f37" fmla="*/ 3007 f31 1"/>
                                <a:gd name="f38" fmla="*/ f27 f32 1"/>
                                <a:gd name="f39" fmla="*/ 3018 f31 1"/>
                                <a:gd name="f40" fmla="*/ f28 f32 1"/>
                                <a:gd name="f41" fmla="*/ 3017 f31 1"/>
                                <a:gd name="f42" fmla="*/ f29 f32 1"/>
                                <a:gd name="f43" fmla="*/ f30 f32 1"/>
                                <a:gd name="f44" fmla="*/ 3014 f31 1"/>
                                <a:gd name="f45" fmla="*/ 3012 f31 1"/>
                                <a:gd name="f46" fmla="*/ f33 1 f2"/>
                                <a:gd name="f47" fmla="*/ f36 1 963"/>
                                <a:gd name="f48" fmla="*/ f37 1 776"/>
                                <a:gd name="f49" fmla="*/ f38 1 963"/>
                                <a:gd name="f50" fmla="*/ f39 1 776"/>
                                <a:gd name="f51" fmla="*/ f40 1 963"/>
                                <a:gd name="f52" fmla="*/ f41 1 776"/>
                                <a:gd name="f53" fmla="*/ f42 1 963"/>
                                <a:gd name="f54" fmla="*/ f43 1 963"/>
                                <a:gd name="f55" fmla="*/ f44 1 776"/>
                                <a:gd name="f56" fmla="*/ f45 1 776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4"/>
                                <a:gd name="f67" fmla="*/ f52 1 f35"/>
                                <a:gd name="f68" fmla="*/ f53 1 f34"/>
                                <a:gd name="f69" fmla="*/ f54 1 f34"/>
                                <a:gd name="f70" fmla="*/ f55 1 f35"/>
                                <a:gd name="f71" fmla="*/ f56 1 f35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4 1"/>
                                <a:gd name="f81" fmla="*/ f67 f25 1"/>
                                <a:gd name="f82" fmla="*/ f68 f24 1"/>
                                <a:gd name="f83" fmla="*/ f69 f24 1"/>
                                <a:gd name="f84" fmla="*/ f70 f25 1"/>
                                <a:gd name="f85" fmla="*/ f71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80" y="f81"/>
                                </a:cxn>
                                <a:cxn ang="f61">
                                  <a:pos x="f82" y="f81"/>
                                </a:cxn>
                                <a:cxn ang="f61">
                                  <a:pos x="f83" y="f84"/>
                                </a:cxn>
                                <a:cxn ang="f61">
                                  <a:pos x="f83" y="f85"/>
                                </a:cxn>
                                <a:cxn ang="f61">
                                  <a:pos x="f76" y="f85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963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0" y="f22"/>
                                  </a:lnTo>
                                  <a:lnTo>
                                    <a:pt x="f13" y="f22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0" name="Freeform 870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62 0"/>
                                <a:gd name="f9" fmla="+- 0 2758 0"/>
                                <a:gd name="f10" fmla="+- 0 2801 0"/>
                                <a:gd name="f11" fmla="+- 0 2803 0"/>
                                <a:gd name="f12" fmla="val 919"/>
                                <a:gd name="f13" fmla="val 701"/>
                                <a:gd name="f14" fmla="val 915"/>
                                <a:gd name="f15" fmla="val 715"/>
                                <a:gd name="f16" fmla="val 958"/>
                                <a:gd name="f17" fmla="val 960"/>
                                <a:gd name="f18" fmla="val 705"/>
                                <a:gd name="f19" fmla="+- 0 0 0"/>
                                <a:gd name="f20" fmla="*/ f3 1 963"/>
                                <a:gd name="f21" fmla="*/ f4 1 776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6"/>
                                <a:gd name="f31" fmla="*/ f22 f27 1"/>
                                <a:gd name="f32" fmla="*/ 2998 f26 1"/>
                                <a:gd name="f33" fmla="*/ f23 f27 1"/>
                                <a:gd name="f34" fmla="*/ 3012 f26 1"/>
                                <a:gd name="f35" fmla="*/ f24 f27 1"/>
                                <a:gd name="f36" fmla="*/ f25 f27 1"/>
                                <a:gd name="f37" fmla="*/ 3002 f26 1"/>
                                <a:gd name="f38" fmla="*/ f28 1 f2"/>
                                <a:gd name="f39" fmla="*/ f31 1 963"/>
                                <a:gd name="f40" fmla="*/ f32 1 776"/>
                                <a:gd name="f41" fmla="*/ f33 1 963"/>
                                <a:gd name="f42" fmla="*/ f34 1 776"/>
                                <a:gd name="f43" fmla="*/ f35 1 963"/>
                                <a:gd name="f44" fmla="*/ f36 1 963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1" name="Freeform 869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806 0"/>
                                <a:gd name="f9" fmla="+- 0 2767 0"/>
                                <a:gd name="f10" fmla="+- 0 2762 0"/>
                                <a:gd name="f11" fmla="+- 0 2803 0"/>
                                <a:gd name="f12" fmla="val 691"/>
                                <a:gd name="f13" fmla="val 924"/>
                                <a:gd name="f14" fmla="val 919"/>
                                <a:gd name="f15" fmla="val 705"/>
                                <a:gd name="f16" fmla="val 960"/>
                                <a:gd name="f17" fmla="val 703"/>
                                <a:gd name="f18" fmla="+- 0 0 0"/>
                                <a:gd name="f19" fmla="*/ f3 1 963"/>
                                <a:gd name="f20" fmla="*/ f4 1 776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6"/>
                                <a:gd name="f30" fmla="*/ f21 f26 1"/>
                                <a:gd name="f31" fmla="*/ 2988 f25 1"/>
                                <a:gd name="f32" fmla="*/ f22 f26 1"/>
                                <a:gd name="f33" fmla="*/ f23 f26 1"/>
                                <a:gd name="f34" fmla="*/ 3002 f25 1"/>
                                <a:gd name="f35" fmla="*/ f24 f26 1"/>
                                <a:gd name="f36" fmla="*/ 3000 f25 1"/>
                                <a:gd name="f37" fmla="*/ f27 1 f2"/>
                                <a:gd name="f38" fmla="*/ f30 1 963"/>
                                <a:gd name="f39" fmla="*/ f31 1 776"/>
                                <a:gd name="f40" fmla="*/ f32 1 963"/>
                                <a:gd name="f41" fmla="*/ f33 1 963"/>
                                <a:gd name="f42" fmla="*/ f34 1 776"/>
                                <a:gd name="f43" fmla="*/ f35 1 963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963" h="776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2" name="Freeform 868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65 0"/>
                                <a:gd name="f9" fmla="+- 0 2767 0"/>
                                <a:gd name="f10" fmla="+- 0 2806 0"/>
                                <a:gd name="f11" fmla="val 922"/>
                                <a:gd name="f12" fmla="val 81"/>
                                <a:gd name="f13" fmla="val 924"/>
                                <a:gd name="f14" fmla="val 96"/>
                                <a:gd name="f15" fmla="val 681"/>
                                <a:gd name="f16" fmla="val 696"/>
                                <a:gd name="f17" fmla="val 691"/>
                                <a:gd name="f18" fmla="val 86"/>
                                <a:gd name="f19" fmla="+- 0 0 0"/>
                                <a:gd name="f20" fmla="*/ f3 1 963"/>
                                <a:gd name="f21" fmla="*/ f4 1 776"/>
                                <a:gd name="f22" fmla="+- f8 0 1843"/>
                                <a:gd name="f23" fmla="+- f9 0 1843"/>
                                <a:gd name="f24" fmla="+- f10 0 1843"/>
                                <a:gd name="f25" fmla="+- f7 0 f5"/>
                                <a:gd name="f26" fmla="+- f6 0 f5"/>
                                <a:gd name="f27" fmla="*/ f19 f0 1"/>
                                <a:gd name="f28" fmla="*/ f26 1 963"/>
                                <a:gd name="f29" fmla="*/ f25 1 776"/>
                                <a:gd name="f30" fmla="*/ f22 f26 1"/>
                                <a:gd name="f31" fmla="*/ 2378 f25 1"/>
                                <a:gd name="f32" fmla="*/ f23 f26 1"/>
                                <a:gd name="f33" fmla="*/ 2393 f25 1"/>
                                <a:gd name="f34" fmla="*/ 2978 f25 1"/>
                                <a:gd name="f35" fmla="*/ 2993 f25 1"/>
                                <a:gd name="f36" fmla="*/ 2988 f25 1"/>
                                <a:gd name="f37" fmla="*/ f24 f26 1"/>
                                <a:gd name="f38" fmla="*/ 2383 f25 1"/>
                                <a:gd name="f39" fmla="*/ f27 1 f2"/>
                                <a:gd name="f40" fmla="*/ f30 1 963"/>
                                <a:gd name="f41" fmla="*/ f31 1 776"/>
                                <a:gd name="f42" fmla="*/ f32 1 963"/>
                                <a:gd name="f43" fmla="*/ f33 1 776"/>
                                <a:gd name="f44" fmla="*/ f34 1 776"/>
                                <a:gd name="f45" fmla="*/ f35 1 776"/>
                                <a:gd name="f46" fmla="*/ f36 1 776"/>
                                <a:gd name="f47" fmla="*/ f37 1 963"/>
                                <a:gd name="f48" fmla="*/ f38 1 776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3" name="Freeform 867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803 0"/>
                                <a:gd name="f9" fmla="+- 0 2762 0"/>
                                <a:gd name="f10" fmla="+- 0 2767 0"/>
                                <a:gd name="f11" fmla="+- 0 2806 0"/>
                                <a:gd name="f12" fmla="val 960"/>
                                <a:gd name="f13" fmla="val 72"/>
                                <a:gd name="f14" fmla="val 919"/>
                                <a:gd name="f15" fmla="val 924"/>
                                <a:gd name="f16" fmla="val 86"/>
                                <a:gd name="f17" fmla="val 74"/>
                                <a:gd name="f18" fmla="+- 0 0 0"/>
                                <a:gd name="f19" fmla="*/ f3 1 963"/>
                                <a:gd name="f20" fmla="*/ f4 1 776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6"/>
                                <a:gd name="f30" fmla="*/ f21 f26 1"/>
                                <a:gd name="f31" fmla="*/ 2369 f25 1"/>
                                <a:gd name="f32" fmla="*/ f22 f26 1"/>
                                <a:gd name="f33" fmla="*/ f23 f26 1"/>
                                <a:gd name="f34" fmla="*/ 2383 f25 1"/>
                                <a:gd name="f35" fmla="*/ f24 f26 1"/>
                                <a:gd name="f36" fmla="*/ 2371 f25 1"/>
                                <a:gd name="f37" fmla="*/ f27 1 f2"/>
                                <a:gd name="f38" fmla="*/ f30 1 963"/>
                                <a:gd name="f39" fmla="*/ f31 1 776"/>
                                <a:gd name="f40" fmla="*/ f32 1 963"/>
                                <a:gd name="f41" fmla="*/ f33 1 963"/>
                                <a:gd name="f42" fmla="*/ f34 1 776"/>
                                <a:gd name="f43" fmla="*/ f35 1 963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4" name="Freeform 866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801 0"/>
                                <a:gd name="f9" fmla="+- 0 2758 0"/>
                                <a:gd name="f10" fmla="+- 0 2762 0"/>
                                <a:gd name="f11" fmla="+- 0 2803 0"/>
                                <a:gd name="f12" fmla="val 958"/>
                                <a:gd name="f13" fmla="val 62"/>
                                <a:gd name="f14" fmla="val 915"/>
                                <a:gd name="f15" fmla="val 919"/>
                                <a:gd name="f16" fmla="val 74"/>
                                <a:gd name="f17" fmla="val 72"/>
                                <a:gd name="f18" fmla="val 960"/>
                                <a:gd name="f19" fmla="+- 0 0 0"/>
                                <a:gd name="f20" fmla="*/ f3 1 963"/>
                                <a:gd name="f21" fmla="*/ f4 1 776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6"/>
                                <a:gd name="f31" fmla="*/ f22 f27 1"/>
                                <a:gd name="f32" fmla="*/ 2359 f26 1"/>
                                <a:gd name="f33" fmla="*/ f23 f27 1"/>
                                <a:gd name="f34" fmla="*/ f24 f27 1"/>
                                <a:gd name="f35" fmla="*/ 2371 f26 1"/>
                                <a:gd name="f36" fmla="*/ 2369 f26 1"/>
                                <a:gd name="f37" fmla="*/ f25 f27 1"/>
                                <a:gd name="f38" fmla="*/ f28 1 f2"/>
                                <a:gd name="f39" fmla="*/ f31 1 963"/>
                                <a:gd name="f40" fmla="*/ f32 1 776"/>
                                <a:gd name="f41" fmla="*/ f33 1 963"/>
                                <a:gd name="f42" fmla="*/ f34 1 963"/>
                                <a:gd name="f43" fmla="*/ f35 1 776"/>
                                <a:gd name="f44" fmla="*/ f36 1 776"/>
                                <a:gd name="f45" fmla="*/ f37 1 963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5" name="Freeform 865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1 0"/>
                                <a:gd name="f9" fmla="+- 0 2758 0"/>
                                <a:gd name="f10" fmla="+- 0 2801 0"/>
                                <a:gd name="f11" fmla="+- 0 2753 0"/>
                                <a:gd name="f12" fmla="val 908"/>
                                <a:gd name="f13" fmla="val 56"/>
                                <a:gd name="f14" fmla="val 915"/>
                                <a:gd name="f15" fmla="val 65"/>
                                <a:gd name="f16" fmla="val 62"/>
                                <a:gd name="f17" fmla="val 958"/>
                                <a:gd name="f18" fmla="val 60"/>
                                <a:gd name="f19" fmla="val 57"/>
                                <a:gd name="f20" fmla="val 910"/>
                                <a:gd name="f21" fmla="+- 0 0 0"/>
                                <a:gd name="f22" fmla="*/ f3 1 963"/>
                                <a:gd name="f23" fmla="*/ f4 1 776"/>
                                <a:gd name="f24" fmla="+- f8 0 1843"/>
                                <a:gd name="f25" fmla="+- f9 0 1843"/>
                                <a:gd name="f26" fmla="+- f10 0 1843"/>
                                <a:gd name="f27" fmla="+- f11 0 1843"/>
                                <a:gd name="f28" fmla="+- f7 0 f5"/>
                                <a:gd name="f29" fmla="+- f6 0 f5"/>
                                <a:gd name="f30" fmla="*/ f21 f0 1"/>
                                <a:gd name="f31" fmla="*/ f29 1 963"/>
                                <a:gd name="f32" fmla="*/ f28 1 776"/>
                                <a:gd name="f33" fmla="*/ f24 f29 1"/>
                                <a:gd name="f34" fmla="*/ 2353 f28 1"/>
                                <a:gd name="f35" fmla="*/ f25 f29 1"/>
                                <a:gd name="f36" fmla="*/ 2362 f28 1"/>
                                <a:gd name="f37" fmla="*/ 2359 f28 1"/>
                                <a:gd name="f38" fmla="*/ f26 f29 1"/>
                                <a:gd name="f39" fmla="*/ 2357 f28 1"/>
                                <a:gd name="f40" fmla="*/ 2354 f28 1"/>
                                <a:gd name="f41" fmla="*/ f27 f29 1"/>
                                <a:gd name="f42" fmla="*/ f30 1 f2"/>
                                <a:gd name="f43" fmla="*/ f33 1 963"/>
                                <a:gd name="f44" fmla="*/ f34 1 776"/>
                                <a:gd name="f45" fmla="*/ f35 1 963"/>
                                <a:gd name="f46" fmla="*/ f36 1 776"/>
                                <a:gd name="f47" fmla="*/ f37 1 776"/>
                                <a:gd name="f48" fmla="*/ f38 1 963"/>
                                <a:gd name="f49" fmla="*/ f39 1 776"/>
                                <a:gd name="f50" fmla="*/ f40 1 776"/>
                                <a:gd name="f51" fmla="*/ f41 1 963"/>
                                <a:gd name="f52" fmla="*/ 0 1 f31"/>
                                <a:gd name="f53" fmla="*/ f6 1 f31"/>
                                <a:gd name="f54" fmla="*/ 0 1 f32"/>
                                <a:gd name="f55" fmla="*/ f7 1 f32"/>
                                <a:gd name="f56" fmla="+- f42 0 f1"/>
                                <a:gd name="f57" fmla="*/ f43 1 f31"/>
                                <a:gd name="f58" fmla="*/ f44 1 f32"/>
                                <a:gd name="f59" fmla="*/ f45 1 f31"/>
                                <a:gd name="f60" fmla="*/ f46 1 f32"/>
                                <a:gd name="f61" fmla="*/ f47 1 f32"/>
                                <a:gd name="f62" fmla="*/ f48 1 f31"/>
                                <a:gd name="f63" fmla="*/ f49 1 f32"/>
                                <a:gd name="f64" fmla="*/ f50 1 f32"/>
                                <a:gd name="f65" fmla="*/ f51 1 f31"/>
                                <a:gd name="f66" fmla="*/ f52 f22 1"/>
                                <a:gd name="f67" fmla="*/ f53 f22 1"/>
                                <a:gd name="f68" fmla="*/ f55 f23 1"/>
                                <a:gd name="f69" fmla="*/ f54 f23 1"/>
                                <a:gd name="f70" fmla="*/ f57 f22 1"/>
                                <a:gd name="f71" fmla="*/ f58 f23 1"/>
                                <a:gd name="f72" fmla="*/ f59 f22 1"/>
                                <a:gd name="f73" fmla="*/ f60 f23 1"/>
                                <a:gd name="f74" fmla="*/ f61 f23 1"/>
                                <a:gd name="f75" fmla="*/ f62 f22 1"/>
                                <a:gd name="f76" fmla="*/ f63 f23 1"/>
                                <a:gd name="f77" fmla="*/ f64 f23 1"/>
                                <a:gd name="f78" fmla="*/ f65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6">
                                  <a:pos x="f70" y="f71"/>
                                </a:cxn>
                                <a:cxn ang="f56">
                                  <a:pos x="f72" y="f73"/>
                                </a:cxn>
                                <a:cxn ang="f56">
                                  <a:pos x="f72" y="f74"/>
                                </a:cxn>
                                <a:cxn ang="f56">
                                  <a:pos x="f75" y="f74"/>
                                </a:cxn>
                                <a:cxn ang="f56">
                                  <a:pos x="f75" y="f76"/>
                                </a:cxn>
                                <a:cxn ang="f56">
                                  <a:pos x="f75" y="f77"/>
                                </a:cxn>
                                <a:cxn ang="f56">
                                  <a:pos x="f78" y="f77"/>
                                </a:cxn>
                                <a:cxn ang="f56">
                                  <a:pos x="f70" y="f71"/>
                                </a:cxn>
                              </a:cxnLst>
                              <a:rect l="f66" t="f69" r="f67" b="f68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7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6" name="Freeform 864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50 0"/>
                                <a:gd name="f9" fmla="+- 0 2751 0"/>
                                <a:gd name="f10" fmla="+- 0 2753 0"/>
                                <a:gd name="f11" fmla="val 907"/>
                                <a:gd name="f12" fmla="val 55"/>
                                <a:gd name="f13" fmla="val 908"/>
                                <a:gd name="f14" fmla="val 56"/>
                                <a:gd name="f15" fmla="val 910"/>
                                <a:gd name="f16" fmla="val 57"/>
                                <a:gd name="f17" fmla="+- 0 0 0"/>
                                <a:gd name="f18" fmla="*/ f3 1 963"/>
                                <a:gd name="f19" fmla="*/ f4 1 776"/>
                                <a:gd name="f20" fmla="+- f8 0 1843"/>
                                <a:gd name="f21" fmla="+- f9 0 1843"/>
                                <a:gd name="f22" fmla="+- f10 0 1843"/>
                                <a:gd name="f23" fmla="+- f7 0 f5"/>
                                <a:gd name="f24" fmla="+- f6 0 f5"/>
                                <a:gd name="f25" fmla="*/ f17 f0 1"/>
                                <a:gd name="f26" fmla="*/ f24 1 963"/>
                                <a:gd name="f27" fmla="*/ f23 1 776"/>
                                <a:gd name="f28" fmla="*/ f20 f24 1"/>
                                <a:gd name="f29" fmla="*/ 2352 f23 1"/>
                                <a:gd name="f30" fmla="*/ f21 f24 1"/>
                                <a:gd name="f31" fmla="*/ 2353 f23 1"/>
                                <a:gd name="f32" fmla="*/ f22 f24 1"/>
                                <a:gd name="f33" fmla="*/ 2354 f23 1"/>
                                <a:gd name="f34" fmla="*/ f25 1 f2"/>
                                <a:gd name="f35" fmla="*/ f28 1 963"/>
                                <a:gd name="f36" fmla="*/ f29 1 776"/>
                                <a:gd name="f37" fmla="*/ f30 1 963"/>
                                <a:gd name="f38" fmla="*/ f31 1 776"/>
                                <a:gd name="f39" fmla="*/ f32 1 963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7" name="Freeform 863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98 0"/>
                                <a:gd name="f9" fmla="+- 0 2750 0"/>
                                <a:gd name="f10" fmla="+- 0 2753 0"/>
                                <a:gd name="f11" fmla="val 955"/>
                                <a:gd name="f12" fmla="val 55"/>
                                <a:gd name="f13" fmla="val 907"/>
                                <a:gd name="f14" fmla="val 910"/>
                                <a:gd name="f15" fmla="val 57"/>
                                <a:gd name="f16" fmla="+- 0 0 0"/>
                                <a:gd name="f17" fmla="*/ f3 1 963"/>
                                <a:gd name="f18" fmla="*/ f4 1 776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6"/>
                                <a:gd name="f27" fmla="*/ f19 f23 1"/>
                                <a:gd name="f28" fmla="*/ 2352 f22 1"/>
                                <a:gd name="f29" fmla="*/ f20 f23 1"/>
                                <a:gd name="f30" fmla="*/ f21 f23 1"/>
                                <a:gd name="f31" fmla="*/ 2354 f22 1"/>
                                <a:gd name="f32" fmla="*/ f24 1 f2"/>
                                <a:gd name="f33" fmla="*/ f27 1 963"/>
                                <a:gd name="f34" fmla="*/ f28 1 776"/>
                                <a:gd name="f35" fmla="*/ f29 1 963"/>
                                <a:gd name="f36" fmla="*/ f30 1 963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8" name="Freeform 862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41 0"/>
                                <a:gd name="f9" fmla="+- 0 2751 0"/>
                                <a:gd name="f10" fmla="+- 0 2750 0"/>
                                <a:gd name="f11" fmla="+- 0 2798 0"/>
                                <a:gd name="f12" fmla="+- 0 2796 0"/>
                                <a:gd name="f13" fmla="+- 0 2746 0"/>
                                <a:gd name="f14" fmla="val 898"/>
                                <a:gd name="f15" fmla="val 48"/>
                                <a:gd name="f16" fmla="val 908"/>
                                <a:gd name="f17" fmla="val 56"/>
                                <a:gd name="f18" fmla="val 907"/>
                                <a:gd name="f19" fmla="val 55"/>
                                <a:gd name="f20" fmla="val 955"/>
                                <a:gd name="f21" fmla="val 953"/>
                                <a:gd name="f22" fmla="val 50"/>
                                <a:gd name="f23" fmla="val 903"/>
                                <a:gd name="f24" fmla="+- 0 0 0"/>
                                <a:gd name="f25" fmla="*/ f3 1 963"/>
                                <a:gd name="f26" fmla="*/ f4 1 776"/>
                                <a:gd name="f27" fmla="+- f8 0 1843"/>
                                <a:gd name="f28" fmla="+- f9 0 1843"/>
                                <a:gd name="f29" fmla="+- f10 0 1843"/>
                                <a:gd name="f30" fmla="+- f11 0 1843"/>
                                <a:gd name="f31" fmla="+- f12 0 1843"/>
                                <a:gd name="f32" fmla="+- f13 0 1843"/>
                                <a:gd name="f33" fmla="+- f7 0 f5"/>
                                <a:gd name="f34" fmla="+- f6 0 f5"/>
                                <a:gd name="f35" fmla="*/ f24 f0 1"/>
                                <a:gd name="f36" fmla="*/ f34 1 963"/>
                                <a:gd name="f37" fmla="*/ f33 1 776"/>
                                <a:gd name="f38" fmla="*/ f27 f34 1"/>
                                <a:gd name="f39" fmla="*/ 2345 f33 1"/>
                                <a:gd name="f40" fmla="*/ f28 f34 1"/>
                                <a:gd name="f41" fmla="*/ 2353 f33 1"/>
                                <a:gd name="f42" fmla="*/ f29 f34 1"/>
                                <a:gd name="f43" fmla="*/ 2352 f33 1"/>
                                <a:gd name="f44" fmla="*/ f30 f34 1"/>
                                <a:gd name="f45" fmla="*/ f31 f34 1"/>
                                <a:gd name="f46" fmla="*/ 2347 f33 1"/>
                                <a:gd name="f47" fmla="*/ f32 f34 1"/>
                                <a:gd name="f48" fmla="*/ f35 1 f2"/>
                                <a:gd name="f49" fmla="*/ f38 1 963"/>
                                <a:gd name="f50" fmla="*/ f39 1 776"/>
                                <a:gd name="f51" fmla="*/ f40 1 963"/>
                                <a:gd name="f52" fmla="*/ f41 1 776"/>
                                <a:gd name="f53" fmla="*/ f42 1 963"/>
                                <a:gd name="f54" fmla="*/ f43 1 776"/>
                                <a:gd name="f55" fmla="*/ f44 1 963"/>
                                <a:gd name="f56" fmla="*/ f45 1 963"/>
                                <a:gd name="f57" fmla="*/ f46 1 776"/>
                                <a:gd name="f58" fmla="*/ f47 1 963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963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29" name="Freeform 861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91 0"/>
                                <a:gd name="f9" fmla="+- 0 2731 0"/>
                                <a:gd name="f10" fmla="+- 0 2746 0"/>
                                <a:gd name="f11" fmla="+- 0 2796 0"/>
                                <a:gd name="f12" fmla="val 948"/>
                                <a:gd name="f13" fmla="val 43"/>
                                <a:gd name="f14" fmla="val 888"/>
                                <a:gd name="f15" fmla="val 903"/>
                                <a:gd name="f16" fmla="val 50"/>
                                <a:gd name="f17" fmla="val 953"/>
                                <a:gd name="f18" fmla="+- 0 0 0"/>
                                <a:gd name="f19" fmla="*/ f3 1 963"/>
                                <a:gd name="f20" fmla="*/ f4 1 776"/>
                                <a:gd name="f21" fmla="+- f8 0 1843"/>
                                <a:gd name="f22" fmla="+- f9 0 1843"/>
                                <a:gd name="f23" fmla="+- f10 0 1843"/>
                                <a:gd name="f24" fmla="+- f11 0 1843"/>
                                <a:gd name="f25" fmla="+- f7 0 f5"/>
                                <a:gd name="f26" fmla="+- f6 0 f5"/>
                                <a:gd name="f27" fmla="*/ f18 f0 1"/>
                                <a:gd name="f28" fmla="*/ f26 1 963"/>
                                <a:gd name="f29" fmla="*/ f25 1 776"/>
                                <a:gd name="f30" fmla="*/ f21 f26 1"/>
                                <a:gd name="f31" fmla="*/ 2340 f25 1"/>
                                <a:gd name="f32" fmla="*/ f22 f26 1"/>
                                <a:gd name="f33" fmla="*/ f23 f26 1"/>
                                <a:gd name="f34" fmla="*/ 2347 f25 1"/>
                                <a:gd name="f35" fmla="*/ f24 f26 1"/>
                                <a:gd name="f36" fmla="*/ f27 1 f2"/>
                                <a:gd name="f37" fmla="*/ f30 1 963"/>
                                <a:gd name="f38" fmla="*/ f31 1 776"/>
                                <a:gd name="f39" fmla="*/ f32 1 963"/>
                                <a:gd name="f40" fmla="*/ f33 1 963"/>
                                <a:gd name="f41" fmla="*/ f34 1 776"/>
                                <a:gd name="f42" fmla="*/ f35 1 963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30" name="Freeform 860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91 0"/>
                                <a:gd name="f9" fmla="+- 0 2722 0"/>
                                <a:gd name="f10" fmla="+- 0 2736 0"/>
                                <a:gd name="f11" fmla="+- 0 2731 0"/>
                                <a:gd name="f12" fmla="val 948"/>
                                <a:gd name="f13" fmla="val 41"/>
                                <a:gd name="f14" fmla="val 879"/>
                                <a:gd name="f15" fmla="val 893"/>
                                <a:gd name="f16" fmla="val 45"/>
                                <a:gd name="f17" fmla="val 888"/>
                                <a:gd name="f18" fmla="val 43"/>
                                <a:gd name="f19" fmla="+- 0 0 0"/>
                                <a:gd name="f20" fmla="*/ f3 1 963"/>
                                <a:gd name="f21" fmla="*/ f4 1 776"/>
                                <a:gd name="f22" fmla="+- f8 0 1843"/>
                                <a:gd name="f23" fmla="+- f9 0 1843"/>
                                <a:gd name="f24" fmla="+- f10 0 1843"/>
                                <a:gd name="f25" fmla="+- f11 0 1843"/>
                                <a:gd name="f26" fmla="+- f7 0 f5"/>
                                <a:gd name="f27" fmla="+- f6 0 f5"/>
                                <a:gd name="f28" fmla="*/ f19 f0 1"/>
                                <a:gd name="f29" fmla="*/ f27 1 963"/>
                                <a:gd name="f30" fmla="*/ f26 1 776"/>
                                <a:gd name="f31" fmla="*/ f22 f27 1"/>
                                <a:gd name="f32" fmla="*/ 2338 f26 1"/>
                                <a:gd name="f33" fmla="*/ f23 f27 1"/>
                                <a:gd name="f34" fmla="*/ f24 f27 1"/>
                                <a:gd name="f35" fmla="*/ 2342 f26 1"/>
                                <a:gd name="f36" fmla="*/ f25 f27 1"/>
                                <a:gd name="f37" fmla="*/ 2340 f26 1"/>
                                <a:gd name="f38" fmla="*/ f28 1 f2"/>
                                <a:gd name="f39" fmla="*/ f31 1 963"/>
                                <a:gd name="f40" fmla="*/ f32 1 776"/>
                                <a:gd name="f41" fmla="*/ f33 1 963"/>
                                <a:gd name="f42" fmla="*/ f34 1 963"/>
                                <a:gd name="f43" fmla="*/ f35 1 776"/>
                                <a:gd name="f44" fmla="*/ f36 1 963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63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31" name="Freeform 859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22 0"/>
                                <a:gd name="f9" fmla="+- 0 2712 0"/>
                                <a:gd name="f10" fmla="+- 0 2726 0"/>
                                <a:gd name="f11" fmla="val 879"/>
                                <a:gd name="f12" fmla="val 41"/>
                                <a:gd name="f13" fmla="val 869"/>
                                <a:gd name="f14" fmla="val 883"/>
                                <a:gd name="f15" fmla="val 43"/>
                                <a:gd name="f16" fmla="+- 0 0 0"/>
                                <a:gd name="f17" fmla="*/ f3 1 963"/>
                                <a:gd name="f18" fmla="*/ f4 1 776"/>
                                <a:gd name="f19" fmla="+- f8 0 1843"/>
                                <a:gd name="f20" fmla="+- f9 0 1843"/>
                                <a:gd name="f21" fmla="+- f10 0 1843"/>
                                <a:gd name="f22" fmla="+- f7 0 f5"/>
                                <a:gd name="f23" fmla="+- f6 0 f5"/>
                                <a:gd name="f24" fmla="*/ f16 f0 1"/>
                                <a:gd name="f25" fmla="*/ f23 1 963"/>
                                <a:gd name="f26" fmla="*/ f22 1 776"/>
                                <a:gd name="f27" fmla="*/ f19 f23 1"/>
                                <a:gd name="f28" fmla="*/ 2338 f22 1"/>
                                <a:gd name="f29" fmla="*/ f20 f23 1"/>
                                <a:gd name="f30" fmla="*/ f21 f23 1"/>
                                <a:gd name="f31" fmla="*/ 2340 f22 1"/>
                                <a:gd name="f32" fmla="*/ f24 1 f2"/>
                                <a:gd name="f33" fmla="*/ f27 1 963"/>
                                <a:gd name="f34" fmla="*/ f28 1 776"/>
                                <a:gd name="f35" fmla="*/ f29 1 963"/>
                                <a:gd name="f36" fmla="*/ f30 1 963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63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32" name="Freeform 858"/>
                          <wps:cNvSpPr/>
                          <wps:spPr>
                            <a:xfrm>
                              <a:off x="0" y="0"/>
                              <a:ext cx="611642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63"/>
                                <a:gd name="f7" fmla="val 776"/>
                                <a:gd name="f8" fmla="+- 0 2712 0"/>
                                <a:gd name="f9" fmla="+- 0 1843 0"/>
                                <a:gd name="f10" fmla="+- 0 2789 0"/>
                                <a:gd name="f11" fmla="+- 0 2782 0"/>
                                <a:gd name="f12" fmla="+- 0 2779 0"/>
                                <a:gd name="f13" fmla="+- 0 2777 0"/>
                                <a:gd name="f14" fmla="+- 0 2767 0"/>
                                <a:gd name="f15" fmla="+- 0 2765 0"/>
                                <a:gd name="f16" fmla="+- 0 2750 0"/>
                                <a:gd name="f17" fmla="+- 0 2748 0"/>
                                <a:gd name="f18" fmla="+- 0 2734 0"/>
                                <a:gd name="f19" fmla="+- 0 2729 0"/>
                                <a:gd name="f20" fmla="val 869"/>
                                <a:gd name="f21" fmla="val 41"/>
                                <a:gd name="f22" fmla="val 946"/>
                                <a:gd name="f23" fmla="val 939"/>
                                <a:gd name="f24" fmla="val 29"/>
                                <a:gd name="f25" fmla="val 936"/>
                                <a:gd name="f26" fmla="val 26"/>
                                <a:gd name="f27" fmla="val 934"/>
                                <a:gd name="f28" fmla="val 924"/>
                                <a:gd name="f29" fmla="val 17"/>
                                <a:gd name="f30" fmla="val 922"/>
                                <a:gd name="f31" fmla="val 907"/>
                                <a:gd name="f32" fmla="val 9"/>
                                <a:gd name="f33" fmla="val 7"/>
                                <a:gd name="f34" fmla="val 905"/>
                                <a:gd name="f35" fmla="val 891"/>
                                <a:gd name="f36" fmla="val 2"/>
                                <a:gd name="f37" fmla="val 886"/>
                                <a:gd name="f38" fmla="+- 0 0 0"/>
                                <a:gd name="f39" fmla="*/ f3 1 963"/>
                                <a:gd name="f40" fmla="*/ f4 1 776"/>
                                <a:gd name="f41" fmla="+- f8 0 1843"/>
                                <a:gd name="f42" fmla="+- f9 0 1843"/>
                                <a:gd name="f43" fmla="+- f10 0 1843"/>
                                <a:gd name="f44" fmla="+- f11 0 1843"/>
                                <a:gd name="f45" fmla="+- f12 0 1843"/>
                                <a:gd name="f46" fmla="+- f13 0 1843"/>
                                <a:gd name="f47" fmla="+- f14 0 1843"/>
                                <a:gd name="f48" fmla="+- f15 0 1843"/>
                                <a:gd name="f49" fmla="+- f16 0 1843"/>
                                <a:gd name="f50" fmla="+- f17 0 1843"/>
                                <a:gd name="f51" fmla="+- f18 0 1843"/>
                                <a:gd name="f52" fmla="+- f19 0 1843"/>
                                <a:gd name="f53" fmla="+- f7 0 f5"/>
                                <a:gd name="f54" fmla="+- f6 0 f5"/>
                                <a:gd name="f55" fmla="*/ f38 f0 1"/>
                                <a:gd name="f56" fmla="*/ f54 1 963"/>
                                <a:gd name="f57" fmla="*/ f53 1 776"/>
                                <a:gd name="f58" fmla="*/ f41 f54 1"/>
                                <a:gd name="f59" fmla="*/ 2297 f53 1"/>
                                <a:gd name="f60" fmla="*/ f42 f54 1"/>
                                <a:gd name="f61" fmla="*/ 2338 f53 1"/>
                                <a:gd name="f62" fmla="*/ f43 f54 1"/>
                                <a:gd name="f63" fmla="*/ f44 f54 1"/>
                                <a:gd name="f64" fmla="*/ 2326 f53 1"/>
                                <a:gd name="f65" fmla="*/ f45 f54 1"/>
                                <a:gd name="f66" fmla="*/ 2323 f53 1"/>
                                <a:gd name="f67" fmla="*/ f46 f54 1"/>
                                <a:gd name="f68" fmla="*/ f47 f54 1"/>
                                <a:gd name="f69" fmla="*/ 2314 f53 1"/>
                                <a:gd name="f70" fmla="*/ f48 f54 1"/>
                                <a:gd name="f71" fmla="*/ f49 f54 1"/>
                                <a:gd name="f72" fmla="*/ 2306 f53 1"/>
                                <a:gd name="f73" fmla="*/ 2304 f53 1"/>
                                <a:gd name="f74" fmla="*/ f50 f54 1"/>
                                <a:gd name="f75" fmla="*/ f51 f54 1"/>
                                <a:gd name="f76" fmla="*/ 2299 f53 1"/>
                                <a:gd name="f77" fmla="*/ f52 f54 1"/>
                                <a:gd name="f78" fmla="*/ f55 1 f2"/>
                                <a:gd name="f79" fmla="*/ f58 1 963"/>
                                <a:gd name="f80" fmla="*/ f59 1 776"/>
                                <a:gd name="f81" fmla="*/ f60 1 963"/>
                                <a:gd name="f82" fmla="*/ f61 1 776"/>
                                <a:gd name="f83" fmla="*/ f62 1 963"/>
                                <a:gd name="f84" fmla="*/ f63 1 963"/>
                                <a:gd name="f85" fmla="*/ f64 1 776"/>
                                <a:gd name="f86" fmla="*/ f65 1 963"/>
                                <a:gd name="f87" fmla="*/ f66 1 776"/>
                                <a:gd name="f88" fmla="*/ f67 1 963"/>
                                <a:gd name="f89" fmla="*/ f68 1 963"/>
                                <a:gd name="f90" fmla="*/ f69 1 776"/>
                                <a:gd name="f91" fmla="*/ f70 1 963"/>
                                <a:gd name="f92" fmla="*/ f71 1 963"/>
                                <a:gd name="f93" fmla="*/ f72 1 776"/>
                                <a:gd name="f94" fmla="*/ f73 1 776"/>
                                <a:gd name="f95" fmla="*/ f74 1 963"/>
                                <a:gd name="f96" fmla="*/ f75 1 963"/>
                                <a:gd name="f97" fmla="*/ f76 1 776"/>
                                <a:gd name="f98" fmla="*/ f77 1 963"/>
                                <a:gd name="f99" fmla="*/ 0 1 f56"/>
                                <a:gd name="f100" fmla="*/ f6 1 f56"/>
                                <a:gd name="f101" fmla="*/ 0 1 f57"/>
                                <a:gd name="f102" fmla="*/ f7 1 f57"/>
                                <a:gd name="f103" fmla="+- f78 0 f1"/>
                                <a:gd name="f104" fmla="*/ f79 1 f56"/>
                                <a:gd name="f105" fmla="*/ f80 1 f57"/>
                                <a:gd name="f106" fmla="*/ f81 1 f56"/>
                                <a:gd name="f107" fmla="*/ f82 1 f57"/>
                                <a:gd name="f108" fmla="*/ f83 1 f56"/>
                                <a:gd name="f109" fmla="*/ f84 1 f56"/>
                                <a:gd name="f110" fmla="*/ f85 1 f57"/>
                                <a:gd name="f111" fmla="*/ f86 1 f56"/>
                                <a:gd name="f112" fmla="*/ f87 1 f57"/>
                                <a:gd name="f113" fmla="*/ f88 1 f56"/>
                                <a:gd name="f114" fmla="*/ f89 1 f56"/>
                                <a:gd name="f115" fmla="*/ f90 1 f57"/>
                                <a:gd name="f116" fmla="*/ f91 1 f56"/>
                                <a:gd name="f117" fmla="*/ f92 1 f56"/>
                                <a:gd name="f118" fmla="*/ f93 1 f57"/>
                                <a:gd name="f119" fmla="*/ f94 1 f57"/>
                                <a:gd name="f120" fmla="*/ f95 1 f56"/>
                                <a:gd name="f121" fmla="*/ f96 1 f56"/>
                                <a:gd name="f122" fmla="*/ f97 1 f57"/>
                                <a:gd name="f123" fmla="*/ f98 1 f56"/>
                                <a:gd name="f124" fmla="*/ f99 f39 1"/>
                                <a:gd name="f125" fmla="*/ f100 f39 1"/>
                                <a:gd name="f126" fmla="*/ f102 f40 1"/>
                                <a:gd name="f127" fmla="*/ f101 f40 1"/>
                                <a:gd name="f128" fmla="*/ f104 f39 1"/>
                                <a:gd name="f129" fmla="*/ f105 f40 1"/>
                                <a:gd name="f130" fmla="*/ f106 f39 1"/>
                                <a:gd name="f131" fmla="*/ f107 f40 1"/>
                                <a:gd name="f132" fmla="*/ f108 f39 1"/>
                                <a:gd name="f133" fmla="*/ f109 f39 1"/>
                                <a:gd name="f134" fmla="*/ f110 f40 1"/>
                                <a:gd name="f135" fmla="*/ f111 f39 1"/>
                                <a:gd name="f136" fmla="*/ f112 f40 1"/>
                                <a:gd name="f137" fmla="*/ f113 f39 1"/>
                                <a:gd name="f138" fmla="*/ f114 f39 1"/>
                                <a:gd name="f139" fmla="*/ f115 f40 1"/>
                                <a:gd name="f140" fmla="*/ f116 f39 1"/>
                                <a:gd name="f141" fmla="*/ f117 f39 1"/>
                                <a:gd name="f142" fmla="*/ f118 f40 1"/>
                                <a:gd name="f143" fmla="*/ f119 f40 1"/>
                                <a:gd name="f144" fmla="*/ f120 f39 1"/>
                                <a:gd name="f145" fmla="*/ f121 f39 1"/>
                                <a:gd name="f146" fmla="*/ f122 f40 1"/>
                                <a:gd name="f147" fmla="*/ f123 f3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03">
                                  <a:pos x="f128" y="f129"/>
                                </a:cxn>
                                <a:cxn ang="f103">
                                  <a:pos x="f130" y="f129"/>
                                </a:cxn>
                                <a:cxn ang="f103">
                                  <a:pos x="f130" y="f131"/>
                                </a:cxn>
                                <a:cxn ang="f103">
                                  <a:pos x="f132" y="f131"/>
                                </a:cxn>
                                <a:cxn ang="f103">
                                  <a:pos x="f133" y="f134"/>
                                </a:cxn>
                                <a:cxn ang="f103">
                                  <a:pos x="f135" y="f134"/>
                                </a:cxn>
                                <a:cxn ang="f103">
                                  <a:pos x="f135" y="f136"/>
                                </a:cxn>
                                <a:cxn ang="f103">
                                  <a:pos x="f137" y="f136"/>
                                </a:cxn>
                                <a:cxn ang="f103">
                                  <a:pos x="f138" y="f139"/>
                                </a:cxn>
                                <a:cxn ang="f103">
                                  <a:pos x="f140" y="f139"/>
                                </a:cxn>
                                <a:cxn ang="f103">
                                  <a:pos x="f141" y="f142"/>
                                </a:cxn>
                                <a:cxn ang="f103">
                                  <a:pos x="f141" y="f143"/>
                                </a:cxn>
                                <a:cxn ang="f103">
                                  <a:pos x="f144" y="f143"/>
                                </a:cxn>
                                <a:cxn ang="f103">
                                  <a:pos x="f145" y="f146"/>
                                </a:cxn>
                                <a:cxn ang="f103">
                                  <a:pos x="f147" y="f146"/>
                                </a:cxn>
                                <a:cxn ang="f103">
                                  <a:pos x="f128" y="f129"/>
                                </a:cxn>
                              </a:cxnLst>
                              <a:rect l="f124" t="f127" r="f125" b="f126"/>
                              <a:pathLst>
                                <a:path w="963" h="776">
                                  <a:moveTo>
                                    <a:pt x="f20" y="f5"/>
                                  </a:moveTo>
                                  <a:lnTo>
                                    <a:pt x="f5" y="f5"/>
                                  </a:lnTo>
                                  <a:lnTo>
                                    <a:pt x="f5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29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1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20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  <wpg:grpSp>
                        <wpg:cNvPr id="333" name="Group 853"/>
                        <wpg:cNvGrpSpPr/>
                        <wpg:grpSpPr>
                          <a:xfrm>
                            <a:off x="1786316" y="0"/>
                            <a:ext cx="881637" cy="714246"/>
                            <a:chOff x="0" y="0"/>
                            <a:chExt cx="881637" cy="714246"/>
                          </a:xfrm>
                        </wpg:grpSpPr>
                        <wps:wsp>
                          <wps:cNvPr id="334" name="Freeform 856"/>
                          <wps:cNvSpPr/>
                          <wps:spPr>
                            <a:xfrm>
                              <a:off x="432365" y="498604"/>
                              <a:ext cx="1435" cy="21564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70"/>
                                <a:gd name="f7" fmla="val 215265"/>
                                <a:gd name="f8" fmla="val 214630"/>
                                <a:gd name="f9" fmla="+- 0 0 0"/>
                                <a:gd name="f10" fmla="*/ f3 1 1270"/>
                                <a:gd name="f11" fmla="*/ f4 1 215265"/>
                                <a:gd name="f12" fmla="+- f7 0 f5"/>
                                <a:gd name="f13" fmla="+- f6 0 f5"/>
                                <a:gd name="f14" fmla="*/ f9 f0 1"/>
                                <a:gd name="f15" fmla="*/ f13 1 1270"/>
                                <a:gd name="f16" fmla="*/ f12 1 215265"/>
                                <a:gd name="f17" fmla="*/ f14 1 f2"/>
                                <a:gd name="f18" fmla="*/ 0 1 f15"/>
                                <a:gd name="f19" fmla="*/ 498475 1 f16"/>
                                <a:gd name="f20" fmla="*/ 713105 1 f16"/>
                                <a:gd name="f21" fmla="*/ 1270 1 f15"/>
                                <a:gd name="f22" fmla="*/ 0 1 f16"/>
                                <a:gd name="f23" fmla="*/ 215265 1 f16"/>
                                <a:gd name="f24" fmla="+- f17 0 f1"/>
                                <a:gd name="f25" fmla="*/ f18 f10 1"/>
                                <a:gd name="f26" fmla="*/ f21 f10 1"/>
                                <a:gd name="f27" fmla="*/ f23 f11 1"/>
                                <a:gd name="f28" fmla="*/ f22 f11 1"/>
                                <a:gd name="f29" fmla="*/ f19 f11 1"/>
                                <a:gd name="f30" fmla="*/ f20 f1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">
                                  <a:pos x="f25" y="f29"/>
                                </a:cxn>
                                <a:cxn ang="f24">
                                  <a:pos x="f25" y="f30"/>
                                </a:cxn>
                              </a:cxnLst>
                              <a:rect l="f25" t="f28" r="f26" b="f27"/>
                              <a:pathLst>
                                <a:path w="1270" h="215265">
                                  <a:moveTo>
                                    <a:pt x="f5" y="f5"/>
                                  </a:moveTo>
                                  <a:lnTo>
                                    <a:pt x="f5" y="f8"/>
                                  </a:lnTo>
                                </a:path>
                              </a:pathLst>
                            </a:custGeom>
                            <a:noFill/>
                            <a:ln w="25557" cap="flat">
                              <a:solidFill>
                                <a:srgbClr val="3D6696"/>
                              </a:solidFill>
                              <a:prstDash val="solid"/>
                              <a:round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6483" tIns="6483" rIns="6483" bIns="6483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" name="Picture 855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3555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85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158" y="111236"/>
                              <a:ext cx="735479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337" name="Group 812"/>
                        <wpg:cNvGrpSpPr/>
                        <wpg:grpSpPr>
                          <a:xfrm>
                            <a:off x="1786316" y="95755"/>
                            <a:ext cx="894238" cy="1161718"/>
                            <a:chOff x="0" y="0"/>
                            <a:chExt cx="894238" cy="1161718"/>
                          </a:xfrm>
                        </wpg:grpSpPr>
                        <wps:wsp>
                          <wps:cNvPr id="338" name="Freeform 852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47 0"/>
                                <a:gd name="f9" fmla="+- 0 3101 0"/>
                                <a:gd name="f10" fmla="+- 0 3118 0"/>
                                <a:gd name="f11" fmla="+- 0 4130 0"/>
                                <a:gd name="f12" fmla="val 1123"/>
                                <a:gd name="f13" fmla="val 775"/>
                                <a:gd name="f14" fmla="val 77"/>
                                <a:gd name="f15" fmla="val 94"/>
                                <a:gd name="f16" fmla="val 1106"/>
                                <a:gd name="f17" fmla="+- 0 0 0"/>
                                <a:gd name="f18" fmla="*/ f3 1 1198"/>
                                <a:gd name="f19" fmla="*/ f4 1 778"/>
                                <a:gd name="f20" fmla="+- f8 0 3024"/>
                                <a:gd name="f21" fmla="+- f9 0 3024"/>
                                <a:gd name="f22" fmla="+- f10 0 3024"/>
                                <a:gd name="f23" fmla="+- f11 0 3024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8"/>
                                <a:gd name="f29" fmla="*/ f20 f25 1"/>
                                <a:gd name="f30" fmla="*/ 926 f24 1"/>
                                <a:gd name="f31" fmla="*/ f21 f25 1"/>
                                <a:gd name="f32" fmla="*/ f22 f25 1"/>
                                <a:gd name="f33" fmla="*/ 929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8"/>
                                <a:gd name="f38" fmla="*/ f31 1 1198"/>
                                <a:gd name="f39" fmla="*/ f32 1 1198"/>
                                <a:gd name="f40" fmla="*/ f33 1 778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7"/>
                                  </a:lnTo>
                                  <a:lnTo>
                                    <a:pt x="f16" y="f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39" name="Freeform 851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81 0"/>
                                <a:gd name="f9" fmla="+- 0 3067 0"/>
                                <a:gd name="f10" fmla="+- 0 3079 0"/>
                                <a:gd name="f11" fmla="+- 0 3082 0"/>
                                <a:gd name="f12" fmla="+- 0 3084 0"/>
                                <a:gd name="f13" fmla="+- 0 3096 0"/>
                                <a:gd name="f14" fmla="+- 0 4150 0"/>
                                <a:gd name="f15" fmla="+- 0 4164 0"/>
                                <a:gd name="f16" fmla="+- 0 4166 0"/>
                                <a:gd name="f17" fmla="val 1157"/>
                                <a:gd name="f18" fmla="val 761"/>
                                <a:gd name="f19" fmla="val 43"/>
                                <a:gd name="f20" fmla="val 55"/>
                                <a:gd name="f21" fmla="val 768"/>
                                <a:gd name="f22" fmla="val 58"/>
                                <a:gd name="f23" fmla="val 771"/>
                                <a:gd name="f24" fmla="val 60"/>
                                <a:gd name="f25" fmla="val 72"/>
                                <a:gd name="f26" fmla="val 775"/>
                                <a:gd name="f27" fmla="val 1126"/>
                                <a:gd name="f28" fmla="val 1140"/>
                                <a:gd name="f29" fmla="val 1142"/>
                                <a:gd name="f30" fmla="+- 0 0 0"/>
                                <a:gd name="f31" fmla="*/ f3 1 1198"/>
                                <a:gd name="f32" fmla="*/ f4 1 778"/>
                                <a:gd name="f33" fmla="+- f8 0 3024"/>
                                <a:gd name="f34" fmla="+- f9 0 3024"/>
                                <a:gd name="f35" fmla="+- f10 0 3024"/>
                                <a:gd name="f36" fmla="+- f11 0 3024"/>
                                <a:gd name="f37" fmla="+- f12 0 3024"/>
                                <a:gd name="f38" fmla="+- f13 0 3024"/>
                                <a:gd name="f39" fmla="+- f14 0 3024"/>
                                <a:gd name="f40" fmla="+- f15 0 3024"/>
                                <a:gd name="f41" fmla="+- f16 0 3024"/>
                                <a:gd name="f42" fmla="+- f7 0 f5"/>
                                <a:gd name="f43" fmla="+- f6 0 f5"/>
                                <a:gd name="f44" fmla="*/ f30 f0 1"/>
                                <a:gd name="f45" fmla="*/ f43 1 1198"/>
                                <a:gd name="f46" fmla="*/ f42 1 778"/>
                                <a:gd name="f47" fmla="*/ f33 f43 1"/>
                                <a:gd name="f48" fmla="*/ 912 f42 1"/>
                                <a:gd name="f49" fmla="*/ f34 f43 1"/>
                                <a:gd name="f50" fmla="*/ f35 f43 1"/>
                                <a:gd name="f51" fmla="*/ 919 f42 1"/>
                                <a:gd name="f52" fmla="*/ f36 f43 1"/>
                                <a:gd name="f53" fmla="*/ 922 f42 1"/>
                                <a:gd name="f54" fmla="*/ f37 f43 1"/>
                                <a:gd name="f55" fmla="*/ f38 f43 1"/>
                                <a:gd name="f56" fmla="*/ 926 f42 1"/>
                                <a:gd name="f57" fmla="*/ f39 f43 1"/>
                                <a:gd name="f58" fmla="*/ f40 f43 1"/>
                                <a:gd name="f59" fmla="*/ f41 f43 1"/>
                                <a:gd name="f60" fmla="*/ f44 1 f2"/>
                                <a:gd name="f61" fmla="*/ f47 1 1198"/>
                                <a:gd name="f62" fmla="*/ f48 1 778"/>
                                <a:gd name="f63" fmla="*/ f49 1 1198"/>
                                <a:gd name="f64" fmla="*/ f50 1 1198"/>
                                <a:gd name="f65" fmla="*/ f51 1 778"/>
                                <a:gd name="f66" fmla="*/ f52 1 1198"/>
                                <a:gd name="f67" fmla="*/ f53 1 778"/>
                                <a:gd name="f68" fmla="*/ f54 1 1198"/>
                                <a:gd name="f69" fmla="*/ f55 1 1198"/>
                                <a:gd name="f70" fmla="*/ f56 1 778"/>
                                <a:gd name="f71" fmla="*/ f57 1 1198"/>
                                <a:gd name="f72" fmla="*/ f58 1 1198"/>
                                <a:gd name="f73" fmla="*/ f59 1 1198"/>
                                <a:gd name="f74" fmla="*/ 0 1 f45"/>
                                <a:gd name="f75" fmla="*/ f6 1 f45"/>
                                <a:gd name="f76" fmla="*/ 0 1 f46"/>
                                <a:gd name="f77" fmla="*/ f7 1 f46"/>
                                <a:gd name="f78" fmla="+- f60 0 f1"/>
                                <a:gd name="f79" fmla="*/ f61 1 f45"/>
                                <a:gd name="f80" fmla="*/ f62 1 f46"/>
                                <a:gd name="f81" fmla="*/ f63 1 f45"/>
                                <a:gd name="f82" fmla="*/ f64 1 f45"/>
                                <a:gd name="f83" fmla="*/ f65 1 f46"/>
                                <a:gd name="f84" fmla="*/ f66 1 f45"/>
                                <a:gd name="f85" fmla="*/ f67 1 f46"/>
                                <a:gd name="f86" fmla="*/ f68 1 f45"/>
                                <a:gd name="f87" fmla="*/ f69 1 f45"/>
                                <a:gd name="f88" fmla="*/ f70 1 f46"/>
                                <a:gd name="f89" fmla="*/ f71 1 f45"/>
                                <a:gd name="f90" fmla="*/ f72 1 f45"/>
                                <a:gd name="f91" fmla="*/ f73 1 f45"/>
                                <a:gd name="f92" fmla="*/ f74 f31 1"/>
                                <a:gd name="f93" fmla="*/ f75 f31 1"/>
                                <a:gd name="f94" fmla="*/ f77 f32 1"/>
                                <a:gd name="f95" fmla="*/ f76 f32 1"/>
                                <a:gd name="f96" fmla="*/ f79 f31 1"/>
                                <a:gd name="f97" fmla="*/ f80 f32 1"/>
                                <a:gd name="f98" fmla="*/ f81 f31 1"/>
                                <a:gd name="f99" fmla="*/ f82 f31 1"/>
                                <a:gd name="f100" fmla="*/ f83 f32 1"/>
                                <a:gd name="f101" fmla="*/ f84 f31 1"/>
                                <a:gd name="f102" fmla="*/ f85 f32 1"/>
                                <a:gd name="f103" fmla="*/ f86 f31 1"/>
                                <a:gd name="f104" fmla="*/ f87 f31 1"/>
                                <a:gd name="f105" fmla="*/ f88 f32 1"/>
                                <a:gd name="f106" fmla="*/ f89 f31 1"/>
                                <a:gd name="f107" fmla="*/ f90 f31 1"/>
                                <a:gd name="f108" fmla="*/ f91 f3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8">
                                  <a:pos x="f96" y="f97"/>
                                </a:cxn>
                                <a:cxn ang="f78">
                                  <a:pos x="f98" y="f97"/>
                                </a:cxn>
                                <a:cxn ang="f78">
                                  <a:pos x="f99" y="f100"/>
                                </a:cxn>
                                <a:cxn ang="f78">
                                  <a:pos x="f101" y="f100"/>
                                </a:cxn>
                                <a:cxn ang="f78">
                                  <a:pos x="f101" y="f102"/>
                                </a:cxn>
                                <a:cxn ang="f78">
                                  <a:pos x="f103" y="f102"/>
                                </a:cxn>
                                <a:cxn ang="f78">
                                  <a:pos x="f104" y="f105"/>
                                </a:cxn>
                                <a:cxn ang="f78">
                                  <a:pos x="f106" y="f105"/>
                                </a:cxn>
                                <a:cxn ang="f78">
                                  <a:pos x="f107" y="f102"/>
                                </a:cxn>
                                <a:cxn ang="f78">
                                  <a:pos x="f108" y="f100"/>
                                </a:cxn>
                                <a:cxn ang="f78">
                                  <a:pos x="f96" y="f97"/>
                                </a:cxn>
                              </a:cxnLst>
                              <a:rect l="f92" t="f95" r="f93" b="f94"/>
                              <a:pathLst>
                                <a:path w="1198" h="778">
                                  <a:moveTo>
                                    <a:pt x="f17" y="f18"/>
                                  </a:move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8" y="f23"/>
                                  </a:lnTo>
                                  <a:lnTo>
                                    <a:pt x="f29" y="f21"/>
                                  </a:lnTo>
                                  <a:lnTo>
                                    <a:pt x="f17" y="f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0" name="Freeform 850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79 0"/>
                                <a:gd name="f9" fmla="+- 0 3034 0"/>
                                <a:gd name="f10" fmla="+- 0 3038 0"/>
                                <a:gd name="f11" fmla="+- 0 3041 0"/>
                                <a:gd name="f12" fmla="+- 0 3050 0"/>
                                <a:gd name="f13" fmla="+- 0 3053 0"/>
                                <a:gd name="f14" fmla="+- 0 3065 0"/>
                                <a:gd name="f15" fmla="+- 0 4183 0"/>
                                <a:gd name="f16" fmla="+- 0 4195 0"/>
                                <a:gd name="f17" fmla="+- 0 4198 0"/>
                                <a:gd name="f18" fmla="+- 0 4205 0"/>
                                <a:gd name="f19" fmla="+- 0 3108 0"/>
                                <a:gd name="f20" fmla="+- 0 3096 0"/>
                                <a:gd name="f21" fmla="+- 0 3098 0"/>
                                <a:gd name="f22" fmla="+- 0 3092 0"/>
                                <a:gd name="f23" fmla="+- 0 3089 0"/>
                                <a:gd name="f24" fmla="val 55"/>
                                <a:gd name="f25" fmla="val 720"/>
                                <a:gd name="f26" fmla="val 10"/>
                                <a:gd name="f27" fmla="val 14"/>
                                <a:gd name="f28" fmla="val 735"/>
                                <a:gd name="f29" fmla="val 17"/>
                                <a:gd name="f30" fmla="val 737"/>
                                <a:gd name="f31" fmla="val 26"/>
                                <a:gd name="f32" fmla="val 749"/>
                                <a:gd name="f33" fmla="val 29"/>
                                <a:gd name="f34" fmla="val 751"/>
                                <a:gd name="f35" fmla="val 41"/>
                                <a:gd name="f36" fmla="val 759"/>
                                <a:gd name="f37" fmla="val 761"/>
                                <a:gd name="f38" fmla="val 1159"/>
                                <a:gd name="f39" fmla="val 1171"/>
                                <a:gd name="f40" fmla="val 1174"/>
                                <a:gd name="f41" fmla="val 747"/>
                                <a:gd name="f42" fmla="val 1181"/>
                                <a:gd name="f43" fmla="val 84"/>
                                <a:gd name="f44" fmla="val 72"/>
                                <a:gd name="f45" fmla="val 732"/>
                                <a:gd name="f46" fmla="val 74"/>
                                <a:gd name="f47" fmla="val 68"/>
                                <a:gd name="f48" fmla="val 730"/>
                                <a:gd name="f49" fmla="val 65"/>
                                <a:gd name="f50" fmla="+- 0 0 0"/>
                                <a:gd name="f51" fmla="*/ f3 1 1198"/>
                                <a:gd name="f52" fmla="*/ f4 1 778"/>
                                <a:gd name="f53" fmla="+- f8 0 3024"/>
                                <a:gd name="f54" fmla="+- f9 0 3024"/>
                                <a:gd name="f55" fmla="+- f10 0 3024"/>
                                <a:gd name="f56" fmla="+- f11 0 3024"/>
                                <a:gd name="f57" fmla="+- f12 0 3024"/>
                                <a:gd name="f58" fmla="+- f13 0 3024"/>
                                <a:gd name="f59" fmla="+- f14 0 3024"/>
                                <a:gd name="f60" fmla="+- f15 0 3024"/>
                                <a:gd name="f61" fmla="+- f16 0 3024"/>
                                <a:gd name="f62" fmla="+- f17 0 3024"/>
                                <a:gd name="f63" fmla="+- f18 0 3024"/>
                                <a:gd name="f64" fmla="+- f19 0 3024"/>
                                <a:gd name="f65" fmla="+- f20 0 3024"/>
                                <a:gd name="f66" fmla="+- f21 0 3024"/>
                                <a:gd name="f67" fmla="+- f22 0 3024"/>
                                <a:gd name="f68" fmla="+- f23 0 3024"/>
                                <a:gd name="f69" fmla="+- f7 0 f5"/>
                                <a:gd name="f70" fmla="+- f6 0 f5"/>
                                <a:gd name="f71" fmla="*/ f50 f0 1"/>
                                <a:gd name="f72" fmla="*/ f70 1 1198"/>
                                <a:gd name="f73" fmla="*/ f69 1 778"/>
                                <a:gd name="f74" fmla="*/ f53 f70 1"/>
                                <a:gd name="f75" fmla="*/ 871 f69 1"/>
                                <a:gd name="f76" fmla="*/ f54 f70 1"/>
                                <a:gd name="f77" fmla="*/ f55 f70 1"/>
                                <a:gd name="f78" fmla="*/ 886 f69 1"/>
                                <a:gd name="f79" fmla="*/ f56 f70 1"/>
                                <a:gd name="f80" fmla="*/ 888 f69 1"/>
                                <a:gd name="f81" fmla="*/ f57 f70 1"/>
                                <a:gd name="f82" fmla="*/ 900 f69 1"/>
                                <a:gd name="f83" fmla="*/ f58 f70 1"/>
                                <a:gd name="f84" fmla="*/ 902 f69 1"/>
                                <a:gd name="f85" fmla="*/ f59 f70 1"/>
                                <a:gd name="f86" fmla="*/ 910 f69 1"/>
                                <a:gd name="f87" fmla="*/ 912 f69 1"/>
                                <a:gd name="f88" fmla="*/ f60 f70 1"/>
                                <a:gd name="f89" fmla="*/ f61 f70 1"/>
                                <a:gd name="f90" fmla="*/ f62 f70 1"/>
                                <a:gd name="f91" fmla="*/ 898 f69 1"/>
                                <a:gd name="f92" fmla="*/ f63 f70 1"/>
                                <a:gd name="f93" fmla="*/ f64 f70 1"/>
                                <a:gd name="f94" fmla="*/ f65 f70 1"/>
                                <a:gd name="f95" fmla="*/ 883 f69 1"/>
                                <a:gd name="f96" fmla="*/ f66 f70 1"/>
                                <a:gd name="f97" fmla="*/ f67 f70 1"/>
                                <a:gd name="f98" fmla="*/ 881 f69 1"/>
                                <a:gd name="f99" fmla="*/ f68 f70 1"/>
                                <a:gd name="f100" fmla="*/ f71 1 f2"/>
                                <a:gd name="f101" fmla="*/ f74 1 1198"/>
                                <a:gd name="f102" fmla="*/ f75 1 778"/>
                                <a:gd name="f103" fmla="*/ f76 1 1198"/>
                                <a:gd name="f104" fmla="*/ f77 1 1198"/>
                                <a:gd name="f105" fmla="*/ f78 1 778"/>
                                <a:gd name="f106" fmla="*/ f79 1 1198"/>
                                <a:gd name="f107" fmla="*/ f80 1 778"/>
                                <a:gd name="f108" fmla="*/ f81 1 1198"/>
                                <a:gd name="f109" fmla="*/ f82 1 778"/>
                                <a:gd name="f110" fmla="*/ f83 1 1198"/>
                                <a:gd name="f111" fmla="*/ f84 1 778"/>
                                <a:gd name="f112" fmla="*/ f85 1 1198"/>
                                <a:gd name="f113" fmla="*/ f86 1 778"/>
                                <a:gd name="f114" fmla="*/ f87 1 778"/>
                                <a:gd name="f115" fmla="*/ f88 1 1198"/>
                                <a:gd name="f116" fmla="*/ f89 1 1198"/>
                                <a:gd name="f117" fmla="*/ f90 1 1198"/>
                                <a:gd name="f118" fmla="*/ f91 1 778"/>
                                <a:gd name="f119" fmla="*/ f92 1 1198"/>
                                <a:gd name="f120" fmla="*/ f93 1 1198"/>
                                <a:gd name="f121" fmla="*/ f94 1 1198"/>
                                <a:gd name="f122" fmla="*/ f95 1 778"/>
                                <a:gd name="f123" fmla="*/ f96 1 1198"/>
                                <a:gd name="f124" fmla="*/ f97 1 1198"/>
                                <a:gd name="f125" fmla="*/ f98 1 778"/>
                                <a:gd name="f126" fmla="*/ f99 1 1198"/>
                                <a:gd name="f127" fmla="*/ 0 1 f72"/>
                                <a:gd name="f128" fmla="*/ f6 1 f72"/>
                                <a:gd name="f129" fmla="*/ 0 1 f73"/>
                                <a:gd name="f130" fmla="*/ f7 1 f73"/>
                                <a:gd name="f131" fmla="+- f100 0 f1"/>
                                <a:gd name="f132" fmla="*/ f101 1 f72"/>
                                <a:gd name="f133" fmla="*/ f102 1 f73"/>
                                <a:gd name="f134" fmla="*/ f103 1 f72"/>
                                <a:gd name="f135" fmla="*/ f104 1 f72"/>
                                <a:gd name="f136" fmla="*/ f105 1 f73"/>
                                <a:gd name="f137" fmla="*/ f106 1 f72"/>
                                <a:gd name="f138" fmla="*/ f107 1 f73"/>
                                <a:gd name="f139" fmla="*/ f108 1 f72"/>
                                <a:gd name="f140" fmla="*/ f109 1 f73"/>
                                <a:gd name="f141" fmla="*/ f110 1 f72"/>
                                <a:gd name="f142" fmla="*/ f111 1 f73"/>
                                <a:gd name="f143" fmla="*/ f112 1 f72"/>
                                <a:gd name="f144" fmla="*/ f113 1 f73"/>
                                <a:gd name="f145" fmla="*/ f114 1 f73"/>
                                <a:gd name="f146" fmla="*/ f115 1 f72"/>
                                <a:gd name="f147" fmla="*/ f116 1 f72"/>
                                <a:gd name="f148" fmla="*/ f117 1 f72"/>
                                <a:gd name="f149" fmla="*/ f118 1 f73"/>
                                <a:gd name="f150" fmla="*/ f119 1 f72"/>
                                <a:gd name="f151" fmla="*/ f120 1 f72"/>
                                <a:gd name="f152" fmla="*/ f121 1 f72"/>
                                <a:gd name="f153" fmla="*/ f122 1 f73"/>
                                <a:gd name="f154" fmla="*/ f123 1 f72"/>
                                <a:gd name="f155" fmla="*/ f124 1 f72"/>
                                <a:gd name="f156" fmla="*/ f125 1 f73"/>
                                <a:gd name="f157" fmla="*/ f126 1 f72"/>
                                <a:gd name="f158" fmla="*/ f127 f51 1"/>
                                <a:gd name="f159" fmla="*/ f128 f51 1"/>
                                <a:gd name="f160" fmla="*/ f130 f52 1"/>
                                <a:gd name="f161" fmla="*/ f129 f52 1"/>
                                <a:gd name="f162" fmla="*/ f132 f51 1"/>
                                <a:gd name="f163" fmla="*/ f133 f52 1"/>
                                <a:gd name="f164" fmla="*/ f134 f51 1"/>
                                <a:gd name="f165" fmla="*/ f135 f51 1"/>
                                <a:gd name="f166" fmla="*/ f136 f52 1"/>
                                <a:gd name="f167" fmla="*/ f137 f51 1"/>
                                <a:gd name="f168" fmla="*/ f138 f52 1"/>
                                <a:gd name="f169" fmla="*/ f139 f51 1"/>
                                <a:gd name="f170" fmla="*/ f140 f52 1"/>
                                <a:gd name="f171" fmla="*/ f141 f51 1"/>
                                <a:gd name="f172" fmla="*/ f142 f52 1"/>
                                <a:gd name="f173" fmla="*/ f143 f51 1"/>
                                <a:gd name="f174" fmla="*/ f144 f52 1"/>
                                <a:gd name="f175" fmla="*/ f145 f52 1"/>
                                <a:gd name="f176" fmla="*/ f146 f51 1"/>
                                <a:gd name="f177" fmla="*/ f147 f51 1"/>
                                <a:gd name="f178" fmla="*/ f148 f51 1"/>
                                <a:gd name="f179" fmla="*/ f149 f52 1"/>
                                <a:gd name="f180" fmla="*/ f150 f51 1"/>
                                <a:gd name="f181" fmla="*/ f151 f51 1"/>
                                <a:gd name="f182" fmla="*/ f152 f51 1"/>
                                <a:gd name="f183" fmla="*/ f153 f52 1"/>
                                <a:gd name="f184" fmla="*/ f154 f51 1"/>
                                <a:gd name="f185" fmla="*/ f155 f51 1"/>
                                <a:gd name="f186" fmla="*/ f156 f52 1"/>
                                <a:gd name="f187" fmla="*/ f157 f5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31">
                                  <a:pos x="f162" y="f163"/>
                                </a:cxn>
                                <a:cxn ang="f131">
                                  <a:pos x="f164" y="f163"/>
                                </a:cxn>
                                <a:cxn ang="f131">
                                  <a:pos x="f165" y="f166"/>
                                </a:cxn>
                                <a:cxn ang="f131">
                                  <a:pos x="f167" y="f166"/>
                                </a:cxn>
                                <a:cxn ang="f131">
                                  <a:pos x="f167" y="f168"/>
                                </a:cxn>
                                <a:cxn ang="f131">
                                  <a:pos x="f169" y="f170"/>
                                </a:cxn>
                                <a:cxn ang="f131">
                                  <a:pos x="f171" y="f170"/>
                                </a:cxn>
                                <a:cxn ang="f131">
                                  <a:pos x="f171" y="f172"/>
                                </a:cxn>
                                <a:cxn ang="f131">
                                  <a:pos x="f173" y="f174"/>
                                </a:cxn>
                                <a:cxn ang="f131">
                                  <a:pos x="f173" y="f175"/>
                                </a:cxn>
                                <a:cxn ang="f131">
                                  <a:pos x="f176" y="f175"/>
                                </a:cxn>
                                <a:cxn ang="f131">
                                  <a:pos x="f176" y="f174"/>
                                </a:cxn>
                                <a:cxn ang="f131">
                                  <a:pos x="f177" y="f172"/>
                                </a:cxn>
                                <a:cxn ang="f131">
                                  <a:pos x="f177" y="f170"/>
                                </a:cxn>
                                <a:cxn ang="f131">
                                  <a:pos x="f178" y="f179"/>
                                </a:cxn>
                                <a:cxn ang="f131">
                                  <a:pos x="f180" y="f168"/>
                                </a:cxn>
                                <a:cxn ang="f131">
                                  <a:pos x="f181" y="f168"/>
                                </a:cxn>
                                <a:cxn ang="f131">
                                  <a:pos x="f182" y="f183"/>
                                </a:cxn>
                                <a:cxn ang="f131">
                                  <a:pos x="f184" y="f183"/>
                                </a:cxn>
                                <a:cxn ang="f131">
                                  <a:pos x="f185" y="f186"/>
                                </a:cxn>
                                <a:cxn ang="f131">
                                  <a:pos x="f187" y="f186"/>
                                </a:cxn>
                                <a:cxn ang="f131">
                                  <a:pos x="f162" y="f163"/>
                                </a:cxn>
                              </a:cxnLst>
                              <a:rect l="f158" t="f161" r="f159" b="f160"/>
                              <a:pathLst>
                                <a:path w="1198" h="778">
                                  <a:moveTo>
                                    <a:pt x="f24" y="f25"/>
                                  </a:move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5" y="f37"/>
                                  </a:lnTo>
                                  <a:lnTo>
                                    <a:pt x="f38" y="f37"/>
                                  </a:lnTo>
                                  <a:lnTo>
                                    <a:pt x="f38" y="f36"/>
                                  </a:lnTo>
                                  <a:lnTo>
                                    <a:pt x="f39" y="f34"/>
                                  </a:lnTo>
                                  <a:lnTo>
                                    <a:pt x="f39" y="f32"/>
                                  </a:lnTo>
                                  <a:lnTo>
                                    <a:pt x="f40" y="f41"/>
                                  </a:lnTo>
                                  <a:lnTo>
                                    <a:pt x="f42" y="f30"/>
                                  </a:lnTo>
                                  <a:lnTo>
                                    <a:pt x="f43" y="f30"/>
                                  </a:lnTo>
                                  <a:lnTo>
                                    <a:pt x="f44" y="f45"/>
                                  </a:lnTo>
                                  <a:lnTo>
                                    <a:pt x="f46" y="f45"/>
                                  </a:lnTo>
                                  <a:lnTo>
                                    <a:pt x="f47" y="f48"/>
                                  </a:lnTo>
                                  <a:lnTo>
                                    <a:pt x="f49" y="f48"/>
                                  </a:lnTo>
                                  <a:lnTo>
                                    <a:pt x="f24" y="f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1" name="Freeform 849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106 0"/>
                                <a:gd name="f9" fmla="+- 0 3108 0"/>
                                <a:gd name="f10" fmla="+- 0 3118 0"/>
                                <a:gd name="f11" fmla="val 82"/>
                                <a:gd name="f12" fmla="val 735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2" name="Freeform 848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42 0"/>
                                <a:gd name="f9" fmla="+- 0 4128 0"/>
                                <a:gd name="f10" fmla="+- 0 4138 0"/>
                                <a:gd name="f11" fmla="val 1118"/>
                                <a:gd name="f12" fmla="val 735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3" name="Freeform 847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59 0"/>
                                <a:gd name="f9" fmla="+- 0 4147 0"/>
                                <a:gd name="f10" fmla="+- 0 4152 0"/>
                                <a:gd name="f11" fmla="+- 0 4138 0"/>
                                <a:gd name="f12" fmla="+- 0 4207 0"/>
                                <a:gd name="f13" fmla="+- 0 4210 0"/>
                                <a:gd name="f14" fmla="+- 0 4157 0"/>
                                <a:gd name="f15" fmla="val 1135"/>
                                <a:gd name="f16" fmla="val 728"/>
                                <a:gd name="f17" fmla="val 1123"/>
                                <a:gd name="f18" fmla="val 732"/>
                                <a:gd name="f19" fmla="val 1128"/>
                                <a:gd name="f20" fmla="val 1114"/>
                                <a:gd name="f21" fmla="val 737"/>
                                <a:gd name="f22" fmla="val 1183"/>
                                <a:gd name="f23" fmla="val 735"/>
                                <a:gd name="f24" fmla="val 1186"/>
                                <a:gd name="f25" fmla="val 730"/>
                                <a:gd name="f26" fmla="val 1133"/>
                                <a:gd name="f27" fmla="+- 0 0 0"/>
                                <a:gd name="f28" fmla="*/ f3 1 1198"/>
                                <a:gd name="f29" fmla="*/ f4 1 778"/>
                                <a:gd name="f30" fmla="+- f8 0 3024"/>
                                <a:gd name="f31" fmla="+- f9 0 3024"/>
                                <a:gd name="f32" fmla="+- f10 0 3024"/>
                                <a:gd name="f33" fmla="+- f11 0 3024"/>
                                <a:gd name="f34" fmla="+- f12 0 3024"/>
                                <a:gd name="f35" fmla="+- f13 0 3024"/>
                                <a:gd name="f36" fmla="+- f14 0 3024"/>
                                <a:gd name="f37" fmla="+- f7 0 f5"/>
                                <a:gd name="f38" fmla="+- f6 0 f5"/>
                                <a:gd name="f39" fmla="*/ f27 f0 1"/>
                                <a:gd name="f40" fmla="*/ f38 1 1198"/>
                                <a:gd name="f41" fmla="*/ f37 1 778"/>
                                <a:gd name="f42" fmla="*/ f30 f38 1"/>
                                <a:gd name="f43" fmla="*/ 879 f37 1"/>
                                <a:gd name="f44" fmla="*/ f31 f38 1"/>
                                <a:gd name="f45" fmla="*/ 883 f37 1"/>
                                <a:gd name="f46" fmla="*/ f32 f38 1"/>
                                <a:gd name="f47" fmla="*/ f33 f38 1"/>
                                <a:gd name="f48" fmla="*/ 888 f37 1"/>
                                <a:gd name="f49" fmla="*/ f34 f38 1"/>
                                <a:gd name="f50" fmla="*/ 886 f37 1"/>
                                <a:gd name="f51" fmla="*/ f35 f38 1"/>
                                <a:gd name="f52" fmla="*/ 881 f37 1"/>
                                <a:gd name="f53" fmla="*/ f36 f38 1"/>
                                <a:gd name="f54" fmla="*/ f39 1 f2"/>
                                <a:gd name="f55" fmla="*/ f42 1 1198"/>
                                <a:gd name="f56" fmla="*/ f43 1 778"/>
                                <a:gd name="f57" fmla="*/ f44 1 1198"/>
                                <a:gd name="f58" fmla="*/ f45 1 778"/>
                                <a:gd name="f59" fmla="*/ f46 1 1198"/>
                                <a:gd name="f60" fmla="*/ f47 1 1198"/>
                                <a:gd name="f61" fmla="*/ f48 1 778"/>
                                <a:gd name="f62" fmla="*/ f49 1 1198"/>
                                <a:gd name="f63" fmla="*/ f50 1 778"/>
                                <a:gd name="f64" fmla="*/ f51 1 1198"/>
                                <a:gd name="f65" fmla="*/ f52 1 778"/>
                                <a:gd name="f66" fmla="*/ f53 1 1198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0"/>
                                <a:gd name="f78" fmla="*/ f61 1 f41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8 1"/>
                                <a:gd name="f94" fmla="*/ f78 f29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1"/>
                                </a:cxn>
                                <a:cxn ang="f71">
                                  <a:pos x="f93" y="f94"/>
                                </a:cxn>
                                <a:cxn ang="f71">
                                  <a:pos x="f95" y="f94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1198" h="778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4" name="Freeform 846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86 0"/>
                                <a:gd name="f9" fmla="+- 0 3089 0"/>
                                <a:gd name="f10" fmla="+- 0 3092 0"/>
                                <a:gd name="f11" fmla="val 62"/>
                                <a:gd name="f12" fmla="val 727"/>
                                <a:gd name="f13" fmla="val 65"/>
                                <a:gd name="f14" fmla="val 730"/>
                                <a:gd name="f15" fmla="val 68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78 f22 1"/>
                                <a:gd name="f29" fmla="*/ f20 f23 1"/>
                                <a:gd name="f30" fmla="*/ 881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5" name="Freeform 845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62 0"/>
                                <a:gd name="f9" fmla="+- 0 4159 0"/>
                                <a:gd name="f10" fmla="+- 0 4157 0"/>
                                <a:gd name="f11" fmla="val 1138"/>
                                <a:gd name="f12" fmla="val 727"/>
                                <a:gd name="f13" fmla="val 1135"/>
                                <a:gd name="f14" fmla="val 728"/>
                                <a:gd name="f15" fmla="val 1133"/>
                                <a:gd name="f16" fmla="val 730"/>
                                <a:gd name="f17" fmla="+- 0 0 0"/>
                                <a:gd name="f18" fmla="*/ f3 1 1198"/>
                                <a:gd name="f19" fmla="*/ f4 1 778"/>
                                <a:gd name="f20" fmla="+- f8 0 3024"/>
                                <a:gd name="f21" fmla="+- f9 0 3024"/>
                                <a:gd name="f22" fmla="+- f10 0 3024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8"/>
                                <a:gd name="f28" fmla="*/ f20 f24 1"/>
                                <a:gd name="f29" fmla="*/ 878 f23 1"/>
                                <a:gd name="f30" fmla="*/ f21 f24 1"/>
                                <a:gd name="f31" fmla="*/ 879 f23 1"/>
                                <a:gd name="f32" fmla="*/ f22 f24 1"/>
                                <a:gd name="f33" fmla="*/ 881 f23 1"/>
                                <a:gd name="f34" fmla="*/ f25 1 f2"/>
                                <a:gd name="f35" fmla="*/ f28 1 1198"/>
                                <a:gd name="f36" fmla="*/ f29 1 778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6" name="Freeform 844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212 0"/>
                                <a:gd name="f9" fmla="+- 0 4162 0"/>
                                <a:gd name="f10" fmla="+- 0 4157 0"/>
                                <a:gd name="f11" fmla="+- 0 4210 0"/>
                                <a:gd name="f12" fmla="val 1188"/>
                                <a:gd name="f13" fmla="val 727"/>
                                <a:gd name="f14" fmla="val 1138"/>
                                <a:gd name="f15" fmla="val 1133"/>
                                <a:gd name="f16" fmla="val 730"/>
                                <a:gd name="f17" fmla="val 1186"/>
                                <a:gd name="f18" fmla="+- 0 0 0"/>
                                <a:gd name="f19" fmla="*/ f3 1 1198"/>
                                <a:gd name="f20" fmla="*/ f4 1 778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878 f25 1"/>
                                <a:gd name="f32" fmla="*/ f22 f26 1"/>
                                <a:gd name="f33" fmla="*/ f23 f26 1"/>
                                <a:gd name="f34" fmla="*/ 881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1198"/>
                                <a:gd name="f41" fmla="*/ f34 1 778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7" name="Freeform 843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67 0"/>
                                <a:gd name="f9" fmla="+- 0 4159 0"/>
                                <a:gd name="f10" fmla="+- 0 4162 0"/>
                                <a:gd name="f11" fmla="+- 0 4212 0"/>
                                <a:gd name="f12" fmla="+- 0 4214 0"/>
                                <a:gd name="f13" fmla="+- 0 4166 0"/>
                                <a:gd name="f14" fmla="val 1143"/>
                                <a:gd name="f15" fmla="val 722"/>
                                <a:gd name="f16" fmla="val 1135"/>
                                <a:gd name="f17" fmla="val 728"/>
                                <a:gd name="f18" fmla="val 1138"/>
                                <a:gd name="f19" fmla="val 727"/>
                                <a:gd name="f20" fmla="val 1188"/>
                                <a:gd name="f21" fmla="val 1190"/>
                                <a:gd name="f22" fmla="val 723"/>
                                <a:gd name="f23" fmla="val 1142"/>
                                <a:gd name="f24" fmla="+- 0 0 0"/>
                                <a:gd name="f25" fmla="*/ f3 1 1198"/>
                                <a:gd name="f26" fmla="*/ f4 1 778"/>
                                <a:gd name="f27" fmla="+- f8 0 3024"/>
                                <a:gd name="f28" fmla="+- f9 0 3024"/>
                                <a:gd name="f29" fmla="+- f10 0 3024"/>
                                <a:gd name="f30" fmla="+- f11 0 3024"/>
                                <a:gd name="f31" fmla="+- f12 0 3024"/>
                                <a:gd name="f32" fmla="+- f13 0 3024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8"/>
                                <a:gd name="f38" fmla="*/ f27 f34 1"/>
                                <a:gd name="f39" fmla="*/ 873 f33 1"/>
                                <a:gd name="f40" fmla="*/ f28 f34 1"/>
                                <a:gd name="f41" fmla="*/ 879 f33 1"/>
                                <a:gd name="f42" fmla="*/ f29 f34 1"/>
                                <a:gd name="f43" fmla="*/ 878 f33 1"/>
                                <a:gd name="f44" fmla="*/ f30 f34 1"/>
                                <a:gd name="f45" fmla="*/ f31 f34 1"/>
                                <a:gd name="f46" fmla="*/ 874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8"/>
                                <a:gd name="f51" fmla="*/ f40 1 1198"/>
                                <a:gd name="f52" fmla="*/ f41 1 778"/>
                                <a:gd name="f53" fmla="*/ f42 1 1198"/>
                                <a:gd name="f54" fmla="*/ f43 1 778"/>
                                <a:gd name="f55" fmla="*/ f44 1 1198"/>
                                <a:gd name="f56" fmla="*/ f45 1 1198"/>
                                <a:gd name="f57" fmla="*/ f46 1 778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8" name="Freeform 842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98 0"/>
                                <a:gd name="f9" fmla="+- 0 3038 0"/>
                                <a:gd name="f10" fmla="+- 0 3034 0"/>
                                <a:gd name="f11" fmla="+- 0 3031 0"/>
                                <a:gd name="f12" fmla="+- 0 3026 0"/>
                                <a:gd name="f13" fmla="+- 0 3024 0"/>
                                <a:gd name="f14" fmla="+- 0 3079 0"/>
                                <a:gd name="f15" fmla="+- 0 3082 0"/>
                                <a:gd name="f16" fmla="+- 0 3076 0"/>
                                <a:gd name="f17" fmla="+- 0 3074 0"/>
                                <a:gd name="f18" fmla="+- 0 3067 0"/>
                                <a:gd name="f19" fmla="+- 0 3068 0"/>
                                <a:gd name="f20" fmla="+- 0 3066 0"/>
                                <a:gd name="f21" fmla="+- 0 3065 0"/>
                                <a:gd name="f22" fmla="+- 0 3069 0"/>
                                <a:gd name="f23" fmla="+- 0 3073 0"/>
                                <a:gd name="f24" fmla="+- 0 3072 0"/>
                                <a:gd name="f25" fmla="+- 0 3089 0"/>
                                <a:gd name="f26" fmla="+- 0 3090 0"/>
                                <a:gd name="f27" fmla="val 74"/>
                                <a:gd name="f28" fmla="val 43"/>
                                <a:gd name="f29" fmla="val 14"/>
                                <a:gd name="f30" fmla="val 10"/>
                                <a:gd name="f31" fmla="val 55"/>
                                <a:gd name="f32" fmla="val 7"/>
                                <a:gd name="f33" fmla="val 58"/>
                                <a:gd name="f34" fmla="val 60"/>
                                <a:gd name="f35" fmla="val 2"/>
                                <a:gd name="f36" fmla="val 75"/>
                                <a:gd name="f37" fmla="val 77"/>
                                <a:gd name="f38" fmla="val 94"/>
                                <a:gd name="f39" fmla="val 684"/>
                                <a:gd name="f40" fmla="val 701"/>
                                <a:gd name="f41" fmla="val 703"/>
                                <a:gd name="f42" fmla="val 718"/>
                                <a:gd name="f43" fmla="val 720"/>
                                <a:gd name="f44" fmla="val 723"/>
                                <a:gd name="f45" fmla="val 52"/>
                                <a:gd name="f46" fmla="val 715"/>
                                <a:gd name="f47" fmla="val 50"/>
                                <a:gd name="f48" fmla="val 44"/>
                                <a:gd name="f49" fmla="val 42"/>
                                <a:gd name="f50" fmla="val 696"/>
                                <a:gd name="f51" fmla="val 41"/>
                                <a:gd name="f52" fmla="val 82"/>
                                <a:gd name="f53" fmla="val 45"/>
                                <a:gd name="f54" fmla="val 49"/>
                                <a:gd name="f55" fmla="val 65"/>
                                <a:gd name="f56" fmla="val 48"/>
                                <a:gd name="f57" fmla="val 66"/>
                                <a:gd name="f58" fmla="+- 0 0 0"/>
                                <a:gd name="f59" fmla="*/ f3 1 1198"/>
                                <a:gd name="f60" fmla="*/ f4 1 778"/>
                                <a:gd name="f61" fmla="+- f8 0 3024"/>
                                <a:gd name="f62" fmla="+- f9 0 3024"/>
                                <a:gd name="f63" fmla="+- f10 0 3024"/>
                                <a:gd name="f64" fmla="+- f11 0 3024"/>
                                <a:gd name="f65" fmla="+- f12 0 3024"/>
                                <a:gd name="f66" fmla="+- f13 0 3024"/>
                                <a:gd name="f67" fmla="+- f14 0 3024"/>
                                <a:gd name="f68" fmla="+- f15 0 3024"/>
                                <a:gd name="f69" fmla="+- f16 0 3024"/>
                                <a:gd name="f70" fmla="+- f17 0 3024"/>
                                <a:gd name="f71" fmla="+- f18 0 3024"/>
                                <a:gd name="f72" fmla="+- f19 0 3024"/>
                                <a:gd name="f73" fmla="+- f20 0 3024"/>
                                <a:gd name="f74" fmla="+- f21 0 3024"/>
                                <a:gd name="f75" fmla="+- f22 0 3024"/>
                                <a:gd name="f76" fmla="+- f23 0 3024"/>
                                <a:gd name="f77" fmla="+- f24 0 3024"/>
                                <a:gd name="f78" fmla="+- f25 0 3024"/>
                                <a:gd name="f79" fmla="+- f26 0 3024"/>
                                <a:gd name="f80" fmla="+- f7 0 f5"/>
                                <a:gd name="f81" fmla="+- f6 0 f5"/>
                                <a:gd name="f82" fmla="*/ f58 f0 1"/>
                                <a:gd name="f83" fmla="*/ f81 1 1198"/>
                                <a:gd name="f84" fmla="*/ f80 1 778"/>
                                <a:gd name="f85" fmla="*/ f61 f81 1"/>
                                <a:gd name="f86" fmla="*/ 194 f80 1"/>
                                <a:gd name="f87" fmla="*/ f62 f81 1"/>
                                <a:gd name="f88" fmla="*/ f63 f81 1"/>
                                <a:gd name="f89" fmla="*/ 206 f80 1"/>
                                <a:gd name="f90" fmla="*/ f64 f81 1"/>
                                <a:gd name="f91" fmla="*/ 209 f80 1"/>
                                <a:gd name="f92" fmla="*/ 211 f80 1"/>
                                <a:gd name="f93" fmla="*/ f65 f81 1"/>
                                <a:gd name="f94" fmla="*/ 226 f80 1"/>
                                <a:gd name="f95" fmla="*/ 228 f80 1"/>
                                <a:gd name="f96" fmla="*/ f66 f81 1"/>
                                <a:gd name="f97" fmla="*/ 245 f80 1"/>
                                <a:gd name="f98" fmla="*/ 835 f80 1"/>
                                <a:gd name="f99" fmla="*/ 852 f80 1"/>
                                <a:gd name="f100" fmla="*/ 854 f80 1"/>
                                <a:gd name="f101" fmla="*/ 869 f80 1"/>
                                <a:gd name="f102" fmla="*/ 871 f80 1"/>
                                <a:gd name="f103" fmla="*/ f67 f81 1"/>
                                <a:gd name="f104" fmla="*/ f68 f81 1"/>
                                <a:gd name="f105" fmla="*/ 874 f80 1"/>
                                <a:gd name="f106" fmla="*/ f69 f81 1"/>
                                <a:gd name="f107" fmla="*/ 866 f80 1"/>
                                <a:gd name="f108" fmla="*/ f70 f81 1"/>
                                <a:gd name="f109" fmla="*/ f71 f81 1"/>
                                <a:gd name="f110" fmla="*/ f72 f81 1"/>
                                <a:gd name="f111" fmla="*/ f73 f81 1"/>
                                <a:gd name="f112" fmla="*/ 847 f80 1"/>
                                <a:gd name="f113" fmla="*/ f74 f81 1"/>
                                <a:gd name="f114" fmla="*/ 233 f80 1"/>
                                <a:gd name="f115" fmla="*/ f75 f81 1"/>
                                <a:gd name="f116" fmla="*/ f76 f81 1"/>
                                <a:gd name="f117" fmla="*/ 216 f80 1"/>
                                <a:gd name="f118" fmla="*/ f77 f81 1"/>
                                <a:gd name="f119" fmla="*/ f78 f81 1"/>
                                <a:gd name="f120" fmla="*/ 199 f80 1"/>
                                <a:gd name="f121" fmla="*/ f79 f81 1"/>
                                <a:gd name="f122" fmla="*/ f82 1 f2"/>
                                <a:gd name="f123" fmla="*/ f85 1 1198"/>
                                <a:gd name="f124" fmla="*/ f86 1 778"/>
                                <a:gd name="f125" fmla="*/ f87 1 1198"/>
                                <a:gd name="f126" fmla="*/ f88 1 1198"/>
                                <a:gd name="f127" fmla="*/ f89 1 778"/>
                                <a:gd name="f128" fmla="*/ f90 1 1198"/>
                                <a:gd name="f129" fmla="*/ f91 1 778"/>
                                <a:gd name="f130" fmla="*/ f92 1 778"/>
                                <a:gd name="f131" fmla="*/ f93 1 1198"/>
                                <a:gd name="f132" fmla="*/ f94 1 778"/>
                                <a:gd name="f133" fmla="*/ f95 1 778"/>
                                <a:gd name="f134" fmla="*/ f96 1 1198"/>
                                <a:gd name="f135" fmla="*/ f97 1 778"/>
                                <a:gd name="f136" fmla="*/ f98 1 778"/>
                                <a:gd name="f137" fmla="*/ f99 1 778"/>
                                <a:gd name="f138" fmla="*/ f100 1 778"/>
                                <a:gd name="f139" fmla="*/ f101 1 778"/>
                                <a:gd name="f140" fmla="*/ f102 1 778"/>
                                <a:gd name="f141" fmla="*/ f103 1 1198"/>
                                <a:gd name="f142" fmla="*/ f104 1 1198"/>
                                <a:gd name="f143" fmla="*/ f105 1 778"/>
                                <a:gd name="f144" fmla="*/ f106 1 1198"/>
                                <a:gd name="f145" fmla="*/ f107 1 778"/>
                                <a:gd name="f146" fmla="*/ f108 1 1198"/>
                                <a:gd name="f147" fmla="*/ f109 1 1198"/>
                                <a:gd name="f148" fmla="*/ f110 1 1198"/>
                                <a:gd name="f149" fmla="*/ f111 1 1198"/>
                                <a:gd name="f150" fmla="*/ f112 1 778"/>
                                <a:gd name="f151" fmla="*/ f113 1 1198"/>
                                <a:gd name="f152" fmla="*/ f114 1 778"/>
                                <a:gd name="f153" fmla="*/ f115 1 1198"/>
                                <a:gd name="f154" fmla="*/ f116 1 1198"/>
                                <a:gd name="f155" fmla="*/ f117 1 778"/>
                                <a:gd name="f156" fmla="*/ f118 1 1198"/>
                                <a:gd name="f157" fmla="*/ f119 1 1198"/>
                                <a:gd name="f158" fmla="*/ f120 1 778"/>
                                <a:gd name="f159" fmla="*/ f121 1 1198"/>
                                <a:gd name="f160" fmla="*/ 0 1 f83"/>
                                <a:gd name="f161" fmla="*/ f6 1 f83"/>
                                <a:gd name="f162" fmla="*/ 0 1 f84"/>
                                <a:gd name="f163" fmla="*/ f7 1 f84"/>
                                <a:gd name="f164" fmla="+- f122 0 f1"/>
                                <a:gd name="f165" fmla="*/ f123 1 f83"/>
                                <a:gd name="f166" fmla="*/ f124 1 f84"/>
                                <a:gd name="f167" fmla="*/ f125 1 f83"/>
                                <a:gd name="f168" fmla="*/ f126 1 f83"/>
                                <a:gd name="f169" fmla="*/ f127 1 f84"/>
                                <a:gd name="f170" fmla="*/ f128 1 f83"/>
                                <a:gd name="f171" fmla="*/ f129 1 f84"/>
                                <a:gd name="f172" fmla="*/ f130 1 f84"/>
                                <a:gd name="f173" fmla="*/ f131 1 f83"/>
                                <a:gd name="f174" fmla="*/ f132 1 f84"/>
                                <a:gd name="f175" fmla="*/ f133 1 f84"/>
                                <a:gd name="f176" fmla="*/ f134 1 f83"/>
                                <a:gd name="f177" fmla="*/ f135 1 f84"/>
                                <a:gd name="f178" fmla="*/ f136 1 f84"/>
                                <a:gd name="f179" fmla="*/ f137 1 f84"/>
                                <a:gd name="f180" fmla="*/ f138 1 f84"/>
                                <a:gd name="f181" fmla="*/ f139 1 f84"/>
                                <a:gd name="f182" fmla="*/ f140 1 f84"/>
                                <a:gd name="f183" fmla="*/ f141 1 f83"/>
                                <a:gd name="f184" fmla="*/ f142 1 f83"/>
                                <a:gd name="f185" fmla="*/ f143 1 f84"/>
                                <a:gd name="f186" fmla="*/ f144 1 f83"/>
                                <a:gd name="f187" fmla="*/ f145 1 f84"/>
                                <a:gd name="f188" fmla="*/ f146 1 f83"/>
                                <a:gd name="f189" fmla="*/ f147 1 f83"/>
                                <a:gd name="f190" fmla="*/ f148 1 f83"/>
                                <a:gd name="f191" fmla="*/ f149 1 f83"/>
                                <a:gd name="f192" fmla="*/ f150 1 f84"/>
                                <a:gd name="f193" fmla="*/ f151 1 f83"/>
                                <a:gd name="f194" fmla="*/ f152 1 f84"/>
                                <a:gd name="f195" fmla="*/ f153 1 f83"/>
                                <a:gd name="f196" fmla="*/ f154 1 f83"/>
                                <a:gd name="f197" fmla="*/ f155 1 f84"/>
                                <a:gd name="f198" fmla="*/ f156 1 f83"/>
                                <a:gd name="f199" fmla="*/ f157 1 f83"/>
                                <a:gd name="f200" fmla="*/ f158 1 f84"/>
                                <a:gd name="f201" fmla="*/ f159 1 f83"/>
                                <a:gd name="f202" fmla="*/ f160 f59 1"/>
                                <a:gd name="f203" fmla="*/ f161 f59 1"/>
                                <a:gd name="f204" fmla="*/ f163 f60 1"/>
                                <a:gd name="f205" fmla="*/ f162 f60 1"/>
                                <a:gd name="f206" fmla="*/ f165 f59 1"/>
                                <a:gd name="f207" fmla="*/ f166 f60 1"/>
                                <a:gd name="f208" fmla="*/ f167 f59 1"/>
                                <a:gd name="f209" fmla="*/ f168 f59 1"/>
                                <a:gd name="f210" fmla="*/ f169 f60 1"/>
                                <a:gd name="f211" fmla="*/ f170 f59 1"/>
                                <a:gd name="f212" fmla="*/ f171 f60 1"/>
                                <a:gd name="f213" fmla="*/ f172 f60 1"/>
                                <a:gd name="f214" fmla="*/ f173 f59 1"/>
                                <a:gd name="f215" fmla="*/ f174 f60 1"/>
                                <a:gd name="f216" fmla="*/ f175 f60 1"/>
                                <a:gd name="f217" fmla="*/ f176 f59 1"/>
                                <a:gd name="f218" fmla="*/ f177 f60 1"/>
                                <a:gd name="f219" fmla="*/ f178 f60 1"/>
                                <a:gd name="f220" fmla="*/ f179 f60 1"/>
                                <a:gd name="f221" fmla="*/ f180 f60 1"/>
                                <a:gd name="f222" fmla="*/ f181 f60 1"/>
                                <a:gd name="f223" fmla="*/ f182 f60 1"/>
                                <a:gd name="f224" fmla="*/ f183 f59 1"/>
                                <a:gd name="f225" fmla="*/ f184 f59 1"/>
                                <a:gd name="f226" fmla="*/ f185 f60 1"/>
                                <a:gd name="f227" fmla="*/ f186 f59 1"/>
                                <a:gd name="f228" fmla="*/ f187 f60 1"/>
                                <a:gd name="f229" fmla="*/ f188 f59 1"/>
                                <a:gd name="f230" fmla="*/ f189 f59 1"/>
                                <a:gd name="f231" fmla="*/ f190 f59 1"/>
                                <a:gd name="f232" fmla="*/ f191 f59 1"/>
                                <a:gd name="f233" fmla="*/ f192 f60 1"/>
                                <a:gd name="f234" fmla="*/ f193 f59 1"/>
                                <a:gd name="f235" fmla="*/ f194 f60 1"/>
                                <a:gd name="f236" fmla="*/ f195 f59 1"/>
                                <a:gd name="f237" fmla="*/ f196 f59 1"/>
                                <a:gd name="f238" fmla="*/ f197 f60 1"/>
                                <a:gd name="f239" fmla="*/ f198 f59 1"/>
                                <a:gd name="f240" fmla="*/ f199 f59 1"/>
                                <a:gd name="f241" fmla="*/ f200 f60 1"/>
                                <a:gd name="f242" fmla="*/ f201 f5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64">
                                  <a:pos x="f206" y="f207"/>
                                </a:cxn>
                                <a:cxn ang="f164">
                                  <a:pos x="f208" y="f207"/>
                                </a:cxn>
                                <a:cxn ang="f164">
                                  <a:pos x="f209" y="f210"/>
                                </a:cxn>
                                <a:cxn ang="f164">
                                  <a:pos x="f211" y="f212"/>
                                </a:cxn>
                                <a:cxn ang="f164">
                                  <a:pos x="f211" y="f213"/>
                                </a:cxn>
                                <a:cxn ang="f164">
                                  <a:pos x="f214" y="f215"/>
                                </a:cxn>
                                <a:cxn ang="f164">
                                  <a:pos x="f214" y="f216"/>
                                </a:cxn>
                                <a:cxn ang="f164">
                                  <a:pos x="f217" y="f218"/>
                                </a:cxn>
                                <a:cxn ang="f164">
                                  <a:pos x="f217" y="f219"/>
                                </a:cxn>
                                <a:cxn ang="f164">
                                  <a:pos x="f214" y="f220"/>
                                </a:cxn>
                                <a:cxn ang="f164">
                                  <a:pos x="f214" y="f221"/>
                                </a:cxn>
                                <a:cxn ang="f164">
                                  <a:pos x="f211" y="f222"/>
                                </a:cxn>
                                <a:cxn ang="f164">
                                  <a:pos x="f211" y="f223"/>
                                </a:cxn>
                                <a:cxn ang="f164">
                                  <a:pos x="f224" y="f223"/>
                                </a:cxn>
                                <a:cxn ang="f164">
                                  <a:pos x="f225" y="f226"/>
                                </a:cxn>
                                <a:cxn ang="f164">
                                  <a:pos x="f227" y="f228"/>
                                </a:cxn>
                                <a:cxn ang="f164">
                                  <a:pos x="f229" y="f228"/>
                                </a:cxn>
                                <a:cxn ang="f164">
                                  <a:pos x="f230" y="f220"/>
                                </a:cxn>
                                <a:cxn ang="f164">
                                  <a:pos x="f231" y="f220"/>
                                </a:cxn>
                                <a:cxn ang="f164">
                                  <a:pos x="f232" y="f233"/>
                                </a:cxn>
                                <a:cxn ang="f164">
                                  <a:pos x="f234" y="f233"/>
                                </a:cxn>
                                <a:cxn ang="f164">
                                  <a:pos x="f234" y="f235"/>
                                </a:cxn>
                                <a:cxn ang="f164">
                                  <a:pos x="f232" y="f235"/>
                                </a:cxn>
                                <a:cxn ang="f164">
                                  <a:pos x="f236" y="f215"/>
                                </a:cxn>
                                <a:cxn ang="f164">
                                  <a:pos x="f230" y="f215"/>
                                </a:cxn>
                                <a:cxn ang="f164">
                                  <a:pos x="f237" y="f238"/>
                                </a:cxn>
                                <a:cxn ang="f164">
                                  <a:pos x="f239" y="f238"/>
                                </a:cxn>
                                <a:cxn ang="f164">
                                  <a:pos x="f240" y="f241"/>
                                </a:cxn>
                                <a:cxn ang="f164">
                                  <a:pos x="f242" y="f241"/>
                                </a:cxn>
                                <a:cxn ang="f164">
                                  <a:pos x="f206" y="f207"/>
                                </a:cxn>
                              </a:cxnLst>
                              <a:rect l="f202" t="f205" r="f203" b="f204"/>
                              <a:pathLst>
                                <a:path w="1198" h="778">
                                  <a:moveTo>
                                    <a:pt x="f27" y="f28"/>
                                  </a:move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2" y="f34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5" y="f37"/>
                                  </a:lnTo>
                                  <a:lnTo>
                                    <a:pt x="f5" y="f38"/>
                                  </a:lnTo>
                                  <a:lnTo>
                                    <a:pt x="f5" y="f39"/>
                                  </a:lnTo>
                                  <a:lnTo>
                                    <a:pt x="f35" y="f40"/>
                                  </a:lnTo>
                                  <a:lnTo>
                                    <a:pt x="f35" y="f41"/>
                                  </a:lnTo>
                                  <a:lnTo>
                                    <a:pt x="f32" y="f42"/>
                                  </a:lnTo>
                                  <a:lnTo>
                                    <a:pt x="f32" y="f43"/>
                                  </a:lnTo>
                                  <a:lnTo>
                                    <a:pt x="f31" y="f43"/>
                                  </a:lnTo>
                                  <a:lnTo>
                                    <a:pt x="f33" y="f44"/>
                                  </a:lnTo>
                                  <a:lnTo>
                                    <a:pt x="f45" y="f46"/>
                                  </a:lnTo>
                                  <a:lnTo>
                                    <a:pt x="f47" y="f46"/>
                                  </a:lnTo>
                                  <a:lnTo>
                                    <a:pt x="f28" y="f40"/>
                                  </a:lnTo>
                                  <a:lnTo>
                                    <a:pt x="f48" y="f40"/>
                                  </a:lnTo>
                                  <a:lnTo>
                                    <a:pt x="f49" y="f50"/>
                                  </a:lnTo>
                                  <a:lnTo>
                                    <a:pt x="f51" y="f50"/>
                                  </a:lnTo>
                                  <a:lnTo>
                                    <a:pt x="f51" y="f52"/>
                                  </a:lnTo>
                                  <a:lnTo>
                                    <a:pt x="f49" y="f52"/>
                                  </a:lnTo>
                                  <a:lnTo>
                                    <a:pt x="f53" y="f36"/>
                                  </a:lnTo>
                                  <a:lnTo>
                                    <a:pt x="f28" y="f36"/>
                                  </a:lnTo>
                                  <a:lnTo>
                                    <a:pt x="f54" y="f55"/>
                                  </a:lnTo>
                                  <a:lnTo>
                                    <a:pt x="f56" y="f55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57" y="f56"/>
                                  </a:lnTo>
                                  <a:lnTo>
                                    <a:pt x="f27" y="f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49" name="Freeform 841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69 0"/>
                                <a:gd name="f9" fmla="+- 0 4167 0"/>
                                <a:gd name="f10" fmla="+- 0 4166 0"/>
                                <a:gd name="f11" fmla="val 1145"/>
                                <a:gd name="f12" fmla="val 720"/>
                                <a:gd name="f13" fmla="val 1143"/>
                                <a:gd name="f14" fmla="val 722"/>
                                <a:gd name="f15" fmla="val 1142"/>
                                <a:gd name="f16" fmla="val 723"/>
                                <a:gd name="f17" fmla="+- 0 0 0"/>
                                <a:gd name="f18" fmla="*/ f3 1 1198"/>
                                <a:gd name="f19" fmla="*/ f4 1 778"/>
                                <a:gd name="f20" fmla="+- f8 0 3024"/>
                                <a:gd name="f21" fmla="+- f9 0 3024"/>
                                <a:gd name="f22" fmla="+- f10 0 3024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8"/>
                                <a:gd name="f28" fmla="*/ f20 f24 1"/>
                                <a:gd name="f29" fmla="*/ 871 f23 1"/>
                                <a:gd name="f30" fmla="*/ f21 f24 1"/>
                                <a:gd name="f31" fmla="*/ 873 f23 1"/>
                                <a:gd name="f32" fmla="*/ f22 f24 1"/>
                                <a:gd name="f33" fmla="*/ 874 f23 1"/>
                                <a:gd name="f34" fmla="*/ f25 1 f2"/>
                                <a:gd name="f35" fmla="*/ f28 1 1198"/>
                                <a:gd name="f36" fmla="*/ f29 1 778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0" name="Freeform 840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214 0"/>
                                <a:gd name="f9" fmla="+- 0 4169 0"/>
                                <a:gd name="f10" fmla="+- 0 4166 0"/>
                                <a:gd name="f11" fmla="val 1190"/>
                                <a:gd name="f12" fmla="val 720"/>
                                <a:gd name="f13" fmla="val 1145"/>
                                <a:gd name="f14" fmla="val 1142"/>
                                <a:gd name="f15" fmla="val 723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71 f22 1"/>
                                <a:gd name="f29" fmla="*/ f20 f23 1"/>
                                <a:gd name="f30" fmla="*/ f21 f23 1"/>
                                <a:gd name="f31" fmla="*/ 874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1" name="Freeform 839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74 0"/>
                                <a:gd name="f9" fmla="+- 0 4167 0"/>
                                <a:gd name="f10" fmla="+- 0 4169 0"/>
                                <a:gd name="f11" fmla="+- 0 4214 0"/>
                                <a:gd name="f12" fmla="+- 0 4217 0"/>
                                <a:gd name="f13" fmla="+- 0 4218 0"/>
                                <a:gd name="f14" fmla="val 1150"/>
                                <a:gd name="f15" fmla="val 711"/>
                                <a:gd name="f16" fmla="val 1143"/>
                                <a:gd name="f17" fmla="val 722"/>
                                <a:gd name="f18" fmla="val 1145"/>
                                <a:gd name="f19" fmla="val 720"/>
                                <a:gd name="f20" fmla="val 1190"/>
                                <a:gd name="f21" fmla="val 1193"/>
                                <a:gd name="f22" fmla="val 718"/>
                                <a:gd name="f23" fmla="val 1194"/>
                                <a:gd name="f24" fmla="val 715"/>
                                <a:gd name="f25" fmla="+- 0 0 0"/>
                                <a:gd name="f26" fmla="*/ f3 1 1198"/>
                                <a:gd name="f27" fmla="*/ f4 1 778"/>
                                <a:gd name="f28" fmla="+- f8 0 3024"/>
                                <a:gd name="f29" fmla="+- f9 0 3024"/>
                                <a:gd name="f30" fmla="+- f10 0 3024"/>
                                <a:gd name="f31" fmla="+- f11 0 3024"/>
                                <a:gd name="f32" fmla="+- f12 0 3024"/>
                                <a:gd name="f33" fmla="+- f13 0 3024"/>
                                <a:gd name="f34" fmla="+- f7 0 f5"/>
                                <a:gd name="f35" fmla="+- f6 0 f5"/>
                                <a:gd name="f36" fmla="*/ f25 f0 1"/>
                                <a:gd name="f37" fmla="*/ f35 1 1198"/>
                                <a:gd name="f38" fmla="*/ f34 1 778"/>
                                <a:gd name="f39" fmla="*/ f28 f35 1"/>
                                <a:gd name="f40" fmla="*/ 862 f34 1"/>
                                <a:gd name="f41" fmla="*/ f29 f35 1"/>
                                <a:gd name="f42" fmla="*/ 873 f34 1"/>
                                <a:gd name="f43" fmla="*/ f30 f35 1"/>
                                <a:gd name="f44" fmla="*/ 871 f34 1"/>
                                <a:gd name="f45" fmla="*/ f31 f35 1"/>
                                <a:gd name="f46" fmla="*/ f32 f35 1"/>
                                <a:gd name="f47" fmla="*/ 869 f34 1"/>
                                <a:gd name="f48" fmla="*/ f33 f35 1"/>
                                <a:gd name="f49" fmla="*/ 866 f34 1"/>
                                <a:gd name="f50" fmla="*/ f36 1 f2"/>
                                <a:gd name="f51" fmla="*/ f39 1 1198"/>
                                <a:gd name="f52" fmla="*/ f40 1 778"/>
                                <a:gd name="f53" fmla="*/ f41 1 1198"/>
                                <a:gd name="f54" fmla="*/ f42 1 778"/>
                                <a:gd name="f55" fmla="*/ f43 1 1198"/>
                                <a:gd name="f56" fmla="*/ f44 1 778"/>
                                <a:gd name="f57" fmla="*/ f45 1 1198"/>
                                <a:gd name="f58" fmla="*/ f46 1 1198"/>
                                <a:gd name="f59" fmla="*/ f47 1 778"/>
                                <a:gd name="f60" fmla="*/ f48 1 1198"/>
                                <a:gd name="f61" fmla="*/ f49 1 778"/>
                                <a:gd name="f62" fmla="*/ 0 1 f37"/>
                                <a:gd name="f63" fmla="*/ f6 1 f37"/>
                                <a:gd name="f64" fmla="*/ 0 1 f38"/>
                                <a:gd name="f65" fmla="*/ f7 1 f38"/>
                                <a:gd name="f66" fmla="+- f50 0 f1"/>
                                <a:gd name="f67" fmla="*/ f51 1 f37"/>
                                <a:gd name="f68" fmla="*/ f52 1 f38"/>
                                <a:gd name="f69" fmla="*/ f53 1 f37"/>
                                <a:gd name="f70" fmla="*/ f54 1 f38"/>
                                <a:gd name="f71" fmla="*/ f55 1 f37"/>
                                <a:gd name="f72" fmla="*/ f56 1 f38"/>
                                <a:gd name="f73" fmla="*/ f57 1 f37"/>
                                <a:gd name="f74" fmla="*/ f58 1 f37"/>
                                <a:gd name="f75" fmla="*/ f59 1 f38"/>
                                <a:gd name="f76" fmla="*/ f60 1 f37"/>
                                <a:gd name="f77" fmla="*/ f61 1 f38"/>
                                <a:gd name="f78" fmla="*/ f62 f26 1"/>
                                <a:gd name="f79" fmla="*/ f63 f26 1"/>
                                <a:gd name="f80" fmla="*/ f65 f27 1"/>
                                <a:gd name="f81" fmla="*/ f64 f27 1"/>
                                <a:gd name="f82" fmla="*/ f67 f26 1"/>
                                <a:gd name="f83" fmla="*/ f68 f27 1"/>
                                <a:gd name="f84" fmla="*/ f69 f26 1"/>
                                <a:gd name="f85" fmla="*/ f70 f27 1"/>
                                <a:gd name="f86" fmla="*/ f71 f26 1"/>
                                <a:gd name="f87" fmla="*/ f72 f27 1"/>
                                <a:gd name="f88" fmla="*/ f73 f26 1"/>
                                <a:gd name="f89" fmla="*/ f74 f26 1"/>
                                <a:gd name="f90" fmla="*/ f75 f27 1"/>
                                <a:gd name="f91" fmla="*/ f76 f26 1"/>
                                <a:gd name="f92" fmla="*/ f77 f2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6">
                                  <a:pos x="f82" y="f83"/>
                                </a:cxn>
                                <a:cxn ang="f66">
                                  <a:pos x="f84" y="f85"/>
                                </a:cxn>
                                <a:cxn ang="f66">
                                  <a:pos x="f86" y="f87"/>
                                </a:cxn>
                                <a:cxn ang="f66">
                                  <a:pos x="f88" y="f87"/>
                                </a:cxn>
                                <a:cxn ang="f66">
                                  <a:pos x="f89" y="f90"/>
                                </a:cxn>
                                <a:cxn ang="f66">
                                  <a:pos x="f91" y="f92"/>
                                </a:cxn>
                                <a:cxn ang="f66">
                                  <a:pos x="f82" y="f92"/>
                                </a:cxn>
                                <a:cxn ang="f66">
                                  <a:pos x="f82" y="f83"/>
                                </a:cxn>
                              </a:cxnLst>
                              <a:rect l="f78" t="f81" r="f79" b="f80"/>
                              <a:pathLst>
                                <a:path w="1198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14" y="f24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2" name="Freeform 838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72 0"/>
                                <a:gd name="f9" fmla="+- 0 3074 0"/>
                                <a:gd name="f10" fmla="+- 0 3076 0"/>
                                <a:gd name="f11" fmla="val 48"/>
                                <a:gd name="f12" fmla="val 711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62 f22 1"/>
                                <a:gd name="f29" fmla="*/ f20 f23 1"/>
                                <a:gd name="f30" fmla="*/ 866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3" name="Freeform 837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78 0"/>
                                <a:gd name="f9" fmla="+- 0 4174 0"/>
                                <a:gd name="f10" fmla="+- 0 4218 0"/>
                                <a:gd name="f11" fmla="+- 0 4221 0"/>
                                <a:gd name="f12" fmla="val 1154"/>
                                <a:gd name="f13" fmla="val 701"/>
                                <a:gd name="f14" fmla="val 1150"/>
                                <a:gd name="f15" fmla="val 715"/>
                                <a:gd name="f16" fmla="val 1194"/>
                                <a:gd name="f17" fmla="val 1197"/>
                                <a:gd name="f18" fmla="val 706"/>
                                <a:gd name="f19" fmla="+- 0 0 0"/>
                                <a:gd name="f20" fmla="*/ f3 1 1198"/>
                                <a:gd name="f21" fmla="*/ f4 1 778"/>
                                <a:gd name="f22" fmla="+- f8 0 3024"/>
                                <a:gd name="f23" fmla="+- f9 0 3024"/>
                                <a:gd name="f24" fmla="+- f10 0 3024"/>
                                <a:gd name="f25" fmla="+- f11 0 3024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8"/>
                                <a:gd name="f31" fmla="*/ f22 f27 1"/>
                                <a:gd name="f32" fmla="*/ 852 f26 1"/>
                                <a:gd name="f33" fmla="*/ f23 f27 1"/>
                                <a:gd name="f34" fmla="*/ 866 f26 1"/>
                                <a:gd name="f35" fmla="*/ f24 f27 1"/>
                                <a:gd name="f36" fmla="*/ f25 f27 1"/>
                                <a:gd name="f37" fmla="*/ 857 f26 1"/>
                                <a:gd name="f38" fmla="*/ f28 1 f2"/>
                                <a:gd name="f39" fmla="*/ f31 1 1198"/>
                                <a:gd name="f40" fmla="*/ f32 1 778"/>
                                <a:gd name="f41" fmla="*/ f33 1 1198"/>
                                <a:gd name="f42" fmla="*/ f34 1 778"/>
                                <a:gd name="f43" fmla="*/ f35 1 1198"/>
                                <a:gd name="f44" fmla="*/ f36 1 1198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4" name="Freeform 836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68 0"/>
                                <a:gd name="f9" fmla="+- 0 3067 0"/>
                                <a:gd name="f10" fmla="+- 0 3070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852 f22 1"/>
                                <a:gd name="f29" fmla="*/ f20 f23 1"/>
                                <a:gd name="f30" fmla="*/ f21 f23 1"/>
                                <a:gd name="f31" fmla="*/ 857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5" name="Freeform 835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222 0"/>
                                <a:gd name="f9" fmla="+- 0 4183 0"/>
                                <a:gd name="f10" fmla="+- 0 4178 0"/>
                                <a:gd name="f11" fmla="+- 0 4221 0"/>
                                <a:gd name="f12" fmla="val 691"/>
                                <a:gd name="f13" fmla="val 1159"/>
                                <a:gd name="f14" fmla="val 1154"/>
                                <a:gd name="f15" fmla="val 706"/>
                                <a:gd name="f16" fmla="val 1197"/>
                                <a:gd name="f17" fmla="val 703"/>
                                <a:gd name="f18" fmla="+- 0 0 0"/>
                                <a:gd name="f19" fmla="*/ f3 1 1198"/>
                                <a:gd name="f20" fmla="*/ f4 1 778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842 f25 1"/>
                                <a:gd name="f32" fmla="*/ f22 f26 1"/>
                                <a:gd name="f33" fmla="*/ f23 f26 1"/>
                                <a:gd name="f34" fmla="*/ 857 f25 1"/>
                                <a:gd name="f35" fmla="*/ f24 f26 1"/>
                                <a:gd name="f36" fmla="*/ 854 f25 1"/>
                                <a:gd name="f37" fmla="*/ f27 1 f2"/>
                                <a:gd name="f38" fmla="*/ f30 1 1198"/>
                                <a:gd name="f39" fmla="*/ f31 1 778"/>
                                <a:gd name="f40" fmla="*/ f32 1 1198"/>
                                <a:gd name="f41" fmla="*/ f33 1 1198"/>
                                <a:gd name="f42" fmla="*/ f34 1 778"/>
                                <a:gd name="f43" fmla="*/ f35 1 1198"/>
                                <a:gd name="f44" fmla="*/ f36 1 778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8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6" name="Freeform 834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65 0"/>
                                <a:gd name="f9" fmla="+- 0 3066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198"/>
                                <a:gd name="f16" fmla="*/ f4 1 778"/>
                                <a:gd name="f17" fmla="+- f8 0 3024"/>
                                <a:gd name="f18" fmla="+- f9 0 3024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8"/>
                                <a:gd name="f24" fmla="*/ f17 f20 1"/>
                                <a:gd name="f25" fmla="*/ 842 f19 1"/>
                                <a:gd name="f26" fmla="*/ 847 f19 1"/>
                                <a:gd name="f27" fmla="*/ f18 f20 1"/>
                                <a:gd name="f28" fmla="*/ f21 1 f2"/>
                                <a:gd name="f29" fmla="*/ f24 1 1198"/>
                                <a:gd name="f30" fmla="*/ f25 1 778"/>
                                <a:gd name="f31" fmla="*/ f26 1 778"/>
                                <a:gd name="f32" fmla="*/ f27 1 119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8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7" name="Freeform 833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81 0"/>
                                <a:gd name="f9" fmla="+- 0 4183 0"/>
                                <a:gd name="f10" fmla="+- 0 4222 0"/>
                                <a:gd name="f11" fmla="val 1157"/>
                                <a:gd name="f12" fmla="val 82"/>
                                <a:gd name="f13" fmla="val 1159"/>
                                <a:gd name="f14" fmla="val 96"/>
                                <a:gd name="f15" fmla="val 684"/>
                                <a:gd name="f16" fmla="val 696"/>
                                <a:gd name="f17" fmla="val 691"/>
                                <a:gd name="f18" fmla="val 87"/>
                                <a:gd name="f19" fmla="+- 0 0 0"/>
                                <a:gd name="f20" fmla="*/ f3 1 1198"/>
                                <a:gd name="f21" fmla="*/ f4 1 778"/>
                                <a:gd name="f22" fmla="+- f8 0 3024"/>
                                <a:gd name="f23" fmla="+- f9 0 3024"/>
                                <a:gd name="f24" fmla="+- f10 0 3024"/>
                                <a:gd name="f25" fmla="+- f7 0 f5"/>
                                <a:gd name="f26" fmla="+- f6 0 f5"/>
                                <a:gd name="f27" fmla="*/ f19 f0 1"/>
                                <a:gd name="f28" fmla="*/ f26 1 1198"/>
                                <a:gd name="f29" fmla="*/ f25 1 778"/>
                                <a:gd name="f30" fmla="*/ f22 f26 1"/>
                                <a:gd name="f31" fmla="*/ 233 f25 1"/>
                                <a:gd name="f32" fmla="*/ f23 f26 1"/>
                                <a:gd name="f33" fmla="*/ 247 f25 1"/>
                                <a:gd name="f34" fmla="*/ 835 f25 1"/>
                                <a:gd name="f35" fmla="*/ 847 f25 1"/>
                                <a:gd name="f36" fmla="*/ 842 f25 1"/>
                                <a:gd name="f37" fmla="*/ f24 f26 1"/>
                                <a:gd name="f38" fmla="*/ 238 f25 1"/>
                                <a:gd name="f39" fmla="*/ f27 1 f2"/>
                                <a:gd name="f40" fmla="*/ f30 1 1198"/>
                                <a:gd name="f41" fmla="*/ f31 1 778"/>
                                <a:gd name="f42" fmla="*/ f32 1 1198"/>
                                <a:gd name="f43" fmla="*/ f33 1 778"/>
                                <a:gd name="f44" fmla="*/ f34 1 778"/>
                                <a:gd name="f45" fmla="*/ f35 1 778"/>
                                <a:gd name="f46" fmla="*/ f36 1 778"/>
                                <a:gd name="f47" fmla="*/ f37 1 1198"/>
                                <a:gd name="f48" fmla="*/ f38 1 778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8" name="Freeform 832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66 0"/>
                                <a:gd name="f9" fmla="+- 0 3065 0"/>
                                <a:gd name="f10" fmla="val 42"/>
                                <a:gd name="f11" fmla="val 82"/>
                                <a:gd name="f12" fmla="val 41"/>
                                <a:gd name="f13" fmla="val 87"/>
                                <a:gd name="f14" fmla="+- 0 0 0"/>
                                <a:gd name="f15" fmla="*/ f3 1 1198"/>
                                <a:gd name="f16" fmla="*/ f4 1 778"/>
                                <a:gd name="f17" fmla="+- f8 0 3024"/>
                                <a:gd name="f18" fmla="+- f9 0 3024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8"/>
                                <a:gd name="f24" fmla="*/ f17 f20 1"/>
                                <a:gd name="f25" fmla="*/ 233 f19 1"/>
                                <a:gd name="f26" fmla="*/ f18 f20 1"/>
                                <a:gd name="f27" fmla="*/ 238 f19 1"/>
                                <a:gd name="f28" fmla="*/ f21 1 f2"/>
                                <a:gd name="f29" fmla="*/ f24 1 1198"/>
                                <a:gd name="f30" fmla="*/ f25 1 778"/>
                                <a:gd name="f31" fmla="*/ f26 1 1198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8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59" name="Freeform 831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221 0"/>
                                <a:gd name="f9" fmla="+- 0 4178 0"/>
                                <a:gd name="f10" fmla="+- 0 4183 0"/>
                                <a:gd name="f11" fmla="+- 0 4222 0"/>
                                <a:gd name="f12" fmla="val 1197"/>
                                <a:gd name="f13" fmla="val 72"/>
                                <a:gd name="f14" fmla="val 1154"/>
                                <a:gd name="f15" fmla="val 1159"/>
                                <a:gd name="f16" fmla="val 87"/>
                                <a:gd name="f17" fmla="val 75"/>
                                <a:gd name="f18" fmla="+- 0 0 0"/>
                                <a:gd name="f19" fmla="*/ f3 1 1198"/>
                                <a:gd name="f20" fmla="*/ f4 1 778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223 f25 1"/>
                                <a:gd name="f32" fmla="*/ f22 f26 1"/>
                                <a:gd name="f33" fmla="*/ f23 f26 1"/>
                                <a:gd name="f34" fmla="*/ 238 f25 1"/>
                                <a:gd name="f35" fmla="*/ f24 f26 1"/>
                                <a:gd name="f36" fmla="*/ 226 f25 1"/>
                                <a:gd name="f37" fmla="*/ f27 1 f2"/>
                                <a:gd name="f38" fmla="*/ f30 1 1198"/>
                                <a:gd name="f39" fmla="*/ f31 1 778"/>
                                <a:gd name="f40" fmla="*/ f32 1 1198"/>
                                <a:gd name="f41" fmla="*/ f33 1 1198"/>
                                <a:gd name="f42" fmla="*/ f34 1 778"/>
                                <a:gd name="f43" fmla="*/ f35 1 1198"/>
                                <a:gd name="f44" fmla="*/ f36 1 778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0" name="Freeform 830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70 0"/>
                                <a:gd name="f9" fmla="+- 0 3067 0"/>
                                <a:gd name="f10" fmla="+- 0 3069 0"/>
                                <a:gd name="f11" fmla="val 46"/>
                                <a:gd name="f12" fmla="val 72"/>
                                <a:gd name="f13" fmla="val 43"/>
                                <a:gd name="f14" fmla="val 75"/>
                                <a:gd name="f15" fmla="val 45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223 f22 1"/>
                                <a:gd name="f29" fmla="*/ f20 f23 1"/>
                                <a:gd name="f30" fmla="*/ 226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1" name="Freeform 829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218 0"/>
                                <a:gd name="f9" fmla="+- 0 4174 0"/>
                                <a:gd name="f10" fmla="+- 0 4178 0"/>
                                <a:gd name="f11" fmla="+- 0 4221 0"/>
                                <a:gd name="f12" fmla="val 1194"/>
                                <a:gd name="f13" fmla="val 63"/>
                                <a:gd name="f14" fmla="val 1150"/>
                                <a:gd name="f15" fmla="val 1154"/>
                                <a:gd name="f16" fmla="val 75"/>
                                <a:gd name="f17" fmla="val 72"/>
                                <a:gd name="f18" fmla="val 1197"/>
                                <a:gd name="f19" fmla="+- 0 0 0"/>
                                <a:gd name="f20" fmla="*/ f3 1 1198"/>
                                <a:gd name="f21" fmla="*/ f4 1 778"/>
                                <a:gd name="f22" fmla="+- f8 0 3024"/>
                                <a:gd name="f23" fmla="+- f9 0 3024"/>
                                <a:gd name="f24" fmla="+- f10 0 3024"/>
                                <a:gd name="f25" fmla="+- f11 0 3024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8"/>
                                <a:gd name="f31" fmla="*/ f22 f27 1"/>
                                <a:gd name="f32" fmla="*/ 214 f26 1"/>
                                <a:gd name="f33" fmla="*/ f23 f27 1"/>
                                <a:gd name="f34" fmla="*/ f24 f27 1"/>
                                <a:gd name="f35" fmla="*/ 226 f26 1"/>
                                <a:gd name="f36" fmla="*/ 223 f26 1"/>
                                <a:gd name="f37" fmla="*/ f25 f27 1"/>
                                <a:gd name="f38" fmla="*/ f28 1 f2"/>
                                <a:gd name="f39" fmla="*/ f31 1 1198"/>
                                <a:gd name="f40" fmla="*/ f32 1 778"/>
                                <a:gd name="f41" fmla="*/ f33 1 1198"/>
                                <a:gd name="f42" fmla="*/ f34 1 1198"/>
                                <a:gd name="f43" fmla="*/ f35 1 778"/>
                                <a:gd name="f44" fmla="*/ f36 1 778"/>
                                <a:gd name="f45" fmla="*/ f37 1 119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2" name="Freeform 828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74 0"/>
                                <a:gd name="f9" fmla="+- 0 3072 0"/>
                                <a:gd name="f10" fmla="+- 0 3073 0"/>
                                <a:gd name="f11" fmla="val 50"/>
                                <a:gd name="f12" fmla="val 63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214 f22 1"/>
                                <a:gd name="f29" fmla="*/ f20 f23 1"/>
                                <a:gd name="f30" fmla="*/ 216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778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3" name="Freeform 827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67 0"/>
                                <a:gd name="f9" fmla="+- 0 4174 0"/>
                                <a:gd name="f10" fmla="+- 0 4218 0"/>
                                <a:gd name="f11" fmla="+- 0 4217 0"/>
                                <a:gd name="f12" fmla="+- 0 4169 0"/>
                                <a:gd name="f13" fmla="val 1143"/>
                                <a:gd name="f14" fmla="val 57"/>
                                <a:gd name="f15" fmla="val 1150"/>
                                <a:gd name="f16" fmla="val 65"/>
                                <a:gd name="f17" fmla="val 63"/>
                                <a:gd name="f18" fmla="val 1194"/>
                                <a:gd name="f19" fmla="val 1193"/>
                                <a:gd name="f20" fmla="val 60"/>
                                <a:gd name="f21" fmla="val 58"/>
                                <a:gd name="f22" fmla="val 1145"/>
                                <a:gd name="f23" fmla="+- 0 0 0"/>
                                <a:gd name="f24" fmla="*/ f3 1 1198"/>
                                <a:gd name="f25" fmla="*/ f4 1 778"/>
                                <a:gd name="f26" fmla="+- f8 0 3024"/>
                                <a:gd name="f27" fmla="+- f9 0 3024"/>
                                <a:gd name="f28" fmla="+- f10 0 3024"/>
                                <a:gd name="f29" fmla="+- f11 0 3024"/>
                                <a:gd name="f30" fmla="+- f12 0 3024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8"/>
                                <a:gd name="f36" fmla="*/ f26 f32 1"/>
                                <a:gd name="f37" fmla="*/ 208 f31 1"/>
                                <a:gd name="f38" fmla="*/ f27 f32 1"/>
                                <a:gd name="f39" fmla="*/ 216 f31 1"/>
                                <a:gd name="f40" fmla="*/ 214 f31 1"/>
                                <a:gd name="f41" fmla="*/ f28 f32 1"/>
                                <a:gd name="f42" fmla="*/ f29 f32 1"/>
                                <a:gd name="f43" fmla="*/ 211 f31 1"/>
                                <a:gd name="f44" fmla="*/ 209 f31 1"/>
                                <a:gd name="f45" fmla="*/ f30 f32 1"/>
                                <a:gd name="f46" fmla="*/ f33 1 f2"/>
                                <a:gd name="f47" fmla="*/ f36 1 1198"/>
                                <a:gd name="f48" fmla="*/ f37 1 778"/>
                                <a:gd name="f49" fmla="*/ f38 1 1198"/>
                                <a:gd name="f50" fmla="*/ f39 1 778"/>
                                <a:gd name="f51" fmla="*/ f40 1 778"/>
                                <a:gd name="f52" fmla="*/ f41 1 1198"/>
                                <a:gd name="f53" fmla="*/ f42 1 1198"/>
                                <a:gd name="f54" fmla="*/ f43 1 778"/>
                                <a:gd name="f55" fmla="*/ f44 1 778"/>
                                <a:gd name="f56" fmla="*/ f45 1 119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4"/>
                                <a:gd name="f69" fmla="*/ f54 1 f35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4 1"/>
                                <a:gd name="f83" fmla="*/ f69 f25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2" y="f83"/>
                                </a:cxn>
                                <a:cxn ang="f61">
                                  <a:pos x="f82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4" name="Freeform 826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66 0"/>
                                <a:gd name="f9" fmla="+- 0 4167 0"/>
                                <a:gd name="f10" fmla="+- 0 4169 0"/>
                                <a:gd name="f11" fmla="val 1142"/>
                                <a:gd name="f12" fmla="val 55"/>
                                <a:gd name="f13" fmla="val 1143"/>
                                <a:gd name="f14" fmla="val 57"/>
                                <a:gd name="f15" fmla="val 1145"/>
                                <a:gd name="f16" fmla="val 58"/>
                                <a:gd name="f17" fmla="+- 0 0 0"/>
                                <a:gd name="f18" fmla="*/ f3 1 1198"/>
                                <a:gd name="f19" fmla="*/ f4 1 778"/>
                                <a:gd name="f20" fmla="+- f8 0 3024"/>
                                <a:gd name="f21" fmla="+- f9 0 3024"/>
                                <a:gd name="f22" fmla="+- f10 0 3024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8"/>
                                <a:gd name="f28" fmla="*/ f20 f24 1"/>
                                <a:gd name="f29" fmla="*/ 206 f23 1"/>
                                <a:gd name="f30" fmla="*/ f21 f24 1"/>
                                <a:gd name="f31" fmla="*/ 208 f23 1"/>
                                <a:gd name="f32" fmla="*/ f22 f24 1"/>
                                <a:gd name="f33" fmla="*/ 209 f23 1"/>
                                <a:gd name="f34" fmla="*/ f25 1 f2"/>
                                <a:gd name="f35" fmla="*/ f28 1 1198"/>
                                <a:gd name="f36" fmla="*/ f29 1 778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5" name="Freeform 825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214 0"/>
                                <a:gd name="f9" fmla="+- 0 4166 0"/>
                                <a:gd name="f10" fmla="+- 0 4169 0"/>
                                <a:gd name="f11" fmla="val 1190"/>
                                <a:gd name="f12" fmla="val 55"/>
                                <a:gd name="f13" fmla="val 1142"/>
                                <a:gd name="f14" fmla="val 1145"/>
                                <a:gd name="f15" fmla="val 58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206 f22 1"/>
                                <a:gd name="f29" fmla="*/ f20 f23 1"/>
                                <a:gd name="f30" fmla="*/ f21 f23 1"/>
                                <a:gd name="f31" fmla="*/ 209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6" name="Freeform 824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57 0"/>
                                <a:gd name="f9" fmla="+- 0 4167 0"/>
                                <a:gd name="f10" fmla="+- 0 4166 0"/>
                                <a:gd name="f11" fmla="+- 0 4214 0"/>
                                <a:gd name="f12" fmla="+- 0 4212 0"/>
                                <a:gd name="f13" fmla="+- 0 4162 0"/>
                                <a:gd name="f14" fmla="val 1133"/>
                                <a:gd name="f15" fmla="val 48"/>
                                <a:gd name="f16" fmla="val 1143"/>
                                <a:gd name="f17" fmla="val 57"/>
                                <a:gd name="f18" fmla="val 1142"/>
                                <a:gd name="f19" fmla="val 55"/>
                                <a:gd name="f20" fmla="val 1190"/>
                                <a:gd name="f21" fmla="val 1188"/>
                                <a:gd name="f22" fmla="val 51"/>
                                <a:gd name="f23" fmla="val 1138"/>
                                <a:gd name="f24" fmla="+- 0 0 0"/>
                                <a:gd name="f25" fmla="*/ f3 1 1198"/>
                                <a:gd name="f26" fmla="*/ f4 1 778"/>
                                <a:gd name="f27" fmla="+- f8 0 3024"/>
                                <a:gd name="f28" fmla="+- f9 0 3024"/>
                                <a:gd name="f29" fmla="+- f10 0 3024"/>
                                <a:gd name="f30" fmla="+- f11 0 3024"/>
                                <a:gd name="f31" fmla="+- f12 0 3024"/>
                                <a:gd name="f32" fmla="+- f13 0 3024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8"/>
                                <a:gd name="f38" fmla="*/ f27 f34 1"/>
                                <a:gd name="f39" fmla="*/ 199 f33 1"/>
                                <a:gd name="f40" fmla="*/ f28 f34 1"/>
                                <a:gd name="f41" fmla="*/ 208 f33 1"/>
                                <a:gd name="f42" fmla="*/ f29 f34 1"/>
                                <a:gd name="f43" fmla="*/ 206 f33 1"/>
                                <a:gd name="f44" fmla="*/ f30 f34 1"/>
                                <a:gd name="f45" fmla="*/ f31 f34 1"/>
                                <a:gd name="f46" fmla="*/ 202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8"/>
                                <a:gd name="f51" fmla="*/ f40 1 1198"/>
                                <a:gd name="f52" fmla="*/ f41 1 778"/>
                                <a:gd name="f53" fmla="*/ f42 1 1198"/>
                                <a:gd name="f54" fmla="*/ f43 1 778"/>
                                <a:gd name="f55" fmla="*/ f44 1 1198"/>
                                <a:gd name="f56" fmla="*/ f45 1 1198"/>
                                <a:gd name="f57" fmla="*/ f46 1 778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7" name="Freeform 823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090 0"/>
                                <a:gd name="f9" fmla="+- 0 3089 0"/>
                                <a:gd name="f10" fmla="+- 0 3086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1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199 f22 1"/>
                                <a:gd name="f29" fmla="*/ f20 f23 1"/>
                                <a:gd name="f30" fmla="*/ f21 f23 1"/>
                                <a:gd name="f31" fmla="*/ 202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8" name="Freeform 822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207 0"/>
                                <a:gd name="f9" fmla="+- 0 4147 0"/>
                                <a:gd name="f10" fmla="+- 0 4162 0"/>
                                <a:gd name="f11" fmla="+- 0 4212 0"/>
                                <a:gd name="f12" fmla="val 1183"/>
                                <a:gd name="f13" fmla="val 43"/>
                                <a:gd name="f14" fmla="val 1123"/>
                                <a:gd name="f15" fmla="val 1138"/>
                                <a:gd name="f16" fmla="val 51"/>
                                <a:gd name="f17" fmla="val 1188"/>
                                <a:gd name="f18" fmla="+- 0 0 0"/>
                                <a:gd name="f19" fmla="*/ f3 1 1198"/>
                                <a:gd name="f20" fmla="*/ f4 1 778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194 f25 1"/>
                                <a:gd name="f32" fmla="*/ f22 f26 1"/>
                                <a:gd name="f33" fmla="*/ f23 f26 1"/>
                                <a:gd name="f34" fmla="*/ 202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1198"/>
                                <a:gd name="f41" fmla="*/ f34 1 778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69" name="Freeform 821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83 0"/>
                                <a:gd name="f9" fmla="+- 0 3065 0"/>
                                <a:gd name="f10" fmla="+- 0 3053 0"/>
                                <a:gd name="f11" fmla="+- 0 3050 0"/>
                                <a:gd name="f12" fmla="+- 0 3041 0"/>
                                <a:gd name="f13" fmla="+- 0 3098 0"/>
                                <a:gd name="f14" fmla="+- 0 3096 0"/>
                                <a:gd name="f15" fmla="+- 0 3108 0"/>
                                <a:gd name="f16" fmla="+- 0 4205 0"/>
                                <a:gd name="f17" fmla="+- 0 4198 0"/>
                                <a:gd name="f18" fmla="+- 0 4195 0"/>
                                <a:gd name="f19" fmla="+- 0 4193 0"/>
                                <a:gd name="f20" fmla="val 1159"/>
                                <a:gd name="f21" fmla="val 17"/>
                                <a:gd name="f22" fmla="val 41"/>
                                <a:gd name="f23" fmla="val 29"/>
                                <a:gd name="f24" fmla="val 27"/>
                                <a:gd name="f25" fmla="val 26"/>
                                <a:gd name="f26" fmla="val 43"/>
                                <a:gd name="f27" fmla="val 74"/>
                                <a:gd name="f28" fmla="val 72"/>
                                <a:gd name="f29" fmla="val 46"/>
                                <a:gd name="f30" fmla="val 84"/>
                                <a:gd name="f31" fmla="val 1181"/>
                                <a:gd name="f32" fmla="val 1174"/>
                                <a:gd name="f33" fmla="val 1171"/>
                                <a:gd name="f34" fmla="val 1169"/>
                                <a:gd name="f35" fmla="+- 0 0 0"/>
                                <a:gd name="f36" fmla="*/ f3 1 1198"/>
                                <a:gd name="f37" fmla="*/ f4 1 778"/>
                                <a:gd name="f38" fmla="+- f8 0 3024"/>
                                <a:gd name="f39" fmla="+- f9 0 3024"/>
                                <a:gd name="f40" fmla="+- f10 0 3024"/>
                                <a:gd name="f41" fmla="+- f11 0 3024"/>
                                <a:gd name="f42" fmla="+- f12 0 3024"/>
                                <a:gd name="f43" fmla="+- f13 0 3024"/>
                                <a:gd name="f44" fmla="+- f14 0 3024"/>
                                <a:gd name="f45" fmla="+- f15 0 3024"/>
                                <a:gd name="f46" fmla="+- f16 0 3024"/>
                                <a:gd name="f47" fmla="+- f17 0 3024"/>
                                <a:gd name="f48" fmla="+- f18 0 3024"/>
                                <a:gd name="f49" fmla="+- f19 0 3024"/>
                                <a:gd name="f50" fmla="+- f7 0 f5"/>
                                <a:gd name="f51" fmla="+- f6 0 f5"/>
                                <a:gd name="f52" fmla="*/ f35 f0 1"/>
                                <a:gd name="f53" fmla="*/ f51 1 1198"/>
                                <a:gd name="f54" fmla="*/ f50 1 778"/>
                                <a:gd name="f55" fmla="*/ f38 f51 1"/>
                                <a:gd name="f56" fmla="*/ 168 f50 1"/>
                                <a:gd name="f57" fmla="*/ f39 f51 1"/>
                                <a:gd name="f58" fmla="*/ f40 f51 1"/>
                                <a:gd name="f59" fmla="*/ 178 f50 1"/>
                                <a:gd name="f60" fmla="*/ f41 f51 1"/>
                                <a:gd name="f61" fmla="*/ 180 f50 1"/>
                                <a:gd name="f62" fmla="*/ f42 f51 1"/>
                                <a:gd name="f63" fmla="*/ 192 f50 1"/>
                                <a:gd name="f64" fmla="*/ 194 f50 1"/>
                                <a:gd name="f65" fmla="*/ f43 f51 1"/>
                                <a:gd name="f66" fmla="*/ f44 f51 1"/>
                                <a:gd name="f67" fmla="*/ 197 f50 1"/>
                                <a:gd name="f68" fmla="*/ f45 f51 1"/>
                                <a:gd name="f69" fmla="*/ f46 f51 1"/>
                                <a:gd name="f70" fmla="*/ f47 f51 1"/>
                                <a:gd name="f71" fmla="*/ f48 f51 1"/>
                                <a:gd name="f72" fmla="*/ f49 f51 1"/>
                                <a:gd name="f73" fmla="*/ f52 1 f2"/>
                                <a:gd name="f74" fmla="*/ f55 1 1198"/>
                                <a:gd name="f75" fmla="*/ f56 1 778"/>
                                <a:gd name="f76" fmla="*/ f57 1 1198"/>
                                <a:gd name="f77" fmla="*/ f58 1 1198"/>
                                <a:gd name="f78" fmla="*/ f59 1 778"/>
                                <a:gd name="f79" fmla="*/ f60 1 1198"/>
                                <a:gd name="f80" fmla="*/ f61 1 778"/>
                                <a:gd name="f81" fmla="*/ f62 1 1198"/>
                                <a:gd name="f82" fmla="*/ f63 1 778"/>
                                <a:gd name="f83" fmla="*/ f64 1 778"/>
                                <a:gd name="f84" fmla="*/ f65 1 1198"/>
                                <a:gd name="f85" fmla="*/ f66 1 1198"/>
                                <a:gd name="f86" fmla="*/ f67 1 778"/>
                                <a:gd name="f87" fmla="*/ f68 1 1198"/>
                                <a:gd name="f88" fmla="*/ f69 1 1198"/>
                                <a:gd name="f89" fmla="*/ f70 1 1198"/>
                                <a:gd name="f90" fmla="*/ f71 1 1198"/>
                                <a:gd name="f91" fmla="*/ f72 1 1198"/>
                                <a:gd name="f92" fmla="*/ 0 1 f53"/>
                                <a:gd name="f93" fmla="*/ f6 1 f53"/>
                                <a:gd name="f94" fmla="*/ 0 1 f54"/>
                                <a:gd name="f95" fmla="*/ f7 1 f54"/>
                                <a:gd name="f96" fmla="+- f73 0 f1"/>
                                <a:gd name="f97" fmla="*/ f74 1 f53"/>
                                <a:gd name="f98" fmla="*/ f75 1 f54"/>
                                <a:gd name="f99" fmla="*/ f76 1 f53"/>
                                <a:gd name="f100" fmla="*/ f77 1 f53"/>
                                <a:gd name="f101" fmla="*/ f78 1 f54"/>
                                <a:gd name="f102" fmla="*/ f79 1 f53"/>
                                <a:gd name="f103" fmla="*/ f80 1 f54"/>
                                <a:gd name="f104" fmla="*/ f81 1 f53"/>
                                <a:gd name="f105" fmla="*/ f82 1 f54"/>
                                <a:gd name="f106" fmla="*/ f83 1 f54"/>
                                <a:gd name="f107" fmla="*/ f84 1 f53"/>
                                <a:gd name="f108" fmla="*/ f85 1 f53"/>
                                <a:gd name="f109" fmla="*/ f86 1 f54"/>
                                <a:gd name="f110" fmla="*/ f87 1 f53"/>
                                <a:gd name="f111" fmla="*/ f88 1 f53"/>
                                <a:gd name="f112" fmla="*/ f89 1 f53"/>
                                <a:gd name="f113" fmla="*/ f90 1 f53"/>
                                <a:gd name="f114" fmla="*/ f91 1 f53"/>
                                <a:gd name="f115" fmla="*/ f92 f36 1"/>
                                <a:gd name="f116" fmla="*/ f93 f36 1"/>
                                <a:gd name="f117" fmla="*/ f95 f37 1"/>
                                <a:gd name="f118" fmla="*/ f94 f37 1"/>
                                <a:gd name="f119" fmla="*/ f97 f36 1"/>
                                <a:gd name="f120" fmla="*/ f98 f37 1"/>
                                <a:gd name="f121" fmla="*/ f99 f36 1"/>
                                <a:gd name="f122" fmla="*/ f100 f36 1"/>
                                <a:gd name="f123" fmla="*/ f101 f37 1"/>
                                <a:gd name="f124" fmla="*/ f102 f36 1"/>
                                <a:gd name="f125" fmla="*/ f103 f37 1"/>
                                <a:gd name="f126" fmla="*/ f104 f36 1"/>
                                <a:gd name="f127" fmla="*/ f105 f37 1"/>
                                <a:gd name="f128" fmla="*/ f106 f37 1"/>
                                <a:gd name="f129" fmla="*/ f107 f36 1"/>
                                <a:gd name="f130" fmla="*/ f108 f36 1"/>
                                <a:gd name="f131" fmla="*/ f109 f37 1"/>
                                <a:gd name="f132" fmla="*/ f110 f36 1"/>
                                <a:gd name="f133" fmla="*/ f111 f36 1"/>
                                <a:gd name="f134" fmla="*/ f112 f36 1"/>
                                <a:gd name="f135" fmla="*/ f113 f36 1"/>
                                <a:gd name="f136" fmla="*/ f114 f3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6">
                                  <a:pos x="f119" y="f120"/>
                                </a:cxn>
                                <a:cxn ang="f96">
                                  <a:pos x="f121" y="f120"/>
                                </a:cxn>
                                <a:cxn ang="f96">
                                  <a:pos x="f122" y="f123"/>
                                </a:cxn>
                                <a:cxn ang="f96">
                                  <a:pos x="f124" y="f125"/>
                                </a:cxn>
                                <a:cxn ang="f96">
                                  <a:pos x="f126" y="f127"/>
                                </a:cxn>
                                <a:cxn ang="f96">
                                  <a:pos x="f126" y="f128"/>
                                </a:cxn>
                                <a:cxn ang="f96">
                                  <a:pos x="f129" y="f128"/>
                                </a:cxn>
                                <a:cxn ang="f96">
                                  <a:pos x="f130" y="f131"/>
                                </a:cxn>
                                <a:cxn ang="f96">
                                  <a:pos x="f132" y="f127"/>
                                </a:cxn>
                                <a:cxn ang="f96">
                                  <a:pos x="f133" y="f127"/>
                                </a:cxn>
                                <a:cxn ang="f96">
                                  <a:pos x="f134" y="f125"/>
                                </a:cxn>
                                <a:cxn ang="f96">
                                  <a:pos x="f135" y="f125"/>
                                </a:cxn>
                                <a:cxn ang="f96">
                                  <a:pos x="f135" y="f123"/>
                                </a:cxn>
                                <a:cxn ang="f96">
                                  <a:pos x="f136" y="f123"/>
                                </a:cxn>
                                <a:cxn ang="f96">
                                  <a:pos x="f119" y="f120"/>
                                </a:cxn>
                              </a:cxnLst>
                              <a:rect l="f115" t="f118" r="f116" b="f117"/>
                              <a:pathLst>
                                <a:path w="1198" h="778">
                                  <a:moveTo>
                                    <a:pt x="f20" y="f21"/>
                                  </a:move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3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1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22"/>
                                  </a:lnTo>
                                  <a:lnTo>
                                    <a:pt x="f31" y="f22"/>
                                  </a:lnTo>
                                  <a:lnTo>
                                    <a:pt x="f32" y="f23"/>
                                  </a:lnTo>
                                  <a:lnTo>
                                    <a:pt x="f33" y="f23"/>
                                  </a:lnTo>
                                  <a:lnTo>
                                    <a:pt x="f33" y="f24"/>
                                  </a:lnTo>
                                  <a:lnTo>
                                    <a:pt x="f34" y="f24"/>
                                  </a:lnTo>
                                  <a:lnTo>
                                    <a:pt x="f20" y="f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70" name="Freeform 820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207 0"/>
                                <a:gd name="f9" fmla="+- 0 4138 0"/>
                                <a:gd name="f10" fmla="+- 0 4152 0"/>
                                <a:gd name="f11" fmla="+- 0 4147 0"/>
                                <a:gd name="f12" fmla="val 1183"/>
                                <a:gd name="f13" fmla="val 41"/>
                                <a:gd name="f14" fmla="val 1114"/>
                                <a:gd name="f15" fmla="val 1128"/>
                                <a:gd name="f16" fmla="val 46"/>
                                <a:gd name="f17" fmla="val 1123"/>
                                <a:gd name="f18" fmla="val 43"/>
                                <a:gd name="f19" fmla="+- 0 0 0"/>
                                <a:gd name="f20" fmla="*/ f3 1 1198"/>
                                <a:gd name="f21" fmla="*/ f4 1 778"/>
                                <a:gd name="f22" fmla="+- f8 0 3024"/>
                                <a:gd name="f23" fmla="+- f9 0 3024"/>
                                <a:gd name="f24" fmla="+- f10 0 3024"/>
                                <a:gd name="f25" fmla="+- f11 0 3024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8"/>
                                <a:gd name="f31" fmla="*/ f22 f27 1"/>
                                <a:gd name="f32" fmla="*/ 192 f26 1"/>
                                <a:gd name="f33" fmla="*/ f23 f27 1"/>
                                <a:gd name="f34" fmla="*/ f24 f27 1"/>
                                <a:gd name="f35" fmla="*/ 197 f26 1"/>
                                <a:gd name="f36" fmla="*/ f25 f27 1"/>
                                <a:gd name="f37" fmla="*/ 194 f26 1"/>
                                <a:gd name="f38" fmla="*/ f28 1 f2"/>
                                <a:gd name="f39" fmla="*/ f31 1 1198"/>
                                <a:gd name="f40" fmla="*/ f32 1 778"/>
                                <a:gd name="f41" fmla="*/ f33 1 1198"/>
                                <a:gd name="f42" fmla="*/ f34 1 1198"/>
                                <a:gd name="f43" fmla="*/ f35 1 778"/>
                                <a:gd name="f44" fmla="*/ f36 1 1198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71" name="Freeform 819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3120 0"/>
                                <a:gd name="f9" fmla="+- 0 3108 0"/>
                                <a:gd name="f10" fmla="+- 0 3106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72" name="Freeform 818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38 0"/>
                                <a:gd name="f9" fmla="+- 0 4130 0"/>
                                <a:gd name="f10" fmla="+- 0 4142 0"/>
                                <a:gd name="f11" fmla="val 1114"/>
                                <a:gd name="f12" fmla="val 41"/>
                                <a:gd name="f13" fmla="val 1106"/>
                                <a:gd name="f14" fmla="val 1118"/>
                                <a:gd name="f15" fmla="val 43"/>
                                <a:gd name="f16" fmla="+- 0 0 0"/>
                                <a:gd name="f17" fmla="*/ f3 1 1198"/>
                                <a:gd name="f18" fmla="*/ f4 1 778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1198"/>
                                <a:gd name="f34" fmla="*/ f28 1 778"/>
                                <a:gd name="f35" fmla="*/ f29 1 1198"/>
                                <a:gd name="f36" fmla="*/ f30 1 1198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73" name="Freeform 817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66 0"/>
                                <a:gd name="f9" fmla="+- 0 3082 0"/>
                                <a:gd name="f10" fmla="+- 0 3079 0"/>
                                <a:gd name="f11" fmla="+- 0 3067 0"/>
                                <a:gd name="f12" fmla="+- 0 4181 0"/>
                                <a:gd name="f13" fmla="+- 0 4169 0"/>
                                <a:gd name="f14" fmla="val 1142"/>
                                <a:gd name="f15" fmla="val 7"/>
                                <a:gd name="f16" fmla="val 58"/>
                                <a:gd name="f17" fmla="val 55"/>
                                <a:gd name="f18" fmla="val 10"/>
                                <a:gd name="f19" fmla="val 43"/>
                                <a:gd name="f20" fmla="val 17"/>
                                <a:gd name="f21" fmla="val 1157"/>
                                <a:gd name="f22" fmla="val 1145"/>
                                <a:gd name="f23" fmla="+- 0 0 0"/>
                                <a:gd name="f24" fmla="*/ f3 1 1198"/>
                                <a:gd name="f25" fmla="*/ f4 1 778"/>
                                <a:gd name="f26" fmla="+- f8 0 3024"/>
                                <a:gd name="f27" fmla="+- f9 0 3024"/>
                                <a:gd name="f28" fmla="+- f10 0 3024"/>
                                <a:gd name="f29" fmla="+- f11 0 3024"/>
                                <a:gd name="f30" fmla="+- f12 0 3024"/>
                                <a:gd name="f31" fmla="+- f13 0 3024"/>
                                <a:gd name="f32" fmla="+- f7 0 f5"/>
                                <a:gd name="f33" fmla="+- f6 0 f5"/>
                                <a:gd name="f34" fmla="*/ f23 f0 1"/>
                                <a:gd name="f35" fmla="*/ f33 1 1198"/>
                                <a:gd name="f36" fmla="*/ f32 1 778"/>
                                <a:gd name="f37" fmla="*/ f26 f33 1"/>
                                <a:gd name="f38" fmla="*/ 158 f32 1"/>
                                <a:gd name="f39" fmla="*/ f27 f33 1"/>
                                <a:gd name="f40" fmla="*/ f28 f33 1"/>
                                <a:gd name="f41" fmla="*/ 161 f32 1"/>
                                <a:gd name="f42" fmla="*/ f29 f33 1"/>
                                <a:gd name="f43" fmla="*/ 168 f32 1"/>
                                <a:gd name="f44" fmla="*/ f30 f33 1"/>
                                <a:gd name="f45" fmla="*/ f31 f33 1"/>
                                <a:gd name="f46" fmla="*/ f34 1 f2"/>
                                <a:gd name="f47" fmla="*/ f37 1 1198"/>
                                <a:gd name="f48" fmla="*/ f38 1 778"/>
                                <a:gd name="f49" fmla="*/ f39 1 1198"/>
                                <a:gd name="f50" fmla="*/ f40 1 1198"/>
                                <a:gd name="f51" fmla="*/ f41 1 778"/>
                                <a:gd name="f52" fmla="*/ f42 1 1198"/>
                                <a:gd name="f53" fmla="*/ f43 1 778"/>
                                <a:gd name="f54" fmla="*/ f44 1 1198"/>
                                <a:gd name="f55" fmla="*/ f45 1 1198"/>
                                <a:gd name="f56" fmla="*/ 0 1 f35"/>
                                <a:gd name="f57" fmla="*/ f6 1 f35"/>
                                <a:gd name="f58" fmla="*/ 0 1 f36"/>
                                <a:gd name="f59" fmla="*/ f7 1 f36"/>
                                <a:gd name="f60" fmla="+- f46 0 f1"/>
                                <a:gd name="f61" fmla="*/ f47 1 f35"/>
                                <a:gd name="f62" fmla="*/ f48 1 f36"/>
                                <a:gd name="f63" fmla="*/ f49 1 f35"/>
                                <a:gd name="f64" fmla="*/ f50 1 f35"/>
                                <a:gd name="f65" fmla="*/ f51 1 f36"/>
                                <a:gd name="f66" fmla="*/ f52 1 f35"/>
                                <a:gd name="f67" fmla="*/ f53 1 f36"/>
                                <a:gd name="f68" fmla="*/ f54 1 f35"/>
                                <a:gd name="f69" fmla="*/ f55 1 f35"/>
                                <a:gd name="f70" fmla="*/ f56 f24 1"/>
                                <a:gd name="f71" fmla="*/ f57 f24 1"/>
                                <a:gd name="f72" fmla="*/ f59 f25 1"/>
                                <a:gd name="f73" fmla="*/ f58 f25 1"/>
                                <a:gd name="f74" fmla="*/ f61 f24 1"/>
                                <a:gd name="f75" fmla="*/ f62 f25 1"/>
                                <a:gd name="f76" fmla="*/ f63 f24 1"/>
                                <a:gd name="f77" fmla="*/ f64 f24 1"/>
                                <a:gd name="f78" fmla="*/ f65 f25 1"/>
                                <a:gd name="f79" fmla="*/ f66 f24 1"/>
                                <a:gd name="f80" fmla="*/ f67 f25 1"/>
                                <a:gd name="f81" fmla="*/ f68 f24 1"/>
                                <a:gd name="f82" fmla="*/ f69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0">
                                  <a:pos x="f74" y="f75"/>
                                </a:cxn>
                                <a:cxn ang="f60">
                                  <a:pos x="f76" y="f75"/>
                                </a:cxn>
                                <a:cxn ang="f60">
                                  <a:pos x="f77" y="f78"/>
                                </a:cxn>
                                <a:cxn ang="f60">
                                  <a:pos x="f79" y="f80"/>
                                </a:cxn>
                                <a:cxn ang="f60">
                                  <a:pos x="f81" y="f80"/>
                                </a:cxn>
                                <a:cxn ang="f60">
                                  <a:pos x="f82" y="f78"/>
                                </a:cxn>
                                <a:cxn ang="f60">
                                  <a:pos x="f74" y="f75"/>
                                </a:cxn>
                              </a:cxnLst>
                              <a:rect l="f70" t="f73" r="f71" b="f72"/>
                              <a:pathLst>
                                <a:path w="1198" h="778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18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74" name="Freeform 816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50 0"/>
                                <a:gd name="f9" fmla="+- 0 3096 0"/>
                                <a:gd name="f10" fmla="+- 0 3084 0"/>
                                <a:gd name="f11" fmla="+- 0 4164 0"/>
                                <a:gd name="f12" fmla="val 1126"/>
                                <a:gd name="f13" fmla="val 3"/>
                                <a:gd name="f14" fmla="val 72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198"/>
                                <a:gd name="f20" fmla="*/ f4 1 778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8"/>
                                <a:gd name="f30" fmla="*/ f21 f26 1"/>
                                <a:gd name="f31" fmla="*/ 154 f25 1"/>
                                <a:gd name="f32" fmla="*/ f22 f26 1"/>
                                <a:gd name="f33" fmla="*/ f23 f26 1"/>
                                <a:gd name="f34" fmla="*/ 158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8"/>
                                <a:gd name="f39" fmla="*/ f32 1 1198"/>
                                <a:gd name="f40" fmla="*/ f33 1 1198"/>
                                <a:gd name="f41" fmla="*/ f34 1 778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75" name="Freeform 815"/>
                          <wps:cNvSpPr/>
                          <wps:spPr>
                            <a:xfrm>
                              <a:off x="133924" y="0"/>
                              <a:ext cx="760314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8"/>
                                <a:gd name="f8" fmla="+- 0 4130 0"/>
                                <a:gd name="f9" fmla="+- 0 3115 0"/>
                                <a:gd name="f10" fmla="+- 0 3101 0"/>
                                <a:gd name="f11" fmla="+- 0 4147 0"/>
                                <a:gd name="f12" fmla="val 1106"/>
                                <a:gd name="f13" fmla="val 91"/>
                                <a:gd name="f14" fmla="val 77"/>
                                <a:gd name="f15" fmla="val 3"/>
                                <a:gd name="f16" fmla="val 1123"/>
                                <a:gd name="f17" fmla="+- 0 0 0"/>
                                <a:gd name="f18" fmla="*/ f3 1 1198"/>
                                <a:gd name="f19" fmla="*/ f4 1 778"/>
                                <a:gd name="f20" fmla="+- f8 0 3024"/>
                                <a:gd name="f21" fmla="+- f9 0 3024"/>
                                <a:gd name="f22" fmla="+- f10 0 3024"/>
                                <a:gd name="f23" fmla="+- f11 0 3024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8"/>
                                <a:gd name="f29" fmla="*/ f20 f25 1"/>
                                <a:gd name="f30" fmla="*/ 151 f24 1"/>
                                <a:gd name="f31" fmla="*/ f21 f25 1"/>
                                <a:gd name="f32" fmla="*/ f22 f25 1"/>
                                <a:gd name="f33" fmla="*/ 154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8"/>
                                <a:gd name="f38" fmla="*/ f31 1 1198"/>
                                <a:gd name="f39" fmla="*/ f32 1 1198"/>
                                <a:gd name="f40" fmla="*/ f33 1 778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8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81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3561"/>
                              <a:ext cx="853555" cy="57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7" name="Picture 81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158" y="695521"/>
                              <a:ext cx="735479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378" name="Group 775"/>
                        <wpg:cNvGrpSpPr/>
                        <wpg:grpSpPr>
                          <a:xfrm>
                            <a:off x="1920240" y="777240"/>
                            <a:ext cx="760314" cy="493199"/>
                            <a:chOff x="0" y="0"/>
                            <a:chExt cx="760314" cy="493199"/>
                          </a:xfrm>
                        </wpg:grpSpPr>
                        <wps:wsp>
                          <wps:cNvPr id="379" name="Freeform 811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66 0"/>
                                <a:gd name="f9" fmla="+- 0 3082 0"/>
                                <a:gd name="f10" fmla="+- 0 3084 0"/>
                                <a:gd name="f11" fmla="+- 0 3096 0"/>
                                <a:gd name="f12" fmla="+- 0 4150 0"/>
                                <a:gd name="f13" fmla="+- 0 4164 0"/>
                                <a:gd name="f14" fmla="val 1142"/>
                                <a:gd name="f15" fmla="val 768"/>
                                <a:gd name="f16" fmla="val 58"/>
                                <a:gd name="f17" fmla="val 770"/>
                                <a:gd name="f18" fmla="val 60"/>
                                <a:gd name="f19" fmla="val 72"/>
                                <a:gd name="f20" fmla="val 775"/>
                                <a:gd name="f21" fmla="val 1126"/>
                                <a:gd name="f22" fmla="val 1140"/>
                                <a:gd name="f23" fmla="+- 0 0 0"/>
                                <a:gd name="f24" fmla="*/ f3 1 1198"/>
                                <a:gd name="f25" fmla="*/ f4 1 776"/>
                                <a:gd name="f26" fmla="+- f8 0 3024"/>
                                <a:gd name="f27" fmla="+- f9 0 3024"/>
                                <a:gd name="f28" fmla="+- f10 0 3024"/>
                                <a:gd name="f29" fmla="+- f11 0 3024"/>
                                <a:gd name="f30" fmla="+- f12 0 3024"/>
                                <a:gd name="f31" fmla="+- f13 0 3024"/>
                                <a:gd name="f32" fmla="+- f7 0 f5"/>
                                <a:gd name="f33" fmla="+- f6 0 f5"/>
                                <a:gd name="f34" fmla="*/ f23 f0 1"/>
                                <a:gd name="f35" fmla="*/ f33 1 1198"/>
                                <a:gd name="f36" fmla="*/ f32 1 776"/>
                                <a:gd name="f37" fmla="*/ f26 f33 1"/>
                                <a:gd name="f38" fmla="*/ 1992 f32 1"/>
                                <a:gd name="f39" fmla="*/ f27 f33 1"/>
                                <a:gd name="f40" fmla="*/ 1994 f32 1"/>
                                <a:gd name="f41" fmla="*/ f28 f33 1"/>
                                <a:gd name="f42" fmla="*/ f29 f33 1"/>
                                <a:gd name="f43" fmla="*/ 1999 f32 1"/>
                                <a:gd name="f44" fmla="*/ f30 f33 1"/>
                                <a:gd name="f45" fmla="*/ f31 f33 1"/>
                                <a:gd name="f46" fmla="*/ f34 1 f2"/>
                                <a:gd name="f47" fmla="*/ f37 1 1198"/>
                                <a:gd name="f48" fmla="*/ f38 1 776"/>
                                <a:gd name="f49" fmla="*/ f39 1 1198"/>
                                <a:gd name="f50" fmla="*/ f40 1 776"/>
                                <a:gd name="f51" fmla="*/ f41 1 1198"/>
                                <a:gd name="f52" fmla="*/ f42 1 1198"/>
                                <a:gd name="f53" fmla="*/ f43 1 776"/>
                                <a:gd name="f54" fmla="*/ f44 1 1198"/>
                                <a:gd name="f55" fmla="*/ f45 1 1198"/>
                                <a:gd name="f56" fmla="*/ 0 1 f35"/>
                                <a:gd name="f57" fmla="*/ f6 1 f35"/>
                                <a:gd name="f58" fmla="*/ 0 1 f36"/>
                                <a:gd name="f59" fmla="*/ f7 1 f36"/>
                                <a:gd name="f60" fmla="+- f46 0 f1"/>
                                <a:gd name="f61" fmla="*/ f47 1 f35"/>
                                <a:gd name="f62" fmla="*/ f48 1 f36"/>
                                <a:gd name="f63" fmla="*/ f49 1 f35"/>
                                <a:gd name="f64" fmla="*/ f50 1 f36"/>
                                <a:gd name="f65" fmla="*/ f51 1 f35"/>
                                <a:gd name="f66" fmla="*/ f52 1 f35"/>
                                <a:gd name="f67" fmla="*/ f53 1 f36"/>
                                <a:gd name="f68" fmla="*/ f54 1 f35"/>
                                <a:gd name="f69" fmla="*/ f55 1 f35"/>
                                <a:gd name="f70" fmla="*/ f56 f24 1"/>
                                <a:gd name="f71" fmla="*/ f57 f24 1"/>
                                <a:gd name="f72" fmla="*/ f59 f25 1"/>
                                <a:gd name="f73" fmla="*/ f58 f25 1"/>
                                <a:gd name="f74" fmla="*/ f61 f24 1"/>
                                <a:gd name="f75" fmla="*/ f62 f25 1"/>
                                <a:gd name="f76" fmla="*/ f63 f24 1"/>
                                <a:gd name="f77" fmla="*/ f64 f25 1"/>
                                <a:gd name="f78" fmla="*/ f65 f24 1"/>
                                <a:gd name="f79" fmla="*/ f66 f24 1"/>
                                <a:gd name="f80" fmla="*/ f67 f25 1"/>
                                <a:gd name="f81" fmla="*/ f68 f24 1"/>
                                <a:gd name="f82" fmla="*/ f69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0">
                                  <a:pos x="f74" y="f75"/>
                                </a:cxn>
                                <a:cxn ang="f60">
                                  <a:pos x="f76" y="f75"/>
                                </a:cxn>
                                <a:cxn ang="f60">
                                  <a:pos x="f76" y="f77"/>
                                </a:cxn>
                                <a:cxn ang="f60">
                                  <a:pos x="f78" y="f77"/>
                                </a:cxn>
                                <a:cxn ang="f60">
                                  <a:pos x="f79" y="f80"/>
                                </a:cxn>
                                <a:cxn ang="f60">
                                  <a:pos x="f81" y="f80"/>
                                </a:cxn>
                                <a:cxn ang="f60">
                                  <a:pos x="f82" y="f77"/>
                                </a:cxn>
                                <a:cxn ang="f60">
                                  <a:pos x="f74" y="f75"/>
                                </a:cxn>
                              </a:cxnLst>
                              <a:rect l="f70" t="f73" r="f71" b="f72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17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0" name="Freeform 810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81 0"/>
                                <a:gd name="f9" fmla="+- 0 3067 0"/>
                                <a:gd name="f10" fmla="+- 0 3079 0"/>
                                <a:gd name="f11" fmla="+- 0 4169 0"/>
                                <a:gd name="f12" fmla="val 1157"/>
                                <a:gd name="f13" fmla="val 761"/>
                                <a:gd name="f14" fmla="val 43"/>
                                <a:gd name="f15" fmla="val 55"/>
                                <a:gd name="f16" fmla="val 768"/>
                                <a:gd name="f17" fmla="val 1145"/>
                                <a:gd name="f18" fmla="+- 0 0 0"/>
                                <a:gd name="f19" fmla="*/ f3 1 1198"/>
                                <a:gd name="f20" fmla="*/ f4 1 776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985 f25 1"/>
                                <a:gd name="f32" fmla="*/ f22 f26 1"/>
                                <a:gd name="f33" fmla="*/ f23 f26 1"/>
                                <a:gd name="f34" fmla="*/ 1992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1" name="Freeform 809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79 0"/>
                                <a:gd name="f9" fmla="+- 0 3034 0"/>
                                <a:gd name="f10" fmla="+- 0 3038 0"/>
                                <a:gd name="f11" fmla="+- 0 3041 0"/>
                                <a:gd name="f12" fmla="+- 0 3050 0"/>
                                <a:gd name="f13" fmla="+- 0 3053 0"/>
                                <a:gd name="f14" fmla="+- 0 3065 0"/>
                                <a:gd name="f15" fmla="+- 0 4183 0"/>
                                <a:gd name="f16" fmla="+- 0 4193 0"/>
                                <a:gd name="f17" fmla="+- 0 4198 0"/>
                                <a:gd name="f18" fmla="+- 0 4205 0"/>
                                <a:gd name="f19" fmla="+- 0 3108 0"/>
                                <a:gd name="f20" fmla="+- 0 3096 0"/>
                                <a:gd name="f21" fmla="+- 0 3098 0"/>
                                <a:gd name="f22" fmla="+- 0 3086 0"/>
                                <a:gd name="f23" fmla="+- 0 3089 0"/>
                                <a:gd name="f24" fmla="+- 0 3082 0"/>
                                <a:gd name="f25" fmla="val 55"/>
                                <a:gd name="f26" fmla="val 720"/>
                                <a:gd name="f27" fmla="val 10"/>
                                <a:gd name="f28" fmla="val 14"/>
                                <a:gd name="f29" fmla="val 734"/>
                                <a:gd name="f30" fmla="val 17"/>
                                <a:gd name="f31" fmla="val 737"/>
                                <a:gd name="f32" fmla="val 26"/>
                                <a:gd name="f33" fmla="val 749"/>
                                <a:gd name="f34" fmla="val 29"/>
                                <a:gd name="f35" fmla="val 751"/>
                                <a:gd name="f36" fmla="val 41"/>
                                <a:gd name="f37" fmla="val 758"/>
                                <a:gd name="f38" fmla="val 761"/>
                                <a:gd name="f39" fmla="val 1159"/>
                                <a:gd name="f40" fmla="val 1169"/>
                                <a:gd name="f41" fmla="val 1174"/>
                                <a:gd name="f42" fmla="val 746"/>
                                <a:gd name="f43" fmla="val 1181"/>
                                <a:gd name="f44" fmla="val 84"/>
                                <a:gd name="f45" fmla="val 72"/>
                                <a:gd name="f46" fmla="val 732"/>
                                <a:gd name="f47" fmla="val 74"/>
                                <a:gd name="f48" fmla="val 62"/>
                                <a:gd name="f49" fmla="val 727"/>
                                <a:gd name="f50" fmla="val 65"/>
                                <a:gd name="f51" fmla="val 58"/>
                                <a:gd name="f52" fmla="val 722"/>
                                <a:gd name="f53" fmla="+- 0 0 0"/>
                                <a:gd name="f54" fmla="*/ f3 1 1198"/>
                                <a:gd name="f55" fmla="*/ f4 1 776"/>
                                <a:gd name="f56" fmla="+- f8 0 3024"/>
                                <a:gd name="f57" fmla="+- f9 0 3024"/>
                                <a:gd name="f58" fmla="+- f10 0 3024"/>
                                <a:gd name="f59" fmla="+- f11 0 3024"/>
                                <a:gd name="f60" fmla="+- f12 0 3024"/>
                                <a:gd name="f61" fmla="+- f13 0 3024"/>
                                <a:gd name="f62" fmla="+- f14 0 3024"/>
                                <a:gd name="f63" fmla="+- f15 0 3024"/>
                                <a:gd name="f64" fmla="+- f16 0 3024"/>
                                <a:gd name="f65" fmla="+- f17 0 3024"/>
                                <a:gd name="f66" fmla="+- f18 0 3024"/>
                                <a:gd name="f67" fmla="+- f19 0 3024"/>
                                <a:gd name="f68" fmla="+- f20 0 3024"/>
                                <a:gd name="f69" fmla="+- f21 0 3024"/>
                                <a:gd name="f70" fmla="+- f22 0 3024"/>
                                <a:gd name="f71" fmla="+- f23 0 3024"/>
                                <a:gd name="f72" fmla="+- f24 0 3024"/>
                                <a:gd name="f73" fmla="+- f7 0 f5"/>
                                <a:gd name="f74" fmla="+- f6 0 f5"/>
                                <a:gd name="f75" fmla="*/ f53 f0 1"/>
                                <a:gd name="f76" fmla="*/ f74 1 1198"/>
                                <a:gd name="f77" fmla="*/ f73 1 776"/>
                                <a:gd name="f78" fmla="*/ f56 f74 1"/>
                                <a:gd name="f79" fmla="*/ 1944 f73 1"/>
                                <a:gd name="f80" fmla="*/ f57 f74 1"/>
                                <a:gd name="f81" fmla="*/ f58 f74 1"/>
                                <a:gd name="f82" fmla="*/ 1958 f73 1"/>
                                <a:gd name="f83" fmla="*/ f59 f74 1"/>
                                <a:gd name="f84" fmla="*/ 1961 f73 1"/>
                                <a:gd name="f85" fmla="*/ f60 f74 1"/>
                                <a:gd name="f86" fmla="*/ 1973 f73 1"/>
                                <a:gd name="f87" fmla="*/ f61 f74 1"/>
                                <a:gd name="f88" fmla="*/ 1975 f73 1"/>
                                <a:gd name="f89" fmla="*/ f62 f74 1"/>
                                <a:gd name="f90" fmla="*/ 1982 f73 1"/>
                                <a:gd name="f91" fmla="*/ 1985 f73 1"/>
                                <a:gd name="f92" fmla="*/ f63 f74 1"/>
                                <a:gd name="f93" fmla="*/ f64 f74 1"/>
                                <a:gd name="f94" fmla="*/ f65 f74 1"/>
                                <a:gd name="f95" fmla="*/ 1970 f73 1"/>
                                <a:gd name="f96" fmla="*/ f66 f74 1"/>
                                <a:gd name="f97" fmla="*/ f67 f74 1"/>
                                <a:gd name="f98" fmla="*/ f68 f74 1"/>
                                <a:gd name="f99" fmla="*/ 1956 f73 1"/>
                                <a:gd name="f100" fmla="*/ f69 f74 1"/>
                                <a:gd name="f101" fmla="*/ f70 f74 1"/>
                                <a:gd name="f102" fmla="*/ 1951 f73 1"/>
                                <a:gd name="f103" fmla="*/ f71 f74 1"/>
                                <a:gd name="f104" fmla="*/ f72 f74 1"/>
                                <a:gd name="f105" fmla="*/ 1946 f73 1"/>
                                <a:gd name="f106" fmla="*/ f75 1 f2"/>
                                <a:gd name="f107" fmla="*/ f78 1 1198"/>
                                <a:gd name="f108" fmla="*/ f79 1 776"/>
                                <a:gd name="f109" fmla="*/ f80 1 1198"/>
                                <a:gd name="f110" fmla="*/ f81 1 1198"/>
                                <a:gd name="f111" fmla="*/ f82 1 776"/>
                                <a:gd name="f112" fmla="*/ f83 1 1198"/>
                                <a:gd name="f113" fmla="*/ f84 1 776"/>
                                <a:gd name="f114" fmla="*/ f85 1 1198"/>
                                <a:gd name="f115" fmla="*/ f86 1 776"/>
                                <a:gd name="f116" fmla="*/ f87 1 1198"/>
                                <a:gd name="f117" fmla="*/ f88 1 776"/>
                                <a:gd name="f118" fmla="*/ f89 1 1198"/>
                                <a:gd name="f119" fmla="*/ f90 1 776"/>
                                <a:gd name="f120" fmla="*/ f91 1 776"/>
                                <a:gd name="f121" fmla="*/ f92 1 1198"/>
                                <a:gd name="f122" fmla="*/ f93 1 1198"/>
                                <a:gd name="f123" fmla="*/ f94 1 1198"/>
                                <a:gd name="f124" fmla="*/ f95 1 776"/>
                                <a:gd name="f125" fmla="*/ f96 1 1198"/>
                                <a:gd name="f126" fmla="*/ f97 1 1198"/>
                                <a:gd name="f127" fmla="*/ f98 1 1198"/>
                                <a:gd name="f128" fmla="*/ f99 1 776"/>
                                <a:gd name="f129" fmla="*/ f100 1 1198"/>
                                <a:gd name="f130" fmla="*/ f101 1 1198"/>
                                <a:gd name="f131" fmla="*/ f102 1 776"/>
                                <a:gd name="f132" fmla="*/ f103 1 1198"/>
                                <a:gd name="f133" fmla="*/ f104 1 1198"/>
                                <a:gd name="f134" fmla="*/ f105 1 776"/>
                                <a:gd name="f135" fmla="*/ 0 1 f76"/>
                                <a:gd name="f136" fmla="*/ f6 1 f76"/>
                                <a:gd name="f137" fmla="*/ 0 1 f77"/>
                                <a:gd name="f138" fmla="*/ f7 1 f77"/>
                                <a:gd name="f139" fmla="+- f106 0 f1"/>
                                <a:gd name="f140" fmla="*/ f107 1 f76"/>
                                <a:gd name="f141" fmla="*/ f108 1 f77"/>
                                <a:gd name="f142" fmla="*/ f109 1 f76"/>
                                <a:gd name="f143" fmla="*/ f110 1 f76"/>
                                <a:gd name="f144" fmla="*/ f111 1 f77"/>
                                <a:gd name="f145" fmla="*/ f112 1 f76"/>
                                <a:gd name="f146" fmla="*/ f113 1 f77"/>
                                <a:gd name="f147" fmla="*/ f114 1 f76"/>
                                <a:gd name="f148" fmla="*/ f115 1 f77"/>
                                <a:gd name="f149" fmla="*/ f116 1 f76"/>
                                <a:gd name="f150" fmla="*/ f117 1 f77"/>
                                <a:gd name="f151" fmla="*/ f118 1 f76"/>
                                <a:gd name="f152" fmla="*/ f119 1 f77"/>
                                <a:gd name="f153" fmla="*/ f120 1 f77"/>
                                <a:gd name="f154" fmla="*/ f121 1 f76"/>
                                <a:gd name="f155" fmla="*/ f122 1 f76"/>
                                <a:gd name="f156" fmla="*/ f123 1 f76"/>
                                <a:gd name="f157" fmla="*/ f124 1 f77"/>
                                <a:gd name="f158" fmla="*/ f125 1 f76"/>
                                <a:gd name="f159" fmla="*/ f126 1 f76"/>
                                <a:gd name="f160" fmla="*/ f127 1 f76"/>
                                <a:gd name="f161" fmla="*/ f128 1 f77"/>
                                <a:gd name="f162" fmla="*/ f129 1 f76"/>
                                <a:gd name="f163" fmla="*/ f130 1 f76"/>
                                <a:gd name="f164" fmla="*/ f131 1 f77"/>
                                <a:gd name="f165" fmla="*/ f132 1 f76"/>
                                <a:gd name="f166" fmla="*/ f133 1 f76"/>
                                <a:gd name="f167" fmla="*/ f134 1 f77"/>
                                <a:gd name="f168" fmla="*/ f135 f54 1"/>
                                <a:gd name="f169" fmla="*/ f136 f54 1"/>
                                <a:gd name="f170" fmla="*/ f138 f55 1"/>
                                <a:gd name="f171" fmla="*/ f137 f55 1"/>
                                <a:gd name="f172" fmla="*/ f140 f54 1"/>
                                <a:gd name="f173" fmla="*/ f141 f55 1"/>
                                <a:gd name="f174" fmla="*/ f142 f54 1"/>
                                <a:gd name="f175" fmla="*/ f143 f54 1"/>
                                <a:gd name="f176" fmla="*/ f144 f55 1"/>
                                <a:gd name="f177" fmla="*/ f145 f54 1"/>
                                <a:gd name="f178" fmla="*/ f146 f55 1"/>
                                <a:gd name="f179" fmla="*/ f147 f54 1"/>
                                <a:gd name="f180" fmla="*/ f148 f55 1"/>
                                <a:gd name="f181" fmla="*/ f149 f54 1"/>
                                <a:gd name="f182" fmla="*/ f150 f55 1"/>
                                <a:gd name="f183" fmla="*/ f151 f54 1"/>
                                <a:gd name="f184" fmla="*/ f152 f55 1"/>
                                <a:gd name="f185" fmla="*/ f153 f55 1"/>
                                <a:gd name="f186" fmla="*/ f154 f54 1"/>
                                <a:gd name="f187" fmla="*/ f155 f54 1"/>
                                <a:gd name="f188" fmla="*/ f156 f54 1"/>
                                <a:gd name="f189" fmla="*/ f157 f55 1"/>
                                <a:gd name="f190" fmla="*/ f158 f54 1"/>
                                <a:gd name="f191" fmla="*/ f159 f54 1"/>
                                <a:gd name="f192" fmla="*/ f160 f54 1"/>
                                <a:gd name="f193" fmla="*/ f161 f55 1"/>
                                <a:gd name="f194" fmla="*/ f162 f54 1"/>
                                <a:gd name="f195" fmla="*/ f163 f54 1"/>
                                <a:gd name="f196" fmla="*/ f164 f55 1"/>
                                <a:gd name="f197" fmla="*/ f165 f54 1"/>
                                <a:gd name="f198" fmla="*/ f166 f54 1"/>
                                <a:gd name="f199" fmla="*/ f167 f5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39">
                                  <a:pos x="f172" y="f173"/>
                                </a:cxn>
                                <a:cxn ang="f139">
                                  <a:pos x="f174" y="f173"/>
                                </a:cxn>
                                <a:cxn ang="f139">
                                  <a:pos x="f175" y="f176"/>
                                </a:cxn>
                                <a:cxn ang="f139">
                                  <a:pos x="f177" y="f176"/>
                                </a:cxn>
                                <a:cxn ang="f139">
                                  <a:pos x="f177" y="f178"/>
                                </a:cxn>
                                <a:cxn ang="f139">
                                  <a:pos x="f179" y="f180"/>
                                </a:cxn>
                                <a:cxn ang="f139">
                                  <a:pos x="f181" y="f180"/>
                                </a:cxn>
                                <a:cxn ang="f139">
                                  <a:pos x="f181" y="f182"/>
                                </a:cxn>
                                <a:cxn ang="f139">
                                  <a:pos x="f183" y="f184"/>
                                </a:cxn>
                                <a:cxn ang="f139">
                                  <a:pos x="f183" y="f185"/>
                                </a:cxn>
                                <a:cxn ang="f139">
                                  <a:pos x="f186" y="f185"/>
                                </a:cxn>
                                <a:cxn ang="f139">
                                  <a:pos x="f186" y="f184"/>
                                </a:cxn>
                                <a:cxn ang="f139">
                                  <a:pos x="f187" y="f182"/>
                                </a:cxn>
                                <a:cxn ang="f139">
                                  <a:pos x="f188" y="f189"/>
                                </a:cxn>
                                <a:cxn ang="f139">
                                  <a:pos x="f190" y="f178"/>
                                </a:cxn>
                                <a:cxn ang="f139">
                                  <a:pos x="f191" y="f178"/>
                                </a:cxn>
                                <a:cxn ang="f139">
                                  <a:pos x="f192" y="f193"/>
                                </a:cxn>
                                <a:cxn ang="f139">
                                  <a:pos x="f194" y="f193"/>
                                </a:cxn>
                                <a:cxn ang="f139">
                                  <a:pos x="f195" y="f196"/>
                                </a:cxn>
                                <a:cxn ang="f139">
                                  <a:pos x="f197" y="f196"/>
                                </a:cxn>
                                <a:cxn ang="f139">
                                  <a:pos x="f198" y="f199"/>
                                </a:cxn>
                                <a:cxn ang="f139">
                                  <a:pos x="f198" y="f199"/>
                                </a:cxn>
                                <a:cxn ang="f139">
                                  <a:pos x="f172" y="f173"/>
                                </a:cxn>
                              </a:cxnLst>
                              <a:rect l="f168" t="f171" r="f169" b="f170"/>
                              <a:pathLst>
                                <a:path w="1198" h="776">
                                  <a:moveTo>
                                    <a:pt x="f25" y="f26"/>
                                  </a:moveTo>
                                  <a:lnTo>
                                    <a:pt x="f27" y="f26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29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4" y="f35"/>
                                  </a:lnTo>
                                  <a:lnTo>
                                    <a:pt x="f36" y="f37"/>
                                  </a:lnTo>
                                  <a:lnTo>
                                    <a:pt x="f36" y="f38"/>
                                  </a:lnTo>
                                  <a:lnTo>
                                    <a:pt x="f39" y="f38"/>
                                  </a:lnTo>
                                  <a:lnTo>
                                    <a:pt x="f39" y="f37"/>
                                  </a:lnTo>
                                  <a:lnTo>
                                    <a:pt x="f40" y="f35"/>
                                  </a:lnTo>
                                  <a:lnTo>
                                    <a:pt x="f41" y="f42"/>
                                  </a:lnTo>
                                  <a:lnTo>
                                    <a:pt x="f43" y="f31"/>
                                  </a:lnTo>
                                  <a:lnTo>
                                    <a:pt x="f44" y="f31"/>
                                  </a:lnTo>
                                  <a:lnTo>
                                    <a:pt x="f45" y="f46"/>
                                  </a:lnTo>
                                  <a:lnTo>
                                    <a:pt x="f47" y="f46"/>
                                  </a:lnTo>
                                  <a:lnTo>
                                    <a:pt x="f48" y="f49"/>
                                  </a:lnTo>
                                  <a:lnTo>
                                    <a:pt x="f50" y="f49"/>
                                  </a:lnTo>
                                  <a:lnTo>
                                    <a:pt x="f51" y="f52"/>
                                  </a:lnTo>
                                  <a:lnTo>
                                    <a:pt x="f25" y="f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2" name="Freeform 808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106 0"/>
                                <a:gd name="f9" fmla="+- 0 3108 0"/>
                                <a:gd name="f10" fmla="+- 0 3118 0"/>
                                <a:gd name="f11" fmla="val 82"/>
                                <a:gd name="f12" fmla="val 734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3" name="Freeform 807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42 0"/>
                                <a:gd name="f9" fmla="+- 0 4128 0"/>
                                <a:gd name="f10" fmla="+- 0 4138 0"/>
                                <a:gd name="f11" fmla="val 1118"/>
                                <a:gd name="f12" fmla="val 734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4" name="Freeform 806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67 0"/>
                                <a:gd name="f9" fmla="+- 0 4157 0"/>
                                <a:gd name="f10" fmla="+- 0 4162 0"/>
                                <a:gd name="f11" fmla="+- 0 4147 0"/>
                                <a:gd name="f12" fmla="+- 0 4152 0"/>
                                <a:gd name="f13" fmla="+- 0 4138 0"/>
                                <a:gd name="f14" fmla="+- 0 4207 0"/>
                                <a:gd name="f15" fmla="+- 0 4214 0"/>
                                <a:gd name="f16" fmla="+- 0 4166 0"/>
                                <a:gd name="f17" fmla="val 1143"/>
                                <a:gd name="f18" fmla="val 721"/>
                                <a:gd name="f19" fmla="val 1133"/>
                                <a:gd name="f20" fmla="val 727"/>
                                <a:gd name="f21" fmla="val 1138"/>
                                <a:gd name="f22" fmla="val 1123"/>
                                <a:gd name="f23" fmla="val 732"/>
                                <a:gd name="f24" fmla="val 1128"/>
                                <a:gd name="f25" fmla="val 1114"/>
                                <a:gd name="f26" fmla="val 737"/>
                                <a:gd name="f27" fmla="val 1183"/>
                                <a:gd name="f28" fmla="val 734"/>
                                <a:gd name="f29" fmla="val 1190"/>
                                <a:gd name="f30" fmla="val 722"/>
                                <a:gd name="f31" fmla="val 1142"/>
                                <a:gd name="f32" fmla="+- 0 0 0"/>
                                <a:gd name="f33" fmla="*/ f3 1 1198"/>
                                <a:gd name="f34" fmla="*/ f4 1 776"/>
                                <a:gd name="f35" fmla="+- f8 0 3024"/>
                                <a:gd name="f36" fmla="+- f9 0 3024"/>
                                <a:gd name="f37" fmla="+- f10 0 3024"/>
                                <a:gd name="f38" fmla="+- f11 0 3024"/>
                                <a:gd name="f39" fmla="+- f12 0 3024"/>
                                <a:gd name="f40" fmla="+- f13 0 3024"/>
                                <a:gd name="f41" fmla="+- f14 0 3024"/>
                                <a:gd name="f42" fmla="+- f15 0 3024"/>
                                <a:gd name="f43" fmla="+- f16 0 3024"/>
                                <a:gd name="f44" fmla="+- f7 0 f5"/>
                                <a:gd name="f45" fmla="+- f6 0 f5"/>
                                <a:gd name="f46" fmla="*/ f32 f0 1"/>
                                <a:gd name="f47" fmla="*/ f45 1 1198"/>
                                <a:gd name="f48" fmla="*/ f44 1 776"/>
                                <a:gd name="f49" fmla="*/ f35 f45 1"/>
                                <a:gd name="f50" fmla="*/ 1945 f44 1"/>
                                <a:gd name="f51" fmla="*/ f36 f45 1"/>
                                <a:gd name="f52" fmla="*/ 1951 f44 1"/>
                                <a:gd name="f53" fmla="*/ f37 f45 1"/>
                                <a:gd name="f54" fmla="*/ f38 f45 1"/>
                                <a:gd name="f55" fmla="*/ 1956 f44 1"/>
                                <a:gd name="f56" fmla="*/ f39 f45 1"/>
                                <a:gd name="f57" fmla="*/ f40 f45 1"/>
                                <a:gd name="f58" fmla="*/ 1961 f44 1"/>
                                <a:gd name="f59" fmla="*/ f41 f45 1"/>
                                <a:gd name="f60" fmla="*/ 1958 f44 1"/>
                                <a:gd name="f61" fmla="*/ f42 f45 1"/>
                                <a:gd name="f62" fmla="*/ 1946 f44 1"/>
                                <a:gd name="f63" fmla="*/ f43 f45 1"/>
                                <a:gd name="f64" fmla="*/ f46 1 f2"/>
                                <a:gd name="f65" fmla="*/ f49 1 1198"/>
                                <a:gd name="f66" fmla="*/ f50 1 776"/>
                                <a:gd name="f67" fmla="*/ f51 1 1198"/>
                                <a:gd name="f68" fmla="*/ f52 1 776"/>
                                <a:gd name="f69" fmla="*/ f53 1 1198"/>
                                <a:gd name="f70" fmla="*/ f54 1 1198"/>
                                <a:gd name="f71" fmla="*/ f55 1 776"/>
                                <a:gd name="f72" fmla="*/ f56 1 1198"/>
                                <a:gd name="f73" fmla="*/ f57 1 1198"/>
                                <a:gd name="f74" fmla="*/ f58 1 776"/>
                                <a:gd name="f75" fmla="*/ f59 1 1198"/>
                                <a:gd name="f76" fmla="*/ f60 1 776"/>
                                <a:gd name="f77" fmla="*/ f61 1 1198"/>
                                <a:gd name="f78" fmla="*/ f62 1 776"/>
                                <a:gd name="f79" fmla="*/ f63 1 1198"/>
                                <a:gd name="f80" fmla="*/ 0 1 f47"/>
                                <a:gd name="f81" fmla="*/ f6 1 f47"/>
                                <a:gd name="f82" fmla="*/ 0 1 f48"/>
                                <a:gd name="f83" fmla="*/ f7 1 f48"/>
                                <a:gd name="f84" fmla="+- f64 0 f1"/>
                                <a:gd name="f85" fmla="*/ f65 1 f47"/>
                                <a:gd name="f86" fmla="*/ f66 1 f48"/>
                                <a:gd name="f87" fmla="*/ f67 1 f47"/>
                                <a:gd name="f88" fmla="*/ f68 1 f48"/>
                                <a:gd name="f89" fmla="*/ f69 1 f47"/>
                                <a:gd name="f90" fmla="*/ f70 1 f47"/>
                                <a:gd name="f91" fmla="*/ f71 1 f48"/>
                                <a:gd name="f92" fmla="*/ f72 1 f47"/>
                                <a:gd name="f93" fmla="*/ f73 1 f47"/>
                                <a:gd name="f94" fmla="*/ f74 1 f48"/>
                                <a:gd name="f95" fmla="*/ f75 1 f47"/>
                                <a:gd name="f96" fmla="*/ f76 1 f48"/>
                                <a:gd name="f97" fmla="*/ f77 1 f47"/>
                                <a:gd name="f98" fmla="*/ f78 1 f48"/>
                                <a:gd name="f99" fmla="*/ f79 1 f47"/>
                                <a:gd name="f100" fmla="*/ f80 f33 1"/>
                                <a:gd name="f101" fmla="*/ f81 f33 1"/>
                                <a:gd name="f102" fmla="*/ f83 f34 1"/>
                                <a:gd name="f103" fmla="*/ f82 f34 1"/>
                                <a:gd name="f104" fmla="*/ f85 f33 1"/>
                                <a:gd name="f105" fmla="*/ f86 f34 1"/>
                                <a:gd name="f106" fmla="*/ f87 f33 1"/>
                                <a:gd name="f107" fmla="*/ f88 f34 1"/>
                                <a:gd name="f108" fmla="*/ f89 f33 1"/>
                                <a:gd name="f109" fmla="*/ f90 f33 1"/>
                                <a:gd name="f110" fmla="*/ f91 f34 1"/>
                                <a:gd name="f111" fmla="*/ f92 f33 1"/>
                                <a:gd name="f112" fmla="*/ f93 f33 1"/>
                                <a:gd name="f113" fmla="*/ f94 f34 1"/>
                                <a:gd name="f114" fmla="*/ f95 f33 1"/>
                                <a:gd name="f115" fmla="*/ f96 f34 1"/>
                                <a:gd name="f116" fmla="*/ f97 f33 1"/>
                                <a:gd name="f117" fmla="*/ f98 f34 1"/>
                                <a:gd name="f118" fmla="*/ f99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4">
                                  <a:pos x="f104" y="f105"/>
                                </a:cxn>
                                <a:cxn ang="f84">
                                  <a:pos x="f106" y="f107"/>
                                </a:cxn>
                                <a:cxn ang="f84">
                                  <a:pos x="f108" y="f107"/>
                                </a:cxn>
                                <a:cxn ang="f84">
                                  <a:pos x="f109" y="f110"/>
                                </a:cxn>
                                <a:cxn ang="f84">
                                  <a:pos x="f111" y="f110"/>
                                </a:cxn>
                                <a:cxn ang="f84">
                                  <a:pos x="f112" y="f113"/>
                                </a:cxn>
                                <a:cxn ang="f84">
                                  <a:pos x="f114" y="f113"/>
                                </a:cxn>
                                <a:cxn ang="f84">
                                  <a:pos x="f114" y="f115"/>
                                </a:cxn>
                                <a:cxn ang="f84">
                                  <a:pos x="f116" y="f117"/>
                                </a:cxn>
                                <a:cxn ang="f84">
                                  <a:pos x="f118" y="f117"/>
                                </a:cxn>
                                <a:cxn ang="f84">
                                  <a:pos x="f104" y="f105"/>
                                </a:cxn>
                              </a:cxnLst>
                              <a:rect l="f100" t="f103" r="f101" b="f102"/>
                              <a:pathLst>
                                <a:path w="1198" h="776">
                                  <a:moveTo>
                                    <a:pt x="f17" y="f18"/>
                                  </a:move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0"/>
                                  </a:lnTo>
                                  <a:lnTo>
                                    <a:pt x="f17" y="f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5" name="Freeform 805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79 0"/>
                                <a:gd name="f9" fmla="+- 0 3082 0"/>
                                <a:gd name="f10" fmla="+- 0 3080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val 721"/>
                                <a:gd name="f17" fmla="+- 0 0 0"/>
                                <a:gd name="f18" fmla="*/ f3 1 1198"/>
                                <a:gd name="f19" fmla="*/ f4 1 776"/>
                                <a:gd name="f20" fmla="+- f8 0 3024"/>
                                <a:gd name="f21" fmla="+- f9 0 3024"/>
                                <a:gd name="f22" fmla="+- f10 0 3024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6 f23 1"/>
                                <a:gd name="f32" fmla="*/ f22 f24 1"/>
                                <a:gd name="f33" fmla="*/ 1945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6" name="Freeform 804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80 0"/>
                                <a:gd name="f9" fmla="+- 0 3082 0"/>
                                <a:gd name="f10" fmla="val 56"/>
                                <a:gd name="f11" fmla="val 721"/>
                                <a:gd name="f12" fmla="val 58"/>
                                <a:gd name="f13" fmla="val 722"/>
                                <a:gd name="f14" fmla="+- 0 0 0"/>
                                <a:gd name="f15" fmla="*/ f3 1 1198"/>
                                <a:gd name="f16" fmla="*/ f4 1 776"/>
                                <a:gd name="f17" fmla="+- f8 0 3024"/>
                                <a:gd name="f18" fmla="+- f9 0 3024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1945 f19 1"/>
                                <a:gd name="f26" fmla="*/ f18 f20 1"/>
                                <a:gd name="f27" fmla="*/ 1946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7" name="Freeform 803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69 0"/>
                                <a:gd name="f9" fmla="+- 0 4167 0"/>
                                <a:gd name="f10" fmla="+- 0 4166 0"/>
                                <a:gd name="f11" fmla="val 1145"/>
                                <a:gd name="f12" fmla="val 720"/>
                                <a:gd name="f13" fmla="val 1143"/>
                                <a:gd name="f14" fmla="val 721"/>
                                <a:gd name="f15" fmla="val 1142"/>
                                <a:gd name="f16" fmla="val 722"/>
                                <a:gd name="f17" fmla="+- 0 0 0"/>
                                <a:gd name="f18" fmla="*/ f3 1 1198"/>
                                <a:gd name="f19" fmla="*/ f4 1 776"/>
                                <a:gd name="f20" fmla="+- f8 0 3024"/>
                                <a:gd name="f21" fmla="+- f9 0 3024"/>
                                <a:gd name="f22" fmla="+- f10 0 3024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5 f23 1"/>
                                <a:gd name="f32" fmla="*/ f22 f24 1"/>
                                <a:gd name="f33" fmla="*/ 1946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8" name="Freeform 802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214 0"/>
                                <a:gd name="f9" fmla="+- 0 4169 0"/>
                                <a:gd name="f10" fmla="+- 0 4166 0"/>
                                <a:gd name="f11" fmla="val 1190"/>
                                <a:gd name="f12" fmla="val 720"/>
                                <a:gd name="f13" fmla="val 1145"/>
                                <a:gd name="f14" fmla="val 1142"/>
                                <a:gd name="f15" fmla="val 722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44 f22 1"/>
                                <a:gd name="f29" fmla="*/ f20 f23 1"/>
                                <a:gd name="f30" fmla="*/ f21 f23 1"/>
                                <a:gd name="f31" fmla="*/ 1946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89" name="Freeform 801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98 0"/>
                                <a:gd name="f9" fmla="+- 0 3038 0"/>
                                <a:gd name="f10" fmla="+- 0 3034 0"/>
                                <a:gd name="f11" fmla="+- 0 3031 0"/>
                                <a:gd name="f12" fmla="+- 0 3026 0"/>
                                <a:gd name="f13" fmla="+- 0 3024 0"/>
                                <a:gd name="f14" fmla="+- 0 3079 0"/>
                                <a:gd name="f15" fmla="+- 0 3080 0"/>
                                <a:gd name="f16" fmla="+- 0 3076 0"/>
                                <a:gd name="f17" fmla="+- 0 3074 0"/>
                                <a:gd name="f18" fmla="+- 0 3067 0"/>
                                <a:gd name="f19" fmla="+- 0 3068 0"/>
                                <a:gd name="f20" fmla="+- 0 3066 0"/>
                                <a:gd name="f21" fmla="+- 0 3065 0"/>
                                <a:gd name="f22" fmla="+- 0 3069 0"/>
                                <a:gd name="f23" fmla="+- 0 3073 0"/>
                                <a:gd name="f24" fmla="+- 0 3072 0"/>
                                <a:gd name="f25" fmla="+- 0 3089 0"/>
                                <a:gd name="f26" fmla="+- 0 3090 0"/>
                                <a:gd name="f27" fmla="val 74"/>
                                <a:gd name="f28" fmla="val 43"/>
                                <a:gd name="f29" fmla="val 14"/>
                                <a:gd name="f30" fmla="val 10"/>
                                <a:gd name="f31" fmla="val 55"/>
                                <a:gd name="f32" fmla="val 7"/>
                                <a:gd name="f33" fmla="val 58"/>
                                <a:gd name="f34" fmla="val 60"/>
                                <a:gd name="f35" fmla="val 2"/>
                                <a:gd name="f36" fmla="val 77"/>
                                <a:gd name="f37" fmla="val 94"/>
                                <a:gd name="f38" fmla="val 684"/>
                                <a:gd name="f39" fmla="val 701"/>
                                <a:gd name="f40" fmla="val 703"/>
                                <a:gd name="f41" fmla="val 718"/>
                                <a:gd name="f42" fmla="val 720"/>
                                <a:gd name="f43" fmla="val 56"/>
                                <a:gd name="f44" fmla="val 721"/>
                                <a:gd name="f45" fmla="val 52"/>
                                <a:gd name="f46" fmla="val 715"/>
                                <a:gd name="f47" fmla="val 50"/>
                                <a:gd name="f48" fmla="val 44"/>
                                <a:gd name="f49" fmla="val 42"/>
                                <a:gd name="f50" fmla="val 696"/>
                                <a:gd name="f51" fmla="val 41"/>
                                <a:gd name="f52" fmla="val 82"/>
                                <a:gd name="f53" fmla="val 45"/>
                                <a:gd name="f54" fmla="val 49"/>
                                <a:gd name="f55" fmla="val 65"/>
                                <a:gd name="f56" fmla="val 48"/>
                                <a:gd name="f57" fmla="val 66"/>
                                <a:gd name="f58" fmla="+- 0 0 0"/>
                                <a:gd name="f59" fmla="*/ f3 1 1198"/>
                                <a:gd name="f60" fmla="*/ f4 1 776"/>
                                <a:gd name="f61" fmla="+- f8 0 3024"/>
                                <a:gd name="f62" fmla="+- f9 0 3024"/>
                                <a:gd name="f63" fmla="+- f10 0 3024"/>
                                <a:gd name="f64" fmla="+- f11 0 3024"/>
                                <a:gd name="f65" fmla="+- f12 0 3024"/>
                                <a:gd name="f66" fmla="+- f13 0 3024"/>
                                <a:gd name="f67" fmla="+- f14 0 3024"/>
                                <a:gd name="f68" fmla="+- f15 0 3024"/>
                                <a:gd name="f69" fmla="+- f16 0 3024"/>
                                <a:gd name="f70" fmla="+- f17 0 3024"/>
                                <a:gd name="f71" fmla="+- f18 0 3024"/>
                                <a:gd name="f72" fmla="+- f19 0 3024"/>
                                <a:gd name="f73" fmla="+- f20 0 3024"/>
                                <a:gd name="f74" fmla="+- f21 0 3024"/>
                                <a:gd name="f75" fmla="+- f22 0 3024"/>
                                <a:gd name="f76" fmla="+- f23 0 3024"/>
                                <a:gd name="f77" fmla="+- f24 0 3024"/>
                                <a:gd name="f78" fmla="+- f25 0 3024"/>
                                <a:gd name="f79" fmla="+- f26 0 3024"/>
                                <a:gd name="f80" fmla="+- f7 0 f5"/>
                                <a:gd name="f81" fmla="+- f6 0 f5"/>
                                <a:gd name="f82" fmla="*/ f58 f0 1"/>
                                <a:gd name="f83" fmla="*/ f81 1 1198"/>
                                <a:gd name="f84" fmla="*/ f80 1 776"/>
                                <a:gd name="f85" fmla="*/ f61 f81 1"/>
                                <a:gd name="f86" fmla="*/ 1267 f80 1"/>
                                <a:gd name="f87" fmla="*/ f62 f81 1"/>
                                <a:gd name="f88" fmla="*/ f63 f81 1"/>
                                <a:gd name="f89" fmla="*/ 1279 f80 1"/>
                                <a:gd name="f90" fmla="*/ f64 f81 1"/>
                                <a:gd name="f91" fmla="*/ 1282 f80 1"/>
                                <a:gd name="f92" fmla="*/ 1284 f80 1"/>
                                <a:gd name="f93" fmla="*/ f65 f81 1"/>
                                <a:gd name="f94" fmla="*/ 1298 f80 1"/>
                                <a:gd name="f95" fmla="*/ 1301 f80 1"/>
                                <a:gd name="f96" fmla="*/ f66 f81 1"/>
                                <a:gd name="f97" fmla="*/ 1318 f80 1"/>
                                <a:gd name="f98" fmla="*/ 1908 f80 1"/>
                                <a:gd name="f99" fmla="*/ 1925 f80 1"/>
                                <a:gd name="f100" fmla="*/ 1927 f80 1"/>
                                <a:gd name="f101" fmla="*/ 1942 f80 1"/>
                                <a:gd name="f102" fmla="*/ 1944 f80 1"/>
                                <a:gd name="f103" fmla="*/ f67 f81 1"/>
                                <a:gd name="f104" fmla="*/ f68 f81 1"/>
                                <a:gd name="f105" fmla="*/ 1945 f80 1"/>
                                <a:gd name="f106" fmla="*/ f69 f81 1"/>
                                <a:gd name="f107" fmla="*/ 1939 f80 1"/>
                                <a:gd name="f108" fmla="*/ f70 f81 1"/>
                                <a:gd name="f109" fmla="*/ f71 f81 1"/>
                                <a:gd name="f110" fmla="*/ f72 f81 1"/>
                                <a:gd name="f111" fmla="*/ f73 f81 1"/>
                                <a:gd name="f112" fmla="*/ 1920 f80 1"/>
                                <a:gd name="f113" fmla="*/ f74 f81 1"/>
                                <a:gd name="f114" fmla="*/ 1306 f80 1"/>
                                <a:gd name="f115" fmla="*/ f75 f81 1"/>
                                <a:gd name="f116" fmla="*/ f76 f81 1"/>
                                <a:gd name="f117" fmla="*/ 1289 f80 1"/>
                                <a:gd name="f118" fmla="*/ f77 f81 1"/>
                                <a:gd name="f119" fmla="*/ f78 f81 1"/>
                                <a:gd name="f120" fmla="*/ 1272 f80 1"/>
                                <a:gd name="f121" fmla="*/ f79 f81 1"/>
                                <a:gd name="f122" fmla="*/ f82 1 f2"/>
                                <a:gd name="f123" fmla="*/ f85 1 1198"/>
                                <a:gd name="f124" fmla="*/ f86 1 776"/>
                                <a:gd name="f125" fmla="*/ f87 1 1198"/>
                                <a:gd name="f126" fmla="*/ f88 1 1198"/>
                                <a:gd name="f127" fmla="*/ f89 1 776"/>
                                <a:gd name="f128" fmla="*/ f90 1 1198"/>
                                <a:gd name="f129" fmla="*/ f91 1 776"/>
                                <a:gd name="f130" fmla="*/ f92 1 776"/>
                                <a:gd name="f131" fmla="*/ f93 1 1198"/>
                                <a:gd name="f132" fmla="*/ f94 1 776"/>
                                <a:gd name="f133" fmla="*/ f95 1 776"/>
                                <a:gd name="f134" fmla="*/ f96 1 1198"/>
                                <a:gd name="f135" fmla="*/ f97 1 776"/>
                                <a:gd name="f136" fmla="*/ f98 1 776"/>
                                <a:gd name="f137" fmla="*/ f99 1 776"/>
                                <a:gd name="f138" fmla="*/ f100 1 776"/>
                                <a:gd name="f139" fmla="*/ f101 1 776"/>
                                <a:gd name="f140" fmla="*/ f102 1 776"/>
                                <a:gd name="f141" fmla="*/ f103 1 1198"/>
                                <a:gd name="f142" fmla="*/ f104 1 1198"/>
                                <a:gd name="f143" fmla="*/ f105 1 776"/>
                                <a:gd name="f144" fmla="*/ f106 1 1198"/>
                                <a:gd name="f145" fmla="*/ f107 1 776"/>
                                <a:gd name="f146" fmla="*/ f108 1 1198"/>
                                <a:gd name="f147" fmla="*/ f109 1 1198"/>
                                <a:gd name="f148" fmla="*/ f110 1 1198"/>
                                <a:gd name="f149" fmla="*/ f111 1 1198"/>
                                <a:gd name="f150" fmla="*/ f112 1 776"/>
                                <a:gd name="f151" fmla="*/ f113 1 1198"/>
                                <a:gd name="f152" fmla="*/ f114 1 776"/>
                                <a:gd name="f153" fmla="*/ f115 1 1198"/>
                                <a:gd name="f154" fmla="*/ f116 1 1198"/>
                                <a:gd name="f155" fmla="*/ f117 1 776"/>
                                <a:gd name="f156" fmla="*/ f118 1 1198"/>
                                <a:gd name="f157" fmla="*/ f119 1 1198"/>
                                <a:gd name="f158" fmla="*/ f120 1 776"/>
                                <a:gd name="f159" fmla="*/ f121 1 1198"/>
                                <a:gd name="f160" fmla="*/ 0 1 f83"/>
                                <a:gd name="f161" fmla="*/ f6 1 f83"/>
                                <a:gd name="f162" fmla="*/ 0 1 f84"/>
                                <a:gd name="f163" fmla="*/ f7 1 f84"/>
                                <a:gd name="f164" fmla="+- f122 0 f1"/>
                                <a:gd name="f165" fmla="*/ f123 1 f83"/>
                                <a:gd name="f166" fmla="*/ f124 1 f84"/>
                                <a:gd name="f167" fmla="*/ f125 1 f83"/>
                                <a:gd name="f168" fmla="*/ f126 1 f83"/>
                                <a:gd name="f169" fmla="*/ f127 1 f84"/>
                                <a:gd name="f170" fmla="*/ f128 1 f83"/>
                                <a:gd name="f171" fmla="*/ f129 1 f84"/>
                                <a:gd name="f172" fmla="*/ f130 1 f84"/>
                                <a:gd name="f173" fmla="*/ f131 1 f83"/>
                                <a:gd name="f174" fmla="*/ f132 1 f84"/>
                                <a:gd name="f175" fmla="*/ f133 1 f84"/>
                                <a:gd name="f176" fmla="*/ f134 1 f83"/>
                                <a:gd name="f177" fmla="*/ f135 1 f84"/>
                                <a:gd name="f178" fmla="*/ f136 1 f84"/>
                                <a:gd name="f179" fmla="*/ f137 1 f84"/>
                                <a:gd name="f180" fmla="*/ f138 1 f84"/>
                                <a:gd name="f181" fmla="*/ f139 1 f84"/>
                                <a:gd name="f182" fmla="*/ f140 1 f84"/>
                                <a:gd name="f183" fmla="*/ f141 1 f83"/>
                                <a:gd name="f184" fmla="*/ f142 1 f83"/>
                                <a:gd name="f185" fmla="*/ f143 1 f84"/>
                                <a:gd name="f186" fmla="*/ f144 1 f83"/>
                                <a:gd name="f187" fmla="*/ f145 1 f84"/>
                                <a:gd name="f188" fmla="*/ f146 1 f83"/>
                                <a:gd name="f189" fmla="*/ f147 1 f83"/>
                                <a:gd name="f190" fmla="*/ f148 1 f83"/>
                                <a:gd name="f191" fmla="*/ f149 1 f83"/>
                                <a:gd name="f192" fmla="*/ f150 1 f84"/>
                                <a:gd name="f193" fmla="*/ f151 1 f83"/>
                                <a:gd name="f194" fmla="*/ f152 1 f84"/>
                                <a:gd name="f195" fmla="*/ f153 1 f83"/>
                                <a:gd name="f196" fmla="*/ f154 1 f83"/>
                                <a:gd name="f197" fmla="*/ f155 1 f84"/>
                                <a:gd name="f198" fmla="*/ f156 1 f83"/>
                                <a:gd name="f199" fmla="*/ f157 1 f83"/>
                                <a:gd name="f200" fmla="*/ f158 1 f84"/>
                                <a:gd name="f201" fmla="*/ f159 1 f83"/>
                                <a:gd name="f202" fmla="*/ f160 f59 1"/>
                                <a:gd name="f203" fmla="*/ f161 f59 1"/>
                                <a:gd name="f204" fmla="*/ f163 f60 1"/>
                                <a:gd name="f205" fmla="*/ f162 f60 1"/>
                                <a:gd name="f206" fmla="*/ f165 f59 1"/>
                                <a:gd name="f207" fmla="*/ f166 f60 1"/>
                                <a:gd name="f208" fmla="*/ f167 f59 1"/>
                                <a:gd name="f209" fmla="*/ f168 f59 1"/>
                                <a:gd name="f210" fmla="*/ f169 f60 1"/>
                                <a:gd name="f211" fmla="*/ f170 f59 1"/>
                                <a:gd name="f212" fmla="*/ f171 f60 1"/>
                                <a:gd name="f213" fmla="*/ f172 f60 1"/>
                                <a:gd name="f214" fmla="*/ f173 f59 1"/>
                                <a:gd name="f215" fmla="*/ f174 f60 1"/>
                                <a:gd name="f216" fmla="*/ f175 f60 1"/>
                                <a:gd name="f217" fmla="*/ f176 f59 1"/>
                                <a:gd name="f218" fmla="*/ f177 f60 1"/>
                                <a:gd name="f219" fmla="*/ f178 f60 1"/>
                                <a:gd name="f220" fmla="*/ f179 f60 1"/>
                                <a:gd name="f221" fmla="*/ f180 f60 1"/>
                                <a:gd name="f222" fmla="*/ f181 f60 1"/>
                                <a:gd name="f223" fmla="*/ f182 f60 1"/>
                                <a:gd name="f224" fmla="*/ f183 f59 1"/>
                                <a:gd name="f225" fmla="*/ f184 f59 1"/>
                                <a:gd name="f226" fmla="*/ f185 f60 1"/>
                                <a:gd name="f227" fmla="*/ f186 f59 1"/>
                                <a:gd name="f228" fmla="*/ f187 f60 1"/>
                                <a:gd name="f229" fmla="*/ f188 f59 1"/>
                                <a:gd name="f230" fmla="*/ f189 f59 1"/>
                                <a:gd name="f231" fmla="*/ f190 f59 1"/>
                                <a:gd name="f232" fmla="*/ f191 f59 1"/>
                                <a:gd name="f233" fmla="*/ f192 f60 1"/>
                                <a:gd name="f234" fmla="*/ f193 f59 1"/>
                                <a:gd name="f235" fmla="*/ f194 f60 1"/>
                                <a:gd name="f236" fmla="*/ f195 f59 1"/>
                                <a:gd name="f237" fmla="*/ f196 f59 1"/>
                                <a:gd name="f238" fmla="*/ f197 f60 1"/>
                                <a:gd name="f239" fmla="*/ f198 f59 1"/>
                                <a:gd name="f240" fmla="*/ f199 f59 1"/>
                                <a:gd name="f241" fmla="*/ f200 f60 1"/>
                                <a:gd name="f242" fmla="*/ f201 f5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64">
                                  <a:pos x="f206" y="f207"/>
                                </a:cxn>
                                <a:cxn ang="f164">
                                  <a:pos x="f208" y="f207"/>
                                </a:cxn>
                                <a:cxn ang="f164">
                                  <a:pos x="f209" y="f210"/>
                                </a:cxn>
                                <a:cxn ang="f164">
                                  <a:pos x="f211" y="f212"/>
                                </a:cxn>
                                <a:cxn ang="f164">
                                  <a:pos x="f211" y="f213"/>
                                </a:cxn>
                                <a:cxn ang="f164">
                                  <a:pos x="f214" y="f215"/>
                                </a:cxn>
                                <a:cxn ang="f164">
                                  <a:pos x="f214" y="f216"/>
                                </a:cxn>
                                <a:cxn ang="f164">
                                  <a:pos x="f217" y="f218"/>
                                </a:cxn>
                                <a:cxn ang="f164">
                                  <a:pos x="f217" y="f219"/>
                                </a:cxn>
                                <a:cxn ang="f164">
                                  <a:pos x="f214" y="f220"/>
                                </a:cxn>
                                <a:cxn ang="f164">
                                  <a:pos x="f214" y="f221"/>
                                </a:cxn>
                                <a:cxn ang="f164">
                                  <a:pos x="f211" y="f222"/>
                                </a:cxn>
                                <a:cxn ang="f164">
                                  <a:pos x="f211" y="f223"/>
                                </a:cxn>
                                <a:cxn ang="f164">
                                  <a:pos x="f224" y="f223"/>
                                </a:cxn>
                                <a:cxn ang="f164">
                                  <a:pos x="f225" y="f226"/>
                                </a:cxn>
                                <a:cxn ang="f164">
                                  <a:pos x="f227" y="f228"/>
                                </a:cxn>
                                <a:cxn ang="f164">
                                  <a:pos x="f229" y="f228"/>
                                </a:cxn>
                                <a:cxn ang="f164">
                                  <a:pos x="f230" y="f220"/>
                                </a:cxn>
                                <a:cxn ang="f164">
                                  <a:pos x="f231" y="f220"/>
                                </a:cxn>
                                <a:cxn ang="f164">
                                  <a:pos x="f232" y="f233"/>
                                </a:cxn>
                                <a:cxn ang="f164">
                                  <a:pos x="f234" y="f233"/>
                                </a:cxn>
                                <a:cxn ang="f164">
                                  <a:pos x="f234" y="f235"/>
                                </a:cxn>
                                <a:cxn ang="f164">
                                  <a:pos x="f232" y="f235"/>
                                </a:cxn>
                                <a:cxn ang="f164">
                                  <a:pos x="f236" y="f215"/>
                                </a:cxn>
                                <a:cxn ang="f164">
                                  <a:pos x="f230" y="f215"/>
                                </a:cxn>
                                <a:cxn ang="f164">
                                  <a:pos x="f237" y="f238"/>
                                </a:cxn>
                                <a:cxn ang="f164">
                                  <a:pos x="f239" y="f238"/>
                                </a:cxn>
                                <a:cxn ang="f164">
                                  <a:pos x="f240" y="f241"/>
                                </a:cxn>
                                <a:cxn ang="f164">
                                  <a:pos x="f242" y="f241"/>
                                </a:cxn>
                                <a:cxn ang="f164">
                                  <a:pos x="f206" y="f207"/>
                                </a:cxn>
                              </a:cxnLst>
                              <a:rect l="f202" t="f205" r="f203" b="f204"/>
                              <a:pathLst>
                                <a:path w="1198" h="776">
                                  <a:moveTo>
                                    <a:pt x="f27" y="f28"/>
                                  </a:move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2" y="f34"/>
                                  </a:lnTo>
                                  <a:lnTo>
                                    <a:pt x="f35" y="f27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5" y="f37"/>
                                  </a:lnTo>
                                  <a:lnTo>
                                    <a:pt x="f5" y="f38"/>
                                  </a:lnTo>
                                  <a:lnTo>
                                    <a:pt x="f35" y="f39"/>
                                  </a:lnTo>
                                  <a:lnTo>
                                    <a:pt x="f35" y="f40"/>
                                  </a:lnTo>
                                  <a:lnTo>
                                    <a:pt x="f32" y="f41"/>
                                  </a:lnTo>
                                  <a:lnTo>
                                    <a:pt x="f32" y="f42"/>
                                  </a:lnTo>
                                  <a:lnTo>
                                    <a:pt x="f31" y="f42"/>
                                  </a:lnTo>
                                  <a:lnTo>
                                    <a:pt x="f43" y="f44"/>
                                  </a:lnTo>
                                  <a:lnTo>
                                    <a:pt x="f45" y="f46"/>
                                  </a:lnTo>
                                  <a:lnTo>
                                    <a:pt x="f47" y="f46"/>
                                  </a:lnTo>
                                  <a:lnTo>
                                    <a:pt x="f28" y="f39"/>
                                  </a:lnTo>
                                  <a:lnTo>
                                    <a:pt x="f48" y="f39"/>
                                  </a:lnTo>
                                  <a:lnTo>
                                    <a:pt x="f49" y="f50"/>
                                  </a:lnTo>
                                  <a:lnTo>
                                    <a:pt x="f51" y="f50"/>
                                  </a:lnTo>
                                  <a:lnTo>
                                    <a:pt x="f51" y="f52"/>
                                  </a:lnTo>
                                  <a:lnTo>
                                    <a:pt x="f49" y="f52"/>
                                  </a:lnTo>
                                  <a:lnTo>
                                    <a:pt x="f53" y="f27"/>
                                  </a:lnTo>
                                  <a:lnTo>
                                    <a:pt x="f28" y="f27"/>
                                  </a:lnTo>
                                  <a:lnTo>
                                    <a:pt x="f54" y="f55"/>
                                  </a:lnTo>
                                  <a:lnTo>
                                    <a:pt x="f56" y="f55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57" y="f56"/>
                                  </a:lnTo>
                                  <a:lnTo>
                                    <a:pt x="f27" y="f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0" name="Freeform 800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74 0"/>
                                <a:gd name="f9" fmla="+- 0 4167 0"/>
                                <a:gd name="f10" fmla="+- 0 4169 0"/>
                                <a:gd name="f11" fmla="+- 0 4214 0"/>
                                <a:gd name="f12" fmla="+- 0 4217 0"/>
                                <a:gd name="f13" fmla="+- 0 4218 0"/>
                                <a:gd name="f14" fmla="val 1150"/>
                                <a:gd name="f15" fmla="val 710"/>
                                <a:gd name="f16" fmla="val 1143"/>
                                <a:gd name="f17" fmla="val 721"/>
                                <a:gd name="f18" fmla="val 1145"/>
                                <a:gd name="f19" fmla="val 720"/>
                                <a:gd name="f20" fmla="val 1190"/>
                                <a:gd name="f21" fmla="val 1193"/>
                                <a:gd name="f22" fmla="val 718"/>
                                <a:gd name="f23" fmla="val 1194"/>
                                <a:gd name="f24" fmla="val 715"/>
                                <a:gd name="f25" fmla="+- 0 0 0"/>
                                <a:gd name="f26" fmla="*/ f3 1 1198"/>
                                <a:gd name="f27" fmla="*/ f4 1 776"/>
                                <a:gd name="f28" fmla="+- f8 0 3024"/>
                                <a:gd name="f29" fmla="+- f9 0 3024"/>
                                <a:gd name="f30" fmla="+- f10 0 3024"/>
                                <a:gd name="f31" fmla="+- f11 0 3024"/>
                                <a:gd name="f32" fmla="+- f12 0 3024"/>
                                <a:gd name="f33" fmla="+- f13 0 3024"/>
                                <a:gd name="f34" fmla="+- f7 0 f5"/>
                                <a:gd name="f35" fmla="+- f6 0 f5"/>
                                <a:gd name="f36" fmla="*/ f25 f0 1"/>
                                <a:gd name="f37" fmla="*/ f35 1 1198"/>
                                <a:gd name="f38" fmla="*/ f34 1 776"/>
                                <a:gd name="f39" fmla="*/ f28 f35 1"/>
                                <a:gd name="f40" fmla="*/ 1934 f34 1"/>
                                <a:gd name="f41" fmla="*/ f29 f35 1"/>
                                <a:gd name="f42" fmla="*/ 1945 f34 1"/>
                                <a:gd name="f43" fmla="*/ f30 f35 1"/>
                                <a:gd name="f44" fmla="*/ 1944 f34 1"/>
                                <a:gd name="f45" fmla="*/ f31 f35 1"/>
                                <a:gd name="f46" fmla="*/ f32 f35 1"/>
                                <a:gd name="f47" fmla="*/ 1942 f34 1"/>
                                <a:gd name="f48" fmla="*/ f33 f35 1"/>
                                <a:gd name="f49" fmla="*/ 1939 f34 1"/>
                                <a:gd name="f50" fmla="*/ f36 1 f2"/>
                                <a:gd name="f51" fmla="*/ f39 1 1198"/>
                                <a:gd name="f52" fmla="*/ f40 1 776"/>
                                <a:gd name="f53" fmla="*/ f41 1 1198"/>
                                <a:gd name="f54" fmla="*/ f42 1 776"/>
                                <a:gd name="f55" fmla="*/ f43 1 1198"/>
                                <a:gd name="f56" fmla="*/ f44 1 776"/>
                                <a:gd name="f57" fmla="*/ f45 1 1198"/>
                                <a:gd name="f58" fmla="*/ f46 1 1198"/>
                                <a:gd name="f59" fmla="*/ f47 1 776"/>
                                <a:gd name="f60" fmla="*/ f48 1 1198"/>
                                <a:gd name="f61" fmla="*/ f49 1 776"/>
                                <a:gd name="f62" fmla="*/ 0 1 f37"/>
                                <a:gd name="f63" fmla="*/ f6 1 f37"/>
                                <a:gd name="f64" fmla="*/ 0 1 f38"/>
                                <a:gd name="f65" fmla="*/ f7 1 f38"/>
                                <a:gd name="f66" fmla="+- f50 0 f1"/>
                                <a:gd name="f67" fmla="*/ f51 1 f37"/>
                                <a:gd name="f68" fmla="*/ f52 1 f38"/>
                                <a:gd name="f69" fmla="*/ f53 1 f37"/>
                                <a:gd name="f70" fmla="*/ f54 1 f38"/>
                                <a:gd name="f71" fmla="*/ f55 1 f37"/>
                                <a:gd name="f72" fmla="*/ f56 1 f38"/>
                                <a:gd name="f73" fmla="*/ f57 1 f37"/>
                                <a:gd name="f74" fmla="*/ f58 1 f37"/>
                                <a:gd name="f75" fmla="*/ f59 1 f38"/>
                                <a:gd name="f76" fmla="*/ f60 1 f37"/>
                                <a:gd name="f77" fmla="*/ f61 1 f38"/>
                                <a:gd name="f78" fmla="*/ f62 f26 1"/>
                                <a:gd name="f79" fmla="*/ f63 f26 1"/>
                                <a:gd name="f80" fmla="*/ f65 f27 1"/>
                                <a:gd name="f81" fmla="*/ f64 f27 1"/>
                                <a:gd name="f82" fmla="*/ f67 f26 1"/>
                                <a:gd name="f83" fmla="*/ f68 f27 1"/>
                                <a:gd name="f84" fmla="*/ f69 f26 1"/>
                                <a:gd name="f85" fmla="*/ f70 f27 1"/>
                                <a:gd name="f86" fmla="*/ f71 f26 1"/>
                                <a:gd name="f87" fmla="*/ f72 f27 1"/>
                                <a:gd name="f88" fmla="*/ f73 f26 1"/>
                                <a:gd name="f89" fmla="*/ f74 f26 1"/>
                                <a:gd name="f90" fmla="*/ f75 f27 1"/>
                                <a:gd name="f91" fmla="*/ f76 f26 1"/>
                                <a:gd name="f92" fmla="*/ f77 f2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6">
                                  <a:pos x="f82" y="f83"/>
                                </a:cxn>
                                <a:cxn ang="f66">
                                  <a:pos x="f84" y="f85"/>
                                </a:cxn>
                                <a:cxn ang="f66">
                                  <a:pos x="f86" y="f87"/>
                                </a:cxn>
                                <a:cxn ang="f66">
                                  <a:pos x="f88" y="f87"/>
                                </a:cxn>
                                <a:cxn ang="f66">
                                  <a:pos x="f89" y="f90"/>
                                </a:cxn>
                                <a:cxn ang="f66">
                                  <a:pos x="f91" y="f92"/>
                                </a:cxn>
                                <a:cxn ang="f66">
                                  <a:pos x="f82" y="f92"/>
                                </a:cxn>
                                <a:cxn ang="f66">
                                  <a:pos x="f82" y="f83"/>
                                </a:cxn>
                              </a:cxnLst>
                              <a:rect l="f78" t="f81" r="f79" b="f80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14" y="f24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1" name="Freeform 799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72 0"/>
                                <a:gd name="f9" fmla="+- 0 3074 0"/>
                                <a:gd name="f10" fmla="+- 0 3076 0"/>
                                <a:gd name="f11" fmla="val 48"/>
                                <a:gd name="f12" fmla="val 710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34 f22 1"/>
                                <a:gd name="f29" fmla="*/ f20 f23 1"/>
                                <a:gd name="f30" fmla="*/ 1939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2" name="Freeform 798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78 0"/>
                                <a:gd name="f9" fmla="+- 0 4174 0"/>
                                <a:gd name="f10" fmla="+- 0 4218 0"/>
                                <a:gd name="f11" fmla="+- 0 4221 0"/>
                                <a:gd name="f12" fmla="val 1154"/>
                                <a:gd name="f13" fmla="val 701"/>
                                <a:gd name="f14" fmla="val 1150"/>
                                <a:gd name="f15" fmla="val 715"/>
                                <a:gd name="f16" fmla="val 1194"/>
                                <a:gd name="f17" fmla="val 1197"/>
                                <a:gd name="f18" fmla="val 706"/>
                                <a:gd name="f19" fmla="+- 0 0 0"/>
                                <a:gd name="f20" fmla="*/ f3 1 1198"/>
                                <a:gd name="f21" fmla="*/ f4 1 776"/>
                                <a:gd name="f22" fmla="+- f8 0 3024"/>
                                <a:gd name="f23" fmla="+- f9 0 3024"/>
                                <a:gd name="f24" fmla="+- f10 0 3024"/>
                                <a:gd name="f25" fmla="+- f11 0 3024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1925 f26 1"/>
                                <a:gd name="f33" fmla="*/ f23 f27 1"/>
                                <a:gd name="f34" fmla="*/ 1939 f26 1"/>
                                <a:gd name="f35" fmla="*/ f24 f27 1"/>
                                <a:gd name="f36" fmla="*/ f25 f27 1"/>
                                <a:gd name="f37" fmla="*/ 1930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30"/>
                                <a:gd name="f55" fmla="*/ f43 1 f29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1 1"/>
                                <a:gd name="f66" fmla="*/ f55 f20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5"/>
                                </a:cxn>
                                <a:cxn ang="f50">
                                  <a:pos x="f66" y="f65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3" name="Freeform 797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68 0"/>
                                <a:gd name="f9" fmla="+- 0 3067 0"/>
                                <a:gd name="f10" fmla="+- 0 3070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925 f22 1"/>
                                <a:gd name="f29" fmla="*/ f20 f23 1"/>
                                <a:gd name="f30" fmla="*/ f21 f23 1"/>
                                <a:gd name="f31" fmla="*/ 1930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4" name="Freeform 796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222 0"/>
                                <a:gd name="f9" fmla="+- 0 4183 0"/>
                                <a:gd name="f10" fmla="+- 0 4178 0"/>
                                <a:gd name="f11" fmla="+- 0 4221 0"/>
                                <a:gd name="f12" fmla="val 691"/>
                                <a:gd name="f13" fmla="val 1159"/>
                                <a:gd name="f14" fmla="val 1154"/>
                                <a:gd name="f15" fmla="val 706"/>
                                <a:gd name="f16" fmla="val 1197"/>
                                <a:gd name="f17" fmla="val 703"/>
                                <a:gd name="f18" fmla="+- 0 0 0"/>
                                <a:gd name="f19" fmla="*/ f3 1 1198"/>
                                <a:gd name="f20" fmla="*/ f4 1 776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915 f25 1"/>
                                <a:gd name="f32" fmla="*/ f22 f26 1"/>
                                <a:gd name="f33" fmla="*/ f23 f26 1"/>
                                <a:gd name="f34" fmla="*/ 1930 f25 1"/>
                                <a:gd name="f35" fmla="*/ f24 f26 1"/>
                                <a:gd name="f36" fmla="*/ 1927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1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6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5" name="Freeform 795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65 0"/>
                                <a:gd name="f9" fmla="+- 0 3066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198"/>
                                <a:gd name="f16" fmla="*/ f4 1 776"/>
                                <a:gd name="f17" fmla="+- f8 0 3024"/>
                                <a:gd name="f18" fmla="+- f9 0 3024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1915 f19 1"/>
                                <a:gd name="f26" fmla="*/ 1920 f19 1"/>
                                <a:gd name="f27" fmla="*/ f18 f20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776"/>
                                <a:gd name="f32" fmla="*/ f27 1 119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6" name="Freeform 794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81 0"/>
                                <a:gd name="f9" fmla="+- 0 4183 0"/>
                                <a:gd name="f10" fmla="+- 0 4222 0"/>
                                <a:gd name="f11" fmla="val 1157"/>
                                <a:gd name="f12" fmla="val 82"/>
                                <a:gd name="f13" fmla="val 1159"/>
                                <a:gd name="f14" fmla="val 96"/>
                                <a:gd name="f15" fmla="val 684"/>
                                <a:gd name="f16" fmla="val 696"/>
                                <a:gd name="f17" fmla="val 691"/>
                                <a:gd name="f18" fmla="val 86"/>
                                <a:gd name="f19" fmla="+- 0 0 0"/>
                                <a:gd name="f20" fmla="*/ f3 1 1198"/>
                                <a:gd name="f21" fmla="*/ f4 1 776"/>
                                <a:gd name="f22" fmla="+- f8 0 3024"/>
                                <a:gd name="f23" fmla="+- f9 0 3024"/>
                                <a:gd name="f24" fmla="+- f10 0 3024"/>
                                <a:gd name="f25" fmla="+- f7 0 f5"/>
                                <a:gd name="f26" fmla="+- f6 0 f5"/>
                                <a:gd name="f27" fmla="*/ f19 f0 1"/>
                                <a:gd name="f28" fmla="*/ f26 1 1198"/>
                                <a:gd name="f29" fmla="*/ f25 1 776"/>
                                <a:gd name="f30" fmla="*/ f22 f26 1"/>
                                <a:gd name="f31" fmla="*/ 1306 f25 1"/>
                                <a:gd name="f32" fmla="*/ f23 f26 1"/>
                                <a:gd name="f33" fmla="*/ 1320 f25 1"/>
                                <a:gd name="f34" fmla="*/ 1908 f25 1"/>
                                <a:gd name="f35" fmla="*/ 1920 f25 1"/>
                                <a:gd name="f36" fmla="*/ 1915 f25 1"/>
                                <a:gd name="f37" fmla="*/ f24 f26 1"/>
                                <a:gd name="f38" fmla="*/ 1310 f25 1"/>
                                <a:gd name="f39" fmla="*/ f27 1 f2"/>
                                <a:gd name="f40" fmla="*/ f30 1 1198"/>
                                <a:gd name="f41" fmla="*/ f31 1 776"/>
                                <a:gd name="f42" fmla="*/ f32 1 1198"/>
                                <a:gd name="f43" fmla="*/ f33 1 776"/>
                                <a:gd name="f44" fmla="*/ f34 1 776"/>
                                <a:gd name="f45" fmla="*/ f35 1 776"/>
                                <a:gd name="f46" fmla="*/ f36 1 776"/>
                                <a:gd name="f47" fmla="*/ f37 1 1198"/>
                                <a:gd name="f48" fmla="*/ f38 1 776"/>
                                <a:gd name="f49" fmla="*/ 0 1 f28"/>
                                <a:gd name="f50" fmla="*/ f6 1 f28"/>
                                <a:gd name="f51" fmla="*/ 0 1 f29"/>
                                <a:gd name="f52" fmla="*/ f7 1 f29"/>
                                <a:gd name="f53" fmla="+- f39 0 f1"/>
                                <a:gd name="f54" fmla="*/ f40 1 f28"/>
                                <a:gd name="f55" fmla="*/ f41 1 f29"/>
                                <a:gd name="f56" fmla="*/ f42 1 f28"/>
                                <a:gd name="f57" fmla="*/ f43 1 f29"/>
                                <a:gd name="f58" fmla="*/ f44 1 f29"/>
                                <a:gd name="f59" fmla="*/ f45 1 f29"/>
                                <a:gd name="f60" fmla="*/ f46 1 f29"/>
                                <a:gd name="f61" fmla="*/ f47 1 f28"/>
                                <a:gd name="f62" fmla="*/ f48 1 f29"/>
                                <a:gd name="f63" fmla="*/ f49 f20 1"/>
                                <a:gd name="f64" fmla="*/ f50 f20 1"/>
                                <a:gd name="f65" fmla="*/ f52 f21 1"/>
                                <a:gd name="f66" fmla="*/ f51 f21 1"/>
                                <a:gd name="f67" fmla="*/ f54 f20 1"/>
                                <a:gd name="f68" fmla="*/ f55 f21 1"/>
                                <a:gd name="f69" fmla="*/ f56 f20 1"/>
                                <a:gd name="f70" fmla="*/ f57 f21 1"/>
                                <a:gd name="f71" fmla="*/ f58 f21 1"/>
                                <a:gd name="f72" fmla="*/ f59 f21 1"/>
                                <a:gd name="f73" fmla="*/ f60 f21 1"/>
                                <a:gd name="f74" fmla="*/ f61 f20 1"/>
                                <a:gd name="f75" fmla="*/ f62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7" y="f68"/>
                                </a:cxn>
                                <a:cxn ang="f53">
                                  <a:pos x="f69" y="f70"/>
                                </a:cxn>
                                <a:cxn ang="f53">
                                  <a:pos x="f69" y="f71"/>
                                </a:cxn>
                                <a:cxn ang="f53">
                                  <a:pos x="f67" y="f72"/>
                                </a:cxn>
                                <a:cxn ang="f53">
                                  <a:pos x="f69" y="f73"/>
                                </a:cxn>
                                <a:cxn ang="f53">
                                  <a:pos x="f74" y="f73"/>
                                </a:cxn>
                                <a:cxn ang="f53">
                                  <a:pos x="f74" y="f75"/>
                                </a:cxn>
                                <a:cxn ang="f53">
                                  <a:pos x="f69" y="f75"/>
                                </a:cxn>
                                <a:cxn ang="f53">
                                  <a:pos x="f67" y="f68"/>
                                </a:cxn>
                              </a:cxnLst>
                              <a:rect l="f63" t="f66" r="f64" b="f65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3" y="f15"/>
                                  </a:lnTo>
                                  <a:lnTo>
                                    <a:pt x="f11" y="f16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6" y="f18"/>
                                  </a:lnTo>
                                  <a:lnTo>
                                    <a:pt x="f13" y="f18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7" name="Freeform 793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66 0"/>
                                <a:gd name="f9" fmla="+- 0 3065 0"/>
                                <a:gd name="f10" fmla="val 42"/>
                                <a:gd name="f11" fmla="val 82"/>
                                <a:gd name="f12" fmla="val 41"/>
                                <a:gd name="f13" fmla="val 86"/>
                                <a:gd name="f14" fmla="+- 0 0 0"/>
                                <a:gd name="f15" fmla="*/ f3 1 1198"/>
                                <a:gd name="f16" fmla="*/ f4 1 776"/>
                                <a:gd name="f17" fmla="+- f8 0 3024"/>
                                <a:gd name="f18" fmla="+- f9 0 3024"/>
                                <a:gd name="f19" fmla="+- f7 0 f5"/>
                                <a:gd name="f20" fmla="+- f6 0 f5"/>
                                <a:gd name="f21" fmla="*/ f14 f0 1"/>
                                <a:gd name="f22" fmla="*/ f20 1 1198"/>
                                <a:gd name="f23" fmla="*/ f19 1 776"/>
                                <a:gd name="f24" fmla="*/ f17 f20 1"/>
                                <a:gd name="f25" fmla="*/ 1306 f19 1"/>
                                <a:gd name="f26" fmla="*/ f18 f20 1"/>
                                <a:gd name="f27" fmla="*/ 1310 f19 1"/>
                                <a:gd name="f28" fmla="*/ f21 1 f2"/>
                                <a:gd name="f29" fmla="*/ f24 1 1198"/>
                                <a:gd name="f30" fmla="*/ f25 1 776"/>
                                <a:gd name="f31" fmla="*/ f26 1 1198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198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8" name="Freeform 792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221 0"/>
                                <a:gd name="f9" fmla="+- 0 4178 0"/>
                                <a:gd name="f10" fmla="+- 0 4183 0"/>
                                <a:gd name="f11" fmla="+- 0 4222 0"/>
                                <a:gd name="f12" fmla="val 1197"/>
                                <a:gd name="f13" fmla="val 72"/>
                                <a:gd name="f14" fmla="val 1154"/>
                                <a:gd name="f15" fmla="val 1159"/>
                                <a:gd name="f16" fmla="val 86"/>
                                <a:gd name="f17" fmla="val 74"/>
                                <a:gd name="f18" fmla="+- 0 0 0"/>
                                <a:gd name="f19" fmla="*/ f3 1 1198"/>
                                <a:gd name="f20" fmla="*/ f4 1 776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296 f25 1"/>
                                <a:gd name="f32" fmla="*/ f22 f26 1"/>
                                <a:gd name="f33" fmla="*/ f23 f26 1"/>
                                <a:gd name="f34" fmla="*/ 1310 f25 1"/>
                                <a:gd name="f35" fmla="*/ f24 f26 1"/>
                                <a:gd name="f36" fmla="*/ 1298 f25 1"/>
                                <a:gd name="f37" fmla="*/ f27 1 f2"/>
                                <a:gd name="f38" fmla="*/ f30 1 1198"/>
                                <a:gd name="f39" fmla="*/ f31 1 776"/>
                                <a:gd name="f40" fmla="*/ f32 1 1198"/>
                                <a:gd name="f41" fmla="*/ f33 1 1198"/>
                                <a:gd name="f42" fmla="*/ f34 1 776"/>
                                <a:gd name="f43" fmla="*/ f35 1 1198"/>
                                <a:gd name="f44" fmla="*/ f36 1 776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8"/>
                                <a:gd name="f56" fmla="*/ f44 1 f29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19 1"/>
                                <a:gd name="f67" fmla="*/ f56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6" y="f65"/>
                                </a:cxn>
                                <a:cxn ang="f49">
                                  <a:pos x="f66" y="f67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99" name="Freeform 791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70 0"/>
                                <a:gd name="f9" fmla="+- 0 3067 0"/>
                                <a:gd name="f10" fmla="+- 0 3069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96 f22 1"/>
                                <a:gd name="f29" fmla="*/ f20 f23 1"/>
                                <a:gd name="f30" fmla="*/ 1298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0" name="Freeform 790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218 0"/>
                                <a:gd name="f9" fmla="+- 0 4174 0"/>
                                <a:gd name="f10" fmla="+- 0 4178 0"/>
                                <a:gd name="f11" fmla="+- 0 4221 0"/>
                                <a:gd name="f12" fmla="val 1194"/>
                                <a:gd name="f13" fmla="val 62"/>
                                <a:gd name="f14" fmla="val 1150"/>
                                <a:gd name="f15" fmla="val 1154"/>
                                <a:gd name="f16" fmla="val 74"/>
                                <a:gd name="f17" fmla="val 72"/>
                                <a:gd name="f18" fmla="val 1197"/>
                                <a:gd name="f19" fmla="+- 0 0 0"/>
                                <a:gd name="f20" fmla="*/ f3 1 1198"/>
                                <a:gd name="f21" fmla="*/ f4 1 776"/>
                                <a:gd name="f22" fmla="+- f8 0 3024"/>
                                <a:gd name="f23" fmla="+- f9 0 3024"/>
                                <a:gd name="f24" fmla="+- f10 0 3024"/>
                                <a:gd name="f25" fmla="+- f11 0 3024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1286 f26 1"/>
                                <a:gd name="f33" fmla="*/ f23 f27 1"/>
                                <a:gd name="f34" fmla="*/ f24 f27 1"/>
                                <a:gd name="f35" fmla="*/ 1298 f26 1"/>
                                <a:gd name="f36" fmla="*/ 1296 f26 1"/>
                                <a:gd name="f37" fmla="*/ f25 f27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776"/>
                                <a:gd name="f45" fmla="*/ f37 1 119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30"/>
                                <a:gd name="f57" fmla="*/ f45 1 f29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1 1"/>
                                <a:gd name="f68" fmla="*/ f57 f2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5" y="f67"/>
                                </a:cxn>
                                <a:cxn ang="f50">
                                  <a:pos x="f68" y="f67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1" name="Freeform 789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74 0"/>
                                <a:gd name="f9" fmla="+- 0 3072 0"/>
                                <a:gd name="f10" fmla="+- 0 3073 0"/>
                                <a:gd name="f11" fmla="val 50"/>
                                <a:gd name="f12" fmla="val 62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86 f22 1"/>
                                <a:gd name="f29" fmla="*/ f20 f23 1"/>
                                <a:gd name="f30" fmla="*/ 1289 f22 1"/>
                                <a:gd name="f31" fmla="*/ f21 f23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776"/>
                                <a:gd name="f37" fmla="*/ f31 1 119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2" name="Freeform 788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67 0"/>
                                <a:gd name="f9" fmla="+- 0 4174 0"/>
                                <a:gd name="f10" fmla="+- 0 4218 0"/>
                                <a:gd name="f11" fmla="+- 0 4217 0"/>
                                <a:gd name="f12" fmla="+- 0 4169 0"/>
                                <a:gd name="f13" fmla="val 1143"/>
                                <a:gd name="f14" fmla="val 56"/>
                                <a:gd name="f15" fmla="val 1150"/>
                                <a:gd name="f16" fmla="val 65"/>
                                <a:gd name="f17" fmla="val 62"/>
                                <a:gd name="f18" fmla="val 1194"/>
                                <a:gd name="f19" fmla="val 1193"/>
                                <a:gd name="f20" fmla="val 60"/>
                                <a:gd name="f21" fmla="val 58"/>
                                <a:gd name="f22" fmla="val 1145"/>
                                <a:gd name="f23" fmla="+- 0 0 0"/>
                                <a:gd name="f24" fmla="*/ f3 1 1198"/>
                                <a:gd name="f25" fmla="*/ f4 1 776"/>
                                <a:gd name="f26" fmla="+- f8 0 3024"/>
                                <a:gd name="f27" fmla="+- f9 0 3024"/>
                                <a:gd name="f28" fmla="+- f10 0 3024"/>
                                <a:gd name="f29" fmla="+- f11 0 3024"/>
                                <a:gd name="f30" fmla="+- f12 0 3024"/>
                                <a:gd name="f31" fmla="+- f7 0 f5"/>
                                <a:gd name="f32" fmla="+- f6 0 f5"/>
                                <a:gd name="f33" fmla="*/ f23 f0 1"/>
                                <a:gd name="f34" fmla="*/ f32 1 1198"/>
                                <a:gd name="f35" fmla="*/ f31 1 776"/>
                                <a:gd name="f36" fmla="*/ f26 f32 1"/>
                                <a:gd name="f37" fmla="*/ 1280 f31 1"/>
                                <a:gd name="f38" fmla="*/ f27 f32 1"/>
                                <a:gd name="f39" fmla="*/ 1289 f31 1"/>
                                <a:gd name="f40" fmla="*/ 1286 f31 1"/>
                                <a:gd name="f41" fmla="*/ f28 f32 1"/>
                                <a:gd name="f42" fmla="*/ f29 f32 1"/>
                                <a:gd name="f43" fmla="*/ 1284 f31 1"/>
                                <a:gd name="f44" fmla="*/ 1282 f31 1"/>
                                <a:gd name="f45" fmla="*/ f30 f32 1"/>
                                <a:gd name="f46" fmla="*/ f33 1 f2"/>
                                <a:gd name="f47" fmla="*/ f36 1 1198"/>
                                <a:gd name="f48" fmla="*/ f37 1 776"/>
                                <a:gd name="f49" fmla="*/ f38 1 1198"/>
                                <a:gd name="f50" fmla="*/ f39 1 776"/>
                                <a:gd name="f51" fmla="*/ f40 1 776"/>
                                <a:gd name="f52" fmla="*/ f41 1 1198"/>
                                <a:gd name="f53" fmla="*/ f42 1 1198"/>
                                <a:gd name="f54" fmla="*/ f43 1 776"/>
                                <a:gd name="f55" fmla="*/ f44 1 776"/>
                                <a:gd name="f56" fmla="*/ f45 1 1198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4"/>
                                <a:gd name="f69" fmla="*/ f54 1 f35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4 1"/>
                                <a:gd name="f83" fmla="*/ f69 f25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2" y="f83"/>
                                </a:cxn>
                                <a:cxn ang="f61">
                                  <a:pos x="f82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3" name="Freeform 787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66 0"/>
                                <a:gd name="f9" fmla="+- 0 4167 0"/>
                                <a:gd name="f10" fmla="+- 0 4169 0"/>
                                <a:gd name="f11" fmla="val 1142"/>
                                <a:gd name="f12" fmla="val 55"/>
                                <a:gd name="f13" fmla="val 1143"/>
                                <a:gd name="f14" fmla="val 56"/>
                                <a:gd name="f15" fmla="val 1145"/>
                                <a:gd name="f16" fmla="val 58"/>
                                <a:gd name="f17" fmla="+- 0 0 0"/>
                                <a:gd name="f18" fmla="*/ f3 1 1198"/>
                                <a:gd name="f19" fmla="*/ f4 1 776"/>
                                <a:gd name="f20" fmla="+- f8 0 3024"/>
                                <a:gd name="f21" fmla="+- f9 0 3024"/>
                                <a:gd name="f22" fmla="+- f10 0 3024"/>
                                <a:gd name="f23" fmla="+- f7 0 f5"/>
                                <a:gd name="f24" fmla="+- f6 0 f5"/>
                                <a:gd name="f25" fmla="*/ f17 f0 1"/>
                                <a:gd name="f26" fmla="*/ f24 1 1198"/>
                                <a:gd name="f27" fmla="*/ f23 1 776"/>
                                <a:gd name="f28" fmla="*/ f20 f24 1"/>
                                <a:gd name="f29" fmla="*/ 1279 f23 1"/>
                                <a:gd name="f30" fmla="*/ f21 f24 1"/>
                                <a:gd name="f31" fmla="*/ 1280 f23 1"/>
                                <a:gd name="f32" fmla="*/ f22 f24 1"/>
                                <a:gd name="f33" fmla="*/ 1282 f23 1"/>
                                <a:gd name="f34" fmla="*/ f25 1 f2"/>
                                <a:gd name="f35" fmla="*/ f28 1 1198"/>
                                <a:gd name="f36" fmla="*/ f29 1 776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4" name="Freeform 786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214 0"/>
                                <a:gd name="f9" fmla="+- 0 4166 0"/>
                                <a:gd name="f10" fmla="+- 0 4169 0"/>
                                <a:gd name="f11" fmla="val 1190"/>
                                <a:gd name="f12" fmla="val 55"/>
                                <a:gd name="f13" fmla="val 1142"/>
                                <a:gd name="f14" fmla="val 1145"/>
                                <a:gd name="f15" fmla="val 58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79 f22 1"/>
                                <a:gd name="f29" fmla="*/ f20 f23 1"/>
                                <a:gd name="f30" fmla="*/ f21 f23 1"/>
                                <a:gd name="f31" fmla="*/ 1282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5" name="Freeform 785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57 0"/>
                                <a:gd name="f9" fmla="+- 0 4167 0"/>
                                <a:gd name="f10" fmla="+- 0 4166 0"/>
                                <a:gd name="f11" fmla="+- 0 4214 0"/>
                                <a:gd name="f12" fmla="+- 0 4212 0"/>
                                <a:gd name="f13" fmla="+- 0 4162 0"/>
                                <a:gd name="f14" fmla="val 1133"/>
                                <a:gd name="f15" fmla="val 48"/>
                                <a:gd name="f16" fmla="val 1143"/>
                                <a:gd name="f17" fmla="val 56"/>
                                <a:gd name="f18" fmla="val 1142"/>
                                <a:gd name="f19" fmla="val 55"/>
                                <a:gd name="f20" fmla="val 1190"/>
                                <a:gd name="f21" fmla="val 1188"/>
                                <a:gd name="f22" fmla="val 50"/>
                                <a:gd name="f23" fmla="val 1138"/>
                                <a:gd name="f24" fmla="+- 0 0 0"/>
                                <a:gd name="f25" fmla="*/ f3 1 1198"/>
                                <a:gd name="f26" fmla="*/ f4 1 776"/>
                                <a:gd name="f27" fmla="+- f8 0 3024"/>
                                <a:gd name="f28" fmla="+- f9 0 3024"/>
                                <a:gd name="f29" fmla="+- f10 0 3024"/>
                                <a:gd name="f30" fmla="+- f11 0 3024"/>
                                <a:gd name="f31" fmla="+- f12 0 3024"/>
                                <a:gd name="f32" fmla="+- f13 0 3024"/>
                                <a:gd name="f33" fmla="+- f7 0 f5"/>
                                <a:gd name="f34" fmla="+- f6 0 f5"/>
                                <a:gd name="f35" fmla="*/ f24 f0 1"/>
                                <a:gd name="f36" fmla="*/ f34 1 1198"/>
                                <a:gd name="f37" fmla="*/ f33 1 776"/>
                                <a:gd name="f38" fmla="*/ f27 f34 1"/>
                                <a:gd name="f39" fmla="*/ 1272 f33 1"/>
                                <a:gd name="f40" fmla="*/ f28 f34 1"/>
                                <a:gd name="f41" fmla="*/ 1280 f33 1"/>
                                <a:gd name="f42" fmla="*/ f29 f34 1"/>
                                <a:gd name="f43" fmla="*/ 1279 f33 1"/>
                                <a:gd name="f44" fmla="*/ f30 f34 1"/>
                                <a:gd name="f45" fmla="*/ f31 f34 1"/>
                                <a:gd name="f46" fmla="*/ 1274 f33 1"/>
                                <a:gd name="f47" fmla="*/ f32 f34 1"/>
                                <a:gd name="f48" fmla="*/ f35 1 f2"/>
                                <a:gd name="f49" fmla="*/ f38 1 1198"/>
                                <a:gd name="f50" fmla="*/ f39 1 776"/>
                                <a:gd name="f51" fmla="*/ f40 1 1198"/>
                                <a:gd name="f52" fmla="*/ f41 1 776"/>
                                <a:gd name="f53" fmla="*/ f42 1 1198"/>
                                <a:gd name="f54" fmla="*/ f43 1 776"/>
                                <a:gd name="f55" fmla="*/ f44 1 1198"/>
                                <a:gd name="f56" fmla="*/ f45 1 1198"/>
                                <a:gd name="f57" fmla="*/ f46 1 776"/>
                                <a:gd name="f58" fmla="*/ f47 1 1198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198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6" name="Freeform 784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090 0"/>
                                <a:gd name="f9" fmla="+- 0 3089 0"/>
                                <a:gd name="f10" fmla="+- 0 3086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72 f22 1"/>
                                <a:gd name="f29" fmla="*/ f20 f23 1"/>
                                <a:gd name="f30" fmla="*/ f21 f23 1"/>
                                <a:gd name="f31" fmla="*/ 1274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7" name="Freeform 783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207 0"/>
                                <a:gd name="f9" fmla="+- 0 4147 0"/>
                                <a:gd name="f10" fmla="+- 0 4162 0"/>
                                <a:gd name="f11" fmla="+- 0 4212 0"/>
                                <a:gd name="f12" fmla="val 1183"/>
                                <a:gd name="f13" fmla="val 43"/>
                                <a:gd name="f14" fmla="val 1123"/>
                                <a:gd name="f15" fmla="val 1138"/>
                                <a:gd name="f16" fmla="val 50"/>
                                <a:gd name="f17" fmla="val 1188"/>
                                <a:gd name="f18" fmla="+- 0 0 0"/>
                                <a:gd name="f19" fmla="*/ f3 1 1198"/>
                                <a:gd name="f20" fmla="*/ f4 1 776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267 f25 1"/>
                                <a:gd name="f32" fmla="*/ f22 f26 1"/>
                                <a:gd name="f33" fmla="*/ f23 f26 1"/>
                                <a:gd name="f34" fmla="*/ 1274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8" name="Freeform 782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83 0"/>
                                <a:gd name="f9" fmla="+- 0 3065 0"/>
                                <a:gd name="f10" fmla="+- 0 3053 0"/>
                                <a:gd name="f11" fmla="+- 0 3050 0"/>
                                <a:gd name="f12" fmla="+- 0 3041 0"/>
                                <a:gd name="f13" fmla="+- 0 3098 0"/>
                                <a:gd name="f14" fmla="+- 0 3096 0"/>
                                <a:gd name="f15" fmla="+- 0 3108 0"/>
                                <a:gd name="f16" fmla="+- 0 4205 0"/>
                                <a:gd name="f17" fmla="+- 0 4198 0"/>
                                <a:gd name="f18" fmla="+- 0 4195 0"/>
                                <a:gd name="f19" fmla="val 1159"/>
                                <a:gd name="f20" fmla="val 17"/>
                                <a:gd name="f21" fmla="val 41"/>
                                <a:gd name="f22" fmla="val 29"/>
                                <a:gd name="f23" fmla="val 26"/>
                                <a:gd name="f24" fmla="val 43"/>
                                <a:gd name="f25" fmla="val 74"/>
                                <a:gd name="f26" fmla="val 72"/>
                                <a:gd name="f27" fmla="val 46"/>
                                <a:gd name="f28" fmla="val 84"/>
                                <a:gd name="f29" fmla="val 1181"/>
                                <a:gd name="f30" fmla="val 1174"/>
                                <a:gd name="f31" fmla="val 1171"/>
                                <a:gd name="f32" fmla="+- 0 0 0"/>
                                <a:gd name="f33" fmla="*/ f3 1 1198"/>
                                <a:gd name="f34" fmla="*/ f4 1 776"/>
                                <a:gd name="f35" fmla="+- f8 0 3024"/>
                                <a:gd name="f36" fmla="+- f9 0 3024"/>
                                <a:gd name="f37" fmla="+- f10 0 3024"/>
                                <a:gd name="f38" fmla="+- f11 0 3024"/>
                                <a:gd name="f39" fmla="+- f12 0 3024"/>
                                <a:gd name="f40" fmla="+- f13 0 3024"/>
                                <a:gd name="f41" fmla="+- f14 0 3024"/>
                                <a:gd name="f42" fmla="+- f15 0 3024"/>
                                <a:gd name="f43" fmla="+- f16 0 3024"/>
                                <a:gd name="f44" fmla="+- f17 0 3024"/>
                                <a:gd name="f45" fmla="+- f18 0 3024"/>
                                <a:gd name="f46" fmla="+- f7 0 f5"/>
                                <a:gd name="f47" fmla="+- f6 0 f5"/>
                                <a:gd name="f48" fmla="*/ f32 f0 1"/>
                                <a:gd name="f49" fmla="*/ f47 1 1198"/>
                                <a:gd name="f50" fmla="*/ f46 1 776"/>
                                <a:gd name="f51" fmla="*/ f35 f47 1"/>
                                <a:gd name="f52" fmla="*/ 1241 f46 1"/>
                                <a:gd name="f53" fmla="*/ f36 f47 1"/>
                                <a:gd name="f54" fmla="*/ f37 f47 1"/>
                                <a:gd name="f55" fmla="*/ 1250 f46 1"/>
                                <a:gd name="f56" fmla="*/ f38 f47 1"/>
                                <a:gd name="f57" fmla="*/ 1253 f46 1"/>
                                <a:gd name="f58" fmla="*/ f39 f47 1"/>
                                <a:gd name="f59" fmla="*/ 1265 f46 1"/>
                                <a:gd name="f60" fmla="*/ 1267 f46 1"/>
                                <a:gd name="f61" fmla="*/ f40 f47 1"/>
                                <a:gd name="f62" fmla="*/ f41 f47 1"/>
                                <a:gd name="f63" fmla="*/ 1270 f46 1"/>
                                <a:gd name="f64" fmla="*/ f42 f47 1"/>
                                <a:gd name="f65" fmla="*/ f43 f47 1"/>
                                <a:gd name="f66" fmla="*/ f44 f47 1"/>
                                <a:gd name="f67" fmla="*/ f45 f47 1"/>
                                <a:gd name="f68" fmla="*/ f48 1 f2"/>
                                <a:gd name="f69" fmla="*/ f51 1 1198"/>
                                <a:gd name="f70" fmla="*/ f52 1 776"/>
                                <a:gd name="f71" fmla="*/ f53 1 1198"/>
                                <a:gd name="f72" fmla="*/ f54 1 1198"/>
                                <a:gd name="f73" fmla="*/ f55 1 776"/>
                                <a:gd name="f74" fmla="*/ f56 1 1198"/>
                                <a:gd name="f75" fmla="*/ f57 1 776"/>
                                <a:gd name="f76" fmla="*/ f58 1 1198"/>
                                <a:gd name="f77" fmla="*/ f59 1 776"/>
                                <a:gd name="f78" fmla="*/ f60 1 776"/>
                                <a:gd name="f79" fmla="*/ f61 1 1198"/>
                                <a:gd name="f80" fmla="*/ f62 1 1198"/>
                                <a:gd name="f81" fmla="*/ f63 1 776"/>
                                <a:gd name="f82" fmla="*/ f64 1 1198"/>
                                <a:gd name="f83" fmla="*/ f65 1 1198"/>
                                <a:gd name="f84" fmla="*/ f66 1 1198"/>
                                <a:gd name="f85" fmla="*/ f67 1 1198"/>
                                <a:gd name="f86" fmla="*/ 0 1 f49"/>
                                <a:gd name="f87" fmla="*/ f6 1 f49"/>
                                <a:gd name="f88" fmla="*/ 0 1 f50"/>
                                <a:gd name="f89" fmla="*/ f7 1 f50"/>
                                <a:gd name="f90" fmla="+- f68 0 f1"/>
                                <a:gd name="f91" fmla="*/ f69 1 f49"/>
                                <a:gd name="f92" fmla="*/ f70 1 f50"/>
                                <a:gd name="f93" fmla="*/ f71 1 f49"/>
                                <a:gd name="f94" fmla="*/ f72 1 f49"/>
                                <a:gd name="f95" fmla="*/ f73 1 f50"/>
                                <a:gd name="f96" fmla="*/ f74 1 f49"/>
                                <a:gd name="f97" fmla="*/ f75 1 f50"/>
                                <a:gd name="f98" fmla="*/ f76 1 f49"/>
                                <a:gd name="f99" fmla="*/ f77 1 f50"/>
                                <a:gd name="f100" fmla="*/ f78 1 f50"/>
                                <a:gd name="f101" fmla="*/ f79 1 f49"/>
                                <a:gd name="f102" fmla="*/ f80 1 f49"/>
                                <a:gd name="f103" fmla="*/ f81 1 f50"/>
                                <a:gd name="f104" fmla="*/ f82 1 f49"/>
                                <a:gd name="f105" fmla="*/ f83 1 f49"/>
                                <a:gd name="f106" fmla="*/ f84 1 f49"/>
                                <a:gd name="f107" fmla="*/ f85 1 f49"/>
                                <a:gd name="f108" fmla="*/ f86 f33 1"/>
                                <a:gd name="f109" fmla="*/ f87 f33 1"/>
                                <a:gd name="f110" fmla="*/ f89 f34 1"/>
                                <a:gd name="f111" fmla="*/ f88 f34 1"/>
                                <a:gd name="f112" fmla="*/ f91 f33 1"/>
                                <a:gd name="f113" fmla="*/ f92 f34 1"/>
                                <a:gd name="f114" fmla="*/ f93 f33 1"/>
                                <a:gd name="f115" fmla="*/ f94 f33 1"/>
                                <a:gd name="f116" fmla="*/ f95 f34 1"/>
                                <a:gd name="f117" fmla="*/ f96 f33 1"/>
                                <a:gd name="f118" fmla="*/ f97 f34 1"/>
                                <a:gd name="f119" fmla="*/ f98 f33 1"/>
                                <a:gd name="f120" fmla="*/ f99 f34 1"/>
                                <a:gd name="f121" fmla="*/ f100 f34 1"/>
                                <a:gd name="f122" fmla="*/ f101 f33 1"/>
                                <a:gd name="f123" fmla="*/ f102 f33 1"/>
                                <a:gd name="f124" fmla="*/ f103 f34 1"/>
                                <a:gd name="f125" fmla="*/ f104 f33 1"/>
                                <a:gd name="f126" fmla="*/ f105 f33 1"/>
                                <a:gd name="f127" fmla="*/ f106 f33 1"/>
                                <a:gd name="f128" fmla="*/ f107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0">
                                  <a:pos x="f112" y="f113"/>
                                </a:cxn>
                                <a:cxn ang="f90">
                                  <a:pos x="f114" y="f113"/>
                                </a:cxn>
                                <a:cxn ang="f90">
                                  <a:pos x="f115" y="f116"/>
                                </a:cxn>
                                <a:cxn ang="f90">
                                  <a:pos x="f117" y="f118"/>
                                </a:cxn>
                                <a:cxn ang="f90">
                                  <a:pos x="f119" y="f120"/>
                                </a:cxn>
                                <a:cxn ang="f90">
                                  <a:pos x="f119" y="f121"/>
                                </a:cxn>
                                <a:cxn ang="f90">
                                  <a:pos x="f122" y="f121"/>
                                </a:cxn>
                                <a:cxn ang="f90">
                                  <a:pos x="f123" y="f124"/>
                                </a:cxn>
                                <a:cxn ang="f90">
                                  <a:pos x="f125" y="f120"/>
                                </a:cxn>
                                <a:cxn ang="f90">
                                  <a:pos x="f126" y="f120"/>
                                </a:cxn>
                                <a:cxn ang="f90">
                                  <a:pos x="f127" y="f118"/>
                                </a:cxn>
                                <a:cxn ang="f90">
                                  <a:pos x="f128" y="f118"/>
                                </a:cxn>
                                <a:cxn ang="f90">
                                  <a:pos x="f128" y="f116"/>
                                </a:cxn>
                                <a:cxn ang="f90">
                                  <a:pos x="f112" y="f113"/>
                                </a:cxn>
                              </a:cxnLst>
                              <a:rect l="f108" t="f111" r="f109" b="f110"/>
                              <a:pathLst>
                                <a:path w="1198" h="776">
                                  <a:moveTo>
                                    <a:pt x="f19" y="f20"/>
                                  </a:move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0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1"/>
                                  </a:lnTo>
                                  <a:lnTo>
                                    <a:pt x="f29" y="f21"/>
                                  </a:lnTo>
                                  <a:lnTo>
                                    <a:pt x="f30" y="f22"/>
                                  </a:lnTo>
                                  <a:lnTo>
                                    <a:pt x="f31" y="f22"/>
                                  </a:lnTo>
                                  <a:lnTo>
                                    <a:pt x="f31" y="f23"/>
                                  </a:lnTo>
                                  <a:lnTo>
                                    <a:pt x="f19" y="f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09" name="Freeform 781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207 0"/>
                                <a:gd name="f9" fmla="+- 0 4138 0"/>
                                <a:gd name="f10" fmla="+- 0 4152 0"/>
                                <a:gd name="f11" fmla="+- 0 4147 0"/>
                                <a:gd name="f12" fmla="val 1183"/>
                                <a:gd name="f13" fmla="val 41"/>
                                <a:gd name="f14" fmla="val 1114"/>
                                <a:gd name="f15" fmla="val 1128"/>
                                <a:gd name="f16" fmla="val 46"/>
                                <a:gd name="f17" fmla="val 1123"/>
                                <a:gd name="f18" fmla="val 43"/>
                                <a:gd name="f19" fmla="+- 0 0 0"/>
                                <a:gd name="f20" fmla="*/ f3 1 1198"/>
                                <a:gd name="f21" fmla="*/ f4 1 776"/>
                                <a:gd name="f22" fmla="+- f8 0 3024"/>
                                <a:gd name="f23" fmla="+- f9 0 3024"/>
                                <a:gd name="f24" fmla="+- f10 0 3024"/>
                                <a:gd name="f25" fmla="+- f11 0 3024"/>
                                <a:gd name="f26" fmla="+- f7 0 f5"/>
                                <a:gd name="f27" fmla="+- f6 0 f5"/>
                                <a:gd name="f28" fmla="*/ f19 f0 1"/>
                                <a:gd name="f29" fmla="*/ f27 1 1198"/>
                                <a:gd name="f30" fmla="*/ f26 1 776"/>
                                <a:gd name="f31" fmla="*/ f22 f27 1"/>
                                <a:gd name="f32" fmla="*/ 1265 f26 1"/>
                                <a:gd name="f33" fmla="*/ f23 f27 1"/>
                                <a:gd name="f34" fmla="*/ f24 f27 1"/>
                                <a:gd name="f35" fmla="*/ 1270 f26 1"/>
                                <a:gd name="f36" fmla="*/ f25 f27 1"/>
                                <a:gd name="f37" fmla="*/ 1267 f26 1"/>
                                <a:gd name="f38" fmla="*/ f28 1 f2"/>
                                <a:gd name="f39" fmla="*/ f31 1 1198"/>
                                <a:gd name="f40" fmla="*/ f32 1 776"/>
                                <a:gd name="f41" fmla="*/ f33 1 1198"/>
                                <a:gd name="f42" fmla="*/ f34 1 1198"/>
                                <a:gd name="f43" fmla="*/ f35 1 776"/>
                                <a:gd name="f44" fmla="*/ f36 1 1198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10" name="Freeform 780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3120 0"/>
                                <a:gd name="f9" fmla="+- 0 3108 0"/>
                                <a:gd name="f10" fmla="+- 0 3106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11" name="Freeform 779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38 0"/>
                                <a:gd name="f9" fmla="+- 0 4130 0"/>
                                <a:gd name="f10" fmla="+- 0 4142 0"/>
                                <a:gd name="f11" fmla="val 1114"/>
                                <a:gd name="f12" fmla="val 41"/>
                                <a:gd name="f13" fmla="val 1106"/>
                                <a:gd name="f14" fmla="val 1118"/>
                                <a:gd name="f15" fmla="val 43"/>
                                <a:gd name="f16" fmla="+- 0 0 0"/>
                                <a:gd name="f17" fmla="*/ f3 1 1198"/>
                                <a:gd name="f18" fmla="*/ f4 1 776"/>
                                <a:gd name="f19" fmla="+- f8 0 3024"/>
                                <a:gd name="f20" fmla="+- f9 0 3024"/>
                                <a:gd name="f21" fmla="+- f10 0 3024"/>
                                <a:gd name="f22" fmla="+- f7 0 f5"/>
                                <a:gd name="f23" fmla="+- f6 0 f5"/>
                                <a:gd name="f24" fmla="*/ f16 f0 1"/>
                                <a:gd name="f25" fmla="*/ f23 1 1198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1198"/>
                                <a:gd name="f34" fmla="*/ f28 1 776"/>
                                <a:gd name="f35" fmla="*/ f29 1 1198"/>
                                <a:gd name="f36" fmla="*/ f30 1 1198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198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12" name="Freeform 778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66 0"/>
                                <a:gd name="f9" fmla="+- 0 3082 0"/>
                                <a:gd name="f10" fmla="+- 0 3079 0"/>
                                <a:gd name="f11" fmla="+- 0 3067 0"/>
                                <a:gd name="f12" fmla="+- 0 4181 0"/>
                                <a:gd name="f13" fmla="val 1142"/>
                                <a:gd name="f14" fmla="val 7"/>
                                <a:gd name="f15" fmla="val 58"/>
                                <a:gd name="f16" fmla="val 55"/>
                                <a:gd name="f17" fmla="val 10"/>
                                <a:gd name="f18" fmla="val 43"/>
                                <a:gd name="f19" fmla="val 17"/>
                                <a:gd name="f20" fmla="val 1157"/>
                                <a:gd name="f21" fmla="+- 0 0 0"/>
                                <a:gd name="f22" fmla="*/ f3 1 1198"/>
                                <a:gd name="f23" fmla="*/ f4 1 776"/>
                                <a:gd name="f24" fmla="+- f8 0 3024"/>
                                <a:gd name="f25" fmla="+- f9 0 3024"/>
                                <a:gd name="f26" fmla="+- f10 0 3024"/>
                                <a:gd name="f27" fmla="+- f11 0 3024"/>
                                <a:gd name="f28" fmla="+- f12 0 3024"/>
                                <a:gd name="f29" fmla="+- f7 0 f5"/>
                                <a:gd name="f30" fmla="+- f6 0 f5"/>
                                <a:gd name="f31" fmla="*/ f21 f0 1"/>
                                <a:gd name="f32" fmla="*/ f30 1 1198"/>
                                <a:gd name="f33" fmla="*/ f29 1 776"/>
                                <a:gd name="f34" fmla="*/ f24 f30 1"/>
                                <a:gd name="f35" fmla="*/ 1231 f29 1"/>
                                <a:gd name="f36" fmla="*/ f25 f30 1"/>
                                <a:gd name="f37" fmla="*/ f26 f30 1"/>
                                <a:gd name="f38" fmla="*/ 1234 f29 1"/>
                                <a:gd name="f39" fmla="*/ f27 f30 1"/>
                                <a:gd name="f40" fmla="*/ 1241 f29 1"/>
                                <a:gd name="f41" fmla="*/ f28 f30 1"/>
                                <a:gd name="f42" fmla="*/ f31 1 f2"/>
                                <a:gd name="f43" fmla="*/ f34 1 1198"/>
                                <a:gd name="f44" fmla="*/ f35 1 776"/>
                                <a:gd name="f45" fmla="*/ f36 1 1198"/>
                                <a:gd name="f46" fmla="*/ f37 1 1198"/>
                                <a:gd name="f47" fmla="*/ f38 1 776"/>
                                <a:gd name="f48" fmla="*/ f39 1 1198"/>
                                <a:gd name="f49" fmla="*/ f40 1 776"/>
                                <a:gd name="f50" fmla="*/ f41 1 1198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72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198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7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13" name="Freeform 777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50 0"/>
                                <a:gd name="f9" fmla="+- 0 3096 0"/>
                                <a:gd name="f10" fmla="+- 0 3084 0"/>
                                <a:gd name="f11" fmla="+- 0 4164 0"/>
                                <a:gd name="f12" fmla="val 1126"/>
                                <a:gd name="f13" fmla="val 2"/>
                                <a:gd name="f14" fmla="val 72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198"/>
                                <a:gd name="f20" fmla="*/ f4 1 776"/>
                                <a:gd name="f21" fmla="+- f8 0 3024"/>
                                <a:gd name="f22" fmla="+- f9 0 3024"/>
                                <a:gd name="f23" fmla="+- f10 0 3024"/>
                                <a:gd name="f24" fmla="+- f11 0 3024"/>
                                <a:gd name="f25" fmla="+- f7 0 f5"/>
                                <a:gd name="f26" fmla="+- f6 0 f5"/>
                                <a:gd name="f27" fmla="*/ f18 f0 1"/>
                                <a:gd name="f28" fmla="*/ f26 1 1198"/>
                                <a:gd name="f29" fmla="*/ f25 1 776"/>
                                <a:gd name="f30" fmla="*/ f21 f26 1"/>
                                <a:gd name="f31" fmla="*/ 1226 f25 1"/>
                                <a:gd name="f32" fmla="*/ f22 f26 1"/>
                                <a:gd name="f33" fmla="*/ f23 f26 1"/>
                                <a:gd name="f34" fmla="*/ 1231 f25 1"/>
                                <a:gd name="f35" fmla="*/ f24 f26 1"/>
                                <a:gd name="f36" fmla="*/ f27 1 f2"/>
                                <a:gd name="f37" fmla="*/ f30 1 1198"/>
                                <a:gd name="f38" fmla="*/ f31 1 776"/>
                                <a:gd name="f39" fmla="*/ f32 1 1198"/>
                                <a:gd name="f40" fmla="*/ f33 1 1198"/>
                                <a:gd name="f41" fmla="*/ f34 1 776"/>
                                <a:gd name="f42" fmla="*/ f35 1 1198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198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14" name="Freeform 776"/>
                          <wps:cNvSpPr/>
                          <wps:spPr>
                            <a:xfrm>
                              <a:off x="0" y="0"/>
                              <a:ext cx="760314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198"/>
                                <a:gd name="f7" fmla="val 776"/>
                                <a:gd name="f8" fmla="+- 0 4130 0"/>
                                <a:gd name="f9" fmla="+- 0 3115 0"/>
                                <a:gd name="f10" fmla="+- 0 3101 0"/>
                                <a:gd name="f11" fmla="+- 0 4147 0"/>
                                <a:gd name="f12" fmla="val 1106"/>
                                <a:gd name="f13" fmla="val 91"/>
                                <a:gd name="f14" fmla="val 77"/>
                                <a:gd name="f15" fmla="val 2"/>
                                <a:gd name="f16" fmla="val 1123"/>
                                <a:gd name="f17" fmla="+- 0 0 0"/>
                                <a:gd name="f18" fmla="*/ f3 1 1198"/>
                                <a:gd name="f19" fmla="*/ f4 1 776"/>
                                <a:gd name="f20" fmla="+- f8 0 3024"/>
                                <a:gd name="f21" fmla="+- f9 0 3024"/>
                                <a:gd name="f22" fmla="+- f10 0 3024"/>
                                <a:gd name="f23" fmla="+- f11 0 3024"/>
                                <a:gd name="f24" fmla="+- f7 0 f5"/>
                                <a:gd name="f25" fmla="+- f6 0 f5"/>
                                <a:gd name="f26" fmla="*/ f17 f0 1"/>
                                <a:gd name="f27" fmla="*/ f25 1 1198"/>
                                <a:gd name="f28" fmla="*/ f24 1 776"/>
                                <a:gd name="f29" fmla="*/ f20 f25 1"/>
                                <a:gd name="f30" fmla="*/ 1224 f24 1"/>
                                <a:gd name="f31" fmla="*/ f21 f25 1"/>
                                <a:gd name="f32" fmla="*/ f22 f25 1"/>
                                <a:gd name="f33" fmla="*/ 1226 f24 1"/>
                                <a:gd name="f34" fmla="*/ f23 f25 1"/>
                                <a:gd name="f35" fmla="*/ f26 1 f2"/>
                                <a:gd name="f36" fmla="*/ f29 1 1198"/>
                                <a:gd name="f37" fmla="*/ f30 1 776"/>
                                <a:gd name="f38" fmla="*/ f31 1 1198"/>
                                <a:gd name="f39" fmla="*/ f32 1 1198"/>
                                <a:gd name="f40" fmla="*/ f33 1 776"/>
                                <a:gd name="f41" fmla="*/ f34 1 1198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198" h="776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  <wpg:grpSp>
                        <wpg:cNvPr id="415" name="Group 771"/>
                        <wpg:cNvGrpSpPr/>
                        <wpg:grpSpPr>
                          <a:xfrm>
                            <a:off x="2677683" y="0"/>
                            <a:ext cx="889199" cy="714246"/>
                            <a:chOff x="0" y="0"/>
                            <a:chExt cx="889199" cy="714246"/>
                          </a:xfrm>
                        </wpg:grpSpPr>
                        <wps:wsp>
                          <wps:cNvPr id="416" name="Freeform 774"/>
                          <wps:cNvSpPr/>
                          <wps:spPr>
                            <a:xfrm>
                              <a:off x="441353" y="498604"/>
                              <a:ext cx="1435" cy="21564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70"/>
                                <a:gd name="f7" fmla="val 215265"/>
                                <a:gd name="f8" fmla="val 214630"/>
                                <a:gd name="f9" fmla="+- 0 0 0"/>
                                <a:gd name="f10" fmla="*/ f3 1 1270"/>
                                <a:gd name="f11" fmla="*/ f4 1 215265"/>
                                <a:gd name="f12" fmla="+- f7 0 f5"/>
                                <a:gd name="f13" fmla="+- f6 0 f5"/>
                                <a:gd name="f14" fmla="*/ f9 f0 1"/>
                                <a:gd name="f15" fmla="*/ f13 1 1270"/>
                                <a:gd name="f16" fmla="*/ f12 1 215265"/>
                                <a:gd name="f17" fmla="*/ f14 1 f2"/>
                                <a:gd name="f18" fmla="*/ 0 1 f15"/>
                                <a:gd name="f19" fmla="*/ 498475 1 f16"/>
                                <a:gd name="f20" fmla="*/ 713105 1 f16"/>
                                <a:gd name="f21" fmla="*/ 1270 1 f15"/>
                                <a:gd name="f22" fmla="*/ 0 1 f16"/>
                                <a:gd name="f23" fmla="*/ 215265 1 f16"/>
                                <a:gd name="f24" fmla="+- f17 0 f1"/>
                                <a:gd name="f25" fmla="*/ f18 f10 1"/>
                                <a:gd name="f26" fmla="*/ f21 f10 1"/>
                                <a:gd name="f27" fmla="*/ f23 f11 1"/>
                                <a:gd name="f28" fmla="*/ f22 f11 1"/>
                                <a:gd name="f29" fmla="*/ f19 f11 1"/>
                                <a:gd name="f30" fmla="*/ f20 f1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">
                                  <a:pos x="f25" y="f29"/>
                                </a:cxn>
                                <a:cxn ang="f24">
                                  <a:pos x="f25" y="f30"/>
                                </a:cxn>
                              </a:cxnLst>
                              <a:rect l="f25" t="f28" r="f26" b="f27"/>
                              <a:pathLst>
                                <a:path w="1270" h="215265">
                                  <a:moveTo>
                                    <a:pt x="f5" y="f5"/>
                                  </a:moveTo>
                                  <a:lnTo>
                                    <a:pt x="f5" y="f8"/>
                                  </a:lnTo>
                                </a:path>
                              </a:pathLst>
                            </a:custGeom>
                            <a:noFill/>
                            <a:ln w="27358" cap="flat">
                              <a:solidFill>
                                <a:srgbClr val="3D6696"/>
                              </a:solidFill>
                              <a:prstDash val="solid"/>
                              <a:round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6839" tIns="6839" rIns="6839" bIns="6839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" name="Picture 77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1840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8" name="Picture 772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720" y="111236"/>
                              <a:ext cx="735479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419" name="Group 728"/>
                        <wpg:cNvGrpSpPr/>
                        <wpg:grpSpPr>
                          <a:xfrm>
                            <a:off x="2677683" y="95755"/>
                            <a:ext cx="903947" cy="1161718"/>
                            <a:chOff x="0" y="0"/>
                            <a:chExt cx="903947" cy="1161718"/>
                          </a:xfrm>
                        </wpg:grpSpPr>
                        <wps:wsp>
                          <wps:cNvPr id="420" name="Freeform 770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63 0"/>
                                <a:gd name="f9" fmla="+- 0 4517 0"/>
                                <a:gd name="f10" fmla="+- 0 4534 0"/>
                                <a:gd name="f11" fmla="+- 0 5546 0"/>
                                <a:gd name="f12" fmla="val 1123"/>
                                <a:gd name="f13" fmla="val 775"/>
                                <a:gd name="f14" fmla="val 77"/>
                                <a:gd name="f15" fmla="val 94"/>
                                <a:gd name="f16" fmla="val 1106"/>
                                <a:gd name="f17" fmla="+- 0 0 0"/>
                                <a:gd name="f18" fmla="*/ f3 1 1200"/>
                                <a:gd name="f19" fmla="*/ f4 1 778"/>
                                <a:gd name="f20" fmla="+- f8 0 4440"/>
                                <a:gd name="f21" fmla="+- f9 0 4440"/>
                                <a:gd name="f22" fmla="+- f10 0 4440"/>
                                <a:gd name="f23" fmla="+- f11 0 4440"/>
                                <a:gd name="f24" fmla="+- f7 0 f5"/>
                                <a:gd name="f25" fmla="+- f6 0 f5"/>
                                <a:gd name="f26" fmla="*/ f17 f0 1"/>
                                <a:gd name="f27" fmla="*/ f25 1 1200"/>
                                <a:gd name="f28" fmla="*/ f24 1 778"/>
                                <a:gd name="f29" fmla="*/ f20 f25 1"/>
                                <a:gd name="f30" fmla="*/ 926 f24 1"/>
                                <a:gd name="f31" fmla="*/ f21 f25 1"/>
                                <a:gd name="f32" fmla="*/ f22 f25 1"/>
                                <a:gd name="f33" fmla="*/ 929 f24 1"/>
                                <a:gd name="f34" fmla="*/ f23 f25 1"/>
                                <a:gd name="f35" fmla="*/ f26 1 f2"/>
                                <a:gd name="f36" fmla="*/ f29 1 1200"/>
                                <a:gd name="f37" fmla="*/ f30 1 778"/>
                                <a:gd name="f38" fmla="*/ f31 1 1200"/>
                                <a:gd name="f39" fmla="*/ f32 1 1200"/>
                                <a:gd name="f40" fmla="*/ f33 1 778"/>
                                <a:gd name="f41" fmla="*/ f34 1 1200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7"/>
                                  </a:lnTo>
                                  <a:lnTo>
                                    <a:pt x="f16" y="f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1" name="Freeform 769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80 0"/>
                                <a:gd name="f9" fmla="+- 0 4500 0"/>
                                <a:gd name="f10" fmla="+- 0 4512 0"/>
                                <a:gd name="f11" fmla="+- 0 5566 0"/>
                                <a:gd name="f12" fmla="val 1140"/>
                                <a:gd name="f13" fmla="val 771"/>
                                <a:gd name="f14" fmla="val 60"/>
                                <a:gd name="f15" fmla="val 72"/>
                                <a:gd name="f16" fmla="val 775"/>
                                <a:gd name="f17" fmla="val 1126"/>
                                <a:gd name="f18" fmla="+- 0 0 0"/>
                                <a:gd name="f19" fmla="*/ f3 1 1200"/>
                                <a:gd name="f20" fmla="*/ f4 1 778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922 f25 1"/>
                                <a:gd name="f32" fmla="*/ f22 f26 1"/>
                                <a:gd name="f33" fmla="*/ f23 f26 1"/>
                                <a:gd name="f34" fmla="*/ 926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2" name="Freeform 768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82 0"/>
                                <a:gd name="f9" fmla="+- 0 4498 0"/>
                                <a:gd name="f10" fmla="val 1142"/>
                                <a:gd name="f11" fmla="val 768"/>
                                <a:gd name="f12" fmla="val 58"/>
                                <a:gd name="f13" fmla="val 771"/>
                                <a:gd name="f14" fmla="+- 0 0 0"/>
                                <a:gd name="f15" fmla="*/ f3 1 1200"/>
                                <a:gd name="f16" fmla="*/ f4 1 778"/>
                                <a:gd name="f17" fmla="+- f8 0 4440"/>
                                <a:gd name="f18" fmla="+- f9 0 4440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8"/>
                                <a:gd name="f24" fmla="*/ f17 f20 1"/>
                                <a:gd name="f25" fmla="*/ 919 f19 1"/>
                                <a:gd name="f26" fmla="*/ f18 f20 1"/>
                                <a:gd name="f27" fmla="*/ 922 f19 1"/>
                                <a:gd name="f28" fmla="*/ f21 1 f2"/>
                                <a:gd name="f29" fmla="*/ f24 1 1200"/>
                                <a:gd name="f30" fmla="*/ f25 1 778"/>
                                <a:gd name="f31" fmla="*/ f26 1 1200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8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3" name="Freeform 767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97 0"/>
                                <a:gd name="f9" fmla="+- 0 4483 0"/>
                                <a:gd name="f10" fmla="+- 0 4495 0"/>
                                <a:gd name="f11" fmla="+- 0 5585 0"/>
                                <a:gd name="f12" fmla="val 1157"/>
                                <a:gd name="f13" fmla="val 761"/>
                                <a:gd name="f14" fmla="val 43"/>
                                <a:gd name="f15" fmla="val 55"/>
                                <a:gd name="f16" fmla="val 768"/>
                                <a:gd name="f17" fmla="val 1145"/>
                                <a:gd name="f18" fmla="+- 0 0 0"/>
                                <a:gd name="f19" fmla="*/ f3 1 1200"/>
                                <a:gd name="f20" fmla="*/ f4 1 778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912 f25 1"/>
                                <a:gd name="f32" fmla="*/ f22 f26 1"/>
                                <a:gd name="f33" fmla="*/ f23 f26 1"/>
                                <a:gd name="f34" fmla="*/ 919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4" name="Freeform 766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514 0"/>
                                <a:gd name="f9" fmla="+- 0 4454 0"/>
                                <a:gd name="f10" fmla="+- 0 4450 0"/>
                                <a:gd name="f11" fmla="+- 0 4447 0"/>
                                <a:gd name="f12" fmla="+- 0 4442 0"/>
                                <a:gd name="f13" fmla="+- 0 4440 0"/>
                                <a:gd name="f14" fmla="+- 0 4457 0"/>
                                <a:gd name="f15" fmla="+- 0 4466 0"/>
                                <a:gd name="f16" fmla="+- 0 4469 0"/>
                                <a:gd name="f17" fmla="+- 0 4481 0"/>
                                <a:gd name="f18" fmla="+- 0 5599 0"/>
                                <a:gd name="f19" fmla="+- 0 5611 0"/>
                                <a:gd name="f20" fmla="+- 0 5614 0"/>
                                <a:gd name="f21" fmla="+- 0 5621 0"/>
                                <a:gd name="f22" fmla="+- 0 4524 0"/>
                                <a:gd name="f23" fmla="+- 0 4512 0"/>
                                <a:gd name="f24" fmla="+- 0 4508 0"/>
                                <a:gd name="f25" fmla="+- 0 4505 0"/>
                                <a:gd name="f26" fmla="+- 0 4495 0"/>
                                <a:gd name="f27" fmla="+- 0 4496 0"/>
                                <a:gd name="f28" fmla="+- 0 4492 0"/>
                                <a:gd name="f29" fmla="+- 0 4490 0"/>
                                <a:gd name="f30" fmla="+- 0 4483 0"/>
                                <a:gd name="f31" fmla="+- 0 4484 0"/>
                                <a:gd name="f32" fmla="+- 0 4482 0"/>
                                <a:gd name="f33" fmla="+- 0 4485 0"/>
                                <a:gd name="f34" fmla="+- 0 4489 0"/>
                                <a:gd name="f35" fmla="+- 0 4488 0"/>
                                <a:gd name="f36" fmla="+- 0 4506 0"/>
                                <a:gd name="f37" fmla="val 74"/>
                                <a:gd name="f38" fmla="val 43"/>
                                <a:gd name="f39" fmla="val 14"/>
                                <a:gd name="f40" fmla="val 10"/>
                                <a:gd name="f41" fmla="val 55"/>
                                <a:gd name="f42" fmla="val 7"/>
                                <a:gd name="f43" fmla="val 58"/>
                                <a:gd name="f44" fmla="val 60"/>
                                <a:gd name="f45" fmla="val 2"/>
                                <a:gd name="f46" fmla="val 75"/>
                                <a:gd name="f47" fmla="val 77"/>
                                <a:gd name="f48" fmla="val 94"/>
                                <a:gd name="f49" fmla="val 684"/>
                                <a:gd name="f50" fmla="val 701"/>
                                <a:gd name="f51" fmla="val 703"/>
                                <a:gd name="f52" fmla="val 718"/>
                                <a:gd name="f53" fmla="val 720"/>
                                <a:gd name="f54" fmla="val 723"/>
                                <a:gd name="f55" fmla="val 735"/>
                                <a:gd name="f56" fmla="val 17"/>
                                <a:gd name="f57" fmla="val 737"/>
                                <a:gd name="f58" fmla="val 26"/>
                                <a:gd name="f59" fmla="val 747"/>
                                <a:gd name="f60" fmla="val 749"/>
                                <a:gd name="f61" fmla="val 29"/>
                                <a:gd name="f62" fmla="val 751"/>
                                <a:gd name="f63" fmla="val 41"/>
                                <a:gd name="f64" fmla="val 759"/>
                                <a:gd name="f65" fmla="val 761"/>
                                <a:gd name="f66" fmla="val 1159"/>
                                <a:gd name="f67" fmla="val 1171"/>
                                <a:gd name="f68" fmla="val 1174"/>
                                <a:gd name="f69" fmla="val 1181"/>
                                <a:gd name="f70" fmla="val 84"/>
                                <a:gd name="f71" fmla="val 72"/>
                                <a:gd name="f72" fmla="val 732"/>
                                <a:gd name="f73" fmla="val 68"/>
                                <a:gd name="f74" fmla="val 730"/>
                                <a:gd name="f75" fmla="val 65"/>
                                <a:gd name="f76" fmla="val 56"/>
                                <a:gd name="f77" fmla="val 52"/>
                                <a:gd name="f78" fmla="val 715"/>
                                <a:gd name="f79" fmla="val 50"/>
                                <a:gd name="f80" fmla="val 44"/>
                                <a:gd name="f81" fmla="val 42"/>
                                <a:gd name="f82" fmla="val 696"/>
                                <a:gd name="f83" fmla="val 82"/>
                                <a:gd name="f84" fmla="val 45"/>
                                <a:gd name="f85" fmla="val 49"/>
                                <a:gd name="f86" fmla="val 48"/>
                                <a:gd name="f87" fmla="val 66"/>
                                <a:gd name="f88" fmla="+- 0 0 0"/>
                                <a:gd name="f89" fmla="*/ f3 1 1200"/>
                                <a:gd name="f90" fmla="*/ f4 1 778"/>
                                <a:gd name="f91" fmla="+- f8 0 4440"/>
                                <a:gd name="f92" fmla="+- f9 0 4440"/>
                                <a:gd name="f93" fmla="+- f10 0 4440"/>
                                <a:gd name="f94" fmla="+- f11 0 4440"/>
                                <a:gd name="f95" fmla="+- f12 0 4440"/>
                                <a:gd name="f96" fmla="+- f13 0 4440"/>
                                <a:gd name="f97" fmla="+- f14 0 4440"/>
                                <a:gd name="f98" fmla="+- f15 0 4440"/>
                                <a:gd name="f99" fmla="+- f16 0 4440"/>
                                <a:gd name="f100" fmla="+- f17 0 4440"/>
                                <a:gd name="f101" fmla="+- f18 0 4440"/>
                                <a:gd name="f102" fmla="+- f19 0 4440"/>
                                <a:gd name="f103" fmla="+- f20 0 4440"/>
                                <a:gd name="f104" fmla="+- f21 0 4440"/>
                                <a:gd name="f105" fmla="+- f22 0 4440"/>
                                <a:gd name="f106" fmla="+- f23 0 4440"/>
                                <a:gd name="f107" fmla="+- f24 0 4440"/>
                                <a:gd name="f108" fmla="+- f25 0 4440"/>
                                <a:gd name="f109" fmla="+- f26 0 4440"/>
                                <a:gd name="f110" fmla="+- f27 0 4440"/>
                                <a:gd name="f111" fmla="+- f28 0 4440"/>
                                <a:gd name="f112" fmla="+- f29 0 4440"/>
                                <a:gd name="f113" fmla="+- f30 0 4440"/>
                                <a:gd name="f114" fmla="+- f31 0 4440"/>
                                <a:gd name="f115" fmla="+- f32 0 4440"/>
                                <a:gd name="f116" fmla="+- f33 0 4440"/>
                                <a:gd name="f117" fmla="+- f34 0 4440"/>
                                <a:gd name="f118" fmla="+- f35 0 4440"/>
                                <a:gd name="f119" fmla="+- f36 0 4440"/>
                                <a:gd name="f120" fmla="+- f7 0 f5"/>
                                <a:gd name="f121" fmla="+- f6 0 f5"/>
                                <a:gd name="f122" fmla="*/ f88 f0 1"/>
                                <a:gd name="f123" fmla="*/ f121 1 1200"/>
                                <a:gd name="f124" fmla="*/ f120 1 778"/>
                                <a:gd name="f125" fmla="*/ f91 f121 1"/>
                                <a:gd name="f126" fmla="*/ 194 f120 1"/>
                                <a:gd name="f127" fmla="*/ f92 f121 1"/>
                                <a:gd name="f128" fmla="*/ f93 f121 1"/>
                                <a:gd name="f129" fmla="*/ 206 f120 1"/>
                                <a:gd name="f130" fmla="*/ f94 f121 1"/>
                                <a:gd name="f131" fmla="*/ 209 f120 1"/>
                                <a:gd name="f132" fmla="*/ 211 f120 1"/>
                                <a:gd name="f133" fmla="*/ f95 f121 1"/>
                                <a:gd name="f134" fmla="*/ 226 f120 1"/>
                                <a:gd name="f135" fmla="*/ 228 f120 1"/>
                                <a:gd name="f136" fmla="*/ f96 f121 1"/>
                                <a:gd name="f137" fmla="*/ 245 f120 1"/>
                                <a:gd name="f138" fmla="*/ 835 f120 1"/>
                                <a:gd name="f139" fmla="*/ 852 f120 1"/>
                                <a:gd name="f140" fmla="*/ 854 f120 1"/>
                                <a:gd name="f141" fmla="*/ 869 f120 1"/>
                                <a:gd name="f142" fmla="*/ 871 f120 1"/>
                                <a:gd name="f143" fmla="*/ 874 f120 1"/>
                                <a:gd name="f144" fmla="*/ 886 f120 1"/>
                                <a:gd name="f145" fmla="*/ f97 f121 1"/>
                                <a:gd name="f146" fmla="*/ 888 f120 1"/>
                                <a:gd name="f147" fmla="*/ f98 f121 1"/>
                                <a:gd name="f148" fmla="*/ 898 f120 1"/>
                                <a:gd name="f149" fmla="*/ 900 f120 1"/>
                                <a:gd name="f150" fmla="*/ f99 f121 1"/>
                                <a:gd name="f151" fmla="*/ 902 f120 1"/>
                                <a:gd name="f152" fmla="*/ f100 f121 1"/>
                                <a:gd name="f153" fmla="*/ 910 f120 1"/>
                                <a:gd name="f154" fmla="*/ 912 f120 1"/>
                                <a:gd name="f155" fmla="*/ f101 f121 1"/>
                                <a:gd name="f156" fmla="*/ f102 f121 1"/>
                                <a:gd name="f157" fmla="*/ f103 f121 1"/>
                                <a:gd name="f158" fmla="*/ f104 f121 1"/>
                                <a:gd name="f159" fmla="*/ f105 f121 1"/>
                                <a:gd name="f160" fmla="*/ f106 f121 1"/>
                                <a:gd name="f161" fmla="*/ 883 f120 1"/>
                                <a:gd name="f162" fmla="*/ f107 f121 1"/>
                                <a:gd name="f163" fmla="*/ 881 f120 1"/>
                                <a:gd name="f164" fmla="*/ f108 f121 1"/>
                                <a:gd name="f165" fmla="*/ f109 f121 1"/>
                                <a:gd name="f166" fmla="*/ f110 f121 1"/>
                                <a:gd name="f167" fmla="*/ f111 f121 1"/>
                                <a:gd name="f168" fmla="*/ 866 f120 1"/>
                                <a:gd name="f169" fmla="*/ f112 f121 1"/>
                                <a:gd name="f170" fmla="*/ f113 f121 1"/>
                                <a:gd name="f171" fmla="*/ f114 f121 1"/>
                                <a:gd name="f172" fmla="*/ f115 f121 1"/>
                                <a:gd name="f173" fmla="*/ 847 f120 1"/>
                                <a:gd name="f174" fmla="*/ 233 f120 1"/>
                                <a:gd name="f175" fmla="*/ f116 f121 1"/>
                                <a:gd name="f176" fmla="*/ f117 f121 1"/>
                                <a:gd name="f177" fmla="*/ 216 f120 1"/>
                                <a:gd name="f178" fmla="*/ f118 f121 1"/>
                                <a:gd name="f179" fmla="*/ 199 f120 1"/>
                                <a:gd name="f180" fmla="*/ f119 f121 1"/>
                                <a:gd name="f181" fmla="*/ f122 1 f2"/>
                                <a:gd name="f182" fmla="*/ f125 1 1200"/>
                                <a:gd name="f183" fmla="*/ f126 1 778"/>
                                <a:gd name="f184" fmla="*/ f127 1 1200"/>
                                <a:gd name="f185" fmla="*/ f128 1 1200"/>
                                <a:gd name="f186" fmla="*/ f129 1 778"/>
                                <a:gd name="f187" fmla="*/ f130 1 1200"/>
                                <a:gd name="f188" fmla="*/ f131 1 778"/>
                                <a:gd name="f189" fmla="*/ f132 1 778"/>
                                <a:gd name="f190" fmla="*/ f133 1 1200"/>
                                <a:gd name="f191" fmla="*/ f134 1 778"/>
                                <a:gd name="f192" fmla="*/ f135 1 778"/>
                                <a:gd name="f193" fmla="*/ f136 1 1200"/>
                                <a:gd name="f194" fmla="*/ f137 1 778"/>
                                <a:gd name="f195" fmla="*/ f138 1 778"/>
                                <a:gd name="f196" fmla="*/ f139 1 778"/>
                                <a:gd name="f197" fmla="*/ f140 1 778"/>
                                <a:gd name="f198" fmla="*/ f141 1 778"/>
                                <a:gd name="f199" fmla="*/ f142 1 778"/>
                                <a:gd name="f200" fmla="*/ f143 1 778"/>
                                <a:gd name="f201" fmla="*/ f144 1 778"/>
                                <a:gd name="f202" fmla="*/ f145 1 1200"/>
                                <a:gd name="f203" fmla="*/ f146 1 778"/>
                                <a:gd name="f204" fmla="*/ f147 1 1200"/>
                                <a:gd name="f205" fmla="*/ f148 1 778"/>
                                <a:gd name="f206" fmla="*/ f149 1 778"/>
                                <a:gd name="f207" fmla="*/ f150 1 1200"/>
                                <a:gd name="f208" fmla="*/ f151 1 778"/>
                                <a:gd name="f209" fmla="*/ f152 1 1200"/>
                                <a:gd name="f210" fmla="*/ f153 1 778"/>
                                <a:gd name="f211" fmla="*/ f154 1 778"/>
                                <a:gd name="f212" fmla="*/ f155 1 1200"/>
                                <a:gd name="f213" fmla="*/ f156 1 1200"/>
                                <a:gd name="f214" fmla="*/ f157 1 1200"/>
                                <a:gd name="f215" fmla="*/ f158 1 1200"/>
                                <a:gd name="f216" fmla="*/ f159 1 1200"/>
                                <a:gd name="f217" fmla="*/ f160 1 1200"/>
                                <a:gd name="f218" fmla="*/ f161 1 778"/>
                                <a:gd name="f219" fmla="*/ f162 1 1200"/>
                                <a:gd name="f220" fmla="*/ f163 1 778"/>
                                <a:gd name="f221" fmla="*/ f164 1 1200"/>
                                <a:gd name="f222" fmla="*/ f165 1 1200"/>
                                <a:gd name="f223" fmla="*/ f166 1 1200"/>
                                <a:gd name="f224" fmla="*/ f167 1 1200"/>
                                <a:gd name="f225" fmla="*/ f168 1 778"/>
                                <a:gd name="f226" fmla="*/ f169 1 1200"/>
                                <a:gd name="f227" fmla="*/ f170 1 1200"/>
                                <a:gd name="f228" fmla="*/ f171 1 1200"/>
                                <a:gd name="f229" fmla="*/ f172 1 1200"/>
                                <a:gd name="f230" fmla="*/ f173 1 778"/>
                                <a:gd name="f231" fmla="*/ f174 1 778"/>
                                <a:gd name="f232" fmla="*/ f175 1 1200"/>
                                <a:gd name="f233" fmla="*/ f176 1 1200"/>
                                <a:gd name="f234" fmla="*/ f177 1 778"/>
                                <a:gd name="f235" fmla="*/ f178 1 1200"/>
                                <a:gd name="f236" fmla="*/ f179 1 778"/>
                                <a:gd name="f237" fmla="*/ f180 1 1200"/>
                                <a:gd name="f238" fmla="*/ 0 1 f123"/>
                                <a:gd name="f239" fmla="*/ f6 1 f123"/>
                                <a:gd name="f240" fmla="*/ 0 1 f124"/>
                                <a:gd name="f241" fmla="*/ f7 1 f124"/>
                                <a:gd name="f242" fmla="+- f181 0 f1"/>
                                <a:gd name="f243" fmla="*/ f182 1 f123"/>
                                <a:gd name="f244" fmla="*/ f183 1 f124"/>
                                <a:gd name="f245" fmla="*/ f184 1 f123"/>
                                <a:gd name="f246" fmla="*/ f185 1 f123"/>
                                <a:gd name="f247" fmla="*/ f186 1 f124"/>
                                <a:gd name="f248" fmla="*/ f187 1 f123"/>
                                <a:gd name="f249" fmla="*/ f188 1 f124"/>
                                <a:gd name="f250" fmla="*/ f189 1 f124"/>
                                <a:gd name="f251" fmla="*/ f190 1 f123"/>
                                <a:gd name="f252" fmla="*/ f191 1 f124"/>
                                <a:gd name="f253" fmla="*/ f192 1 f124"/>
                                <a:gd name="f254" fmla="*/ f193 1 f123"/>
                                <a:gd name="f255" fmla="*/ f194 1 f124"/>
                                <a:gd name="f256" fmla="*/ f195 1 f124"/>
                                <a:gd name="f257" fmla="*/ f196 1 f124"/>
                                <a:gd name="f258" fmla="*/ f197 1 f124"/>
                                <a:gd name="f259" fmla="*/ f198 1 f124"/>
                                <a:gd name="f260" fmla="*/ f199 1 f124"/>
                                <a:gd name="f261" fmla="*/ f200 1 f124"/>
                                <a:gd name="f262" fmla="*/ f201 1 f124"/>
                                <a:gd name="f263" fmla="*/ f202 1 f123"/>
                                <a:gd name="f264" fmla="*/ f203 1 f124"/>
                                <a:gd name="f265" fmla="*/ f204 1 f123"/>
                                <a:gd name="f266" fmla="*/ f205 1 f124"/>
                                <a:gd name="f267" fmla="*/ f206 1 f124"/>
                                <a:gd name="f268" fmla="*/ f207 1 f123"/>
                                <a:gd name="f269" fmla="*/ f208 1 f124"/>
                                <a:gd name="f270" fmla="*/ f209 1 f123"/>
                                <a:gd name="f271" fmla="*/ f210 1 f124"/>
                                <a:gd name="f272" fmla="*/ f211 1 f124"/>
                                <a:gd name="f273" fmla="*/ f212 1 f123"/>
                                <a:gd name="f274" fmla="*/ f213 1 f123"/>
                                <a:gd name="f275" fmla="*/ f214 1 f123"/>
                                <a:gd name="f276" fmla="*/ f215 1 f123"/>
                                <a:gd name="f277" fmla="*/ f216 1 f123"/>
                                <a:gd name="f278" fmla="*/ f217 1 f123"/>
                                <a:gd name="f279" fmla="*/ f218 1 f124"/>
                                <a:gd name="f280" fmla="*/ f219 1 f123"/>
                                <a:gd name="f281" fmla="*/ f220 1 f124"/>
                                <a:gd name="f282" fmla="*/ f221 1 f123"/>
                                <a:gd name="f283" fmla="*/ f222 1 f123"/>
                                <a:gd name="f284" fmla="*/ f223 1 f123"/>
                                <a:gd name="f285" fmla="*/ f224 1 f123"/>
                                <a:gd name="f286" fmla="*/ f225 1 f124"/>
                                <a:gd name="f287" fmla="*/ f226 1 f123"/>
                                <a:gd name="f288" fmla="*/ f227 1 f123"/>
                                <a:gd name="f289" fmla="*/ f228 1 f123"/>
                                <a:gd name="f290" fmla="*/ f229 1 f123"/>
                                <a:gd name="f291" fmla="*/ f230 1 f124"/>
                                <a:gd name="f292" fmla="*/ f231 1 f124"/>
                                <a:gd name="f293" fmla="*/ f232 1 f123"/>
                                <a:gd name="f294" fmla="*/ f233 1 f123"/>
                                <a:gd name="f295" fmla="*/ f234 1 f124"/>
                                <a:gd name="f296" fmla="*/ f235 1 f123"/>
                                <a:gd name="f297" fmla="*/ f236 1 f124"/>
                                <a:gd name="f298" fmla="*/ f237 1 f123"/>
                                <a:gd name="f299" fmla="*/ f238 f89 1"/>
                                <a:gd name="f300" fmla="*/ f239 f89 1"/>
                                <a:gd name="f301" fmla="*/ f241 f90 1"/>
                                <a:gd name="f302" fmla="*/ f240 f90 1"/>
                                <a:gd name="f303" fmla="*/ f243 f89 1"/>
                                <a:gd name="f304" fmla="*/ f244 f90 1"/>
                                <a:gd name="f305" fmla="*/ f245 f89 1"/>
                                <a:gd name="f306" fmla="*/ f246 f89 1"/>
                                <a:gd name="f307" fmla="*/ f247 f90 1"/>
                                <a:gd name="f308" fmla="*/ f248 f89 1"/>
                                <a:gd name="f309" fmla="*/ f249 f90 1"/>
                                <a:gd name="f310" fmla="*/ f250 f90 1"/>
                                <a:gd name="f311" fmla="*/ f251 f89 1"/>
                                <a:gd name="f312" fmla="*/ f252 f90 1"/>
                                <a:gd name="f313" fmla="*/ f253 f90 1"/>
                                <a:gd name="f314" fmla="*/ f254 f89 1"/>
                                <a:gd name="f315" fmla="*/ f255 f90 1"/>
                                <a:gd name="f316" fmla="*/ f256 f90 1"/>
                                <a:gd name="f317" fmla="*/ f257 f90 1"/>
                                <a:gd name="f318" fmla="*/ f258 f90 1"/>
                                <a:gd name="f319" fmla="*/ f259 f90 1"/>
                                <a:gd name="f320" fmla="*/ f260 f90 1"/>
                                <a:gd name="f321" fmla="*/ f261 f90 1"/>
                                <a:gd name="f322" fmla="*/ f262 f90 1"/>
                                <a:gd name="f323" fmla="*/ f263 f89 1"/>
                                <a:gd name="f324" fmla="*/ f264 f90 1"/>
                                <a:gd name="f325" fmla="*/ f265 f89 1"/>
                                <a:gd name="f326" fmla="*/ f266 f90 1"/>
                                <a:gd name="f327" fmla="*/ f267 f90 1"/>
                                <a:gd name="f328" fmla="*/ f268 f89 1"/>
                                <a:gd name="f329" fmla="*/ f269 f90 1"/>
                                <a:gd name="f330" fmla="*/ f270 f89 1"/>
                                <a:gd name="f331" fmla="*/ f271 f90 1"/>
                                <a:gd name="f332" fmla="*/ f272 f90 1"/>
                                <a:gd name="f333" fmla="*/ f273 f89 1"/>
                                <a:gd name="f334" fmla="*/ f274 f89 1"/>
                                <a:gd name="f335" fmla="*/ f275 f89 1"/>
                                <a:gd name="f336" fmla="*/ f276 f89 1"/>
                                <a:gd name="f337" fmla="*/ f277 f89 1"/>
                                <a:gd name="f338" fmla="*/ f278 f89 1"/>
                                <a:gd name="f339" fmla="*/ f279 f90 1"/>
                                <a:gd name="f340" fmla="*/ f280 f89 1"/>
                                <a:gd name="f341" fmla="*/ f281 f90 1"/>
                                <a:gd name="f342" fmla="*/ f282 f89 1"/>
                                <a:gd name="f343" fmla="*/ f283 f89 1"/>
                                <a:gd name="f344" fmla="*/ f284 f89 1"/>
                                <a:gd name="f345" fmla="*/ f285 f89 1"/>
                                <a:gd name="f346" fmla="*/ f286 f90 1"/>
                                <a:gd name="f347" fmla="*/ f287 f89 1"/>
                                <a:gd name="f348" fmla="*/ f288 f89 1"/>
                                <a:gd name="f349" fmla="*/ f289 f89 1"/>
                                <a:gd name="f350" fmla="*/ f290 f89 1"/>
                                <a:gd name="f351" fmla="*/ f291 f90 1"/>
                                <a:gd name="f352" fmla="*/ f292 f90 1"/>
                                <a:gd name="f353" fmla="*/ f293 f89 1"/>
                                <a:gd name="f354" fmla="*/ f294 f89 1"/>
                                <a:gd name="f355" fmla="*/ f295 f90 1"/>
                                <a:gd name="f356" fmla="*/ f296 f89 1"/>
                                <a:gd name="f357" fmla="*/ f297 f90 1"/>
                                <a:gd name="f358" fmla="*/ f298 f8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2">
                                  <a:pos x="f303" y="f304"/>
                                </a:cxn>
                                <a:cxn ang="f242">
                                  <a:pos x="f305" y="f304"/>
                                </a:cxn>
                                <a:cxn ang="f242">
                                  <a:pos x="f306" y="f307"/>
                                </a:cxn>
                                <a:cxn ang="f242">
                                  <a:pos x="f308" y="f309"/>
                                </a:cxn>
                                <a:cxn ang="f242">
                                  <a:pos x="f308" y="f310"/>
                                </a:cxn>
                                <a:cxn ang="f242">
                                  <a:pos x="f311" y="f312"/>
                                </a:cxn>
                                <a:cxn ang="f242">
                                  <a:pos x="f311" y="f313"/>
                                </a:cxn>
                                <a:cxn ang="f242">
                                  <a:pos x="f314" y="f315"/>
                                </a:cxn>
                                <a:cxn ang="f242">
                                  <a:pos x="f314" y="f316"/>
                                </a:cxn>
                                <a:cxn ang="f242">
                                  <a:pos x="f311" y="f317"/>
                                </a:cxn>
                                <a:cxn ang="f242">
                                  <a:pos x="f311" y="f318"/>
                                </a:cxn>
                                <a:cxn ang="f242">
                                  <a:pos x="f308" y="f319"/>
                                </a:cxn>
                                <a:cxn ang="f242">
                                  <a:pos x="f308" y="f320"/>
                                </a:cxn>
                                <a:cxn ang="f242">
                                  <a:pos x="f306" y="f321"/>
                                </a:cxn>
                                <a:cxn ang="f242">
                                  <a:pos x="f305" y="f322"/>
                                </a:cxn>
                                <a:cxn ang="f242">
                                  <a:pos x="f323" y="f322"/>
                                </a:cxn>
                                <a:cxn ang="f242">
                                  <a:pos x="f323" y="f324"/>
                                </a:cxn>
                                <a:cxn ang="f242">
                                  <a:pos x="f325" y="f326"/>
                                </a:cxn>
                                <a:cxn ang="f242">
                                  <a:pos x="f325" y="f327"/>
                                </a:cxn>
                                <a:cxn ang="f242">
                                  <a:pos x="f328" y="f327"/>
                                </a:cxn>
                                <a:cxn ang="f242">
                                  <a:pos x="f328" y="f329"/>
                                </a:cxn>
                                <a:cxn ang="f242">
                                  <a:pos x="f330" y="f331"/>
                                </a:cxn>
                                <a:cxn ang="f242">
                                  <a:pos x="f330" y="f332"/>
                                </a:cxn>
                                <a:cxn ang="f242">
                                  <a:pos x="f333" y="f332"/>
                                </a:cxn>
                                <a:cxn ang="f242">
                                  <a:pos x="f333" y="f331"/>
                                </a:cxn>
                                <a:cxn ang="f242">
                                  <a:pos x="f334" y="f329"/>
                                </a:cxn>
                                <a:cxn ang="f242">
                                  <a:pos x="f334" y="f327"/>
                                </a:cxn>
                                <a:cxn ang="f242">
                                  <a:pos x="f335" y="f326"/>
                                </a:cxn>
                                <a:cxn ang="f242">
                                  <a:pos x="f336" y="f324"/>
                                </a:cxn>
                                <a:cxn ang="f242">
                                  <a:pos x="f337" y="f324"/>
                                </a:cxn>
                                <a:cxn ang="f242">
                                  <a:pos x="f338" y="f339"/>
                                </a:cxn>
                                <a:cxn ang="f242">
                                  <a:pos x="f303" y="f339"/>
                                </a:cxn>
                                <a:cxn ang="f242">
                                  <a:pos x="f340" y="f341"/>
                                </a:cxn>
                                <a:cxn ang="f242">
                                  <a:pos x="f342" y="f341"/>
                                </a:cxn>
                                <a:cxn ang="f242">
                                  <a:pos x="f343" y="f320"/>
                                </a:cxn>
                                <a:cxn ang="f242">
                                  <a:pos x="f344" y="f320"/>
                                </a:cxn>
                                <a:cxn ang="f242">
                                  <a:pos x="f345" y="f346"/>
                                </a:cxn>
                                <a:cxn ang="f242">
                                  <a:pos x="f347" y="f346"/>
                                </a:cxn>
                                <a:cxn ang="f242">
                                  <a:pos x="f348" y="f317"/>
                                </a:cxn>
                                <a:cxn ang="f242">
                                  <a:pos x="f349" y="f317"/>
                                </a:cxn>
                                <a:cxn ang="f242">
                                  <a:pos x="f350" y="f351"/>
                                </a:cxn>
                                <a:cxn ang="f242">
                                  <a:pos x="f330" y="f351"/>
                                </a:cxn>
                                <a:cxn ang="f242">
                                  <a:pos x="f330" y="f352"/>
                                </a:cxn>
                                <a:cxn ang="f242">
                                  <a:pos x="f350" y="f352"/>
                                </a:cxn>
                                <a:cxn ang="f242">
                                  <a:pos x="f353" y="f312"/>
                                </a:cxn>
                                <a:cxn ang="f242">
                                  <a:pos x="f348" y="f312"/>
                                </a:cxn>
                                <a:cxn ang="f242">
                                  <a:pos x="f354" y="f355"/>
                                </a:cxn>
                                <a:cxn ang="f242">
                                  <a:pos x="f356" y="f355"/>
                                </a:cxn>
                                <a:cxn ang="f242">
                                  <a:pos x="f342" y="f357"/>
                                </a:cxn>
                                <a:cxn ang="f242">
                                  <a:pos x="f358" y="f357"/>
                                </a:cxn>
                                <a:cxn ang="f242">
                                  <a:pos x="f303" y="f304"/>
                                </a:cxn>
                              </a:cxnLst>
                              <a:rect l="f299" t="f302" r="f300" b="f301"/>
                              <a:pathLst>
                                <a:path w="1200" h="778">
                                  <a:moveTo>
                                    <a:pt x="f37" y="f38"/>
                                  </a:moveTo>
                                  <a:lnTo>
                                    <a:pt x="f39" y="f38"/>
                                  </a:lnTo>
                                  <a:lnTo>
                                    <a:pt x="f40" y="f41"/>
                                  </a:lnTo>
                                  <a:lnTo>
                                    <a:pt x="f42" y="f43"/>
                                  </a:lnTo>
                                  <a:lnTo>
                                    <a:pt x="f42" y="f44"/>
                                  </a:lnTo>
                                  <a:lnTo>
                                    <a:pt x="f45" y="f46"/>
                                  </a:lnTo>
                                  <a:lnTo>
                                    <a:pt x="f45" y="f47"/>
                                  </a:lnTo>
                                  <a:lnTo>
                                    <a:pt x="f5" y="f48"/>
                                  </a:lnTo>
                                  <a:lnTo>
                                    <a:pt x="f5" y="f49"/>
                                  </a:lnTo>
                                  <a:lnTo>
                                    <a:pt x="f45" y="f50"/>
                                  </a:lnTo>
                                  <a:lnTo>
                                    <a:pt x="f45" y="f51"/>
                                  </a:lnTo>
                                  <a:lnTo>
                                    <a:pt x="f42" y="f52"/>
                                  </a:lnTo>
                                  <a:lnTo>
                                    <a:pt x="f42" y="f53"/>
                                  </a:lnTo>
                                  <a:lnTo>
                                    <a:pt x="f40" y="f54"/>
                                  </a:lnTo>
                                  <a:lnTo>
                                    <a:pt x="f39" y="f55"/>
                                  </a:lnTo>
                                  <a:lnTo>
                                    <a:pt x="f56" y="f55"/>
                                  </a:lnTo>
                                  <a:lnTo>
                                    <a:pt x="f56" y="f57"/>
                                  </a:lnTo>
                                  <a:lnTo>
                                    <a:pt x="f58" y="f59"/>
                                  </a:lnTo>
                                  <a:lnTo>
                                    <a:pt x="f58" y="f60"/>
                                  </a:lnTo>
                                  <a:lnTo>
                                    <a:pt x="f61" y="f60"/>
                                  </a:lnTo>
                                  <a:lnTo>
                                    <a:pt x="f61" y="f62"/>
                                  </a:lnTo>
                                  <a:lnTo>
                                    <a:pt x="f63" y="f64"/>
                                  </a:lnTo>
                                  <a:lnTo>
                                    <a:pt x="f63" y="f65"/>
                                  </a:lnTo>
                                  <a:lnTo>
                                    <a:pt x="f66" y="f65"/>
                                  </a:lnTo>
                                  <a:lnTo>
                                    <a:pt x="f66" y="f64"/>
                                  </a:lnTo>
                                  <a:lnTo>
                                    <a:pt x="f67" y="f62"/>
                                  </a:lnTo>
                                  <a:lnTo>
                                    <a:pt x="f67" y="f60"/>
                                  </a:lnTo>
                                  <a:lnTo>
                                    <a:pt x="f68" y="f59"/>
                                  </a:lnTo>
                                  <a:lnTo>
                                    <a:pt x="f69" y="f57"/>
                                  </a:lnTo>
                                  <a:lnTo>
                                    <a:pt x="f70" y="f57"/>
                                  </a:lnTo>
                                  <a:lnTo>
                                    <a:pt x="f71" y="f72"/>
                                  </a:lnTo>
                                  <a:lnTo>
                                    <a:pt x="f37" y="f72"/>
                                  </a:lnTo>
                                  <a:lnTo>
                                    <a:pt x="f73" y="f74"/>
                                  </a:lnTo>
                                  <a:lnTo>
                                    <a:pt x="f75" y="f74"/>
                                  </a:lnTo>
                                  <a:lnTo>
                                    <a:pt x="f41" y="f53"/>
                                  </a:lnTo>
                                  <a:lnTo>
                                    <a:pt x="f76" y="f53"/>
                                  </a:lnTo>
                                  <a:lnTo>
                                    <a:pt x="f77" y="f78"/>
                                  </a:lnTo>
                                  <a:lnTo>
                                    <a:pt x="f79" y="f78"/>
                                  </a:lnTo>
                                  <a:lnTo>
                                    <a:pt x="f38" y="f50"/>
                                  </a:lnTo>
                                  <a:lnTo>
                                    <a:pt x="f80" y="f50"/>
                                  </a:lnTo>
                                  <a:lnTo>
                                    <a:pt x="f81" y="f82"/>
                                  </a:lnTo>
                                  <a:lnTo>
                                    <a:pt x="f63" y="f82"/>
                                  </a:lnTo>
                                  <a:lnTo>
                                    <a:pt x="f63" y="f83"/>
                                  </a:lnTo>
                                  <a:lnTo>
                                    <a:pt x="f81" y="f83"/>
                                  </a:lnTo>
                                  <a:lnTo>
                                    <a:pt x="f84" y="f46"/>
                                  </a:lnTo>
                                  <a:lnTo>
                                    <a:pt x="f38" y="f46"/>
                                  </a:lnTo>
                                  <a:lnTo>
                                    <a:pt x="f85" y="f75"/>
                                  </a:lnTo>
                                  <a:lnTo>
                                    <a:pt x="f86" y="f75"/>
                                  </a:lnTo>
                                  <a:lnTo>
                                    <a:pt x="f75" y="f86"/>
                                  </a:lnTo>
                                  <a:lnTo>
                                    <a:pt x="f87" y="f86"/>
                                  </a:lnTo>
                                  <a:lnTo>
                                    <a:pt x="f37" y="f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5" name="Freeform 765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522 0"/>
                                <a:gd name="f9" fmla="+- 0 4524 0"/>
                                <a:gd name="f10" fmla="+- 0 4534 0"/>
                                <a:gd name="f11" fmla="val 82"/>
                                <a:gd name="f12" fmla="val 735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6" name="Freeform 764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58 0"/>
                                <a:gd name="f9" fmla="+- 0 5544 0"/>
                                <a:gd name="f10" fmla="+- 0 5554 0"/>
                                <a:gd name="f11" fmla="val 1118"/>
                                <a:gd name="f12" fmla="val 735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7" name="Freeform 763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74 0"/>
                                <a:gd name="f9" fmla="+- 0 5566 0"/>
                                <a:gd name="f10" fmla="+- 0 5568 0"/>
                                <a:gd name="f11" fmla="+- 0 5554 0"/>
                                <a:gd name="f12" fmla="+- 0 5623 0"/>
                                <a:gd name="f13" fmla="+- 0 5626 0"/>
                                <a:gd name="f14" fmla="+- 0 5573 0"/>
                                <a:gd name="f15" fmla="val 1134"/>
                                <a:gd name="f16" fmla="val 729"/>
                                <a:gd name="f17" fmla="val 1126"/>
                                <a:gd name="f18" fmla="val 732"/>
                                <a:gd name="f19" fmla="val 1128"/>
                                <a:gd name="f20" fmla="val 1114"/>
                                <a:gd name="f21" fmla="val 737"/>
                                <a:gd name="f22" fmla="val 1183"/>
                                <a:gd name="f23" fmla="val 735"/>
                                <a:gd name="f24" fmla="val 1186"/>
                                <a:gd name="f25" fmla="val 730"/>
                                <a:gd name="f26" fmla="val 1133"/>
                                <a:gd name="f27" fmla="+- 0 0 0"/>
                                <a:gd name="f28" fmla="*/ f3 1 1200"/>
                                <a:gd name="f29" fmla="*/ f4 1 778"/>
                                <a:gd name="f30" fmla="+- f8 0 4440"/>
                                <a:gd name="f31" fmla="+- f9 0 4440"/>
                                <a:gd name="f32" fmla="+- f10 0 4440"/>
                                <a:gd name="f33" fmla="+- f11 0 4440"/>
                                <a:gd name="f34" fmla="+- f12 0 4440"/>
                                <a:gd name="f35" fmla="+- f13 0 4440"/>
                                <a:gd name="f36" fmla="+- f14 0 4440"/>
                                <a:gd name="f37" fmla="+- f7 0 f5"/>
                                <a:gd name="f38" fmla="+- f6 0 f5"/>
                                <a:gd name="f39" fmla="*/ f27 f0 1"/>
                                <a:gd name="f40" fmla="*/ f38 1 1200"/>
                                <a:gd name="f41" fmla="*/ f37 1 778"/>
                                <a:gd name="f42" fmla="*/ f30 f38 1"/>
                                <a:gd name="f43" fmla="*/ 880 f37 1"/>
                                <a:gd name="f44" fmla="*/ f31 f38 1"/>
                                <a:gd name="f45" fmla="*/ 883 f37 1"/>
                                <a:gd name="f46" fmla="*/ f32 f38 1"/>
                                <a:gd name="f47" fmla="*/ f33 f38 1"/>
                                <a:gd name="f48" fmla="*/ 888 f37 1"/>
                                <a:gd name="f49" fmla="*/ f34 f38 1"/>
                                <a:gd name="f50" fmla="*/ 886 f37 1"/>
                                <a:gd name="f51" fmla="*/ f35 f38 1"/>
                                <a:gd name="f52" fmla="*/ 881 f37 1"/>
                                <a:gd name="f53" fmla="*/ f36 f38 1"/>
                                <a:gd name="f54" fmla="*/ f39 1 f2"/>
                                <a:gd name="f55" fmla="*/ f42 1 1200"/>
                                <a:gd name="f56" fmla="*/ f43 1 778"/>
                                <a:gd name="f57" fmla="*/ f44 1 1200"/>
                                <a:gd name="f58" fmla="*/ f45 1 778"/>
                                <a:gd name="f59" fmla="*/ f46 1 1200"/>
                                <a:gd name="f60" fmla="*/ f47 1 1200"/>
                                <a:gd name="f61" fmla="*/ f48 1 778"/>
                                <a:gd name="f62" fmla="*/ f49 1 1200"/>
                                <a:gd name="f63" fmla="*/ f50 1 778"/>
                                <a:gd name="f64" fmla="*/ f51 1 1200"/>
                                <a:gd name="f65" fmla="*/ f52 1 778"/>
                                <a:gd name="f66" fmla="*/ f53 1 1200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0"/>
                                <a:gd name="f78" fmla="*/ f61 1 f41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8 1"/>
                                <a:gd name="f94" fmla="*/ f78 f29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1"/>
                                </a:cxn>
                                <a:cxn ang="f71">
                                  <a:pos x="f93" y="f94"/>
                                </a:cxn>
                                <a:cxn ang="f71">
                                  <a:pos x="f95" y="f94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1200" h="778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8" name="Freeform 762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502 0"/>
                                <a:gd name="f9" fmla="+- 0 4505 0"/>
                                <a:gd name="f10" fmla="+- 0 4508 0"/>
                                <a:gd name="f11" fmla="val 62"/>
                                <a:gd name="f12" fmla="val 727"/>
                                <a:gd name="f13" fmla="val 65"/>
                                <a:gd name="f14" fmla="val 730"/>
                                <a:gd name="f15" fmla="val 68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78 f22 1"/>
                                <a:gd name="f29" fmla="*/ f20 f23 1"/>
                                <a:gd name="f30" fmla="*/ 881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29" name="Freeform 761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78 0"/>
                                <a:gd name="f9" fmla="+- 0 5574 0"/>
                                <a:gd name="f10" fmla="+- 0 5573 0"/>
                                <a:gd name="f11" fmla="val 1138"/>
                                <a:gd name="f12" fmla="val 727"/>
                                <a:gd name="f13" fmla="val 1134"/>
                                <a:gd name="f14" fmla="val 729"/>
                                <a:gd name="f15" fmla="val 1133"/>
                                <a:gd name="f16" fmla="val 730"/>
                                <a:gd name="f17" fmla="+- 0 0 0"/>
                                <a:gd name="f18" fmla="*/ f3 1 1200"/>
                                <a:gd name="f19" fmla="*/ f4 1 778"/>
                                <a:gd name="f20" fmla="+- f8 0 4440"/>
                                <a:gd name="f21" fmla="+- f9 0 4440"/>
                                <a:gd name="f22" fmla="+- f10 0 4440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8"/>
                                <a:gd name="f28" fmla="*/ f20 f24 1"/>
                                <a:gd name="f29" fmla="*/ 878 f23 1"/>
                                <a:gd name="f30" fmla="*/ f21 f24 1"/>
                                <a:gd name="f31" fmla="*/ 880 f23 1"/>
                                <a:gd name="f32" fmla="*/ f22 f24 1"/>
                                <a:gd name="f33" fmla="*/ 881 f23 1"/>
                                <a:gd name="f34" fmla="*/ f25 1 f2"/>
                                <a:gd name="f35" fmla="*/ f28 1 1200"/>
                                <a:gd name="f36" fmla="*/ f29 1 778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0" name="Freeform 760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628 0"/>
                                <a:gd name="f9" fmla="+- 0 5578 0"/>
                                <a:gd name="f10" fmla="+- 0 5573 0"/>
                                <a:gd name="f11" fmla="+- 0 5626 0"/>
                                <a:gd name="f12" fmla="val 1188"/>
                                <a:gd name="f13" fmla="val 727"/>
                                <a:gd name="f14" fmla="val 1138"/>
                                <a:gd name="f15" fmla="val 1133"/>
                                <a:gd name="f16" fmla="val 730"/>
                                <a:gd name="f17" fmla="val 1186"/>
                                <a:gd name="f18" fmla="+- 0 0 0"/>
                                <a:gd name="f19" fmla="*/ f3 1 1200"/>
                                <a:gd name="f20" fmla="*/ f4 1 778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878 f25 1"/>
                                <a:gd name="f32" fmla="*/ f22 f26 1"/>
                                <a:gd name="f33" fmla="*/ f23 f26 1"/>
                                <a:gd name="f34" fmla="*/ 881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1" name="Freeform 759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83 0"/>
                                <a:gd name="f9" fmla="+- 0 5574 0"/>
                                <a:gd name="f10" fmla="+- 0 5578 0"/>
                                <a:gd name="f11" fmla="+- 0 5628 0"/>
                                <a:gd name="f12" fmla="+- 0 5630 0"/>
                                <a:gd name="f13" fmla="+- 0 5582 0"/>
                                <a:gd name="f14" fmla="val 1143"/>
                                <a:gd name="f15" fmla="val 722"/>
                                <a:gd name="f16" fmla="val 1134"/>
                                <a:gd name="f17" fmla="val 729"/>
                                <a:gd name="f18" fmla="val 1138"/>
                                <a:gd name="f19" fmla="val 727"/>
                                <a:gd name="f20" fmla="val 1188"/>
                                <a:gd name="f21" fmla="val 1190"/>
                                <a:gd name="f22" fmla="val 723"/>
                                <a:gd name="f23" fmla="val 1142"/>
                                <a:gd name="f24" fmla="+- 0 0 0"/>
                                <a:gd name="f25" fmla="*/ f3 1 1200"/>
                                <a:gd name="f26" fmla="*/ f4 1 778"/>
                                <a:gd name="f27" fmla="+- f8 0 4440"/>
                                <a:gd name="f28" fmla="+- f9 0 4440"/>
                                <a:gd name="f29" fmla="+- f10 0 4440"/>
                                <a:gd name="f30" fmla="+- f11 0 4440"/>
                                <a:gd name="f31" fmla="+- f12 0 4440"/>
                                <a:gd name="f32" fmla="+- f13 0 4440"/>
                                <a:gd name="f33" fmla="+- f7 0 f5"/>
                                <a:gd name="f34" fmla="+- f6 0 f5"/>
                                <a:gd name="f35" fmla="*/ f24 f0 1"/>
                                <a:gd name="f36" fmla="*/ f34 1 1200"/>
                                <a:gd name="f37" fmla="*/ f33 1 778"/>
                                <a:gd name="f38" fmla="*/ f27 f34 1"/>
                                <a:gd name="f39" fmla="*/ 873 f33 1"/>
                                <a:gd name="f40" fmla="*/ f28 f34 1"/>
                                <a:gd name="f41" fmla="*/ 880 f33 1"/>
                                <a:gd name="f42" fmla="*/ f29 f34 1"/>
                                <a:gd name="f43" fmla="*/ 878 f33 1"/>
                                <a:gd name="f44" fmla="*/ f30 f34 1"/>
                                <a:gd name="f45" fmla="*/ f31 f34 1"/>
                                <a:gd name="f46" fmla="*/ 874 f33 1"/>
                                <a:gd name="f47" fmla="*/ f32 f34 1"/>
                                <a:gd name="f48" fmla="*/ f35 1 f2"/>
                                <a:gd name="f49" fmla="*/ f38 1 1200"/>
                                <a:gd name="f50" fmla="*/ f39 1 778"/>
                                <a:gd name="f51" fmla="*/ f40 1 1200"/>
                                <a:gd name="f52" fmla="*/ f41 1 778"/>
                                <a:gd name="f53" fmla="*/ f42 1 1200"/>
                                <a:gd name="f54" fmla="*/ f43 1 778"/>
                                <a:gd name="f55" fmla="*/ f44 1 1200"/>
                                <a:gd name="f56" fmla="*/ f45 1 1200"/>
                                <a:gd name="f57" fmla="*/ f46 1 778"/>
                                <a:gd name="f58" fmla="*/ f47 1 1200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200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2" name="Freeform 758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496 0"/>
                                <a:gd name="f9" fmla="+- 0 4495 0"/>
                                <a:gd name="f10" fmla="+- 0 4498 0"/>
                                <a:gd name="f11" fmla="val 56"/>
                                <a:gd name="f12" fmla="val 720"/>
                                <a:gd name="f13" fmla="val 55"/>
                                <a:gd name="f14" fmla="val 58"/>
                                <a:gd name="f15" fmla="val 723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71 f22 1"/>
                                <a:gd name="f29" fmla="*/ f20 f23 1"/>
                                <a:gd name="f30" fmla="*/ f21 f23 1"/>
                                <a:gd name="f31" fmla="*/ 874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3" name="Freeform 757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85 0"/>
                                <a:gd name="f9" fmla="+- 0 5583 0"/>
                                <a:gd name="f10" fmla="+- 0 5582 0"/>
                                <a:gd name="f11" fmla="val 1145"/>
                                <a:gd name="f12" fmla="val 720"/>
                                <a:gd name="f13" fmla="val 1143"/>
                                <a:gd name="f14" fmla="val 722"/>
                                <a:gd name="f15" fmla="val 1142"/>
                                <a:gd name="f16" fmla="val 723"/>
                                <a:gd name="f17" fmla="+- 0 0 0"/>
                                <a:gd name="f18" fmla="*/ f3 1 1200"/>
                                <a:gd name="f19" fmla="*/ f4 1 778"/>
                                <a:gd name="f20" fmla="+- f8 0 4440"/>
                                <a:gd name="f21" fmla="+- f9 0 4440"/>
                                <a:gd name="f22" fmla="+- f10 0 4440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8"/>
                                <a:gd name="f28" fmla="*/ f20 f24 1"/>
                                <a:gd name="f29" fmla="*/ 871 f23 1"/>
                                <a:gd name="f30" fmla="*/ f21 f24 1"/>
                                <a:gd name="f31" fmla="*/ 873 f23 1"/>
                                <a:gd name="f32" fmla="*/ f22 f24 1"/>
                                <a:gd name="f33" fmla="*/ 874 f23 1"/>
                                <a:gd name="f34" fmla="*/ f25 1 f2"/>
                                <a:gd name="f35" fmla="*/ f28 1 1200"/>
                                <a:gd name="f36" fmla="*/ f29 1 778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4" name="Freeform 756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630 0"/>
                                <a:gd name="f9" fmla="+- 0 5585 0"/>
                                <a:gd name="f10" fmla="+- 0 5582 0"/>
                                <a:gd name="f11" fmla="val 1190"/>
                                <a:gd name="f12" fmla="val 720"/>
                                <a:gd name="f13" fmla="val 1145"/>
                                <a:gd name="f14" fmla="val 1142"/>
                                <a:gd name="f15" fmla="val 723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71 f22 1"/>
                                <a:gd name="f29" fmla="*/ f20 f23 1"/>
                                <a:gd name="f30" fmla="*/ f21 f23 1"/>
                                <a:gd name="f31" fmla="*/ 874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5" name="Freeform 755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90 0"/>
                                <a:gd name="f9" fmla="+- 0 5583 0"/>
                                <a:gd name="f10" fmla="+- 0 5585 0"/>
                                <a:gd name="f11" fmla="+- 0 5630 0"/>
                                <a:gd name="f12" fmla="+- 0 5633 0"/>
                                <a:gd name="f13" fmla="+- 0 5634 0"/>
                                <a:gd name="f14" fmla="val 1150"/>
                                <a:gd name="f15" fmla="val 711"/>
                                <a:gd name="f16" fmla="val 1143"/>
                                <a:gd name="f17" fmla="val 722"/>
                                <a:gd name="f18" fmla="val 1145"/>
                                <a:gd name="f19" fmla="val 720"/>
                                <a:gd name="f20" fmla="val 1190"/>
                                <a:gd name="f21" fmla="val 1193"/>
                                <a:gd name="f22" fmla="val 718"/>
                                <a:gd name="f23" fmla="val 1194"/>
                                <a:gd name="f24" fmla="val 715"/>
                                <a:gd name="f25" fmla="+- 0 0 0"/>
                                <a:gd name="f26" fmla="*/ f3 1 1200"/>
                                <a:gd name="f27" fmla="*/ f4 1 778"/>
                                <a:gd name="f28" fmla="+- f8 0 4440"/>
                                <a:gd name="f29" fmla="+- f9 0 4440"/>
                                <a:gd name="f30" fmla="+- f10 0 4440"/>
                                <a:gd name="f31" fmla="+- f11 0 4440"/>
                                <a:gd name="f32" fmla="+- f12 0 4440"/>
                                <a:gd name="f33" fmla="+- f13 0 4440"/>
                                <a:gd name="f34" fmla="+- f7 0 f5"/>
                                <a:gd name="f35" fmla="+- f6 0 f5"/>
                                <a:gd name="f36" fmla="*/ f25 f0 1"/>
                                <a:gd name="f37" fmla="*/ f35 1 1200"/>
                                <a:gd name="f38" fmla="*/ f34 1 778"/>
                                <a:gd name="f39" fmla="*/ f28 f35 1"/>
                                <a:gd name="f40" fmla="*/ 862 f34 1"/>
                                <a:gd name="f41" fmla="*/ f29 f35 1"/>
                                <a:gd name="f42" fmla="*/ 873 f34 1"/>
                                <a:gd name="f43" fmla="*/ f30 f35 1"/>
                                <a:gd name="f44" fmla="*/ 871 f34 1"/>
                                <a:gd name="f45" fmla="*/ f31 f35 1"/>
                                <a:gd name="f46" fmla="*/ f32 f35 1"/>
                                <a:gd name="f47" fmla="*/ 869 f34 1"/>
                                <a:gd name="f48" fmla="*/ f33 f35 1"/>
                                <a:gd name="f49" fmla="*/ 866 f34 1"/>
                                <a:gd name="f50" fmla="*/ f36 1 f2"/>
                                <a:gd name="f51" fmla="*/ f39 1 1200"/>
                                <a:gd name="f52" fmla="*/ f40 1 778"/>
                                <a:gd name="f53" fmla="*/ f41 1 1200"/>
                                <a:gd name="f54" fmla="*/ f42 1 778"/>
                                <a:gd name="f55" fmla="*/ f43 1 1200"/>
                                <a:gd name="f56" fmla="*/ f44 1 778"/>
                                <a:gd name="f57" fmla="*/ f45 1 1200"/>
                                <a:gd name="f58" fmla="*/ f46 1 1200"/>
                                <a:gd name="f59" fmla="*/ f47 1 778"/>
                                <a:gd name="f60" fmla="*/ f48 1 1200"/>
                                <a:gd name="f61" fmla="*/ f49 1 778"/>
                                <a:gd name="f62" fmla="*/ 0 1 f37"/>
                                <a:gd name="f63" fmla="*/ f6 1 f37"/>
                                <a:gd name="f64" fmla="*/ 0 1 f38"/>
                                <a:gd name="f65" fmla="*/ f7 1 f38"/>
                                <a:gd name="f66" fmla="+- f50 0 f1"/>
                                <a:gd name="f67" fmla="*/ f51 1 f37"/>
                                <a:gd name="f68" fmla="*/ f52 1 f38"/>
                                <a:gd name="f69" fmla="*/ f53 1 f37"/>
                                <a:gd name="f70" fmla="*/ f54 1 f38"/>
                                <a:gd name="f71" fmla="*/ f55 1 f37"/>
                                <a:gd name="f72" fmla="*/ f56 1 f38"/>
                                <a:gd name="f73" fmla="*/ f57 1 f37"/>
                                <a:gd name="f74" fmla="*/ f58 1 f37"/>
                                <a:gd name="f75" fmla="*/ f59 1 f38"/>
                                <a:gd name="f76" fmla="*/ f60 1 f37"/>
                                <a:gd name="f77" fmla="*/ f61 1 f38"/>
                                <a:gd name="f78" fmla="*/ f62 f26 1"/>
                                <a:gd name="f79" fmla="*/ f63 f26 1"/>
                                <a:gd name="f80" fmla="*/ f65 f27 1"/>
                                <a:gd name="f81" fmla="*/ f64 f27 1"/>
                                <a:gd name="f82" fmla="*/ f67 f26 1"/>
                                <a:gd name="f83" fmla="*/ f68 f27 1"/>
                                <a:gd name="f84" fmla="*/ f69 f26 1"/>
                                <a:gd name="f85" fmla="*/ f70 f27 1"/>
                                <a:gd name="f86" fmla="*/ f71 f26 1"/>
                                <a:gd name="f87" fmla="*/ f72 f27 1"/>
                                <a:gd name="f88" fmla="*/ f73 f26 1"/>
                                <a:gd name="f89" fmla="*/ f74 f26 1"/>
                                <a:gd name="f90" fmla="*/ f75 f27 1"/>
                                <a:gd name="f91" fmla="*/ f76 f26 1"/>
                                <a:gd name="f92" fmla="*/ f77 f2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6">
                                  <a:pos x="f82" y="f83"/>
                                </a:cxn>
                                <a:cxn ang="f66">
                                  <a:pos x="f84" y="f85"/>
                                </a:cxn>
                                <a:cxn ang="f66">
                                  <a:pos x="f86" y="f87"/>
                                </a:cxn>
                                <a:cxn ang="f66">
                                  <a:pos x="f88" y="f87"/>
                                </a:cxn>
                                <a:cxn ang="f66">
                                  <a:pos x="f89" y="f90"/>
                                </a:cxn>
                                <a:cxn ang="f66">
                                  <a:pos x="f91" y="f92"/>
                                </a:cxn>
                                <a:cxn ang="f66">
                                  <a:pos x="f82" y="f92"/>
                                </a:cxn>
                                <a:cxn ang="f66">
                                  <a:pos x="f82" y="f83"/>
                                </a:cxn>
                              </a:cxnLst>
                              <a:rect l="f78" t="f81" r="f79" b="f80"/>
                              <a:pathLst>
                                <a:path w="1200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14" y="f24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6" name="Freeform 754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488 0"/>
                                <a:gd name="f9" fmla="+- 0 4490 0"/>
                                <a:gd name="f10" fmla="+- 0 4492 0"/>
                                <a:gd name="f11" fmla="val 48"/>
                                <a:gd name="f12" fmla="val 711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62 f22 1"/>
                                <a:gd name="f29" fmla="*/ f20 f23 1"/>
                                <a:gd name="f30" fmla="*/ 866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7" name="Freeform 753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638 0"/>
                                <a:gd name="f9" fmla="+- 0 5597 0"/>
                                <a:gd name="f10" fmla="+- 0 5590 0"/>
                                <a:gd name="f11" fmla="+- 0 5634 0"/>
                                <a:gd name="f12" fmla="val 1198"/>
                                <a:gd name="f13" fmla="val 701"/>
                                <a:gd name="f14" fmla="val 1157"/>
                                <a:gd name="f15" fmla="val 1150"/>
                                <a:gd name="f16" fmla="val 715"/>
                                <a:gd name="f17" fmla="val 1194"/>
                                <a:gd name="f18" fmla="val 703"/>
                                <a:gd name="f19" fmla="+- 0 0 0"/>
                                <a:gd name="f20" fmla="*/ f3 1 1200"/>
                                <a:gd name="f21" fmla="*/ f4 1 778"/>
                                <a:gd name="f22" fmla="+- f8 0 4440"/>
                                <a:gd name="f23" fmla="+- f9 0 4440"/>
                                <a:gd name="f24" fmla="+- f10 0 4440"/>
                                <a:gd name="f25" fmla="+- f11 0 4440"/>
                                <a:gd name="f26" fmla="+- f7 0 f5"/>
                                <a:gd name="f27" fmla="+- f6 0 f5"/>
                                <a:gd name="f28" fmla="*/ f19 f0 1"/>
                                <a:gd name="f29" fmla="*/ f27 1 1200"/>
                                <a:gd name="f30" fmla="*/ f26 1 778"/>
                                <a:gd name="f31" fmla="*/ f22 f27 1"/>
                                <a:gd name="f32" fmla="*/ 852 f26 1"/>
                                <a:gd name="f33" fmla="*/ f23 f27 1"/>
                                <a:gd name="f34" fmla="*/ f24 f27 1"/>
                                <a:gd name="f35" fmla="*/ 866 f26 1"/>
                                <a:gd name="f36" fmla="*/ f25 f27 1"/>
                                <a:gd name="f37" fmla="*/ 854 f26 1"/>
                                <a:gd name="f38" fmla="*/ f28 1 f2"/>
                                <a:gd name="f39" fmla="*/ f31 1 1200"/>
                                <a:gd name="f40" fmla="*/ f32 1 778"/>
                                <a:gd name="f41" fmla="*/ f33 1 1200"/>
                                <a:gd name="f42" fmla="*/ f34 1 1200"/>
                                <a:gd name="f43" fmla="*/ f35 1 778"/>
                                <a:gd name="f44" fmla="*/ f36 1 1200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6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8" name="Freeform 752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484 0"/>
                                <a:gd name="f9" fmla="+- 0 4483 0"/>
                                <a:gd name="f10" fmla="+- 0 4486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52 f22 1"/>
                                <a:gd name="f29" fmla="*/ f20 f23 1"/>
                                <a:gd name="f30" fmla="*/ f21 f23 1"/>
                                <a:gd name="f31" fmla="*/ 857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39" name="Freeform 751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639 0"/>
                                <a:gd name="f9" fmla="+- 0 5599 0"/>
                                <a:gd name="f10" fmla="+- 0 5594 0"/>
                                <a:gd name="f11" fmla="+- 0 5597 0"/>
                                <a:gd name="f12" fmla="+- 0 5638 0"/>
                                <a:gd name="f13" fmla="val 1199"/>
                                <a:gd name="f14" fmla="val 691"/>
                                <a:gd name="f15" fmla="val 1159"/>
                                <a:gd name="f16" fmla="val 1154"/>
                                <a:gd name="f17" fmla="val 706"/>
                                <a:gd name="f18" fmla="val 1157"/>
                                <a:gd name="f19" fmla="val 701"/>
                                <a:gd name="f20" fmla="val 1198"/>
                                <a:gd name="f21" fmla="+- 0 0 0"/>
                                <a:gd name="f22" fmla="*/ f3 1 1200"/>
                                <a:gd name="f23" fmla="*/ f4 1 778"/>
                                <a:gd name="f24" fmla="+- f8 0 4440"/>
                                <a:gd name="f25" fmla="+- f9 0 4440"/>
                                <a:gd name="f26" fmla="+- f10 0 4440"/>
                                <a:gd name="f27" fmla="+- f11 0 4440"/>
                                <a:gd name="f28" fmla="+- f12 0 4440"/>
                                <a:gd name="f29" fmla="+- f7 0 f5"/>
                                <a:gd name="f30" fmla="+- f6 0 f5"/>
                                <a:gd name="f31" fmla="*/ f21 f0 1"/>
                                <a:gd name="f32" fmla="*/ f30 1 1200"/>
                                <a:gd name="f33" fmla="*/ f29 1 778"/>
                                <a:gd name="f34" fmla="*/ f24 f30 1"/>
                                <a:gd name="f35" fmla="*/ 842 f29 1"/>
                                <a:gd name="f36" fmla="*/ f25 f30 1"/>
                                <a:gd name="f37" fmla="*/ f26 f30 1"/>
                                <a:gd name="f38" fmla="*/ 857 f29 1"/>
                                <a:gd name="f39" fmla="*/ f27 f30 1"/>
                                <a:gd name="f40" fmla="*/ 852 f29 1"/>
                                <a:gd name="f41" fmla="*/ f28 f30 1"/>
                                <a:gd name="f42" fmla="*/ f31 1 f2"/>
                                <a:gd name="f43" fmla="*/ f34 1 1200"/>
                                <a:gd name="f44" fmla="*/ f35 1 778"/>
                                <a:gd name="f45" fmla="*/ f36 1 1200"/>
                                <a:gd name="f46" fmla="*/ f37 1 1200"/>
                                <a:gd name="f47" fmla="*/ f38 1 778"/>
                                <a:gd name="f48" fmla="*/ f39 1 1200"/>
                                <a:gd name="f49" fmla="*/ f40 1 778"/>
                                <a:gd name="f50" fmla="*/ f41 1 120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200" h="778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0" name="Freeform 750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481 0"/>
                                <a:gd name="f9" fmla="+- 0 4482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200"/>
                                <a:gd name="f16" fmla="*/ f4 1 778"/>
                                <a:gd name="f17" fmla="+- f8 0 4440"/>
                                <a:gd name="f18" fmla="+- f9 0 4440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8"/>
                                <a:gd name="f24" fmla="*/ f17 f20 1"/>
                                <a:gd name="f25" fmla="*/ 842 f19 1"/>
                                <a:gd name="f26" fmla="*/ 847 f19 1"/>
                                <a:gd name="f27" fmla="*/ f18 f20 1"/>
                                <a:gd name="f28" fmla="*/ f21 1 f2"/>
                                <a:gd name="f29" fmla="*/ f24 1 1200"/>
                                <a:gd name="f30" fmla="*/ f25 1 778"/>
                                <a:gd name="f31" fmla="*/ f26 1 778"/>
                                <a:gd name="f32" fmla="*/ f27 1 1200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8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1" name="Freeform 749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97 0"/>
                                <a:gd name="f9" fmla="+- 0 5599 0"/>
                                <a:gd name="f10" fmla="+- 0 5639 0"/>
                                <a:gd name="f11" fmla="+- 0 5640 0"/>
                                <a:gd name="f12" fmla="val 1157"/>
                                <a:gd name="f13" fmla="val 82"/>
                                <a:gd name="f14" fmla="val 1159"/>
                                <a:gd name="f15" fmla="val 96"/>
                                <a:gd name="f16" fmla="val 684"/>
                                <a:gd name="f17" fmla="val 696"/>
                                <a:gd name="f18" fmla="val 691"/>
                                <a:gd name="f19" fmla="val 1199"/>
                                <a:gd name="f20" fmla="val 91"/>
                                <a:gd name="f21" fmla="val 87"/>
                                <a:gd name="f22" fmla="+- 0 0 0"/>
                                <a:gd name="f23" fmla="*/ f3 1 1200"/>
                                <a:gd name="f24" fmla="*/ f4 1 778"/>
                                <a:gd name="f25" fmla="+- f8 0 4440"/>
                                <a:gd name="f26" fmla="+- f9 0 4440"/>
                                <a:gd name="f27" fmla="+- f10 0 4440"/>
                                <a:gd name="f28" fmla="+- f11 0 4440"/>
                                <a:gd name="f29" fmla="+- f7 0 f5"/>
                                <a:gd name="f30" fmla="+- f6 0 f5"/>
                                <a:gd name="f31" fmla="*/ f22 f0 1"/>
                                <a:gd name="f32" fmla="*/ f30 1 1200"/>
                                <a:gd name="f33" fmla="*/ f29 1 778"/>
                                <a:gd name="f34" fmla="*/ f25 f30 1"/>
                                <a:gd name="f35" fmla="*/ 233 f29 1"/>
                                <a:gd name="f36" fmla="*/ f26 f30 1"/>
                                <a:gd name="f37" fmla="*/ 247 f29 1"/>
                                <a:gd name="f38" fmla="*/ 835 f29 1"/>
                                <a:gd name="f39" fmla="*/ 847 f29 1"/>
                                <a:gd name="f40" fmla="*/ 842 f29 1"/>
                                <a:gd name="f41" fmla="*/ f27 f30 1"/>
                                <a:gd name="f42" fmla="*/ f28 f30 1"/>
                                <a:gd name="f43" fmla="*/ 242 f29 1"/>
                                <a:gd name="f44" fmla="*/ 238 f29 1"/>
                                <a:gd name="f45" fmla="*/ f31 1 f2"/>
                                <a:gd name="f46" fmla="*/ f34 1 1200"/>
                                <a:gd name="f47" fmla="*/ f35 1 778"/>
                                <a:gd name="f48" fmla="*/ f36 1 1200"/>
                                <a:gd name="f49" fmla="*/ f37 1 778"/>
                                <a:gd name="f50" fmla="*/ f38 1 778"/>
                                <a:gd name="f51" fmla="*/ f39 1 778"/>
                                <a:gd name="f52" fmla="*/ f40 1 778"/>
                                <a:gd name="f53" fmla="*/ f41 1 1200"/>
                                <a:gd name="f54" fmla="*/ f42 1 1200"/>
                                <a:gd name="f55" fmla="*/ f43 1 778"/>
                                <a:gd name="f56" fmla="*/ f44 1 778"/>
                                <a:gd name="f57" fmla="*/ 0 1 f32"/>
                                <a:gd name="f58" fmla="*/ f6 1 f32"/>
                                <a:gd name="f59" fmla="*/ 0 1 f33"/>
                                <a:gd name="f60" fmla="*/ f7 1 f33"/>
                                <a:gd name="f61" fmla="+- f45 0 f1"/>
                                <a:gd name="f62" fmla="*/ f46 1 f32"/>
                                <a:gd name="f63" fmla="*/ f47 1 f33"/>
                                <a:gd name="f64" fmla="*/ f48 1 f32"/>
                                <a:gd name="f65" fmla="*/ f49 1 f33"/>
                                <a:gd name="f66" fmla="*/ f50 1 f33"/>
                                <a:gd name="f67" fmla="*/ f51 1 f33"/>
                                <a:gd name="f68" fmla="*/ f52 1 f33"/>
                                <a:gd name="f69" fmla="*/ f53 1 f32"/>
                                <a:gd name="f70" fmla="*/ f54 1 f32"/>
                                <a:gd name="f71" fmla="*/ f55 1 f33"/>
                                <a:gd name="f72" fmla="*/ f56 1 f33"/>
                                <a:gd name="f73" fmla="*/ f57 f23 1"/>
                                <a:gd name="f74" fmla="*/ f58 f23 1"/>
                                <a:gd name="f75" fmla="*/ f60 f24 1"/>
                                <a:gd name="f76" fmla="*/ f59 f24 1"/>
                                <a:gd name="f77" fmla="*/ f62 f23 1"/>
                                <a:gd name="f78" fmla="*/ f63 f24 1"/>
                                <a:gd name="f79" fmla="*/ f64 f23 1"/>
                                <a:gd name="f80" fmla="*/ f65 f24 1"/>
                                <a:gd name="f81" fmla="*/ f66 f24 1"/>
                                <a:gd name="f82" fmla="*/ f67 f24 1"/>
                                <a:gd name="f83" fmla="*/ f68 f24 1"/>
                                <a:gd name="f84" fmla="*/ f69 f23 1"/>
                                <a:gd name="f85" fmla="*/ f70 f23 1"/>
                                <a:gd name="f86" fmla="*/ f71 f24 1"/>
                                <a:gd name="f87" fmla="*/ f72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7" y="f78"/>
                                </a:cxn>
                                <a:cxn ang="f61">
                                  <a:pos x="f79" y="f80"/>
                                </a:cxn>
                                <a:cxn ang="f61">
                                  <a:pos x="f79" y="f81"/>
                                </a:cxn>
                                <a:cxn ang="f61">
                                  <a:pos x="f77" y="f82"/>
                                </a:cxn>
                                <a:cxn ang="f61">
                                  <a:pos x="f79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5" y="f81"/>
                                </a:cxn>
                                <a:cxn ang="f61">
                                  <a:pos x="f85" y="f86"/>
                                </a:cxn>
                                <a:cxn ang="f61">
                                  <a:pos x="f84" y="f87"/>
                                </a:cxn>
                                <a:cxn ang="f61">
                                  <a:pos x="f79" y="f87"/>
                                </a:cxn>
                                <a:cxn ang="f61">
                                  <a:pos x="f77" y="f78"/>
                                </a:cxn>
                              </a:cxnLst>
                              <a:rect l="f73" t="f76" r="f74" b="f75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4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4" y="f21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2" name="Freeform 748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482 0"/>
                                <a:gd name="f9" fmla="+- 0 4481 0"/>
                                <a:gd name="f10" fmla="val 42"/>
                                <a:gd name="f11" fmla="val 82"/>
                                <a:gd name="f12" fmla="val 41"/>
                                <a:gd name="f13" fmla="val 87"/>
                                <a:gd name="f14" fmla="+- 0 0 0"/>
                                <a:gd name="f15" fmla="*/ f3 1 1200"/>
                                <a:gd name="f16" fmla="*/ f4 1 778"/>
                                <a:gd name="f17" fmla="+- f8 0 4440"/>
                                <a:gd name="f18" fmla="+- f9 0 4440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8"/>
                                <a:gd name="f24" fmla="*/ f17 f20 1"/>
                                <a:gd name="f25" fmla="*/ 233 f19 1"/>
                                <a:gd name="f26" fmla="*/ f18 f20 1"/>
                                <a:gd name="f27" fmla="*/ 238 f19 1"/>
                                <a:gd name="f28" fmla="*/ f21 1 f2"/>
                                <a:gd name="f29" fmla="*/ f24 1 1200"/>
                                <a:gd name="f30" fmla="*/ f25 1 778"/>
                                <a:gd name="f31" fmla="*/ f26 1 1200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8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3" name="Freeform 747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94 0"/>
                                <a:gd name="f9" fmla="+- 0 5599 0"/>
                                <a:gd name="f10" fmla="+- 0 5639 0"/>
                                <a:gd name="f11" fmla="+- 0 5638 0"/>
                                <a:gd name="f12" fmla="+- 0 5597 0"/>
                                <a:gd name="f13" fmla="val 1154"/>
                                <a:gd name="f14" fmla="val 72"/>
                                <a:gd name="f15" fmla="val 1159"/>
                                <a:gd name="f16" fmla="val 87"/>
                                <a:gd name="f17" fmla="val 1199"/>
                                <a:gd name="f18" fmla="val 1198"/>
                                <a:gd name="f19" fmla="val 77"/>
                                <a:gd name="f20" fmla="val 75"/>
                                <a:gd name="f21" fmla="val 1157"/>
                                <a:gd name="f22" fmla="+- 0 0 0"/>
                                <a:gd name="f23" fmla="*/ f3 1 1200"/>
                                <a:gd name="f24" fmla="*/ f4 1 778"/>
                                <a:gd name="f25" fmla="+- f8 0 4440"/>
                                <a:gd name="f26" fmla="+- f9 0 4440"/>
                                <a:gd name="f27" fmla="+- f10 0 4440"/>
                                <a:gd name="f28" fmla="+- f11 0 4440"/>
                                <a:gd name="f29" fmla="+- f12 0 4440"/>
                                <a:gd name="f30" fmla="+- f7 0 f5"/>
                                <a:gd name="f31" fmla="+- f6 0 f5"/>
                                <a:gd name="f32" fmla="*/ f22 f0 1"/>
                                <a:gd name="f33" fmla="*/ f31 1 1200"/>
                                <a:gd name="f34" fmla="*/ f30 1 778"/>
                                <a:gd name="f35" fmla="*/ f25 f31 1"/>
                                <a:gd name="f36" fmla="*/ 223 f30 1"/>
                                <a:gd name="f37" fmla="*/ f26 f31 1"/>
                                <a:gd name="f38" fmla="*/ 238 f30 1"/>
                                <a:gd name="f39" fmla="*/ f27 f31 1"/>
                                <a:gd name="f40" fmla="*/ f28 f31 1"/>
                                <a:gd name="f41" fmla="*/ 228 f30 1"/>
                                <a:gd name="f42" fmla="*/ 226 f30 1"/>
                                <a:gd name="f43" fmla="*/ f29 f31 1"/>
                                <a:gd name="f44" fmla="*/ f32 1 f2"/>
                                <a:gd name="f45" fmla="*/ f35 1 1200"/>
                                <a:gd name="f46" fmla="*/ f36 1 778"/>
                                <a:gd name="f47" fmla="*/ f37 1 1200"/>
                                <a:gd name="f48" fmla="*/ f38 1 778"/>
                                <a:gd name="f49" fmla="*/ f39 1 1200"/>
                                <a:gd name="f50" fmla="*/ f40 1 1200"/>
                                <a:gd name="f51" fmla="*/ f41 1 778"/>
                                <a:gd name="f52" fmla="*/ f42 1 778"/>
                                <a:gd name="f53" fmla="*/ f43 1 1200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4"/>
                                <a:gd name="f63" fmla="*/ f49 1 f33"/>
                                <a:gd name="f64" fmla="*/ f50 1 f33"/>
                                <a:gd name="f65" fmla="*/ f51 1 f34"/>
                                <a:gd name="f66" fmla="*/ f52 1 f34"/>
                                <a:gd name="f67" fmla="*/ f53 1 f33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4 1"/>
                                <a:gd name="f76" fmla="*/ f63 f23 1"/>
                                <a:gd name="f77" fmla="*/ f64 f23 1"/>
                                <a:gd name="f78" fmla="*/ f65 f24 1"/>
                                <a:gd name="f79" fmla="*/ f66 f24 1"/>
                                <a:gd name="f80" fmla="*/ f67 f2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5"/>
                                </a:cxn>
                                <a:cxn ang="f58">
                                  <a:pos x="f76" y="f75"/>
                                </a:cxn>
                                <a:cxn ang="f58">
                                  <a:pos x="f77" y="f78"/>
                                </a:cxn>
                                <a:cxn ang="f58">
                                  <a:pos x="f77" y="f79"/>
                                </a:cxn>
                                <a:cxn ang="f58">
                                  <a:pos x="f80" y="f79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1200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18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4" name="Freeform 746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486 0"/>
                                <a:gd name="f9" fmla="+- 0 4483 0"/>
                                <a:gd name="f10" fmla="+- 0 4485 0"/>
                                <a:gd name="f11" fmla="val 46"/>
                                <a:gd name="f12" fmla="val 72"/>
                                <a:gd name="f13" fmla="val 43"/>
                                <a:gd name="f14" fmla="val 75"/>
                                <a:gd name="f15" fmla="val 45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223 f22 1"/>
                                <a:gd name="f29" fmla="*/ f20 f23 1"/>
                                <a:gd name="f30" fmla="*/ 226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5" name="Freeform 745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634 0"/>
                                <a:gd name="f9" fmla="+- 0 5590 0"/>
                                <a:gd name="f10" fmla="+- 0 5597 0"/>
                                <a:gd name="f11" fmla="+- 0 5638 0"/>
                                <a:gd name="f12" fmla="val 1194"/>
                                <a:gd name="f13" fmla="val 63"/>
                                <a:gd name="f14" fmla="val 1150"/>
                                <a:gd name="f15" fmla="val 1157"/>
                                <a:gd name="f16" fmla="val 75"/>
                                <a:gd name="f17" fmla="val 1198"/>
                                <a:gd name="f18" fmla="+- 0 0 0"/>
                                <a:gd name="f19" fmla="*/ f3 1 1200"/>
                                <a:gd name="f20" fmla="*/ f4 1 778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214 f25 1"/>
                                <a:gd name="f32" fmla="*/ f22 f26 1"/>
                                <a:gd name="f33" fmla="*/ f23 f26 1"/>
                                <a:gd name="f34" fmla="*/ 226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6" name="Freeform 744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490 0"/>
                                <a:gd name="f9" fmla="+- 0 4488 0"/>
                                <a:gd name="f10" fmla="+- 0 4489 0"/>
                                <a:gd name="f11" fmla="val 50"/>
                                <a:gd name="f12" fmla="val 63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214 f22 1"/>
                                <a:gd name="f29" fmla="*/ f20 f23 1"/>
                                <a:gd name="f30" fmla="*/ 216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7" name="Freeform 743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83 0"/>
                                <a:gd name="f9" fmla="+- 0 5590 0"/>
                                <a:gd name="f10" fmla="+- 0 5634 0"/>
                                <a:gd name="f11" fmla="+- 0 5633 0"/>
                                <a:gd name="f12" fmla="+- 0 5585 0"/>
                                <a:gd name="f13" fmla="val 1143"/>
                                <a:gd name="f14" fmla="val 57"/>
                                <a:gd name="f15" fmla="val 1150"/>
                                <a:gd name="f16" fmla="val 65"/>
                                <a:gd name="f17" fmla="val 63"/>
                                <a:gd name="f18" fmla="val 1194"/>
                                <a:gd name="f19" fmla="val 1193"/>
                                <a:gd name="f20" fmla="val 60"/>
                                <a:gd name="f21" fmla="val 58"/>
                                <a:gd name="f22" fmla="val 1145"/>
                                <a:gd name="f23" fmla="+- 0 0 0"/>
                                <a:gd name="f24" fmla="*/ f3 1 1200"/>
                                <a:gd name="f25" fmla="*/ f4 1 778"/>
                                <a:gd name="f26" fmla="+- f8 0 4440"/>
                                <a:gd name="f27" fmla="+- f9 0 4440"/>
                                <a:gd name="f28" fmla="+- f10 0 4440"/>
                                <a:gd name="f29" fmla="+- f11 0 4440"/>
                                <a:gd name="f30" fmla="+- f12 0 4440"/>
                                <a:gd name="f31" fmla="+- f7 0 f5"/>
                                <a:gd name="f32" fmla="+- f6 0 f5"/>
                                <a:gd name="f33" fmla="*/ f23 f0 1"/>
                                <a:gd name="f34" fmla="*/ f32 1 1200"/>
                                <a:gd name="f35" fmla="*/ f31 1 778"/>
                                <a:gd name="f36" fmla="*/ f26 f32 1"/>
                                <a:gd name="f37" fmla="*/ 208 f31 1"/>
                                <a:gd name="f38" fmla="*/ f27 f32 1"/>
                                <a:gd name="f39" fmla="*/ 216 f31 1"/>
                                <a:gd name="f40" fmla="*/ 214 f31 1"/>
                                <a:gd name="f41" fmla="*/ f28 f32 1"/>
                                <a:gd name="f42" fmla="*/ f29 f32 1"/>
                                <a:gd name="f43" fmla="*/ 211 f31 1"/>
                                <a:gd name="f44" fmla="*/ 209 f31 1"/>
                                <a:gd name="f45" fmla="*/ f30 f32 1"/>
                                <a:gd name="f46" fmla="*/ f33 1 f2"/>
                                <a:gd name="f47" fmla="*/ f36 1 1200"/>
                                <a:gd name="f48" fmla="*/ f37 1 778"/>
                                <a:gd name="f49" fmla="*/ f38 1 1200"/>
                                <a:gd name="f50" fmla="*/ f39 1 778"/>
                                <a:gd name="f51" fmla="*/ f40 1 778"/>
                                <a:gd name="f52" fmla="*/ f41 1 1200"/>
                                <a:gd name="f53" fmla="*/ f42 1 1200"/>
                                <a:gd name="f54" fmla="*/ f43 1 778"/>
                                <a:gd name="f55" fmla="*/ f44 1 778"/>
                                <a:gd name="f56" fmla="*/ f45 1 1200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4"/>
                                <a:gd name="f69" fmla="*/ f54 1 f35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4 1"/>
                                <a:gd name="f83" fmla="*/ f69 f25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2" y="f83"/>
                                </a:cxn>
                                <a:cxn ang="f61">
                                  <a:pos x="f82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200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8" name="Freeform 742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82 0"/>
                                <a:gd name="f9" fmla="+- 0 5583 0"/>
                                <a:gd name="f10" fmla="+- 0 5585 0"/>
                                <a:gd name="f11" fmla="val 1142"/>
                                <a:gd name="f12" fmla="val 55"/>
                                <a:gd name="f13" fmla="val 1143"/>
                                <a:gd name="f14" fmla="val 57"/>
                                <a:gd name="f15" fmla="val 1145"/>
                                <a:gd name="f16" fmla="val 58"/>
                                <a:gd name="f17" fmla="+- 0 0 0"/>
                                <a:gd name="f18" fmla="*/ f3 1 1200"/>
                                <a:gd name="f19" fmla="*/ f4 1 778"/>
                                <a:gd name="f20" fmla="+- f8 0 4440"/>
                                <a:gd name="f21" fmla="+- f9 0 4440"/>
                                <a:gd name="f22" fmla="+- f10 0 4440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8"/>
                                <a:gd name="f28" fmla="*/ f20 f24 1"/>
                                <a:gd name="f29" fmla="*/ 206 f23 1"/>
                                <a:gd name="f30" fmla="*/ f21 f24 1"/>
                                <a:gd name="f31" fmla="*/ 208 f23 1"/>
                                <a:gd name="f32" fmla="*/ f22 f24 1"/>
                                <a:gd name="f33" fmla="*/ 209 f23 1"/>
                                <a:gd name="f34" fmla="*/ f25 1 f2"/>
                                <a:gd name="f35" fmla="*/ f28 1 1200"/>
                                <a:gd name="f36" fmla="*/ f29 1 778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49" name="Freeform 741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630 0"/>
                                <a:gd name="f9" fmla="+- 0 5582 0"/>
                                <a:gd name="f10" fmla="+- 0 5585 0"/>
                                <a:gd name="f11" fmla="val 1190"/>
                                <a:gd name="f12" fmla="val 55"/>
                                <a:gd name="f13" fmla="val 1142"/>
                                <a:gd name="f14" fmla="val 1145"/>
                                <a:gd name="f15" fmla="val 58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206 f22 1"/>
                                <a:gd name="f29" fmla="*/ f20 f23 1"/>
                                <a:gd name="f30" fmla="*/ f21 f23 1"/>
                                <a:gd name="f31" fmla="*/ 209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0" name="Freeform 740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73 0"/>
                                <a:gd name="f9" fmla="+- 0 5583 0"/>
                                <a:gd name="f10" fmla="+- 0 5582 0"/>
                                <a:gd name="f11" fmla="+- 0 5630 0"/>
                                <a:gd name="f12" fmla="+- 0 5628 0"/>
                                <a:gd name="f13" fmla="+- 0 5578 0"/>
                                <a:gd name="f14" fmla="val 1133"/>
                                <a:gd name="f15" fmla="val 48"/>
                                <a:gd name="f16" fmla="val 1143"/>
                                <a:gd name="f17" fmla="val 57"/>
                                <a:gd name="f18" fmla="val 1142"/>
                                <a:gd name="f19" fmla="val 55"/>
                                <a:gd name="f20" fmla="val 1190"/>
                                <a:gd name="f21" fmla="val 1188"/>
                                <a:gd name="f22" fmla="val 51"/>
                                <a:gd name="f23" fmla="val 1138"/>
                                <a:gd name="f24" fmla="+- 0 0 0"/>
                                <a:gd name="f25" fmla="*/ f3 1 1200"/>
                                <a:gd name="f26" fmla="*/ f4 1 778"/>
                                <a:gd name="f27" fmla="+- f8 0 4440"/>
                                <a:gd name="f28" fmla="+- f9 0 4440"/>
                                <a:gd name="f29" fmla="+- f10 0 4440"/>
                                <a:gd name="f30" fmla="+- f11 0 4440"/>
                                <a:gd name="f31" fmla="+- f12 0 4440"/>
                                <a:gd name="f32" fmla="+- f13 0 4440"/>
                                <a:gd name="f33" fmla="+- f7 0 f5"/>
                                <a:gd name="f34" fmla="+- f6 0 f5"/>
                                <a:gd name="f35" fmla="*/ f24 f0 1"/>
                                <a:gd name="f36" fmla="*/ f34 1 1200"/>
                                <a:gd name="f37" fmla="*/ f33 1 778"/>
                                <a:gd name="f38" fmla="*/ f27 f34 1"/>
                                <a:gd name="f39" fmla="*/ 199 f33 1"/>
                                <a:gd name="f40" fmla="*/ f28 f34 1"/>
                                <a:gd name="f41" fmla="*/ 208 f33 1"/>
                                <a:gd name="f42" fmla="*/ f29 f34 1"/>
                                <a:gd name="f43" fmla="*/ 206 f33 1"/>
                                <a:gd name="f44" fmla="*/ f30 f34 1"/>
                                <a:gd name="f45" fmla="*/ f31 f34 1"/>
                                <a:gd name="f46" fmla="*/ 202 f33 1"/>
                                <a:gd name="f47" fmla="*/ f32 f34 1"/>
                                <a:gd name="f48" fmla="*/ f35 1 f2"/>
                                <a:gd name="f49" fmla="*/ f38 1 1200"/>
                                <a:gd name="f50" fmla="*/ f39 1 778"/>
                                <a:gd name="f51" fmla="*/ f40 1 1200"/>
                                <a:gd name="f52" fmla="*/ f41 1 778"/>
                                <a:gd name="f53" fmla="*/ f42 1 1200"/>
                                <a:gd name="f54" fmla="*/ f43 1 778"/>
                                <a:gd name="f55" fmla="*/ f44 1 1200"/>
                                <a:gd name="f56" fmla="*/ f45 1 1200"/>
                                <a:gd name="f57" fmla="*/ f46 1 778"/>
                                <a:gd name="f58" fmla="*/ f47 1 1200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200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1" name="Freeform 739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506 0"/>
                                <a:gd name="f9" fmla="+- 0 4505 0"/>
                                <a:gd name="f10" fmla="+- 0 4502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1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199 f22 1"/>
                                <a:gd name="f29" fmla="*/ f20 f23 1"/>
                                <a:gd name="f30" fmla="*/ f21 f23 1"/>
                                <a:gd name="f31" fmla="*/ 202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2" name="Freeform 738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623 0"/>
                                <a:gd name="f9" fmla="+- 0 5563 0"/>
                                <a:gd name="f10" fmla="+- 0 5578 0"/>
                                <a:gd name="f11" fmla="+- 0 5628 0"/>
                                <a:gd name="f12" fmla="val 1183"/>
                                <a:gd name="f13" fmla="val 43"/>
                                <a:gd name="f14" fmla="val 1123"/>
                                <a:gd name="f15" fmla="val 1138"/>
                                <a:gd name="f16" fmla="val 51"/>
                                <a:gd name="f17" fmla="val 1188"/>
                                <a:gd name="f18" fmla="+- 0 0 0"/>
                                <a:gd name="f19" fmla="*/ f3 1 1200"/>
                                <a:gd name="f20" fmla="*/ f4 1 778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194 f25 1"/>
                                <a:gd name="f32" fmla="*/ f22 f26 1"/>
                                <a:gd name="f33" fmla="*/ f23 f26 1"/>
                                <a:gd name="f34" fmla="*/ 202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3" name="Freeform 737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99 0"/>
                                <a:gd name="f9" fmla="+- 0 4481 0"/>
                                <a:gd name="f10" fmla="+- 0 4469 0"/>
                                <a:gd name="f11" fmla="+- 0 4466 0"/>
                                <a:gd name="f12" fmla="+- 0 4457 0"/>
                                <a:gd name="f13" fmla="+- 0 4514 0"/>
                                <a:gd name="f14" fmla="+- 0 4512 0"/>
                                <a:gd name="f15" fmla="+- 0 4524 0"/>
                                <a:gd name="f16" fmla="+- 0 5621 0"/>
                                <a:gd name="f17" fmla="+- 0 5614 0"/>
                                <a:gd name="f18" fmla="+- 0 5611 0"/>
                                <a:gd name="f19" fmla="val 1159"/>
                                <a:gd name="f20" fmla="val 17"/>
                                <a:gd name="f21" fmla="val 41"/>
                                <a:gd name="f22" fmla="val 29"/>
                                <a:gd name="f23" fmla="val 27"/>
                                <a:gd name="f24" fmla="val 26"/>
                                <a:gd name="f25" fmla="val 43"/>
                                <a:gd name="f26" fmla="val 74"/>
                                <a:gd name="f27" fmla="val 72"/>
                                <a:gd name="f28" fmla="val 46"/>
                                <a:gd name="f29" fmla="val 84"/>
                                <a:gd name="f30" fmla="val 1181"/>
                                <a:gd name="f31" fmla="val 1174"/>
                                <a:gd name="f32" fmla="val 1171"/>
                                <a:gd name="f33" fmla="+- 0 0 0"/>
                                <a:gd name="f34" fmla="*/ f3 1 1200"/>
                                <a:gd name="f35" fmla="*/ f4 1 778"/>
                                <a:gd name="f36" fmla="+- f8 0 4440"/>
                                <a:gd name="f37" fmla="+- f9 0 4440"/>
                                <a:gd name="f38" fmla="+- f10 0 4440"/>
                                <a:gd name="f39" fmla="+- f11 0 4440"/>
                                <a:gd name="f40" fmla="+- f12 0 4440"/>
                                <a:gd name="f41" fmla="+- f13 0 4440"/>
                                <a:gd name="f42" fmla="+- f14 0 4440"/>
                                <a:gd name="f43" fmla="+- f15 0 4440"/>
                                <a:gd name="f44" fmla="+- f16 0 4440"/>
                                <a:gd name="f45" fmla="+- f17 0 4440"/>
                                <a:gd name="f46" fmla="+- f18 0 4440"/>
                                <a:gd name="f47" fmla="+- f7 0 f5"/>
                                <a:gd name="f48" fmla="+- f6 0 f5"/>
                                <a:gd name="f49" fmla="*/ f33 f0 1"/>
                                <a:gd name="f50" fmla="*/ f48 1 1200"/>
                                <a:gd name="f51" fmla="*/ f47 1 778"/>
                                <a:gd name="f52" fmla="*/ f36 f48 1"/>
                                <a:gd name="f53" fmla="*/ 168 f47 1"/>
                                <a:gd name="f54" fmla="*/ f37 f48 1"/>
                                <a:gd name="f55" fmla="*/ f38 f48 1"/>
                                <a:gd name="f56" fmla="*/ 178 f47 1"/>
                                <a:gd name="f57" fmla="*/ f39 f48 1"/>
                                <a:gd name="f58" fmla="*/ 180 f47 1"/>
                                <a:gd name="f59" fmla="*/ f40 f48 1"/>
                                <a:gd name="f60" fmla="*/ 192 f47 1"/>
                                <a:gd name="f61" fmla="*/ 194 f47 1"/>
                                <a:gd name="f62" fmla="*/ f41 f48 1"/>
                                <a:gd name="f63" fmla="*/ f42 f48 1"/>
                                <a:gd name="f64" fmla="*/ 197 f47 1"/>
                                <a:gd name="f65" fmla="*/ f43 f48 1"/>
                                <a:gd name="f66" fmla="*/ f44 f48 1"/>
                                <a:gd name="f67" fmla="*/ f45 f48 1"/>
                                <a:gd name="f68" fmla="*/ f46 f48 1"/>
                                <a:gd name="f69" fmla="*/ f49 1 f2"/>
                                <a:gd name="f70" fmla="*/ f52 1 1200"/>
                                <a:gd name="f71" fmla="*/ f53 1 778"/>
                                <a:gd name="f72" fmla="*/ f54 1 1200"/>
                                <a:gd name="f73" fmla="*/ f55 1 1200"/>
                                <a:gd name="f74" fmla="*/ f56 1 778"/>
                                <a:gd name="f75" fmla="*/ f57 1 1200"/>
                                <a:gd name="f76" fmla="*/ f58 1 778"/>
                                <a:gd name="f77" fmla="*/ f59 1 1200"/>
                                <a:gd name="f78" fmla="*/ f60 1 778"/>
                                <a:gd name="f79" fmla="*/ f61 1 778"/>
                                <a:gd name="f80" fmla="*/ f62 1 1200"/>
                                <a:gd name="f81" fmla="*/ f63 1 1200"/>
                                <a:gd name="f82" fmla="*/ f64 1 778"/>
                                <a:gd name="f83" fmla="*/ f65 1 1200"/>
                                <a:gd name="f84" fmla="*/ f66 1 1200"/>
                                <a:gd name="f85" fmla="*/ f67 1 1200"/>
                                <a:gd name="f86" fmla="*/ f68 1 1200"/>
                                <a:gd name="f87" fmla="*/ 0 1 f50"/>
                                <a:gd name="f88" fmla="*/ f6 1 f50"/>
                                <a:gd name="f89" fmla="*/ 0 1 f51"/>
                                <a:gd name="f90" fmla="*/ f7 1 f51"/>
                                <a:gd name="f91" fmla="+- f69 0 f1"/>
                                <a:gd name="f92" fmla="*/ f70 1 f50"/>
                                <a:gd name="f93" fmla="*/ f71 1 f51"/>
                                <a:gd name="f94" fmla="*/ f72 1 f50"/>
                                <a:gd name="f95" fmla="*/ f73 1 f50"/>
                                <a:gd name="f96" fmla="*/ f74 1 f51"/>
                                <a:gd name="f97" fmla="*/ f75 1 f50"/>
                                <a:gd name="f98" fmla="*/ f76 1 f51"/>
                                <a:gd name="f99" fmla="*/ f77 1 f50"/>
                                <a:gd name="f100" fmla="*/ f78 1 f51"/>
                                <a:gd name="f101" fmla="*/ f79 1 f51"/>
                                <a:gd name="f102" fmla="*/ f80 1 f50"/>
                                <a:gd name="f103" fmla="*/ f81 1 f50"/>
                                <a:gd name="f104" fmla="*/ f82 1 f51"/>
                                <a:gd name="f105" fmla="*/ f83 1 f50"/>
                                <a:gd name="f106" fmla="*/ f84 1 f50"/>
                                <a:gd name="f107" fmla="*/ f85 1 f50"/>
                                <a:gd name="f108" fmla="*/ f86 1 f50"/>
                                <a:gd name="f109" fmla="*/ f87 f34 1"/>
                                <a:gd name="f110" fmla="*/ f88 f34 1"/>
                                <a:gd name="f111" fmla="*/ f90 f35 1"/>
                                <a:gd name="f112" fmla="*/ f89 f35 1"/>
                                <a:gd name="f113" fmla="*/ f92 f34 1"/>
                                <a:gd name="f114" fmla="*/ f93 f35 1"/>
                                <a:gd name="f115" fmla="*/ f94 f34 1"/>
                                <a:gd name="f116" fmla="*/ f95 f34 1"/>
                                <a:gd name="f117" fmla="*/ f96 f35 1"/>
                                <a:gd name="f118" fmla="*/ f97 f34 1"/>
                                <a:gd name="f119" fmla="*/ f98 f35 1"/>
                                <a:gd name="f120" fmla="*/ f99 f34 1"/>
                                <a:gd name="f121" fmla="*/ f100 f35 1"/>
                                <a:gd name="f122" fmla="*/ f101 f35 1"/>
                                <a:gd name="f123" fmla="*/ f102 f34 1"/>
                                <a:gd name="f124" fmla="*/ f103 f34 1"/>
                                <a:gd name="f125" fmla="*/ f104 f35 1"/>
                                <a:gd name="f126" fmla="*/ f105 f34 1"/>
                                <a:gd name="f127" fmla="*/ f106 f34 1"/>
                                <a:gd name="f128" fmla="*/ f107 f34 1"/>
                                <a:gd name="f129" fmla="*/ f108 f3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1">
                                  <a:pos x="f113" y="f114"/>
                                </a:cxn>
                                <a:cxn ang="f91">
                                  <a:pos x="f115" y="f114"/>
                                </a:cxn>
                                <a:cxn ang="f91">
                                  <a:pos x="f116" y="f117"/>
                                </a:cxn>
                                <a:cxn ang="f91">
                                  <a:pos x="f118" y="f119"/>
                                </a:cxn>
                                <a:cxn ang="f91">
                                  <a:pos x="f120" y="f121"/>
                                </a:cxn>
                                <a:cxn ang="f91">
                                  <a:pos x="f120" y="f122"/>
                                </a:cxn>
                                <a:cxn ang="f91">
                                  <a:pos x="f123" y="f122"/>
                                </a:cxn>
                                <a:cxn ang="f91">
                                  <a:pos x="f124" y="f125"/>
                                </a:cxn>
                                <a:cxn ang="f91">
                                  <a:pos x="f126" y="f121"/>
                                </a:cxn>
                                <a:cxn ang="f91">
                                  <a:pos x="f127" y="f121"/>
                                </a:cxn>
                                <a:cxn ang="f91">
                                  <a:pos x="f128" y="f119"/>
                                </a:cxn>
                                <a:cxn ang="f91">
                                  <a:pos x="f129" y="f119"/>
                                </a:cxn>
                                <a:cxn ang="f91">
                                  <a:pos x="f129" y="f117"/>
                                </a:cxn>
                                <a:cxn ang="f91">
                                  <a:pos x="f113" y="f114"/>
                                </a:cxn>
                              </a:cxnLst>
                              <a:rect l="f109" t="f112" r="f110" b="f111"/>
                              <a:pathLst>
                                <a:path w="1200" h="778">
                                  <a:moveTo>
                                    <a:pt x="f19" y="f20"/>
                                  </a:move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2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0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1"/>
                                  </a:lnTo>
                                  <a:lnTo>
                                    <a:pt x="f30" y="f21"/>
                                  </a:lnTo>
                                  <a:lnTo>
                                    <a:pt x="f31" y="f22"/>
                                  </a:lnTo>
                                  <a:lnTo>
                                    <a:pt x="f32" y="f22"/>
                                  </a:lnTo>
                                  <a:lnTo>
                                    <a:pt x="f32" y="f23"/>
                                  </a:lnTo>
                                  <a:lnTo>
                                    <a:pt x="f19" y="f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4" name="Freeform 736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623 0"/>
                                <a:gd name="f9" fmla="+- 0 5554 0"/>
                                <a:gd name="f10" fmla="+- 0 5568 0"/>
                                <a:gd name="f11" fmla="+- 0 5563 0"/>
                                <a:gd name="f12" fmla="val 1183"/>
                                <a:gd name="f13" fmla="val 41"/>
                                <a:gd name="f14" fmla="val 1114"/>
                                <a:gd name="f15" fmla="val 1128"/>
                                <a:gd name="f16" fmla="val 46"/>
                                <a:gd name="f17" fmla="val 1123"/>
                                <a:gd name="f18" fmla="val 43"/>
                                <a:gd name="f19" fmla="+- 0 0 0"/>
                                <a:gd name="f20" fmla="*/ f3 1 1200"/>
                                <a:gd name="f21" fmla="*/ f4 1 778"/>
                                <a:gd name="f22" fmla="+- f8 0 4440"/>
                                <a:gd name="f23" fmla="+- f9 0 4440"/>
                                <a:gd name="f24" fmla="+- f10 0 4440"/>
                                <a:gd name="f25" fmla="+- f11 0 4440"/>
                                <a:gd name="f26" fmla="+- f7 0 f5"/>
                                <a:gd name="f27" fmla="+- f6 0 f5"/>
                                <a:gd name="f28" fmla="*/ f19 f0 1"/>
                                <a:gd name="f29" fmla="*/ f27 1 1200"/>
                                <a:gd name="f30" fmla="*/ f26 1 778"/>
                                <a:gd name="f31" fmla="*/ f22 f27 1"/>
                                <a:gd name="f32" fmla="*/ 192 f26 1"/>
                                <a:gd name="f33" fmla="*/ f23 f27 1"/>
                                <a:gd name="f34" fmla="*/ f24 f27 1"/>
                                <a:gd name="f35" fmla="*/ 197 f26 1"/>
                                <a:gd name="f36" fmla="*/ f25 f27 1"/>
                                <a:gd name="f37" fmla="*/ 194 f26 1"/>
                                <a:gd name="f38" fmla="*/ f28 1 f2"/>
                                <a:gd name="f39" fmla="*/ f31 1 1200"/>
                                <a:gd name="f40" fmla="*/ f32 1 778"/>
                                <a:gd name="f41" fmla="*/ f33 1 1200"/>
                                <a:gd name="f42" fmla="*/ f34 1 1200"/>
                                <a:gd name="f43" fmla="*/ f35 1 778"/>
                                <a:gd name="f44" fmla="*/ f36 1 1200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5" name="Freeform 735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4536 0"/>
                                <a:gd name="f9" fmla="+- 0 4524 0"/>
                                <a:gd name="f10" fmla="+- 0 4522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6" name="Freeform 734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54 0"/>
                                <a:gd name="f9" fmla="+- 0 5546 0"/>
                                <a:gd name="f10" fmla="+- 0 5558 0"/>
                                <a:gd name="f11" fmla="val 1114"/>
                                <a:gd name="f12" fmla="val 41"/>
                                <a:gd name="f13" fmla="val 1106"/>
                                <a:gd name="f14" fmla="val 1118"/>
                                <a:gd name="f15" fmla="val 43"/>
                                <a:gd name="f16" fmla="+- 0 0 0"/>
                                <a:gd name="f17" fmla="*/ f3 1 1200"/>
                                <a:gd name="f18" fmla="*/ f4 1 778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7" name="Freeform 733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82 0"/>
                                <a:gd name="f9" fmla="+- 0 4498 0"/>
                                <a:gd name="f10" fmla="+- 0 4495 0"/>
                                <a:gd name="f11" fmla="+- 0 4483 0"/>
                                <a:gd name="f12" fmla="+- 0 5597 0"/>
                                <a:gd name="f13" fmla="+- 0 5585 0"/>
                                <a:gd name="f14" fmla="val 1142"/>
                                <a:gd name="f15" fmla="val 7"/>
                                <a:gd name="f16" fmla="val 58"/>
                                <a:gd name="f17" fmla="val 55"/>
                                <a:gd name="f18" fmla="val 10"/>
                                <a:gd name="f19" fmla="val 43"/>
                                <a:gd name="f20" fmla="val 17"/>
                                <a:gd name="f21" fmla="val 1157"/>
                                <a:gd name="f22" fmla="val 1145"/>
                                <a:gd name="f23" fmla="+- 0 0 0"/>
                                <a:gd name="f24" fmla="*/ f3 1 1200"/>
                                <a:gd name="f25" fmla="*/ f4 1 778"/>
                                <a:gd name="f26" fmla="+- f8 0 4440"/>
                                <a:gd name="f27" fmla="+- f9 0 4440"/>
                                <a:gd name="f28" fmla="+- f10 0 4440"/>
                                <a:gd name="f29" fmla="+- f11 0 4440"/>
                                <a:gd name="f30" fmla="+- f12 0 4440"/>
                                <a:gd name="f31" fmla="+- f13 0 4440"/>
                                <a:gd name="f32" fmla="+- f7 0 f5"/>
                                <a:gd name="f33" fmla="+- f6 0 f5"/>
                                <a:gd name="f34" fmla="*/ f23 f0 1"/>
                                <a:gd name="f35" fmla="*/ f33 1 1200"/>
                                <a:gd name="f36" fmla="*/ f32 1 778"/>
                                <a:gd name="f37" fmla="*/ f26 f33 1"/>
                                <a:gd name="f38" fmla="*/ 158 f32 1"/>
                                <a:gd name="f39" fmla="*/ f27 f33 1"/>
                                <a:gd name="f40" fmla="*/ f28 f33 1"/>
                                <a:gd name="f41" fmla="*/ 161 f32 1"/>
                                <a:gd name="f42" fmla="*/ f29 f33 1"/>
                                <a:gd name="f43" fmla="*/ 168 f32 1"/>
                                <a:gd name="f44" fmla="*/ f30 f33 1"/>
                                <a:gd name="f45" fmla="*/ f31 f33 1"/>
                                <a:gd name="f46" fmla="*/ f34 1 f2"/>
                                <a:gd name="f47" fmla="*/ f37 1 1200"/>
                                <a:gd name="f48" fmla="*/ f38 1 778"/>
                                <a:gd name="f49" fmla="*/ f39 1 1200"/>
                                <a:gd name="f50" fmla="*/ f40 1 1200"/>
                                <a:gd name="f51" fmla="*/ f41 1 778"/>
                                <a:gd name="f52" fmla="*/ f42 1 1200"/>
                                <a:gd name="f53" fmla="*/ f43 1 778"/>
                                <a:gd name="f54" fmla="*/ f44 1 1200"/>
                                <a:gd name="f55" fmla="*/ f45 1 1200"/>
                                <a:gd name="f56" fmla="*/ 0 1 f35"/>
                                <a:gd name="f57" fmla="*/ f6 1 f35"/>
                                <a:gd name="f58" fmla="*/ 0 1 f36"/>
                                <a:gd name="f59" fmla="*/ f7 1 f36"/>
                                <a:gd name="f60" fmla="+- f46 0 f1"/>
                                <a:gd name="f61" fmla="*/ f47 1 f35"/>
                                <a:gd name="f62" fmla="*/ f48 1 f36"/>
                                <a:gd name="f63" fmla="*/ f49 1 f35"/>
                                <a:gd name="f64" fmla="*/ f50 1 f35"/>
                                <a:gd name="f65" fmla="*/ f51 1 f36"/>
                                <a:gd name="f66" fmla="*/ f52 1 f35"/>
                                <a:gd name="f67" fmla="*/ f53 1 f36"/>
                                <a:gd name="f68" fmla="*/ f54 1 f35"/>
                                <a:gd name="f69" fmla="*/ f55 1 f35"/>
                                <a:gd name="f70" fmla="*/ f56 f24 1"/>
                                <a:gd name="f71" fmla="*/ f57 f24 1"/>
                                <a:gd name="f72" fmla="*/ f59 f25 1"/>
                                <a:gd name="f73" fmla="*/ f58 f25 1"/>
                                <a:gd name="f74" fmla="*/ f61 f24 1"/>
                                <a:gd name="f75" fmla="*/ f62 f25 1"/>
                                <a:gd name="f76" fmla="*/ f63 f24 1"/>
                                <a:gd name="f77" fmla="*/ f64 f24 1"/>
                                <a:gd name="f78" fmla="*/ f65 f25 1"/>
                                <a:gd name="f79" fmla="*/ f66 f24 1"/>
                                <a:gd name="f80" fmla="*/ f67 f25 1"/>
                                <a:gd name="f81" fmla="*/ f68 f24 1"/>
                                <a:gd name="f82" fmla="*/ f69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0">
                                  <a:pos x="f74" y="f75"/>
                                </a:cxn>
                                <a:cxn ang="f60">
                                  <a:pos x="f76" y="f75"/>
                                </a:cxn>
                                <a:cxn ang="f60">
                                  <a:pos x="f77" y="f78"/>
                                </a:cxn>
                                <a:cxn ang="f60">
                                  <a:pos x="f79" y="f80"/>
                                </a:cxn>
                                <a:cxn ang="f60">
                                  <a:pos x="f81" y="f80"/>
                                </a:cxn>
                                <a:cxn ang="f60">
                                  <a:pos x="f82" y="f78"/>
                                </a:cxn>
                                <a:cxn ang="f60">
                                  <a:pos x="f74" y="f75"/>
                                </a:cxn>
                              </a:cxnLst>
                              <a:rect l="f70" t="f73" r="f71" b="f72"/>
                              <a:pathLst>
                                <a:path w="1200" h="778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18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8" name="Freeform 732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66 0"/>
                                <a:gd name="f9" fmla="+- 0 4512 0"/>
                                <a:gd name="f10" fmla="+- 0 4500 0"/>
                                <a:gd name="f11" fmla="+- 0 5580 0"/>
                                <a:gd name="f12" fmla="val 1126"/>
                                <a:gd name="f13" fmla="val 3"/>
                                <a:gd name="f14" fmla="val 72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200"/>
                                <a:gd name="f20" fmla="*/ f4 1 778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154 f25 1"/>
                                <a:gd name="f32" fmla="*/ f22 f26 1"/>
                                <a:gd name="f33" fmla="*/ f23 f26 1"/>
                                <a:gd name="f34" fmla="*/ 158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59" name="Freeform 731"/>
                          <wps:cNvSpPr/>
                          <wps:spPr>
                            <a:xfrm>
                              <a:off x="141832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5546 0"/>
                                <a:gd name="f9" fmla="+- 0 4531 0"/>
                                <a:gd name="f10" fmla="+- 0 4517 0"/>
                                <a:gd name="f11" fmla="+- 0 5563 0"/>
                                <a:gd name="f12" fmla="val 1106"/>
                                <a:gd name="f13" fmla="val 91"/>
                                <a:gd name="f14" fmla="val 77"/>
                                <a:gd name="f15" fmla="val 3"/>
                                <a:gd name="f16" fmla="val 1123"/>
                                <a:gd name="f17" fmla="+- 0 0 0"/>
                                <a:gd name="f18" fmla="*/ f3 1 1200"/>
                                <a:gd name="f19" fmla="*/ f4 1 778"/>
                                <a:gd name="f20" fmla="+- f8 0 4440"/>
                                <a:gd name="f21" fmla="+- f9 0 4440"/>
                                <a:gd name="f22" fmla="+- f10 0 4440"/>
                                <a:gd name="f23" fmla="+- f11 0 4440"/>
                                <a:gd name="f24" fmla="+- f7 0 f5"/>
                                <a:gd name="f25" fmla="+- f6 0 f5"/>
                                <a:gd name="f26" fmla="*/ f17 f0 1"/>
                                <a:gd name="f27" fmla="*/ f25 1 1200"/>
                                <a:gd name="f28" fmla="*/ f24 1 778"/>
                                <a:gd name="f29" fmla="*/ f20 f25 1"/>
                                <a:gd name="f30" fmla="*/ 151 f24 1"/>
                                <a:gd name="f31" fmla="*/ f21 f25 1"/>
                                <a:gd name="f32" fmla="*/ f22 f25 1"/>
                                <a:gd name="f33" fmla="*/ 154 f24 1"/>
                                <a:gd name="f34" fmla="*/ f23 f25 1"/>
                                <a:gd name="f35" fmla="*/ f26 1 f2"/>
                                <a:gd name="f36" fmla="*/ f29 1 1200"/>
                                <a:gd name="f37" fmla="*/ f30 1 778"/>
                                <a:gd name="f38" fmla="*/ f31 1 1200"/>
                                <a:gd name="f39" fmla="*/ f32 1 1200"/>
                                <a:gd name="f40" fmla="*/ f33 1 778"/>
                                <a:gd name="f41" fmla="*/ f34 1 1200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200" h="778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" name="Picture 730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3561"/>
                              <a:ext cx="861840" cy="57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72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720" y="695521"/>
                              <a:ext cx="735479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462" name="Group 687"/>
                        <wpg:cNvGrpSpPr/>
                        <wpg:grpSpPr>
                          <a:xfrm>
                            <a:off x="2819515" y="0"/>
                            <a:ext cx="1083967" cy="1270439"/>
                            <a:chOff x="0" y="0"/>
                            <a:chExt cx="1083967" cy="1270439"/>
                          </a:xfrm>
                        </wpg:grpSpPr>
                        <wps:wsp>
                          <wps:cNvPr id="463" name="Freeform 727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80 0"/>
                                <a:gd name="f9" fmla="+- 0 4500 0"/>
                                <a:gd name="f10" fmla="+- 0 4512 0"/>
                                <a:gd name="f11" fmla="+- 0 5566 0"/>
                                <a:gd name="f12" fmla="val 1140"/>
                                <a:gd name="f13" fmla="val 770"/>
                                <a:gd name="f14" fmla="val 60"/>
                                <a:gd name="f15" fmla="val 72"/>
                                <a:gd name="f16" fmla="val 775"/>
                                <a:gd name="f17" fmla="val 1126"/>
                                <a:gd name="f18" fmla="+- 0 0 0"/>
                                <a:gd name="f19" fmla="*/ f3 1 1200"/>
                                <a:gd name="f20" fmla="*/ f4 1 776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994 f25 1"/>
                                <a:gd name="f32" fmla="*/ f22 f26 1"/>
                                <a:gd name="f33" fmla="*/ f23 f26 1"/>
                                <a:gd name="f34" fmla="*/ 1999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64" name="Freeform 726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82 0"/>
                                <a:gd name="f9" fmla="+- 0 4498 0"/>
                                <a:gd name="f10" fmla="val 1142"/>
                                <a:gd name="f11" fmla="val 768"/>
                                <a:gd name="f12" fmla="val 58"/>
                                <a:gd name="f13" fmla="val 770"/>
                                <a:gd name="f14" fmla="+- 0 0 0"/>
                                <a:gd name="f15" fmla="*/ f3 1 1200"/>
                                <a:gd name="f16" fmla="*/ f4 1 776"/>
                                <a:gd name="f17" fmla="+- f8 0 4440"/>
                                <a:gd name="f18" fmla="+- f9 0 4440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992 f19 1"/>
                                <a:gd name="f26" fmla="*/ f18 f20 1"/>
                                <a:gd name="f27" fmla="*/ 1994 f19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1200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65" name="Freeform 725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97 0"/>
                                <a:gd name="f9" fmla="+- 0 4483 0"/>
                                <a:gd name="f10" fmla="+- 0 4495 0"/>
                                <a:gd name="f11" fmla="+- 0 5585 0"/>
                                <a:gd name="f12" fmla="val 1157"/>
                                <a:gd name="f13" fmla="val 761"/>
                                <a:gd name="f14" fmla="val 43"/>
                                <a:gd name="f15" fmla="val 55"/>
                                <a:gd name="f16" fmla="val 768"/>
                                <a:gd name="f17" fmla="val 1145"/>
                                <a:gd name="f18" fmla="+- 0 0 0"/>
                                <a:gd name="f19" fmla="*/ f3 1 1200"/>
                                <a:gd name="f20" fmla="*/ f4 1 776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985 f25 1"/>
                                <a:gd name="f32" fmla="*/ f22 f26 1"/>
                                <a:gd name="f33" fmla="*/ f23 f26 1"/>
                                <a:gd name="f34" fmla="*/ 1992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66" name="Freeform 724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514 0"/>
                                <a:gd name="f9" fmla="+- 0 4454 0"/>
                                <a:gd name="f10" fmla="+- 0 4450 0"/>
                                <a:gd name="f11" fmla="+- 0 4447 0"/>
                                <a:gd name="f12" fmla="+- 0 4442 0"/>
                                <a:gd name="f13" fmla="+- 0 4440 0"/>
                                <a:gd name="f14" fmla="+- 0 4457 0"/>
                                <a:gd name="f15" fmla="+- 0 4466 0"/>
                                <a:gd name="f16" fmla="+- 0 4469 0"/>
                                <a:gd name="f17" fmla="+- 0 4481 0"/>
                                <a:gd name="f18" fmla="+- 0 5599 0"/>
                                <a:gd name="f19" fmla="+- 0 5611 0"/>
                                <a:gd name="f20" fmla="+- 0 5614 0"/>
                                <a:gd name="f21" fmla="+- 0 5621 0"/>
                                <a:gd name="f22" fmla="+- 0 4524 0"/>
                                <a:gd name="f23" fmla="+- 0 4512 0"/>
                                <a:gd name="f24" fmla="+- 0 4502 0"/>
                                <a:gd name="f25" fmla="+- 0 4505 0"/>
                                <a:gd name="f26" fmla="+- 0 4498 0"/>
                                <a:gd name="f27" fmla="+- 0 4495 0"/>
                                <a:gd name="f28" fmla="+- 0 4496 0"/>
                                <a:gd name="f29" fmla="+- 0 4492 0"/>
                                <a:gd name="f30" fmla="+- 0 4490 0"/>
                                <a:gd name="f31" fmla="+- 0 4483 0"/>
                                <a:gd name="f32" fmla="+- 0 4484 0"/>
                                <a:gd name="f33" fmla="+- 0 4482 0"/>
                                <a:gd name="f34" fmla="+- 0 4485 0"/>
                                <a:gd name="f35" fmla="+- 0 4489 0"/>
                                <a:gd name="f36" fmla="+- 0 4488 0"/>
                                <a:gd name="f37" fmla="+- 0 4506 0"/>
                                <a:gd name="f38" fmla="val 74"/>
                                <a:gd name="f39" fmla="val 43"/>
                                <a:gd name="f40" fmla="val 14"/>
                                <a:gd name="f41" fmla="val 10"/>
                                <a:gd name="f42" fmla="val 55"/>
                                <a:gd name="f43" fmla="val 7"/>
                                <a:gd name="f44" fmla="val 58"/>
                                <a:gd name="f45" fmla="val 60"/>
                                <a:gd name="f46" fmla="val 2"/>
                                <a:gd name="f47" fmla="val 77"/>
                                <a:gd name="f48" fmla="val 94"/>
                                <a:gd name="f49" fmla="val 684"/>
                                <a:gd name="f50" fmla="val 701"/>
                                <a:gd name="f51" fmla="val 703"/>
                                <a:gd name="f52" fmla="val 718"/>
                                <a:gd name="f53" fmla="val 720"/>
                                <a:gd name="f54" fmla="val 722"/>
                                <a:gd name="f55" fmla="val 734"/>
                                <a:gd name="f56" fmla="val 17"/>
                                <a:gd name="f57" fmla="val 737"/>
                                <a:gd name="f58" fmla="val 26"/>
                                <a:gd name="f59" fmla="val 746"/>
                                <a:gd name="f60" fmla="val 749"/>
                                <a:gd name="f61" fmla="val 29"/>
                                <a:gd name="f62" fmla="val 751"/>
                                <a:gd name="f63" fmla="val 41"/>
                                <a:gd name="f64" fmla="val 758"/>
                                <a:gd name="f65" fmla="val 761"/>
                                <a:gd name="f66" fmla="val 1159"/>
                                <a:gd name="f67" fmla="val 1171"/>
                                <a:gd name="f68" fmla="val 1174"/>
                                <a:gd name="f69" fmla="val 1181"/>
                                <a:gd name="f70" fmla="val 84"/>
                                <a:gd name="f71" fmla="val 72"/>
                                <a:gd name="f72" fmla="val 732"/>
                                <a:gd name="f73" fmla="val 62"/>
                                <a:gd name="f74" fmla="val 727"/>
                                <a:gd name="f75" fmla="val 65"/>
                                <a:gd name="f76" fmla="val 56"/>
                                <a:gd name="f77" fmla="val 52"/>
                                <a:gd name="f78" fmla="val 715"/>
                                <a:gd name="f79" fmla="val 50"/>
                                <a:gd name="f80" fmla="val 44"/>
                                <a:gd name="f81" fmla="val 42"/>
                                <a:gd name="f82" fmla="val 696"/>
                                <a:gd name="f83" fmla="val 82"/>
                                <a:gd name="f84" fmla="val 45"/>
                                <a:gd name="f85" fmla="val 49"/>
                                <a:gd name="f86" fmla="val 48"/>
                                <a:gd name="f87" fmla="val 66"/>
                                <a:gd name="f88" fmla="+- 0 0 0"/>
                                <a:gd name="f89" fmla="*/ f3 1 1200"/>
                                <a:gd name="f90" fmla="*/ f4 1 776"/>
                                <a:gd name="f91" fmla="+- f8 0 4440"/>
                                <a:gd name="f92" fmla="+- f9 0 4440"/>
                                <a:gd name="f93" fmla="+- f10 0 4440"/>
                                <a:gd name="f94" fmla="+- f11 0 4440"/>
                                <a:gd name="f95" fmla="+- f12 0 4440"/>
                                <a:gd name="f96" fmla="+- f13 0 4440"/>
                                <a:gd name="f97" fmla="+- f14 0 4440"/>
                                <a:gd name="f98" fmla="+- f15 0 4440"/>
                                <a:gd name="f99" fmla="+- f16 0 4440"/>
                                <a:gd name="f100" fmla="+- f17 0 4440"/>
                                <a:gd name="f101" fmla="+- f18 0 4440"/>
                                <a:gd name="f102" fmla="+- f19 0 4440"/>
                                <a:gd name="f103" fmla="+- f20 0 4440"/>
                                <a:gd name="f104" fmla="+- f21 0 4440"/>
                                <a:gd name="f105" fmla="+- f22 0 4440"/>
                                <a:gd name="f106" fmla="+- f23 0 4440"/>
                                <a:gd name="f107" fmla="+- f24 0 4440"/>
                                <a:gd name="f108" fmla="+- f25 0 4440"/>
                                <a:gd name="f109" fmla="+- f26 0 4440"/>
                                <a:gd name="f110" fmla="+- f27 0 4440"/>
                                <a:gd name="f111" fmla="+- f28 0 4440"/>
                                <a:gd name="f112" fmla="+- f29 0 4440"/>
                                <a:gd name="f113" fmla="+- f30 0 4440"/>
                                <a:gd name="f114" fmla="+- f31 0 4440"/>
                                <a:gd name="f115" fmla="+- f32 0 4440"/>
                                <a:gd name="f116" fmla="+- f33 0 4440"/>
                                <a:gd name="f117" fmla="+- f34 0 4440"/>
                                <a:gd name="f118" fmla="+- f35 0 4440"/>
                                <a:gd name="f119" fmla="+- f36 0 4440"/>
                                <a:gd name="f120" fmla="+- f37 0 4440"/>
                                <a:gd name="f121" fmla="+- f7 0 f5"/>
                                <a:gd name="f122" fmla="+- f6 0 f5"/>
                                <a:gd name="f123" fmla="*/ f88 f0 1"/>
                                <a:gd name="f124" fmla="*/ f122 1 1200"/>
                                <a:gd name="f125" fmla="*/ f121 1 776"/>
                                <a:gd name="f126" fmla="*/ f91 f122 1"/>
                                <a:gd name="f127" fmla="*/ 1267 f121 1"/>
                                <a:gd name="f128" fmla="*/ f92 f122 1"/>
                                <a:gd name="f129" fmla="*/ f93 f122 1"/>
                                <a:gd name="f130" fmla="*/ 1279 f121 1"/>
                                <a:gd name="f131" fmla="*/ f94 f122 1"/>
                                <a:gd name="f132" fmla="*/ 1282 f121 1"/>
                                <a:gd name="f133" fmla="*/ 1284 f121 1"/>
                                <a:gd name="f134" fmla="*/ f95 f122 1"/>
                                <a:gd name="f135" fmla="*/ 1298 f121 1"/>
                                <a:gd name="f136" fmla="*/ 1301 f121 1"/>
                                <a:gd name="f137" fmla="*/ f96 f122 1"/>
                                <a:gd name="f138" fmla="*/ 1318 f121 1"/>
                                <a:gd name="f139" fmla="*/ 1908 f121 1"/>
                                <a:gd name="f140" fmla="*/ 1925 f121 1"/>
                                <a:gd name="f141" fmla="*/ 1927 f121 1"/>
                                <a:gd name="f142" fmla="*/ 1942 f121 1"/>
                                <a:gd name="f143" fmla="*/ 1944 f121 1"/>
                                <a:gd name="f144" fmla="*/ 1946 f121 1"/>
                                <a:gd name="f145" fmla="*/ 1958 f121 1"/>
                                <a:gd name="f146" fmla="*/ f97 f122 1"/>
                                <a:gd name="f147" fmla="*/ 1961 f121 1"/>
                                <a:gd name="f148" fmla="*/ f98 f122 1"/>
                                <a:gd name="f149" fmla="*/ 1970 f121 1"/>
                                <a:gd name="f150" fmla="*/ 1973 f121 1"/>
                                <a:gd name="f151" fmla="*/ f99 f122 1"/>
                                <a:gd name="f152" fmla="*/ 1975 f121 1"/>
                                <a:gd name="f153" fmla="*/ f100 f122 1"/>
                                <a:gd name="f154" fmla="*/ 1982 f121 1"/>
                                <a:gd name="f155" fmla="*/ 1985 f121 1"/>
                                <a:gd name="f156" fmla="*/ f101 f122 1"/>
                                <a:gd name="f157" fmla="*/ f102 f122 1"/>
                                <a:gd name="f158" fmla="*/ f103 f122 1"/>
                                <a:gd name="f159" fmla="*/ f104 f122 1"/>
                                <a:gd name="f160" fmla="*/ f105 f122 1"/>
                                <a:gd name="f161" fmla="*/ f106 f122 1"/>
                                <a:gd name="f162" fmla="*/ 1956 f121 1"/>
                                <a:gd name="f163" fmla="*/ f107 f122 1"/>
                                <a:gd name="f164" fmla="*/ 1951 f121 1"/>
                                <a:gd name="f165" fmla="*/ f108 f122 1"/>
                                <a:gd name="f166" fmla="*/ f109 f122 1"/>
                                <a:gd name="f167" fmla="*/ f110 f122 1"/>
                                <a:gd name="f168" fmla="*/ f111 f122 1"/>
                                <a:gd name="f169" fmla="*/ f112 f122 1"/>
                                <a:gd name="f170" fmla="*/ 1939 f121 1"/>
                                <a:gd name="f171" fmla="*/ f113 f122 1"/>
                                <a:gd name="f172" fmla="*/ f114 f122 1"/>
                                <a:gd name="f173" fmla="*/ f115 f122 1"/>
                                <a:gd name="f174" fmla="*/ f116 f122 1"/>
                                <a:gd name="f175" fmla="*/ 1920 f121 1"/>
                                <a:gd name="f176" fmla="*/ 1306 f121 1"/>
                                <a:gd name="f177" fmla="*/ f117 f122 1"/>
                                <a:gd name="f178" fmla="*/ f118 f122 1"/>
                                <a:gd name="f179" fmla="*/ 1289 f121 1"/>
                                <a:gd name="f180" fmla="*/ f119 f122 1"/>
                                <a:gd name="f181" fmla="*/ 1272 f121 1"/>
                                <a:gd name="f182" fmla="*/ f120 f122 1"/>
                                <a:gd name="f183" fmla="*/ f123 1 f2"/>
                                <a:gd name="f184" fmla="*/ f126 1 1200"/>
                                <a:gd name="f185" fmla="*/ f127 1 776"/>
                                <a:gd name="f186" fmla="*/ f128 1 1200"/>
                                <a:gd name="f187" fmla="*/ f129 1 1200"/>
                                <a:gd name="f188" fmla="*/ f130 1 776"/>
                                <a:gd name="f189" fmla="*/ f131 1 1200"/>
                                <a:gd name="f190" fmla="*/ f132 1 776"/>
                                <a:gd name="f191" fmla="*/ f133 1 776"/>
                                <a:gd name="f192" fmla="*/ f134 1 1200"/>
                                <a:gd name="f193" fmla="*/ f135 1 776"/>
                                <a:gd name="f194" fmla="*/ f136 1 776"/>
                                <a:gd name="f195" fmla="*/ f137 1 1200"/>
                                <a:gd name="f196" fmla="*/ f138 1 776"/>
                                <a:gd name="f197" fmla="*/ f139 1 776"/>
                                <a:gd name="f198" fmla="*/ f140 1 776"/>
                                <a:gd name="f199" fmla="*/ f141 1 776"/>
                                <a:gd name="f200" fmla="*/ f142 1 776"/>
                                <a:gd name="f201" fmla="*/ f143 1 776"/>
                                <a:gd name="f202" fmla="*/ f144 1 776"/>
                                <a:gd name="f203" fmla="*/ f145 1 776"/>
                                <a:gd name="f204" fmla="*/ f146 1 1200"/>
                                <a:gd name="f205" fmla="*/ f147 1 776"/>
                                <a:gd name="f206" fmla="*/ f148 1 1200"/>
                                <a:gd name="f207" fmla="*/ f149 1 776"/>
                                <a:gd name="f208" fmla="*/ f150 1 776"/>
                                <a:gd name="f209" fmla="*/ f151 1 1200"/>
                                <a:gd name="f210" fmla="*/ f152 1 776"/>
                                <a:gd name="f211" fmla="*/ f153 1 1200"/>
                                <a:gd name="f212" fmla="*/ f154 1 776"/>
                                <a:gd name="f213" fmla="*/ f155 1 776"/>
                                <a:gd name="f214" fmla="*/ f156 1 1200"/>
                                <a:gd name="f215" fmla="*/ f157 1 1200"/>
                                <a:gd name="f216" fmla="*/ f158 1 1200"/>
                                <a:gd name="f217" fmla="*/ f159 1 1200"/>
                                <a:gd name="f218" fmla="*/ f160 1 1200"/>
                                <a:gd name="f219" fmla="*/ f161 1 1200"/>
                                <a:gd name="f220" fmla="*/ f162 1 776"/>
                                <a:gd name="f221" fmla="*/ f163 1 1200"/>
                                <a:gd name="f222" fmla="*/ f164 1 776"/>
                                <a:gd name="f223" fmla="*/ f165 1 1200"/>
                                <a:gd name="f224" fmla="*/ f166 1 1200"/>
                                <a:gd name="f225" fmla="*/ f167 1 1200"/>
                                <a:gd name="f226" fmla="*/ f168 1 1200"/>
                                <a:gd name="f227" fmla="*/ f169 1 1200"/>
                                <a:gd name="f228" fmla="*/ f170 1 776"/>
                                <a:gd name="f229" fmla="*/ f171 1 1200"/>
                                <a:gd name="f230" fmla="*/ f172 1 1200"/>
                                <a:gd name="f231" fmla="*/ f173 1 1200"/>
                                <a:gd name="f232" fmla="*/ f174 1 1200"/>
                                <a:gd name="f233" fmla="*/ f175 1 776"/>
                                <a:gd name="f234" fmla="*/ f176 1 776"/>
                                <a:gd name="f235" fmla="*/ f177 1 1200"/>
                                <a:gd name="f236" fmla="*/ f178 1 1200"/>
                                <a:gd name="f237" fmla="*/ f179 1 776"/>
                                <a:gd name="f238" fmla="*/ f180 1 1200"/>
                                <a:gd name="f239" fmla="*/ f181 1 776"/>
                                <a:gd name="f240" fmla="*/ f182 1 1200"/>
                                <a:gd name="f241" fmla="*/ 0 1 f124"/>
                                <a:gd name="f242" fmla="*/ f6 1 f124"/>
                                <a:gd name="f243" fmla="*/ 0 1 f125"/>
                                <a:gd name="f244" fmla="*/ f7 1 f125"/>
                                <a:gd name="f245" fmla="+- f183 0 f1"/>
                                <a:gd name="f246" fmla="*/ f184 1 f124"/>
                                <a:gd name="f247" fmla="*/ f185 1 f125"/>
                                <a:gd name="f248" fmla="*/ f186 1 f124"/>
                                <a:gd name="f249" fmla="*/ f187 1 f124"/>
                                <a:gd name="f250" fmla="*/ f188 1 f125"/>
                                <a:gd name="f251" fmla="*/ f189 1 f124"/>
                                <a:gd name="f252" fmla="*/ f190 1 f125"/>
                                <a:gd name="f253" fmla="*/ f191 1 f125"/>
                                <a:gd name="f254" fmla="*/ f192 1 f124"/>
                                <a:gd name="f255" fmla="*/ f193 1 f125"/>
                                <a:gd name="f256" fmla="*/ f194 1 f125"/>
                                <a:gd name="f257" fmla="*/ f195 1 f124"/>
                                <a:gd name="f258" fmla="*/ f196 1 f125"/>
                                <a:gd name="f259" fmla="*/ f197 1 f125"/>
                                <a:gd name="f260" fmla="*/ f198 1 f125"/>
                                <a:gd name="f261" fmla="*/ f199 1 f125"/>
                                <a:gd name="f262" fmla="*/ f200 1 f125"/>
                                <a:gd name="f263" fmla="*/ f201 1 f125"/>
                                <a:gd name="f264" fmla="*/ f202 1 f125"/>
                                <a:gd name="f265" fmla="*/ f203 1 f125"/>
                                <a:gd name="f266" fmla="*/ f204 1 f124"/>
                                <a:gd name="f267" fmla="*/ f205 1 f125"/>
                                <a:gd name="f268" fmla="*/ f206 1 f124"/>
                                <a:gd name="f269" fmla="*/ f207 1 f125"/>
                                <a:gd name="f270" fmla="*/ f208 1 f125"/>
                                <a:gd name="f271" fmla="*/ f209 1 f124"/>
                                <a:gd name="f272" fmla="*/ f210 1 f125"/>
                                <a:gd name="f273" fmla="*/ f211 1 f124"/>
                                <a:gd name="f274" fmla="*/ f212 1 f125"/>
                                <a:gd name="f275" fmla="*/ f213 1 f125"/>
                                <a:gd name="f276" fmla="*/ f214 1 f124"/>
                                <a:gd name="f277" fmla="*/ f215 1 f124"/>
                                <a:gd name="f278" fmla="*/ f216 1 f124"/>
                                <a:gd name="f279" fmla="*/ f217 1 f124"/>
                                <a:gd name="f280" fmla="*/ f218 1 f124"/>
                                <a:gd name="f281" fmla="*/ f219 1 f124"/>
                                <a:gd name="f282" fmla="*/ f220 1 f125"/>
                                <a:gd name="f283" fmla="*/ f221 1 f124"/>
                                <a:gd name="f284" fmla="*/ f222 1 f125"/>
                                <a:gd name="f285" fmla="*/ f223 1 f124"/>
                                <a:gd name="f286" fmla="*/ f224 1 f124"/>
                                <a:gd name="f287" fmla="*/ f225 1 f124"/>
                                <a:gd name="f288" fmla="*/ f226 1 f124"/>
                                <a:gd name="f289" fmla="*/ f227 1 f124"/>
                                <a:gd name="f290" fmla="*/ f228 1 f125"/>
                                <a:gd name="f291" fmla="*/ f229 1 f124"/>
                                <a:gd name="f292" fmla="*/ f230 1 f124"/>
                                <a:gd name="f293" fmla="*/ f231 1 f124"/>
                                <a:gd name="f294" fmla="*/ f232 1 f124"/>
                                <a:gd name="f295" fmla="*/ f233 1 f125"/>
                                <a:gd name="f296" fmla="*/ f234 1 f125"/>
                                <a:gd name="f297" fmla="*/ f235 1 f124"/>
                                <a:gd name="f298" fmla="*/ f236 1 f124"/>
                                <a:gd name="f299" fmla="*/ f237 1 f125"/>
                                <a:gd name="f300" fmla="*/ f238 1 f124"/>
                                <a:gd name="f301" fmla="*/ f239 1 f125"/>
                                <a:gd name="f302" fmla="*/ f240 1 f124"/>
                                <a:gd name="f303" fmla="*/ f241 f89 1"/>
                                <a:gd name="f304" fmla="*/ f242 f89 1"/>
                                <a:gd name="f305" fmla="*/ f244 f90 1"/>
                                <a:gd name="f306" fmla="*/ f243 f90 1"/>
                                <a:gd name="f307" fmla="*/ f246 f89 1"/>
                                <a:gd name="f308" fmla="*/ f247 f90 1"/>
                                <a:gd name="f309" fmla="*/ f248 f89 1"/>
                                <a:gd name="f310" fmla="*/ f249 f89 1"/>
                                <a:gd name="f311" fmla="*/ f250 f90 1"/>
                                <a:gd name="f312" fmla="*/ f251 f89 1"/>
                                <a:gd name="f313" fmla="*/ f252 f90 1"/>
                                <a:gd name="f314" fmla="*/ f253 f90 1"/>
                                <a:gd name="f315" fmla="*/ f254 f89 1"/>
                                <a:gd name="f316" fmla="*/ f255 f90 1"/>
                                <a:gd name="f317" fmla="*/ f256 f90 1"/>
                                <a:gd name="f318" fmla="*/ f257 f89 1"/>
                                <a:gd name="f319" fmla="*/ f258 f90 1"/>
                                <a:gd name="f320" fmla="*/ f259 f90 1"/>
                                <a:gd name="f321" fmla="*/ f260 f90 1"/>
                                <a:gd name="f322" fmla="*/ f261 f90 1"/>
                                <a:gd name="f323" fmla="*/ f262 f90 1"/>
                                <a:gd name="f324" fmla="*/ f263 f90 1"/>
                                <a:gd name="f325" fmla="*/ f264 f90 1"/>
                                <a:gd name="f326" fmla="*/ f265 f90 1"/>
                                <a:gd name="f327" fmla="*/ f266 f89 1"/>
                                <a:gd name="f328" fmla="*/ f267 f90 1"/>
                                <a:gd name="f329" fmla="*/ f268 f89 1"/>
                                <a:gd name="f330" fmla="*/ f269 f90 1"/>
                                <a:gd name="f331" fmla="*/ f270 f90 1"/>
                                <a:gd name="f332" fmla="*/ f271 f89 1"/>
                                <a:gd name="f333" fmla="*/ f272 f90 1"/>
                                <a:gd name="f334" fmla="*/ f273 f89 1"/>
                                <a:gd name="f335" fmla="*/ f274 f90 1"/>
                                <a:gd name="f336" fmla="*/ f275 f90 1"/>
                                <a:gd name="f337" fmla="*/ f276 f89 1"/>
                                <a:gd name="f338" fmla="*/ f277 f89 1"/>
                                <a:gd name="f339" fmla="*/ f278 f89 1"/>
                                <a:gd name="f340" fmla="*/ f279 f89 1"/>
                                <a:gd name="f341" fmla="*/ f280 f89 1"/>
                                <a:gd name="f342" fmla="*/ f281 f89 1"/>
                                <a:gd name="f343" fmla="*/ f282 f90 1"/>
                                <a:gd name="f344" fmla="*/ f283 f89 1"/>
                                <a:gd name="f345" fmla="*/ f284 f90 1"/>
                                <a:gd name="f346" fmla="*/ f285 f89 1"/>
                                <a:gd name="f347" fmla="*/ f286 f89 1"/>
                                <a:gd name="f348" fmla="*/ f287 f89 1"/>
                                <a:gd name="f349" fmla="*/ f288 f89 1"/>
                                <a:gd name="f350" fmla="*/ f289 f89 1"/>
                                <a:gd name="f351" fmla="*/ f290 f90 1"/>
                                <a:gd name="f352" fmla="*/ f291 f89 1"/>
                                <a:gd name="f353" fmla="*/ f292 f89 1"/>
                                <a:gd name="f354" fmla="*/ f293 f89 1"/>
                                <a:gd name="f355" fmla="*/ f294 f89 1"/>
                                <a:gd name="f356" fmla="*/ f295 f90 1"/>
                                <a:gd name="f357" fmla="*/ f296 f90 1"/>
                                <a:gd name="f358" fmla="*/ f297 f89 1"/>
                                <a:gd name="f359" fmla="*/ f298 f89 1"/>
                                <a:gd name="f360" fmla="*/ f299 f90 1"/>
                                <a:gd name="f361" fmla="*/ f300 f89 1"/>
                                <a:gd name="f362" fmla="*/ f301 f90 1"/>
                                <a:gd name="f363" fmla="*/ f302 f8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5">
                                  <a:pos x="f307" y="f308"/>
                                </a:cxn>
                                <a:cxn ang="f245">
                                  <a:pos x="f309" y="f308"/>
                                </a:cxn>
                                <a:cxn ang="f245">
                                  <a:pos x="f310" y="f311"/>
                                </a:cxn>
                                <a:cxn ang="f245">
                                  <a:pos x="f312" y="f313"/>
                                </a:cxn>
                                <a:cxn ang="f245">
                                  <a:pos x="f312" y="f314"/>
                                </a:cxn>
                                <a:cxn ang="f245">
                                  <a:pos x="f315" y="f316"/>
                                </a:cxn>
                                <a:cxn ang="f245">
                                  <a:pos x="f315" y="f317"/>
                                </a:cxn>
                                <a:cxn ang="f245">
                                  <a:pos x="f318" y="f319"/>
                                </a:cxn>
                                <a:cxn ang="f245">
                                  <a:pos x="f318" y="f320"/>
                                </a:cxn>
                                <a:cxn ang="f245">
                                  <a:pos x="f315" y="f321"/>
                                </a:cxn>
                                <a:cxn ang="f245">
                                  <a:pos x="f315" y="f322"/>
                                </a:cxn>
                                <a:cxn ang="f245">
                                  <a:pos x="f312" y="f323"/>
                                </a:cxn>
                                <a:cxn ang="f245">
                                  <a:pos x="f312" y="f324"/>
                                </a:cxn>
                                <a:cxn ang="f245">
                                  <a:pos x="f310" y="f325"/>
                                </a:cxn>
                                <a:cxn ang="f245">
                                  <a:pos x="f309" y="f326"/>
                                </a:cxn>
                                <a:cxn ang="f245">
                                  <a:pos x="f327" y="f326"/>
                                </a:cxn>
                                <a:cxn ang="f245">
                                  <a:pos x="f327" y="f328"/>
                                </a:cxn>
                                <a:cxn ang="f245">
                                  <a:pos x="f329" y="f330"/>
                                </a:cxn>
                                <a:cxn ang="f245">
                                  <a:pos x="f329" y="f331"/>
                                </a:cxn>
                                <a:cxn ang="f245">
                                  <a:pos x="f332" y="f331"/>
                                </a:cxn>
                                <a:cxn ang="f245">
                                  <a:pos x="f332" y="f333"/>
                                </a:cxn>
                                <a:cxn ang="f245">
                                  <a:pos x="f334" y="f335"/>
                                </a:cxn>
                                <a:cxn ang="f245">
                                  <a:pos x="f334" y="f336"/>
                                </a:cxn>
                                <a:cxn ang="f245">
                                  <a:pos x="f337" y="f336"/>
                                </a:cxn>
                                <a:cxn ang="f245">
                                  <a:pos x="f337" y="f335"/>
                                </a:cxn>
                                <a:cxn ang="f245">
                                  <a:pos x="f338" y="f333"/>
                                </a:cxn>
                                <a:cxn ang="f245">
                                  <a:pos x="f338" y="f331"/>
                                </a:cxn>
                                <a:cxn ang="f245">
                                  <a:pos x="f339" y="f330"/>
                                </a:cxn>
                                <a:cxn ang="f245">
                                  <a:pos x="f340" y="f328"/>
                                </a:cxn>
                                <a:cxn ang="f245">
                                  <a:pos x="f341" y="f328"/>
                                </a:cxn>
                                <a:cxn ang="f245">
                                  <a:pos x="f342" y="f343"/>
                                </a:cxn>
                                <a:cxn ang="f245">
                                  <a:pos x="f307" y="f343"/>
                                </a:cxn>
                                <a:cxn ang="f245">
                                  <a:pos x="f344" y="f345"/>
                                </a:cxn>
                                <a:cxn ang="f245">
                                  <a:pos x="f346" y="f345"/>
                                </a:cxn>
                                <a:cxn ang="f245">
                                  <a:pos x="f347" y="f325"/>
                                </a:cxn>
                                <a:cxn ang="f245">
                                  <a:pos x="f347" y="f325"/>
                                </a:cxn>
                                <a:cxn ang="f245">
                                  <a:pos x="f348" y="f324"/>
                                </a:cxn>
                                <a:cxn ang="f245">
                                  <a:pos x="f349" y="f324"/>
                                </a:cxn>
                                <a:cxn ang="f245">
                                  <a:pos x="f350" y="f351"/>
                                </a:cxn>
                                <a:cxn ang="f245">
                                  <a:pos x="f352" y="f351"/>
                                </a:cxn>
                                <a:cxn ang="f245">
                                  <a:pos x="f353" y="f321"/>
                                </a:cxn>
                                <a:cxn ang="f245">
                                  <a:pos x="f354" y="f321"/>
                                </a:cxn>
                                <a:cxn ang="f245">
                                  <a:pos x="f355" y="f356"/>
                                </a:cxn>
                                <a:cxn ang="f245">
                                  <a:pos x="f334" y="f356"/>
                                </a:cxn>
                                <a:cxn ang="f245">
                                  <a:pos x="f334" y="f357"/>
                                </a:cxn>
                                <a:cxn ang="f245">
                                  <a:pos x="f355" y="f357"/>
                                </a:cxn>
                                <a:cxn ang="f245">
                                  <a:pos x="f358" y="f316"/>
                                </a:cxn>
                                <a:cxn ang="f245">
                                  <a:pos x="f353" y="f316"/>
                                </a:cxn>
                                <a:cxn ang="f245">
                                  <a:pos x="f359" y="f360"/>
                                </a:cxn>
                                <a:cxn ang="f245">
                                  <a:pos x="f361" y="f360"/>
                                </a:cxn>
                                <a:cxn ang="f245">
                                  <a:pos x="f346" y="f362"/>
                                </a:cxn>
                                <a:cxn ang="f245">
                                  <a:pos x="f363" y="f362"/>
                                </a:cxn>
                                <a:cxn ang="f245">
                                  <a:pos x="f307" y="f308"/>
                                </a:cxn>
                              </a:cxnLst>
                              <a:rect l="f303" t="f306" r="f304" b="f305"/>
                              <a:pathLst>
                                <a:path w="1200" h="776">
                                  <a:moveTo>
                                    <a:pt x="f38" y="f39"/>
                                  </a:moveTo>
                                  <a:lnTo>
                                    <a:pt x="f40" y="f39"/>
                                  </a:lnTo>
                                  <a:lnTo>
                                    <a:pt x="f41" y="f42"/>
                                  </a:lnTo>
                                  <a:lnTo>
                                    <a:pt x="f43" y="f44"/>
                                  </a:lnTo>
                                  <a:lnTo>
                                    <a:pt x="f43" y="f45"/>
                                  </a:lnTo>
                                  <a:lnTo>
                                    <a:pt x="f46" y="f38"/>
                                  </a:lnTo>
                                  <a:lnTo>
                                    <a:pt x="f46" y="f47"/>
                                  </a:lnTo>
                                  <a:lnTo>
                                    <a:pt x="f5" y="f48"/>
                                  </a:lnTo>
                                  <a:lnTo>
                                    <a:pt x="f5" y="f49"/>
                                  </a:lnTo>
                                  <a:lnTo>
                                    <a:pt x="f46" y="f50"/>
                                  </a:lnTo>
                                  <a:lnTo>
                                    <a:pt x="f46" y="f51"/>
                                  </a:lnTo>
                                  <a:lnTo>
                                    <a:pt x="f43" y="f52"/>
                                  </a:lnTo>
                                  <a:lnTo>
                                    <a:pt x="f43" y="f53"/>
                                  </a:lnTo>
                                  <a:lnTo>
                                    <a:pt x="f41" y="f54"/>
                                  </a:lnTo>
                                  <a:lnTo>
                                    <a:pt x="f40" y="f55"/>
                                  </a:lnTo>
                                  <a:lnTo>
                                    <a:pt x="f56" y="f55"/>
                                  </a:lnTo>
                                  <a:lnTo>
                                    <a:pt x="f56" y="f57"/>
                                  </a:lnTo>
                                  <a:lnTo>
                                    <a:pt x="f58" y="f59"/>
                                  </a:lnTo>
                                  <a:lnTo>
                                    <a:pt x="f58" y="f60"/>
                                  </a:lnTo>
                                  <a:lnTo>
                                    <a:pt x="f61" y="f60"/>
                                  </a:lnTo>
                                  <a:lnTo>
                                    <a:pt x="f61" y="f62"/>
                                  </a:lnTo>
                                  <a:lnTo>
                                    <a:pt x="f63" y="f64"/>
                                  </a:lnTo>
                                  <a:lnTo>
                                    <a:pt x="f63" y="f65"/>
                                  </a:lnTo>
                                  <a:lnTo>
                                    <a:pt x="f66" y="f65"/>
                                  </a:lnTo>
                                  <a:lnTo>
                                    <a:pt x="f66" y="f64"/>
                                  </a:lnTo>
                                  <a:lnTo>
                                    <a:pt x="f67" y="f62"/>
                                  </a:lnTo>
                                  <a:lnTo>
                                    <a:pt x="f67" y="f60"/>
                                  </a:lnTo>
                                  <a:lnTo>
                                    <a:pt x="f68" y="f59"/>
                                  </a:lnTo>
                                  <a:lnTo>
                                    <a:pt x="f69" y="f57"/>
                                  </a:lnTo>
                                  <a:lnTo>
                                    <a:pt x="f70" y="f57"/>
                                  </a:lnTo>
                                  <a:lnTo>
                                    <a:pt x="f71" y="f72"/>
                                  </a:lnTo>
                                  <a:lnTo>
                                    <a:pt x="f38" y="f72"/>
                                  </a:lnTo>
                                  <a:lnTo>
                                    <a:pt x="f73" y="f74"/>
                                  </a:lnTo>
                                  <a:lnTo>
                                    <a:pt x="f75" y="f74"/>
                                  </a:lnTo>
                                  <a:lnTo>
                                    <a:pt x="f44" y="f54"/>
                                  </a:lnTo>
                                  <a:lnTo>
                                    <a:pt x="f42" y="f53"/>
                                  </a:lnTo>
                                  <a:lnTo>
                                    <a:pt x="f76" y="f53"/>
                                  </a:lnTo>
                                  <a:lnTo>
                                    <a:pt x="f77" y="f78"/>
                                  </a:lnTo>
                                  <a:lnTo>
                                    <a:pt x="f79" y="f78"/>
                                  </a:lnTo>
                                  <a:lnTo>
                                    <a:pt x="f39" y="f50"/>
                                  </a:lnTo>
                                  <a:lnTo>
                                    <a:pt x="f80" y="f50"/>
                                  </a:lnTo>
                                  <a:lnTo>
                                    <a:pt x="f81" y="f82"/>
                                  </a:lnTo>
                                  <a:lnTo>
                                    <a:pt x="f63" y="f82"/>
                                  </a:lnTo>
                                  <a:lnTo>
                                    <a:pt x="f63" y="f83"/>
                                  </a:lnTo>
                                  <a:lnTo>
                                    <a:pt x="f81" y="f83"/>
                                  </a:lnTo>
                                  <a:lnTo>
                                    <a:pt x="f84" y="f38"/>
                                  </a:lnTo>
                                  <a:lnTo>
                                    <a:pt x="f39" y="f38"/>
                                  </a:lnTo>
                                  <a:lnTo>
                                    <a:pt x="f85" y="f75"/>
                                  </a:lnTo>
                                  <a:lnTo>
                                    <a:pt x="f86" y="f75"/>
                                  </a:lnTo>
                                  <a:lnTo>
                                    <a:pt x="f75" y="f86"/>
                                  </a:lnTo>
                                  <a:lnTo>
                                    <a:pt x="f87" y="f86"/>
                                  </a:lnTo>
                                  <a:lnTo>
                                    <a:pt x="f38" y="f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67" name="Freeform 723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522 0"/>
                                <a:gd name="f9" fmla="+- 0 4524 0"/>
                                <a:gd name="f10" fmla="+- 0 4534 0"/>
                                <a:gd name="f11" fmla="val 82"/>
                                <a:gd name="f12" fmla="val 734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68" name="Freeform 722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58 0"/>
                                <a:gd name="f9" fmla="+- 0 5544 0"/>
                                <a:gd name="f10" fmla="+- 0 5554 0"/>
                                <a:gd name="f11" fmla="val 1118"/>
                                <a:gd name="f12" fmla="val 734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69" name="Freeform 721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83 0"/>
                                <a:gd name="f9" fmla="+- 0 5573 0"/>
                                <a:gd name="f10" fmla="+- 0 5578 0"/>
                                <a:gd name="f11" fmla="+- 0 5563 0"/>
                                <a:gd name="f12" fmla="+- 0 5568 0"/>
                                <a:gd name="f13" fmla="+- 0 5554 0"/>
                                <a:gd name="f14" fmla="+- 0 5623 0"/>
                                <a:gd name="f15" fmla="+- 0 5630 0"/>
                                <a:gd name="f16" fmla="+- 0 5582 0"/>
                                <a:gd name="f17" fmla="val 1143"/>
                                <a:gd name="f18" fmla="val 721"/>
                                <a:gd name="f19" fmla="val 1133"/>
                                <a:gd name="f20" fmla="val 727"/>
                                <a:gd name="f21" fmla="val 1138"/>
                                <a:gd name="f22" fmla="val 1123"/>
                                <a:gd name="f23" fmla="val 732"/>
                                <a:gd name="f24" fmla="val 1128"/>
                                <a:gd name="f25" fmla="val 1114"/>
                                <a:gd name="f26" fmla="val 737"/>
                                <a:gd name="f27" fmla="val 1183"/>
                                <a:gd name="f28" fmla="val 734"/>
                                <a:gd name="f29" fmla="val 1190"/>
                                <a:gd name="f30" fmla="val 722"/>
                                <a:gd name="f31" fmla="val 1142"/>
                                <a:gd name="f32" fmla="+- 0 0 0"/>
                                <a:gd name="f33" fmla="*/ f3 1 1200"/>
                                <a:gd name="f34" fmla="*/ f4 1 776"/>
                                <a:gd name="f35" fmla="+- f8 0 4440"/>
                                <a:gd name="f36" fmla="+- f9 0 4440"/>
                                <a:gd name="f37" fmla="+- f10 0 4440"/>
                                <a:gd name="f38" fmla="+- f11 0 4440"/>
                                <a:gd name="f39" fmla="+- f12 0 4440"/>
                                <a:gd name="f40" fmla="+- f13 0 4440"/>
                                <a:gd name="f41" fmla="+- f14 0 4440"/>
                                <a:gd name="f42" fmla="+- f15 0 4440"/>
                                <a:gd name="f43" fmla="+- f16 0 4440"/>
                                <a:gd name="f44" fmla="+- f7 0 f5"/>
                                <a:gd name="f45" fmla="+- f6 0 f5"/>
                                <a:gd name="f46" fmla="*/ f32 f0 1"/>
                                <a:gd name="f47" fmla="*/ f45 1 1200"/>
                                <a:gd name="f48" fmla="*/ f44 1 776"/>
                                <a:gd name="f49" fmla="*/ f35 f45 1"/>
                                <a:gd name="f50" fmla="*/ 1945 f44 1"/>
                                <a:gd name="f51" fmla="*/ f36 f45 1"/>
                                <a:gd name="f52" fmla="*/ 1951 f44 1"/>
                                <a:gd name="f53" fmla="*/ f37 f45 1"/>
                                <a:gd name="f54" fmla="*/ f38 f45 1"/>
                                <a:gd name="f55" fmla="*/ 1956 f44 1"/>
                                <a:gd name="f56" fmla="*/ f39 f45 1"/>
                                <a:gd name="f57" fmla="*/ f40 f45 1"/>
                                <a:gd name="f58" fmla="*/ 1961 f44 1"/>
                                <a:gd name="f59" fmla="*/ f41 f45 1"/>
                                <a:gd name="f60" fmla="*/ 1958 f44 1"/>
                                <a:gd name="f61" fmla="*/ f42 f45 1"/>
                                <a:gd name="f62" fmla="*/ 1946 f44 1"/>
                                <a:gd name="f63" fmla="*/ f43 f45 1"/>
                                <a:gd name="f64" fmla="*/ f46 1 f2"/>
                                <a:gd name="f65" fmla="*/ f49 1 1200"/>
                                <a:gd name="f66" fmla="*/ f50 1 776"/>
                                <a:gd name="f67" fmla="*/ f51 1 1200"/>
                                <a:gd name="f68" fmla="*/ f52 1 776"/>
                                <a:gd name="f69" fmla="*/ f53 1 1200"/>
                                <a:gd name="f70" fmla="*/ f54 1 1200"/>
                                <a:gd name="f71" fmla="*/ f55 1 776"/>
                                <a:gd name="f72" fmla="*/ f56 1 1200"/>
                                <a:gd name="f73" fmla="*/ f57 1 1200"/>
                                <a:gd name="f74" fmla="*/ f58 1 776"/>
                                <a:gd name="f75" fmla="*/ f59 1 1200"/>
                                <a:gd name="f76" fmla="*/ f60 1 776"/>
                                <a:gd name="f77" fmla="*/ f61 1 1200"/>
                                <a:gd name="f78" fmla="*/ f62 1 776"/>
                                <a:gd name="f79" fmla="*/ f63 1 1200"/>
                                <a:gd name="f80" fmla="*/ 0 1 f47"/>
                                <a:gd name="f81" fmla="*/ f6 1 f47"/>
                                <a:gd name="f82" fmla="*/ 0 1 f48"/>
                                <a:gd name="f83" fmla="*/ f7 1 f48"/>
                                <a:gd name="f84" fmla="+- f64 0 f1"/>
                                <a:gd name="f85" fmla="*/ f65 1 f47"/>
                                <a:gd name="f86" fmla="*/ f66 1 f48"/>
                                <a:gd name="f87" fmla="*/ f67 1 f47"/>
                                <a:gd name="f88" fmla="*/ f68 1 f48"/>
                                <a:gd name="f89" fmla="*/ f69 1 f47"/>
                                <a:gd name="f90" fmla="*/ f70 1 f47"/>
                                <a:gd name="f91" fmla="*/ f71 1 f48"/>
                                <a:gd name="f92" fmla="*/ f72 1 f47"/>
                                <a:gd name="f93" fmla="*/ f73 1 f47"/>
                                <a:gd name="f94" fmla="*/ f74 1 f48"/>
                                <a:gd name="f95" fmla="*/ f75 1 f47"/>
                                <a:gd name="f96" fmla="*/ f76 1 f48"/>
                                <a:gd name="f97" fmla="*/ f77 1 f47"/>
                                <a:gd name="f98" fmla="*/ f78 1 f48"/>
                                <a:gd name="f99" fmla="*/ f79 1 f47"/>
                                <a:gd name="f100" fmla="*/ f80 f33 1"/>
                                <a:gd name="f101" fmla="*/ f81 f33 1"/>
                                <a:gd name="f102" fmla="*/ f83 f34 1"/>
                                <a:gd name="f103" fmla="*/ f82 f34 1"/>
                                <a:gd name="f104" fmla="*/ f85 f33 1"/>
                                <a:gd name="f105" fmla="*/ f86 f34 1"/>
                                <a:gd name="f106" fmla="*/ f87 f33 1"/>
                                <a:gd name="f107" fmla="*/ f88 f34 1"/>
                                <a:gd name="f108" fmla="*/ f89 f33 1"/>
                                <a:gd name="f109" fmla="*/ f90 f33 1"/>
                                <a:gd name="f110" fmla="*/ f91 f34 1"/>
                                <a:gd name="f111" fmla="*/ f92 f33 1"/>
                                <a:gd name="f112" fmla="*/ f93 f33 1"/>
                                <a:gd name="f113" fmla="*/ f94 f34 1"/>
                                <a:gd name="f114" fmla="*/ f95 f33 1"/>
                                <a:gd name="f115" fmla="*/ f96 f34 1"/>
                                <a:gd name="f116" fmla="*/ f97 f33 1"/>
                                <a:gd name="f117" fmla="*/ f98 f34 1"/>
                                <a:gd name="f118" fmla="*/ f99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4">
                                  <a:pos x="f104" y="f105"/>
                                </a:cxn>
                                <a:cxn ang="f84">
                                  <a:pos x="f106" y="f107"/>
                                </a:cxn>
                                <a:cxn ang="f84">
                                  <a:pos x="f108" y="f107"/>
                                </a:cxn>
                                <a:cxn ang="f84">
                                  <a:pos x="f109" y="f110"/>
                                </a:cxn>
                                <a:cxn ang="f84">
                                  <a:pos x="f111" y="f110"/>
                                </a:cxn>
                                <a:cxn ang="f84">
                                  <a:pos x="f112" y="f113"/>
                                </a:cxn>
                                <a:cxn ang="f84">
                                  <a:pos x="f114" y="f113"/>
                                </a:cxn>
                                <a:cxn ang="f84">
                                  <a:pos x="f114" y="f115"/>
                                </a:cxn>
                                <a:cxn ang="f84">
                                  <a:pos x="f116" y="f117"/>
                                </a:cxn>
                                <a:cxn ang="f84">
                                  <a:pos x="f118" y="f117"/>
                                </a:cxn>
                                <a:cxn ang="f84">
                                  <a:pos x="f104" y="f105"/>
                                </a:cxn>
                              </a:cxnLst>
                              <a:rect l="f100" t="f103" r="f101" b="f102"/>
                              <a:pathLst>
                                <a:path w="1200" h="776">
                                  <a:moveTo>
                                    <a:pt x="f17" y="f18"/>
                                  </a:move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0"/>
                                  </a:lnTo>
                                  <a:lnTo>
                                    <a:pt x="f17" y="f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0" name="Freeform 720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95 0"/>
                                <a:gd name="f9" fmla="+- 0 4498 0"/>
                                <a:gd name="f10" fmla="+- 0 4496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val 721"/>
                                <a:gd name="f17" fmla="+- 0 0 0"/>
                                <a:gd name="f18" fmla="*/ f3 1 1200"/>
                                <a:gd name="f19" fmla="*/ f4 1 776"/>
                                <a:gd name="f20" fmla="+- f8 0 4440"/>
                                <a:gd name="f21" fmla="+- f9 0 4440"/>
                                <a:gd name="f22" fmla="+- f10 0 4440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6 f23 1"/>
                                <a:gd name="f32" fmla="*/ f22 f24 1"/>
                                <a:gd name="f33" fmla="*/ 1945 f23 1"/>
                                <a:gd name="f34" fmla="*/ f25 1 f2"/>
                                <a:gd name="f35" fmla="*/ f28 1 1200"/>
                                <a:gd name="f36" fmla="*/ f29 1 776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1" name="Freeform 719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96 0"/>
                                <a:gd name="f9" fmla="+- 0 4498 0"/>
                                <a:gd name="f10" fmla="val 56"/>
                                <a:gd name="f11" fmla="val 721"/>
                                <a:gd name="f12" fmla="val 58"/>
                                <a:gd name="f13" fmla="val 722"/>
                                <a:gd name="f14" fmla="+- 0 0 0"/>
                                <a:gd name="f15" fmla="*/ f3 1 1200"/>
                                <a:gd name="f16" fmla="*/ f4 1 776"/>
                                <a:gd name="f17" fmla="+- f8 0 4440"/>
                                <a:gd name="f18" fmla="+- f9 0 4440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945 f19 1"/>
                                <a:gd name="f26" fmla="*/ f18 f20 1"/>
                                <a:gd name="f27" fmla="*/ 1946 f19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1200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2" name="Freeform 718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85 0"/>
                                <a:gd name="f9" fmla="+- 0 5583 0"/>
                                <a:gd name="f10" fmla="+- 0 5582 0"/>
                                <a:gd name="f11" fmla="val 1145"/>
                                <a:gd name="f12" fmla="val 720"/>
                                <a:gd name="f13" fmla="val 1143"/>
                                <a:gd name="f14" fmla="val 721"/>
                                <a:gd name="f15" fmla="val 1142"/>
                                <a:gd name="f16" fmla="val 722"/>
                                <a:gd name="f17" fmla="+- 0 0 0"/>
                                <a:gd name="f18" fmla="*/ f3 1 1200"/>
                                <a:gd name="f19" fmla="*/ f4 1 776"/>
                                <a:gd name="f20" fmla="+- f8 0 4440"/>
                                <a:gd name="f21" fmla="+- f9 0 4440"/>
                                <a:gd name="f22" fmla="+- f10 0 4440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5 f23 1"/>
                                <a:gd name="f32" fmla="*/ f22 f24 1"/>
                                <a:gd name="f33" fmla="*/ 1946 f23 1"/>
                                <a:gd name="f34" fmla="*/ f25 1 f2"/>
                                <a:gd name="f35" fmla="*/ f28 1 1200"/>
                                <a:gd name="f36" fmla="*/ f29 1 776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3" name="Freeform 717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630 0"/>
                                <a:gd name="f9" fmla="+- 0 5585 0"/>
                                <a:gd name="f10" fmla="+- 0 5582 0"/>
                                <a:gd name="f11" fmla="val 1190"/>
                                <a:gd name="f12" fmla="val 720"/>
                                <a:gd name="f13" fmla="val 1145"/>
                                <a:gd name="f14" fmla="val 1142"/>
                                <a:gd name="f15" fmla="val 722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44 f22 1"/>
                                <a:gd name="f29" fmla="*/ f20 f23 1"/>
                                <a:gd name="f30" fmla="*/ f21 f23 1"/>
                                <a:gd name="f31" fmla="*/ 1946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4" name="Freeform 716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96 0"/>
                                <a:gd name="f9" fmla="+- 0 4495 0"/>
                                <a:gd name="f10" fmla="val 56"/>
                                <a:gd name="f11" fmla="val 720"/>
                                <a:gd name="f12" fmla="val 55"/>
                                <a:gd name="f13" fmla="val 721"/>
                                <a:gd name="f14" fmla="+- 0 0 0"/>
                                <a:gd name="f15" fmla="*/ f3 1 1200"/>
                                <a:gd name="f16" fmla="*/ f4 1 776"/>
                                <a:gd name="f17" fmla="+- f8 0 4440"/>
                                <a:gd name="f18" fmla="+- f9 0 4440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944 f19 1"/>
                                <a:gd name="f26" fmla="*/ f18 f20 1"/>
                                <a:gd name="f27" fmla="*/ 1945 f19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1200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5" name="Freeform 715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90 0"/>
                                <a:gd name="f9" fmla="+- 0 5583 0"/>
                                <a:gd name="f10" fmla="+- 0 5585 0"/>
                                <a:gd name="f11" fmla="+- 0 5630 0"/>
                                <a:gd name="f12" fmla="+- 0 5633 0"/>
                                <a:gd name="f13" fmla="+- 0 5634 0"/>
                                <a:gd name="f14" fmla="val 1150"/>
                                <a:gd name="f15" fmla="val 710"/>
                                <a:gd name="f16" fmla="val 1143"/>
                                <a:gd name="f17" fmla="val 721"/>
                                <a:gd name="f18" fmla="val 1145"/>
                                <a:gd name="f19" fmla="val 720"/>
                                <a:gd name="f20" fmla="val 1190"/>
                                <a:gd name="f21" fmla="val 1193"/>
                                <a:gd name="f22" fmla="val 718"/>
                                <a:gd name="f23" fmla="val 1194"/>
                                <a:gd name="f24" fmla="val 715"/>
                                <a:gd name="f25" fmla="+- 0 0 0"/>
                                <a:gd name="f26" fmla="*/ f3 1 1200"/>
                                <a:gd name="f27" fmla="*/ f4 1 776"/>
                                <a:gd name="f28" fmla="+- f8 0 4440"/>
                                <a:gd name="f29" fmla="+- f9 0 4440"/>
                                <a:gd name="f30" fmla="+- f10 0 4440"/>
                                <a:gd name="f31" fmla="+- f11 0 4440"/>
                                <a:gd name="f32" fmla="+- f12 0 4440"/>
                                <a:gd name="f33" fmla="+- f13 0 4440"/>
                                <a:gd name="f34" fmla="+- f7 0 f5"/>
                                <a:gd name="f35" fmla="+- f6 0 f5"/>
                                <a:gd name="f36" fmla="*/ f25 f0 1"/>
                                <a:gd name="f37" fmla="*/ f35 1 1200"/>
                                <a:gd name="f38" fmla="*/ f34 1 776"/>
                                <a:gd name="f39" fmla="*/ f28 f35 1"/>
                                <a:gd name="f40" fmla="*/ 1934 f34 1"/>
                                <a:gd name="f41" fmla="*/ f29 f35 1"/>
                                <a:gd name="f42" fmla="*/ 1945 f34 1"/>
                                <a:gd name="f43" fmla="*/ f30 f35 1"/>
                                <a:gd name="f44" fmla="*/ 1944 f34 1"/>
                                <a:gd name="f45" fmla="*/ f31 f35 1"/>
                                <a:gd name="f46" fmla="*/ f32 f35 1"/>
                                <a:gd name="f47" fmla="*/ 1942 f34 1"/>
                                <a:gd name="f48" fmla="*/ f33 f35 1"/>
                                <a:gd name="f49" fmla="*/ 1939 f34 1"/>
                                <a:gd name="f50" fmla="*/ f36 1 f2"/>
                                <a:gd name="f51" fmla="*/ f39 1 1200"/>
                                <a:gd name="f52" fmla="*/ f40 1 776"/>
                                <a:gd name="f53" fmla="*/ f41 1 1200"/>
                                <a:gd name="f54" fmla="*/ f42 1 776"/>
                                <a:gd name="f55" fmla="*/ f43 1 1200"/>
                                <a:gd name="f56" fmla="*/ f44 1 776"/>
                                <a:gd name="f57" fmla="*/ f45 1 1200"/>
                                <a:gd name="f58" fmla="*/ f46 1 1200"/>
                                <a:gd name="f59" fmla="*/ f47 1 776"/>
                                <a:gd name="f60" fmla="*/ f48 1 1200"/>
                                <a:gd name="f61" fmla="*/ f49 1 776"/>
                                <a:gd name="f62" fmla="*/ 0 1 f37"/>
                                <a:gd name="f63" fmla="*/ f6 1 f37"/>
                                <a:gd name="f64" fmla="*/ 0 1 f38"/>
                                <a:gd name="f65" fmla="*/ f7 1 f38"/>
                                <a:gd name="f66" fmla="+- f50 0 f1"/>
                                <a:gd name="f67" fmla="*/ f51 1 f37"/>
                                <a:gd name="f68" fmla="*/ f52 1 f38"/>
                                <a:gd name="f69" fmla="*/ f53 1 f37"/>
                                <a:gd name="f70" fmla="*/ f54 1 f38"/>
                                <a:gd name="f71" fmla="*/ f55 1 f37"/>
                                <a:gd name="f72" fmla="*/ f56 1 f38"/>
                                <a:gd name="f73" fmla="*/ f57 1 f37"/>
                                <a:gd name="f74" fmla="*/ f58 1 f37"/>
                                <a:gd name="f75" fmla="*/ f59 1 f38"/>
                                <a:gd name="f76" fmla="*/ f60 1 f37"/>
                                <a:gd name="f77" fmla="*/ f61 1 f38"/>
                                <a:gd name="f78" fmla="*/ f62 f26 1"/>
                                <a:gd name="f79" fmla="*/ f63 f26 1"/>
                                <a:gd name="f80" fmla="*/ f65 f27 1"/>
                                <a:gd name="f81" fmla="*/ f64 f27 1"/>
                                <a:gd name="f82" fmla="*/ f67 f26 1"/>
                                <a:gd name="f83" fmla="*/ f68 f27 1"/>
                                <a:gd name="f84" fmla="*/ f69 f26 1"/>
                                <a:gd name="f85" fmla="*/ f70 f27 1"/>
                                <a:gd name="f86" fmla="*/ f71 f26 1"/>
                                <a:gd name="f87" fmla="*/ f72 f27 1"/>
                                <a:gd name="f88" fmla="*/ f73 f26 1"/>
                                <a:gd name="f89" fmla="*/ f74 f26 1"/>
                                <a:gd name="f90" fmla="*/ f75 f27 1"/>
                                <a:gd name="f91" fmla="*/ f76 f26 1"/>
                                <a:gd name="f92" fmla="*/ f77 f2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6">
                                  <a:pos x="f82" y="f83"/>
                                </a:cxn>
                                <a:cxn ang="f66">
                                  <a:pos x="f84" y="f85"/>
                                </a:cxn>
                                <a:cxn ang="f66">
                                  <a:pos x="f86" y="f87"/>
                                </a:cxn>
                                <a:cxn ang="f66">
                                  <a:pos x="f88" y="f87"/>
                                </a:cxn>
                                <a:cxn ang="f66">
                                  <a:pos x="f89" y="f90"/>
                                </a:cxn>
                                <a:cxn ang="f66">
                                  <a:pos x="f91" y="f92"/>
                                </a:cxn>
                                <a:cxn ang="f66">
                                  <a:pos x="f82" y="f92"/>
                                </a:cxn>
                                <a:cxn ang="f66">
                                  <a:pos x="f82" y="f83"/>
                                </a:cxn>
                              </a:cxnLst>
                              <a:rect l="f78" t="f81" r="f79" b="f80"/>
                              <a:pathLst>
                                <a:path w="1200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14" y="f24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6" name="Freeform 714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88 0"/>
                                <a:gd name="f9" fmla="+- 0 4490 0"/>
                                <a:gd name="f10" fmla="+- 0 4492 0"/>
                                <a:gd name="f11" fmla="val 48"/>
                                <a:gd name="f12" fmla="val 710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34 f22 1"/>
                                <a:gd name="f29" fmla="*/ f20 f23 1"/>
                                <a:gd name="f30" fmla="*/ 1939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7" name="Freeform 713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638 0"/>
                                <a:gd name="f9" fmla="+- 0 5597 0"/>
                                <a:gd name="f10" fmla="+- 0 5590 0"/>
                                <a:gd name="f11" fmla="+- 0 5634 0"/>
                                <a:gd name="f12" fmla="val 1198"/>
                                <a:gd name="f13" fmla="val 701"/>
                                <a:gd name="f14" fmla="val 1157"/>
                                <a:gd name="f15" fmla="val 1150"/>
                                <a:gd name="f16" fmla="val 715"/>
                                <a:gd name="f17" fmla="val 1194"/>
                                <a:gd name="f18" fmla="val 703"/>
                                <a:gd name="f19" fmla="+- 0 0 0"/>
                                <a:gd name="f20" fmla="*/ f3 1 1200"/>
                                <a:gd name="f21" fmla="*/ f4 1 776"/>
                                <a:gd name="f22" fmla="+- f8 0 4440"/>
                                <a:gd name="f23" fmla="+- f9 0 4440"/>
                                <a:gd name="f24" fmla="+- f10 0 4440"/>
                                <a:gd name="f25" fmla="+- f11 0 4440"/>
                                <a:gd name="f26" fmla="+- f7 0 f5"/>
                                <a:gd name="f27" fmla="+- f6 0 f5"/>
                                <a:gd name="f28" fmla="*/ f19 f0 1"/>
                                <a:gd name="f29" fmla="*/ f27 1 1200"/>
                                <a:gd name="f30" fmla="*/ f26 1 776"/>
                                <a:gd name="f31" fmla="*/ f22 f27 1"/>
                                <a:gd name="f32" fmla="*/ 1925 f26 1"/>
                                <a:gd name="f33" fmla="*/ f23 f27 1"/>
                                <a:gd name="f34" fmla="*/ f24 f27 1"/>
                                <a:gd name="f35" fmla="*/ 1939 f26 1"/>
                                <a:gd name="f36" fmla="*/ f25 f27 1"/>
                                <a:gd name="f37" fmla="*/ 1927 f26 1"/>
                                <a:gd name="f38" fmla="*/ f28 1 f2"/>
                                <a:gd name="f39" fmla="*/ f31 1 1200"/>
                                <a:gd name="f40" fmla="*/ f32 1 776"/>
                                <a:gd name="f41" fmla="*/ f33 1 1200"/>
                                <a:gd name="f42" fmla="*/ f34 1 1200"/>
                                <a:gd name="f43" fmla="*/ f35 1 776"/>
                                <a:gd name="f44" fmla="*/ f36 1 1200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6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8" name="Freeform 712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84 0"/>
                                <a:gd name="f9" fmla="+- 0 4483 0"/>
                                <a:gd name="f10" fmla="+- 0 4486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25 f22 1"/>
                                <a:gd name="f29" fmla="*/ f20 f23 1"/>
                                <a:gd name="f30" fmla="*/ f21 f23 1"/>
                                <a:gd name="f31" fmla="*/ 1930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79" name="Freeform 711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639 0"/>
                                <a:gd name="f9" fmla="+- 0 5599 0"/>
                                <a:gd name="f10" fmla="+- 0 5594 0"/>
                                <a:gd name="f11" fmla="+- 0 5597 0"/>
                                <a:gd name="f12" fmla="+- 0 5638 0"/>
                                <a:gd name="f13" fmla="val 1199"/>
                                <a:gd name="f14" fmla="val 691"/>
                                <a:gd name="f15" fmla="val 1159"/>
                                <a:gd name="f16" fmla="val 1154"/>
                                <a:gd name="f17" fmla="val 706"/>
                                <a:gd name="f18" fmla="val 1157"/>
                                <a:gd name="f19" fmla="val 701"/>
                                <a:gd name="f20" fmla="val 1198"/>
                                <a:gd name="f21" fmla="+- 0 0 0"/>
                                <a:gd name="f22" fmla="*/ f3 1 1200"/>
                                <a:gd name="f23" fmla="*/ f4 1 776"/>
                                <a:gd name="f24" fmla="+- f8 0 4440"/>
                                <a:gd name="f25" fmla="+- f9 0 4440"/>
                                <a:gd name="f26" fmla="+- f10 0 4440"/>
                                <a:gd name="f27" fmla="+- f11 0 4440"/>
                                <a:gd name="f28" fmla="+- f12 0 4440"/>
                                <a:gd name="f29" fmla="+- f7 0 f5"/>
                                <a:gd name="f30" fmla="+- f6 0 f5"/>
                                <a:gd name="f31" fmla="*/ f21 f0 1"/>
                                <a:gd name="f32" fmla="*/ f30 1 1200"/>
                                <a:gd name="f33" fmla="*/ f29 1 776"/>
                                <a:gd name="f34" fmla="*/ f24 f30 1"/>
                                <a:gd name="f35" fmla="*/ 1915 f29 1"/>
                                <a:gd name="f36" fmla="*/ f25 f30 1"/>
                                <a:gd name="f37" fmla="*/ f26 f30 1"/>
                                <a:gd name="f38" fmla="*/ 1930 f29 1"/>
                                <a:gd name="f39" fmla="*/ f27 f30 1"/>
                                <a:gd name="f40" fmla="*/ 1925 f29 1"/>
                                <a:gd name="f41" fmla="*/ f28 f30 1"/>
                                <a:gd name="f42" fmla="*/ f31 1 f2"/>
                                <a:gd name="f43" fmla="*/ f34 1 1200"/>
                                <a:gd name="f44" fmla="*/ f35 1 776"/>
                                <a:gd name="f45" fmla="*/ f36 1 1200"/>
                                <a:gd name="f46" fmla="*/ f37 1 1200"/>
                                <a:gd name="f47" fmla="*/ f38 1 776"/>
                                <a:gd name="f48" fmla="*/ f39 1 1200"/>
                                <a:gd name="f49" fmla="*/ f40 1 776"/>
                                <a:gd name="f50" fmla="*/ f41 1 120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200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0" name="Freeform 710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81 0"/>
                                <a:gd name="f9" fmla="+- 0 4482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200"/>
                                <a:gd name="f16" fmla="*/ f4 1 776"/>
                                <a:gd name="f17" fmla="+- f8 0 4440"/>
                                <a:gd name="f18" fmla="+- f9 0 4440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915 f19 1"/>
                                <a:gd name="f26" fmla="*/ 1920 f19 1"/>
                                <a:gd name="f27" fmla="*/ f18 f20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776"/>
                                <a:gd name="f32" fmla="*/ f27 1 1200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1" name="Freeform 709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97 0"/>
                                <a:gd name="f9" fmla="+- 0 5599 0"/>
                                <a:gd name="f10" fmla="+- 0 5639 0"/>
                                <a:gd name="f11" fmla="+- 0 5640 0"/>
                                <a:gd name="f12" fmla="val 1157"/>
                                <a:gd name="f13" fmla="val 82"/>
                                <a:gd name="f14" fmla="val 1159"/>
                                <a:gd name="f15" fmla="val 96"/>
                                <a:gd name="f16" fmla="val 684"/>
                                <a:gd name="f17" fmla="val 696"/>
                                <a:gd name="f18" fmla="val 691"/>
                                <a:gd name="f19" fmla="val 1199"/>
                                <a:gd name="f20" fmla="val 91"/>
                                <a:gd name="f21" fmla="val 86"/>
                                <a:gd name="f22" fmla="+- 0 0 0"/>
                                <a:gd name="f23" fmla="*/ f3 1 1200"/>
                                <a:gd name="f24" fmla="*/ f4 1 776"/>
                                <a:gd name="f25" fmla="+- f8 0 4440"/>
                                <a:gd name="f26" fmla="+- f9 0 4440"/>
                                <a:gd name="f27" fmla="+- f10 0 4440"/>
                                <a:gd name="f28" fmla="+- f11 0 4440"/>
                                <a:gd name="f29" fmla="+- f7 0 f5"/>
                                <a:gd name="f30" fmla="+- f6 0 f5"/>
                                <a:gd name="f31" fmla="*/ f22 f0 1"/>
                                <a:gd name="f32" fmla="*/ f30 1 1200"/>
                                <a:gd name="f33" fmla="*/ f29 1 776"/>
                                <a:gd name="f34" fmla="*/ f25 f30 1"/>
                                <a:gd name="f35" fmla="*/ 1306 f29 1"/>
                                <a:gd name="f36" fmla="*/ f26 f30 1"/>
                                <a:gd name="f37" fmla="*/ 1320 f29 1"/>
                                <a:gd name="f38" fmla="*/ 1908 f29 1"/>
                                <a:gd name="f39" fmla="*/ 1920 f29 1"/>
                                <a:gd name="f40" fmla="*/ 1915 f29 1"/>
                                <a:gd name="f41" fmla="*/ f27 f30 1"/>
                                <a:gd name="f42" fmla="*/ f28 f30 1"/>
                                <a:gd name="f43" fmla="*/ 1315 f29 1"/>
                                <a:gd name="f44" fmla="*/ 1310 f29 1"/>
                                <a:gd name="f45" fmla="*/ f31 1 f2"/>
                                <a:gd name="f46" fmla="*/ f34 1 1200"/>
                                <a:gd name="f47" fmla="*/ f35 1 776"/>
                                <a:gd name="f48" fmla="*/ f36 1 1200"/>
                                <a:gd name="f49" fmla="*/ f37 1 776"/>
                                <a:gd name="f50" fmla="*/ f38 1 776"/>
                                <a:gd name="f51" fmla="*/ f39 1 776"/>
                                <a:gd name="f52" fmla="*/ f40 1 776"/>
                                <a:gd name="f53" fmla="*/ f41 1 1200"/>
                                <a:gd name="f54" fmla="*/ f42 1 1200"/>
                                <a:gd name="f55" fmla="*/ f43 1 776"/>
                                <a:gd name="f56" fmla="*/ f44 1 776"/>
                                <a:gd name="f57" fmla="*/ 0 1 f32"/>
                                <a:gd name="f58" fmla="*/ f6 1 f32"/>
                                <a:gd name="f59" fmla="*/ 0 1 f33"/>
                                <a:gd name="f60" fmla="*/ f7 1 f33"/>
                                <a:gd name="f61" fmla="+- f45 0 f1"/>
                                <a:gd name="f62" fmla="*/ f46 1 f32"/>
                                <a:gd name="f63" fmla="*/ f47 1 f33"/>
                                <a:gd name="f64" fmla="*/ f48 1 f32"/>
                                <a:gd name="f65" fmla="*/ f49 1 f33"/>
                                <a:gd name="f66" fmla="*/ f50 1 f33"/>
                                <a:gd name="f67" fmla="*/ f51 1 f33"/>
                                <a:gd name="f68" fmla="*/ f52 1 f33"/>
                                <a:gd name="f69" fmla="*/ f53 1 f32"/>
                                <a:gd name="f70" fmla="*/ f54 1 f32"/>
                                <a:gd name="f71" fmla="*/ f55 1 f33"/>
                                <a:gd name="f72" fmla="*/ f56 1 f33"/>
                                <a:gd name="f73" fmla="*/ f57 f23 1"/>
                                <a:gd name="f74" fmla="*/ f58 f23 1"/>
                                <a:gd name="f75" fmla="*/ f60 f24 1"/>
                                <a:gd name="f76" fmla="*/ f59 f24 1"/>
                                <a:gd name="f77" fmla="*/ f62 f23 1"/>
                                <a:gd name="f78" fmla="*/ f63 f24 1"/>
                                <a:gd name="f79" fmla="*/ f64 f23 1"/>
                                <a:gd name="f80" fmla="*/ f65 f24 1"/>
                                <a:gd name="f81" fmla="*/ f66 f24 1"/>
                                <a:gd name="f82" fmla="*/ f67 f24 1"/>
                                <a:gd name="f83" fmla="*/ f68 f24 1"/>
                                <a:gd name="f84" fmla="*/ f69 f23 1"/>
                                <a:gd name="f85" fmla="*/ f70 f23 1"/>
                                <a:gd name="f86" fmla="*/ f71 f24 1"/>
                                <a:gd name="f87" fmla="*/ f72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7" y="f78"/>
                                </a:cxn>
                                <a:cxn ang="f61">
                                  <a:pos x="f79" y="f80"/>
                                </a:cxn>
                                <a:cxn ang="f61">
                                  <a:pos x="f79" y="f81"/>
                                </a:cxn>
                                <a:cxn ang="f61">
                                  <a:pos x="f77" y="f82"/>
                                </a:cxn>
                                <a:cxn ang="f61">
                                  <a:pos x="f79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5" y="f81"/>
                                </a:cxn>
                                <a:cxn ang="f61">
                                  <a:pos x="f85" y="f86"/>
                                </a:cxn>
                                <a:cxn ang="f61">
                                  <a:pos x="f84" y="f87"/>
                                </a:cxn>
                                <a:cxn ang="f61">
                                  <a:pos x="f79" y="f87"/>
                                </a:cxn>
                                <a:cxn ang="f61">
                                  <a:pos x="f77" y="f78"/>
                                </a:cxn>
                              </a:cxnLst>
                              <a:rect l="f73" t="f76" r="f74" b="f75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4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4" y="f21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2" name="Freeform 708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82 0"/>
                                <a:gd name="f9" fmla="+- 0 4481 0"/>
                                <a:gd name="f10" fmla="val 42"/>
                                <a:gd name="f11" fmla="val 82"/>
                                <a:gd name="f12" fmla="val 41"/>
                                <a:gd name="f13" fmla="val 86"/>
                                <a:gd name="f14" fmla="+- 0 0 0"/>
                                <a:gd name="f15" fmla="*/ f3 1 1200"/>
                                <a:gd name="f16" fmla="*/ f4 1 776"/>
                                <a:gd name="f17" fmla="+- f8 0 4440"/>
                                <a:gd name="f18" fmla="+- f9 0 4440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306 f19 1"/>
                                <a:gd name="f26" fmla="*/ f18 f20 1"/>
                                <a:gd name="f27" fmla="*/ 1310 f19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1200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3" name="Freeform 707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94 0"/>
                                <a:gd name="f9" fmla="+- 0 5599 0"/>
                                <a:gd name="f10" fmla="+- 0 5639 0"/>
                                <a:gd name="f11" fmla="+- 0 5638 0"/>
                                <a:gd name="f12" fmla="+- 0 5597 0"/>
                                <a:gd name="f13" fmla="val 1154"/>
                                <a:gd name="f14" fmla="val 72"/>
                                <a:gd name="f15" fmla="val 1159"/>
                                <a:gd name="f16" fmla="val 86"/>
                                <a:gd name="f17" fmla="val 1199"/>
                                <a:gd name="f18" fmla="val 1198"/>
                                <a:gd name="f19" fmla="val 77"/>
                                <a:gd name="f20" fmla="val 74"/>
                                <a:gd name="f21" fmla="val 1157"/>
                                <a:gd name="f22" fmla="+- 0 0 0"/>
                                <a:gd name="f23" fmla="*/ f3 1 1200"/>
                                <a:gd name="f24" fmla="*/ f4 1 776"/>
                                <a:gd name="f25" fmla="+- f8 0 4440"/>
                                <a:gd name="f26" fmla="+- f9 0 4440"/>
                                <a:gd name="f27" fmla="+- f10 0 4440"/>
                                <a:gd name="f28" fmla="+- f11 0 4440"/>
                                <a:gd name="f29" fmla="+- f12 0 4440"/>
                                <a:gd name="f30" fmla="+- f7 0 f5"/>
                                <a:gd name="f31" fmla="+- f6 0 f5"/>
                                <a:gd name="f32" fmla="*/ f22 f0 1"/>
                                <a:gd name="f33" fmla="*/ f31 1 1200"/>
                                <a:gd name="f34" fmla="*/ f30 1 776"/>
                                <a:gd name="f35" fmla="*/ f25 f31 1"/>
                                <a:gd name="f36" fmla="*/ 1296 f30 1"/>
                                <a:gd name="f37" fmla="*/ f26 f31 1"/>
                                <a:gd name="f38" fmla="*/ 1310 f30 1"/>
                                <a:gd name="f39" fmla="*/ f27 f31 1"/>
                                <a:gd name="f40" fmla="*/ f28 f31 1"/>
                                <a:gd name="f41" fmla="*/ 1301 f30 1"/>
                                <a:gd name="f42" fmla="*/ 1298 f30 1"/>
                                <a:gd name="f43" fmla="*/ f29 f31 1"/>
                                <a:gd name="f44" fmla="*/ f32 1 f2"/>
                                <a:gd name="f45" fmla="*/ f35 1 1200"/>
                                <a:gd name="f46" fmla="*/ f36 1 776"/>
                                <a:gd name="f47" fmla="*/ f37 1 1200"/>
                                <a:gd name="f48" fmla="*/ f38 1 776"/>
                                <a:gd name="f49" fmla="*/ f39 1 1200"/>
                                <a:gd name="f50" fmla="*/ f40 1 1200"/>
                                <a:gd name="f51" fmla="*/ f41 1 776"/>
                                <a:gd name="f52" fmla="*/ f42 1 776"/>
                                <a:gd name="f53" fmla="*/ f43 1 1200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4"/>
                                <a:gd name="f63" fmla="*/ f49 1 f33"/>
                                <a:gd name="f64" fmla="*/ f50 1 f33"/>
                                <a:gd name="f65" fmla="*/ f51 1 f34"/>
                                <a:gd name="f66" fmla="*/ f52 1 f34"/>
                                <a:gd name="f67" fmla="*/ f53 1 f33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4 1"/>
                                <a:gd name="f76" fmla="*/ f63 f23 1"/>
                                <a:gd name="f77" fmla="*/ f64 f23 1"/>
                                <a:gd name="f78" fmla="*/ f65 f24 1"/>
                                <a:gd name="f79" fmla="*/ f66 f24 1"/>
                                <a:gd name="f80" fmla="*/ f67 f2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5"/>
                                </a:cxn>
                                <a:cxn ang="f58">
                                  <a:pos x="f76" y="f75"/>
                                </a:cxn>
                                <a:cxn ang="f58">
                                  <a:pos x="f77" y="f78"/>
                                </a:cxn>
                                <a:cxn ang="f58">
                                  <a:pos x="f77" y="f79"/>
                                </a:cxn>
                                <a:cxn ang="f58">
                                  <a:pos x="f80" y="f79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1200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18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4" name="Freeform 706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86 0"/>
                                <a:gd name="f9" fmla="+- 0 4483 0"/>
                                <a:gd name="f10" fmla="+- 0 4485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96 f22 1"/>
                                <a:gd name="f29" fmla="*/ f20 f23 1"/>
                                <a:gd name="f30" fmla="*/ 1298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5" name="Freeform 705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634 0"/>
                                <a:gd name="f9" fmla="+- 0 5590 0"/>
                                <a:gd name="f10" fmla="+- 0 5597 0"/>
                                <a:gd name="f11" fmla="+- 0 5638 0"/>
                                <a:gd name="f12" fmla="val 1194"/>
                                <a:gd name="f13" fmla="val 62"/>
                                <a:gd name="f14" fmla="val 1150"/>
                                <a:gd name="f15" fmla="val 1157"/>
                                <a:gd name="f16" fmla="val 74"/>
                                <a:gd name="f17" fmla="val 1198"/>
                                <a:gd name="f18" fmla="+- 0 0 0"/>
                                <a:gd name="f19" fmla="*/ f3 1 1200"/>
                                <a:gd name="f20" fmla="*/ f4 1 776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286 f25 1"/>
                                <a:gd name="f32" fmla="*/ f22 f26 1"/>
                                <a:gd name="f33" fmla="*/ f23 f26 1"/>
                                <a:gd name="f34" fmla="*/ 1298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6" name="Freeform 704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490 0"/>
                                <a:gd name="f9" fmla="+- 0 4488 0"/>
                                <a:gd name="f10" fmla="+- 0 4489 0"/>
                                <a:gd name="f11" fmla="val 50"/>
                                <a:gd name="f12" fmla="val 62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86 f22 1"/>
                                <a:gd name="f29" fmla="*/ f20 f23 1"/>
                                <a:gd name="f30" fmla="*/ 1289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7" name="Freeform 703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83 0"/>
                                <a:gd name="f9" fmla="+- 0 5590 0"/>
                                <a:gd name="f10" fmla="+- 0 5634 0"/>
                                <a:gd name="f11" fmla="+- 0 5633 0"/>
                                <a:gd name="f12" fmla="+- 0 5585 0"/>
                                <a:gd name="f13" fmla="val 1143"/>
                                <a:gd name="f14" fmla="val 56"/>
                                <a:gd name="f15" fmla="val 1150"/>
                                <a:gd name="f16" fmla="val 65"/>
                                <a:gd name="f17" fmla="val 62"/>
                                <a:gd name="f18" fmla="val 1194"/>
                                <a:gd name="f19" fmla="val 1193"/>
                                <a:gd name="f20" fmla="val 60"/>
                                <a:gd name="f21" fmla="val 58"/>
                                <a:gd name="f22" fmla="val 1145"/>
                                <a:gd name="f23" fmla="+- 0 0 0"/>
                                <a:gd name="f24" fmla="*/ f3 1 1200"/>
                                <a:gd name="f25" fmla="*/ f4 1 776"/>
                                <a:gd name="f26" fmla="+- f8 0 4440"/>
                                <a:gd name="f27" fmla="+- f9 0 4440"/>
                                <a:gd name="f28" fmla="+- f10 0 4440"/>
                                <a:gd name="f29" fmla="+- f11 0 4440"/>
                                <a:gd name="f30" fmla="+- f12 0 4440"/>
                                <a:gd name="f31" fmla="+- f7 0 f5"/>
                                <a:gd name="f32" fmla="+- f6 0 f5"/>
                                <a:gd name="f33" fmla="*/ f23 f0 1"/>
                                <a:gd name="f34" fmla="*/ f32 1 1200"/>
                                <a:gd name="f35" fmla="*/ f31 1 776"/>
                                <a:gd name="f36" fmla="*/ f26 f32 1"/>
                                <a:gd name="f37" fmla="*/ 1280 f31 1"/>
                                <a:gd name="f38" fmla="*/ f27 f32 1"/>
                                <a:gd name="f39" fmla="*/ 1289 f31 1"/>
                                <a:gd name="f40" fmla="*/ 1286 f31 1"/>
                                <a:gd name="f41" fmla="*/ f28 f32 1"/>
                                <a:gd name="f42" fmla="*/ f29 f32 1"/>
                                <a:gd name="f43" fmla="*/ 1284 f31 1"/>
                                <a:gd name="f44" fmla="*/ 1282 f31 1"/>
                                <a:gd name="f45" fmla="*/ f30 f32 1"/>
                                <a:gd name="f46" fmla="*/ f33 1 f2"/>
                                <a:gd name="f47" fmla="*/ f36 1 1200"/>
                                <a:gd name="f48" fmla="*/ f37 1 776"/>
                                <a:gd name="f49" fmla="*/ f38 1 1200"/>
                                <a:gd name="f50" fmla="*/ f39 1 776"/>
                                <a:gd name="f51" fmla="*/ f40 1 776"/>
                                <a:gd name="f52" fmla="*/ f41 1 1200"/>
                                <a:gd name="f53" fmla="*/ f42 1 1200"/>
                                <a:gd name="f54" fmla="*/ f43 1 776"/>
                                <a:gd name="f55" fmla="*/ f44 1 776"/>
                                <a:gd name="f56" fmla="*/ f45 1 1200"/>
                                <a:gd name="f57" fmla="*/ 0 1 f34"/>
                                <a:gd name="f58" fmla="*/ f6 1 f34"/>
                                <a:gd name="f59" fmla="*/ 0 1 f35"/>
                                <a:gd name="f60" fmla="*/ f7 1 f35"/>
                                <a:gd name="f61" fmla="+- f46 0 f1"/>
                                <a:gd name="f62" fmla="*/ f47 1 f34"/>
                                <a:gd name="f63" fmla="*/ f48 1 f35"/>
                                <a:gd name="f64" fmla="*/ f49 1 f34"/>
                                <a:gd name="f65" fmla="*/ f50 1 f35"/>
                                <a:gd name="f66" fmla="*/ f51 1 f35"/>
                                <a:gd name="f67" fmla="*/ f52 1 f34"/>
                                <a:gd name="f68" fmla="*/ f53 1 f34"/>
                                <a:gd name="f69" fmla="*/ f54 1 f35"/>
                                <a:gd name="f70" fmla="*/ f55 1 f35"/>
                                <a:gd name="f71" fmla="*/ f56 1 f34"/>
                                <a:gd name="f72" fmla="*/ f57 f24 1"/>
                                <a:gd name="f73" fmla="*/ f58 f24 1"/>
                                <a:gd name="f74" fmla="*/ f60 f25 1"/>
                                <a:gd name="f75" fmla="*/ f59 f25 1"/>
                                <a:gd name="f76" fmla="*/ f62 f24 1"/>
                                <a:gd name="f77" fmla="*/ f63 f25 1"/>
                                <a:gd name="f78" fmla="*/ f64 f24 1"/>
                                <a:gd name="f79" fmla="*/ f65 f25 1"/>
                                <a:gd name="f80" fmla="*/ f66 f25 1"/>
                                <a:gd name="f81" fmla="*/ f67 f24 1"/>
                                <a:gd name="f82" fmla="*/ f68 f24 1"/>
                                <a:gd name="f83" fmla="*/ f69 f25 1"/>
                                <a:gd name="f84" fmla="*/ f70 f25 1"/>
                                <a:gd name="f85" fmla="*/ f71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6" y="f77"/>
                                </a:cxn>
                                <a:cxn ang="f61">
                                  <a:pos x="f78" y="f79"/>
                                </a:cxn>
                                <a:cxn ang="f61">
                                  <a:pos x="f78" y="f80"/>
                                </a:cxn>
                                <a:cxn ang="f61">
                                  <a:pos x="f81" y="f80"/>
                                </a:cxn>
                                <a:cxn ang="f61">
                                  <a:pos x="f82" y="f83"/>
                                </a:cxn>
                                <a:cxn ang="f61">
                                  <a:pos x="f82" y="f84"/>
                                </a:cxn>
                                <a:cxn ang="f61">
                                  <a:pos x="f85" y="f84"/>
                                </a:cxn>
                                <a:cxn ang="f61">
                                  <a:pos x="f76" y="f77"/>
                                </a:cxn>
                              </a:cxnLst>
                              <a:rect l="f72" t="f75" r="f73" b="f74"/>
                              <a:pathLst>
                                <a:path w="1200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5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8" name="Freeform 702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82 0"/>
                                <a:gd name="f9" fmla="+- 0 5583 0"/>
                                <a:gd name="f10" fmla="+- 0 5585 0"/>
                                <a:gd name="f11" fmla="val 1142"/>
                                <a:gd name="f12" fmla="val 55"/>
                                <a:gd name="f13" fmla="val 1143"/>
                                <a:gd name="f14" fmla="val 56"/>
                                <a:gd name="f15" fmla="val 1145"/>
                                <a:gd name="f16" fmla="val 58"/>
                                <a:gd name="f17" fmla="+- 0 0 0"/>
                                <a:gd name="f18" fmla="*/ f3 1 1200"/>
                                <a:gd name="f19" fmla="*/ f4 1 776"/>
                                <a:gd name="f20" fmla="+- f8 0 4440"/>
                                <a:gd name="f21" fmla="+- f9 0 4440"/>
                                <a:gd name="f22" fmla="+- f10 0 4440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6"/>
                                <a:gd name="f28" fmla="*/ f20 f24 1"/>
                                <a:gd name="f29" fmla="*/ 1279 f23 1"/>
                                <a:gd name="f30" fmla="*/ f21 f24 1"/>
                                <a:gd name="f31" fmla="*/ 1280 f23 1"/>
                                <a:gd name="f32" fmla="*/ f22 f24 1"/>
                                <a:gd name="f33" fmla="*/ 1282 f23 1"/>
                                <a:gd name="f34" fmla="*/ f25 1 f2"/>
                                <a:gd name="f35" fmla="*/ f28 1 1200"/>
                                <a:gd name="f36" fmla="*/ f29 1 776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89" name="Freeform 701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630 0"/>
                                <a:gd name="f9" fmla="+- 0 5582 0"/>
                                <a:gd name="f10" fmla="+- 0 5585 0"/>
                                <a:gd name="f11" fmla="val 1190"/>
                                <a:gd name="f12" fmla="val 55"/>
                                <a:gd name="f13" fmla="val 1142"/>
                                <a:gd name="f14" fmla="val 1145"/>
                                <a:gd name="f15" fmla="val 58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79 f22 1"/>
                                <a:gd name="f29" fmla="*/ f20 f23 1"/>
                                <a:gd name="f30" fmla="*/ f21 f23 1"/>
                                <a:gd name="f31" fmla="*/ 1282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0" name="Freeform 700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73 0"/>
                                <a:gd name="f9" fmla="+- 0 5583 0"/>
                                <a:gd name="f10" fmla="+- 0 5582 0"/>
                                <a:gd name="f11" fmla="+- 0 5630 0"/>
                                <a:gd name="f12" fmla="+- 0 5628 0"/>
                                <a:gd name="f13" fmla="+- 0 5578 0"/>
                                <a:gd name="f14" fmla="val 1133"/>
                                <a:gd name="f15" fmla="val 48"/>
                                <a:gd name="f16" fmla="val 1143"/>
                                <a:gd name="f17" fmla="val 56"/>
                                <a:gd name="f18" fmla="val 1142"/>
                                <a:gd name="f19" fmla="val 55"/>
                                <a:gd name="f20" fmla="val 1190"/>
                                <a:gd name="f21" fmla="val 1188"/>
                                <a:gd name="f22" fmla="val 50"/>
                                <a:gd name="f23" fmla="val 1138"/>
                                <a:gd name="f24" fmla="+- 0 0 0"/>
                                <a:gd name="f25" fmla="*/ f3 1 1200"/>
                                <a:gd name="f26" fmla="*/ f4 1 776"/>
                                <a:gd name="f27" fmla="+- f8 0 4440"/>
                                <a:gd name="f28" fmla="+- f9 0 4440"/>
                                <a:gd name="f29" fmla="+- f10 0 4440"/>
                                <a:gd name="f30" fmla="+- f11 0 4440"/>
                                <a:gd name="f31" fmla="+- f12 0 4440"/>
                                <a:gd name="f32" fmla="+- f13 0 4440"/>
                                <a:gd name="f33" fmla="+- f7 0 f5"/>
                                <a:gd name="f34" fmla="+- f6 0 f5"/>
                                <a:gd name="f35" fmla="*/ f24 f0 1"/>
                                <a:gd name="f36" fmla="*/ f34 1 1200"/>
                                <a:gd name="f37" fmla="*/ f33 1 776"/>
                                <a:gd name="f38" fmla="*/ f27 f34 1"/>
                                <a:gd name="f39" fmla="*/ 1272 f33 1"/>
                                <a:gd name="f40" fmla="*/ f28 f34 1"/>
                                <a:gd name="f41" fmla="*/ 1280 f33 1"/>
                                <a:gd name="f42" fmla="*/ f29 f34 1"/>
                                <a:gd name="f43" fmla="*/ 1279 f33 1"/>
                                <a:gd name="f44" fmla="*/ f30 f34 1"/>
                                <a:gd name="f45" fmla="*/ f31 f34 1"/>
                                <a:gd name="f46" fmla="*/ 1274 f33 1"/>
                                <a:gd name="f47" fmla="*/ f32 f34 1"/>
                                <a:gd name="f48" fmla="*/ f35 1 f2"/>
                                <a:gd name="f49" fmla="*/ f38 1 1200"/>
                                <a:gd name="f50" fmla="*/ f39 1 776"/>
                                <a:gd name="f51" fmla="*/ f40 1 1200"/>
                                <a:gd name="f52" fmla="*/ f41 1 776"/>
                                <a:gd name="f53" fmla="*/ f42 1 1200"/>
                                <a:gd name="f54" fmla="*/ f43 1 776"/>
                                <a:gd name="f55" fmla="*/ f44 1 1200"/>
                                <a:gd name="f56" fmla="*/ f45 1 1200"/>
                                <a:gd name="f57" fmla="*/ f46 1 776"/>
                                <a:gd name="f58" fmla="*/ f47 1 1200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200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1" name="Freeform 699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506 0"/>
                                <a:gd name="f9" fmla="+- 0 4505 0"/>
                                <a:gd name="f10" fmla="+- 0 4502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72 f22 1"/>
                                <a:gd name="f29" fmla="*/ f20 f23 1"/>
                                <a:gd name="f30" fmla="*/ f21 f23 1"/>
                                <a:gd name="f31" fmla="*/ 1274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2" name="Freeform 698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623 0"/>
                                <a:gd name="f9" fmla="+- 0 5566 0"/>
                                <a:gd name="f10" fmla="+- 0 5578 0"/>
                                <a:gd name="f11" fmla="+- 0 5628 0"/>
                                <a:gd name="f12" fmla="val 1183"/>
                                <a:gd name="f13" fmla="val 43"/>
                                <a:gd name="f14" fmla="val 1126"/>
                                <a:gd name="f15" fmla="val 1138"/>
                                <a:gd name="f16" fmla="val 50"/>
                                <a:gd name="f17" fmla="val 1188"/>
                                <a:gd name="f18" fmla="+- 0 0 0"/>
                                <a:gd name="f19" fmla="*/ f3 1 1200"/>
                                <a:gd name="f20" fmla="*/ f4 1 776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267 f25 1"/>
                                <a:gd name="f32" fmla="*/ f22 f26 1"/>
                                <a:gd name="f33" fmla="*/ f23 f26 1"/>
                                <a:gd name="f34" fmla="*/ 1274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3" name="Freeform 697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614 0"/>
                                <a:gd name="f9" fmla="+- 0 4466 0"/>
                                <a:gd name="f10" fmla="+- 0 4457 0"/>
                                <a:gd name="f11" fmla="+- 0 4514 0"/>
                                <a:gd name="f12" fmla="+- 0 4512 0"/>
                                <a:gd name="f13" fmla="+- 0 4524 0"/>
                                <a:gd name="f14" fmla="+- 0 5621 0"/>
                                <a:gd name="f15" fmla="val 1174"/>
                                <a:gd name="f16" fmla="val 29"/>
                                <a:gd name="f17" fmla="val 26"/>
                                <a:gd name="f18" fmla="val 17"/>
                                <a:gd name="f19" fmla="val 41"/>
                                <a:gd name="f20" fmla="val 43"/>
                                <a:gd name="f21" fmla="val 74"/>
                                <a:gd name="f22" fmla="val 72"/>
                                <a:gd name="f23" fmla="val 46"/>
                                <a:gd name="f24" fmla="val 84"/>
                                <a:gd name="f25" fmla="val 1181"/>
                                <a:gd name="f26" fmla="+- 0 0 0"/>
                                <a:gd name="f27" fmla="*/ f3 1 1200"/>
                                <a:gd name="f28" fmla="*/ f4 1 776"/>
                                <a:gd name="f29" fmla="+- f8 0 4440"/>
                                <a:gd name="f30" fmla="+- f9 0 4440"/>
                                <a:gd name="f31" fmla="+- f10 0 4440"/>
                                <a:gd name="f32" fmla="+- f11 0 4440"/>
                                <a:gd name="f33" fmla="+- f12 0 4440"/>
                                <a:gd name="f34" fmla="+- f13 0 4440"/>
                                <a:gd name="f35" fmla="+- f14 0 4440"/>
                                <a:gd name="f36" fmla="+- f7 0 f5"/>
                                <a:gd name="f37" fmla="+- f6 0 f5"/>
                                <a:gd name="f38" fmla="*/ f26 f0 1"/>
                                <a:gd name="f39" fmla="*/ f37 1 1200"/>
                                <a:gd name="f40" fmla="*/ f36 1 776"/>
                                <a:gd name="f41" fmla="*/ f29 f37 1"/>
                                <a:gd name="f42" fmla="*/ 1253 f36 1"/>
                                <a:gd name="f43" fmla="*/ f30 f37 1"/>
                                <a:gd name="f44" fmla="*/ f31 f37 1"/>
                                <a:gd name="f45" fmla="*/ 1265 f36 1"/>
                                <a:gd name="f46" fmla="*/ 1267 f36 1"/>
                                <a:gd name="f47" fmla="*/ f32 f37 1"/>
                                <a:gd name="f48" fmla="*/ f33 f37 1"/>
                                <a:gd name="f49" fmla="*/ 1270 f36 1"/>
                                <a:gd name="f50" fmla="*/ f34 f37 1"/>
                                <a:gd name="f51" fmla="*/ f35 f37 1"/>
                                <a:gd name="f52" fmla="*/ f38 1 f2"/>
                                <a:gd name="f53" fmla="*/ f41 1 1200"/>
                                <a:gd name="f54" fmla="*/ f42 1 776"/>
                                <a:gd name="f55" fmla="*/ f43 1 1200"/>
                                <a:gd name="f56" fmla="*/ f44 1 1200"/>
                                <a:gd name="f57" fmla="*/ f45 1 776"/>
                                <a:gd name="f58" fmla="*/ f46 1 776"/>
                                <a:gd name="f59" fmla="*/ f47 1 1200"/>
                                <a:gd name="f60" fmla="*/ f48 1 1200"/>
                                <a:gd name="f61" fmla="*/ f49 1 776"/>
                                <a:gd name="f62" fmla="*/ f50 1 1200"/>
                                <a:gd name="f63" fmla="*/ f51 1 1200"/>
                                <a:gd name="f64" fmla="*/ 0 1 f39"/>
                                <a:gd name="f65" fmla="*/ f6 1 f39"/>
                                <a:gd name="f66" fmla="*/ 0 1 f40"/>
                                <a:gd name="f67" fmla="*/ f7 1 f40"/>
                                <a:gd name="f68" fmla="+- f52 0 f1"/>
                                <a:gd name="f69" fmla="*/ f53 1 f39"/>
                                <a:gd name="f70" fmla="*/ f54 1 f40"/>
                                <a:gd name="f71" fmla="*/ f55 1 f39"/>
                                <a:gd name="f72" fmla="*/ f56 1 f39"/>
                                <a:gd name="f73" fmla="*/ f57 1 f40"/>
                                <a:gd name="f74" fmla="*/ f58 1 f40"/>
                                <a:gd name="f75" fmla="*/ f59 1 f39"/>
                                <a:gd name="f76" fmla="*/ f60 1 f39"/>
                                <a:gd name="f77" fmla="*/ f61 1 f40"/>
                                <a:gd name="f78" fmla="*/ f62 1 f39"/>
                                <a:gd name="f79" fmla="*/ f63 1 f39"/>
                                <a:gd name="f80" fmla="*/ f64 f27 1"/>
                                <a:gd name="f81" fmla="*/ f65 f27 1"/>
                                <a:gd name="f82" fmla="*/ f67 f28 1"/>
                                <a:gd name="f83" fmla="*/ f66 f28 1"/>
                                <a:gd name="f84" fmla="*/ f69 f27 1"/>
                                <a:gd name="f85" fmla="*/ f70 f28 1"/>
                                <a:gd name="f86" fmla="*/ f71 f27 1"/>
                                <a:gd name="f87" fmla="*/ f72 f27 1"/>
                                <a:gd name="f88" fmla="*/ f73 f28 1"/>
                                <a:gd name="f89" fmla="*/ f74 f28 1"/>
                                <a:gd name="f90" fmla="*/ f75 f27 1"/>
                                <a:gd name="f91" fmla="*/ f76 f27 1"/>
                                <a:gd name="f92" fmla="*/ f77 f28 1"/>
                                <a:gd name="f93" fmla="*/ f78 f27 1"/>
                                <a:gd name="f94" fmla="*/ f79 f2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8">
                                  <a:pos x="f84" y="f85"/>
                                </a:cxn>
                                <a:cxn ang="f68">
                                  <a:pos x="f86" y="f85"/>
                                </a:cxn>
                                <a:cxn ang="f68">
                                  <a:pos x="f87" y="f88"/>
                                </a:cxn>
                                <a:cxn ang="f68">
                                  <a:pos x="f87" y="f89"/>
                                </a:cxn>
                                <a:cxn ang="f68">
                                  <a:pos x="f90" y="f89"/>
                                </a:cxn>
                                <a:cxn ang="f68">
                                  <a:pos x="f91" y="f92"/>
                                </a:cxn>
                                <a:cxn ang="f68">
                                  <a:pos x="f93" y="f88"/>
                                </a:cxn>
                                <a:cxn ang="f68">
                                  <a:pos x="f94" y="f88"/>
                                </a:cxn>
                                <a:cxn ang="f68">
                                  <a:pos x="f84" y="f85"/>
                                </a:cxn>
                              </a:cxnLst>
                              <a:rect l="f80" t="f83" r="f81" b="f82"/>
                              <a:pathLst>
                                <a:path w="1200" h="776">
                                  <a:moveTo>
                                    <a:pt x="f15" y="f16"/>
                                  </a:move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18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19"/>
                                  </a:lnTo>
                                  <a:lnTo>
                                    <a:pt x="f25" y="f19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4" name="Freeform 696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623 0"/>
                                <a:gd name="f9" fmla="+- 0 5554 0"/>
                                <a:gd name="f10" fmla="+- 0 5568 0"/>
                                <a:gd name="f11" fmla="+- 0 5566 0"/>
                                <a:gd name="f12" fmla="val 1183"/>
                                <a:gd name="f13" fmla="val 41"/>
                                <a:gd name="f14" fmla="val 1114"/>
                                <a:gd name="f15" fmla="val 1128"/>
                                <a:gd name="f16" fmla="val 46"/>
                                <a:gd name="f17" fmla="val 1126"/>
                                <a:gd name="f18" fmla="val 43"/>
                                <a:gd name="f19" fmla="+- 0 0 0"/>
                                <a:gd name="f20" fmla="*/ f3 1 1200"/>
                                <a:gd name="f21" fmla="*/ f4 1 776"/>
                                <a:gd name="f22" fmla="+- f8 0 4440"/>
                                <a:gd name="f23" fmla="+- f9 0 4440"/>
                                <a:gd name="f24" fmla="+- f10 0 4440"/>
                                <a:gd name="f25" fmla="+- f11 0 4440"/>
                                <a:gd name="f26" fmla="+- f7 0 f5"/>
                                <a:gd name="f27" fmla="+- f6 0 f5"/>
                                <a:gd name="f28" fmla="*/ f19 f0 1"/>
                                <a:gd name="f29" fmla="*/ f27 1 1200"/>
                                <a:gd name="f30" fmla="*/ f26 1 776"/>
                                <a:gd name="f31" fmla="*/ f22 f27 1"/>
                                <a:gd name="f32" fmla="*/ 1265 f26 1"/>
                                <a:gd name="f33" fmla="*/ f23 f27 1"/>
                                <a:gd name="f34" fmla="*/ f24 f27 1"/>
                                <a:gd name="f35" fmla="*/ 1270 f26 1"/>
                                <a:gd name="f36" fmla="*/ f25 f27 1"/>
                                <a:gd name="f37" fmla="*/ 1267 f26 1"/>
                                <a:gd name="f38" fmla="*/ f28 1 f2"/>
                                <a:gd name="f39" fmla="*/ f31 1 1200"/>
                                <a:gd name="f40" fmla="*/ f32 1 776"/>
                                <a:gd name="f41" fmla="*/ f33 1 1200"/>
                                <a:gd name="f42" fmla="*/ f34 1 1200"/>
                                <a:gd name="f43" fmla="*/ f35 1 776"/>
                                <a:gd name="f44" fmla="*/ f36 1 1200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5" name="Freeform 695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4536 0"/>
                                <a:gd name="f9" fmla="+- 0 4524 0"/>
                                <a:gd name="f10" fmla="+- 0 4522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6" name="Freeform 694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54 0"/>
                                <a:gd name="f9" fmla="+- 0 5546 0"/>
                                <a:gd name="f10" fmla="+- 0 5558 0"/>
                                <a:gd name="f11" fmla="val 1114"/>
                                <a:gd name="f12" fmla="val 41"/>
                                <a:gd name="f13" fmla="val 1106"/>
                                <a:gd name="f14" fmla="val 1118"/>
                                <a:gd name="f15" fmla="val 43"/>
                                <a:gd name="f16" fmla="+- 0 0 0"/>
                                <a:gd name="f17" fmla="*/ f3 1 1200"/>
                                <a:gd name="f18" fmla="*/ f4 1 776"/>
                                <a:gd name="f19" fmla="+- f8 0 4440"/>
                                <a:gd name="f20" fmla="+- f9 0 4440"/>
                                <a:gd name="f21" fmla="+- f10 0 4440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7" name="Freeform 693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99 0"/>
                                <a:gd name="f9" fmla="+- 0 4481 0"/>
                                <a:gd name="f10" fmla="+- 0 4469 0"/>
                                <a:gd name="f11" fmla="+- 0 5611 0"/>
                                <a:gd name="f12" fmla="val 1159"/>
                                <a:gd name="f13" fmla="val 17"/>
                                <a:gd name="f14" fmla="val 41"/>
                                <a:gd name="f15" fmla="val 29"/>
                                <a:gd name="f16" fmla="val 26"/>
                                <a:gd name="f17" fmla="val 1171"/>
                                <a:gd name="f18" fmla="+- 0 0 0"/>
                                <a:gd name="f19" fmla="*/ f3 1 1200"/>
                                <a:gd name="f20" fmla="*/ f4 1 776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241 f25 1"/>
                                <a:gd name="f32" fmla="*/ f22 f26 1"/>
                                <a:gd name="f33" fmla="*/ f23 f26 1"/>
                                <a:gd name="f34" fmla="*/ 1250 f25 1"/>
                                <a:gd name="f35" fmla="*/ 1253 f25 1"/>
                                <a:gd name="f36" fmla="*/ f24 f26 1"/>
                                <a:gd name="f37" fmla="*/ f27 1 f2"/>
                                <a:gd name="f38" fmla="*/ f30 1 1200"/>
                                <a:gd name="f39" fmla="*/ f31 1 776"/>
                                <a:gd name="f40" fmla="*/ f32 1 1200"/>
                                <a:gd name="f41" fmla="*/ f33 1 1200"/>
                                <a:gd name="f42" fmla="*/ f34 1 776"/>
                                <a:gd name="f43" fmla="*/ f35 1 776"/>
                                <a:gd name="f44" fmla="*/ f36 1 1200"/>
                                <a:gd name="f45" fmla="*/ 0 1 f28"/>
                                <a:gd name="f46" fmla="*/ f6 1 f28"/>
                                <a:gd name="f47" fmla="*/ 0 1 f29"/>
                                <a:gd name="f48" fmla="*/ f7 1 f29"/>
                                <a:gd name="f49" fmla="+- f37 0 f1"/>
                                <a:gd name="f50" fmla="*/ f38 1 f28"/>
                                <a:gd name="f51" fmla="*/ f39 1 f29"/>
                                <a:gd name="f52" fmla="*/ f40 1 f28"/>
                                <a:gd name="f53" fmla="*/ f41 1 f28"/>
                                <a:gd name="f54" fmla="*/ f42 1 f29"/>
                                <a:gd name="f55" fmla="*/ f43 1 f29"/>
                                <a:gd name="f56" fmla="*/ f44 1 f28"/>
                                <a:gd name="f57" fmla="*/ f45 f19 1"/>
                                <a:gd name="f58" fmla="*/ f46 f19 1"/>
                                <a:gd name="f59" fmla="*/ f48 f20 1"/>
                                <a:gd name="f60" fmla="*/ f47 f20 1"/>
                                <a:gd name="f61" fmla="*/ f50 f19 1"/>
                                <a:gd name="f62" fmla="*/ f51 f20 1"/>
                                <a:gd name="f63" fmla="*/ f52 f19 1"/>
                                <a:gd name="f64" fmla="*/ f53 f19 1"/>
                                <a:gd name="f65" fmla="*/ f54 f20 1"/>
                                <a:gd name="f66" fmla="*/ f55 f20 1"/>
                                <a:gd name="f67" fmla="*/ f56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9">
                                  <a:pos x="f61" y="f62"/>
                                </a:cxn>
                                <a:cxn ang="f49">
                                  <a:pos x="f63" y="f62"/>
                                </a:cxn>
                                <a:cxn ang="f49">
                                  <a:pos x="f64" y="f65"/>
                                </a:cxn>
                                <a:cxn ang="f49">
                                  <a:pos x="f64" y="f66"/>
                                </a:cxn>
                                <a:cxn ang="f49">
                                  <a:pos x="f67" y="f66"/>
                                </a:cxn>
                                <a:cxn ang="f49">
                                  <a:pos x="f67" y="f65"/>
                                </a:cxn>
                                <a:cxn ang="f49">
                                  <a:pos x="f61" y="f62"/>
                                </a:cxn>
                              </a:cxnLst>
                              <a:rect l="f57" t="f60" r="f58" b="f59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5" y="f15"/>
                                  </a:lnTo>
                                  <a:lnTo>
                                    <a:pt x="f17" y="f15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8" name="Freeform 692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82 0"/>
                                <a:gd name="f9" fmla="+- 0 4498 0"/>
                                <a:gd name="f10" fmla="+- 0 4495 0"/>
                                <a:gd name="f11" fmla="+- 0 4483 0"/>
                                <a:gd name="f12" fmla="+- 0 5597 0"/>
                                <a:gd name="f13" fmla="+- 0 5585 0"/>
                                <a:gd name="f14" fmla="val 1142"/>
                                <a:gd name="f15" fmla="val 7"/>
                                <a:gd name="f16" fmla="val 58"/>
                                <a:gd name="f17" fmla="val 55"/>
                                <a:gd name="f18" fmla="val 10"/>
                                <a:gd name="f19" fmla="val 43"/>
                                <a:gd name="f20" fmla="val 17"/>
                                <a:gd name="f21" fmla="val 1157"/>
                                <a:gd name="f22" fmla="val 1145"/>
                                <a:gd name="f23" fmla="+- 0 0 0"/>
                                <a:gd name="f24" fmla="*/ f3 1 1200"/>
                                <a:gd name="f25" fmla="*/ f4 1 776"/>
                                <a:gd name="f26" fmla="+- f8 0 4440"/>
                                <a:gd name="f27" fmla="+- f9 0 4440"/>
                                <a:gd name="f28" fmla="+- f10 0 4440"/>
                                <a:gd name="f29" fmla="+- f11 0 4440"/>
                                <a:gd name="f30" fmla="+- f12 0 4440"/>
                                <a:gd name="f31" fmla="+- f13 0 4440"/>
                                <a:gd name="f32" fmla="+- f7 0 f5"/>
                                <a:gd name="f33" fmla="+- f6 0 f5"/>
                                <a:gd name="f34" fmla="*/ f23 f0 1"/>
                                <a:gd name="f35" fmla="*/ f33 1 1200"/>
                                <a:gd name="f36" fmla="*/ f32 1 776"/>
                                <a:gd name="f37" fmla="*/ f26 f33 1"/>
                                <a:gd name="f38" fmla="*/ 1231 f32 1"/>
                                <a:gd name="f39" fmla="*/ f27 f33 1"/>
                                <a:gd name="f40" fmla="*/ f28 f33 1"/>
                                <a:gd name="f41" fmla="*/ 1234 f32 1"/>
                                <a:gd name="f42" fmla="*/ f29 f33 1"/>
                                <a:gd name="f43" fmla="*/ 1241 f32 1"/>
                                <a:gd name="f44" fmla="*/ f30 f33 1"/>
                                <a:gd name="f45" fmla="*/ f31 f33 1"/>
                                <a:gd name="f46" fmla="*/ f34 1 f2"/>
                                <a:gd name="f47" fmla="*/ f37 1 1200"/>
                                <a:gd name="f48" fmla="*/ f38 1 776"/>
                                <a:gd name="f49" fmla="*/ f39 1 1200"/>
                                <a:gd name="f50" fmla="*/ f40 1 1200"/>
                                <a:gd name="f51" fmla="*/ f41 1 776"/>
                                <a:gd name="f52" fmla="*/ f42 1 1200"/>
                                <a:gd name="f53" fmla="*/ f43 1 776"/>
                                <a:gd name="f54" fmla="*/ f44 1 1200"/>
                                <a:gd name="f55" fmla="*/ f45 1 1200"/>
                                <a:gd name="f56" fmla="*/ 0 1 f35"/>
                                <a:gd name="f57" fmla="*/ f6 1 f35"/>
                                <a:gd name="f58" fmla="*/ 0 1 f36"/>
                                <a:gd name="f59" fmla="*/ f7 1 f36"/>
                                <a:gd name="f60" fmla="+- f46 0 f1"/>
                                <a:gd name="f61" fmla="*/ f47 1 f35"/>
                                <a:gd name="f62" fmla="*/ f48 1 f36"/>
                                <a:gd name="f63" fmla="*/ f49 1 f35"/>
                                <a:gd name="f64" fmla="*/ f50 1 f35"/>
                                <a:gd name="f65" fmla="*/ f51 1 f36"/>
                                <a:gd name="f66" fmla="*/ f52 1 f35"/>
                                <a:gd name="f67" fmla="*/ f53 1 f36"/>
                                <a:gd name="f68" fmla="*/ f54 1 f35"/>
                                <a:gd name="f69" fmla="*/ f55 1 f35"/>
                                <a:gd name="f70" fmla="*/ f56 f24 1"/>
                                <a:gd name="f71" fmla="*/ f57 f24 1"/>
                                <a:gd name="f72" fmla="*/ f59 f25 1"/>
                                <a:gd name="f73" fmla="*/ f58 f25 1"/>
                                <a:gd name="f74" fmla="*/ f61 f24 1"/>
                                <a:gd name="f75" fmla="*/ f62 f25 1"/>
                                <a:gd name="f76" fmla="*/ f63 f24 1"/>
                                <a:gd name="f77" fmla="*/ f64 f24 1"/>
                                <a:gd name="f78" fmla="*/ f65 f25 1"/>
                                <a:gd name="f79" fmla="*/ f66 f24 1"/>
                                <a:gd name="f80" fmla="*/ f67 f25 1"/>
                                <a:gd name="f81" fmla="*/ f68 f24 1"/>
                                <a:gd name="f82" fmla="*/ f69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0">
                                  <a:pos x="f74" y="f75"/>
                                </a:cxn>
                                <a:cxn ang="f60">
                                  <a:pos x="f76" y="f75"/>
                                </a:cxn>
                                <a:cxn ang="f60">
                                  <a:pos x="f77" y="f78"/>
                                </a:cxn>
                                <a:cxn ang="f60">
                                  <a:pos x="f79" y="f80"/>
                                </a:cxn>
                                <a:cxn ang="f60">
                                  <a:pos x="f81" y="f80"/>
                                </a:cxn>
                                <a:cxn ang="f60">
                                  <a:pos x="f82" y="f78"/>
                                </a:cxn>
                                <a:cxn ang="f60">
                                  <a:pos x="f74" y="f75"/>
                                </a:cxn>
                              </a:cxnLst>
                              <a:rect l="f70" t="f73" r="f71" b="f72"/>
                              <a:pathLst>
                                <a:path w="1200" h="776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18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499" name="Freeform 691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66 0"/>
                                <a:gd name="f9" fmla="+- 0 4512 0"/>
                                <a:gd name="f10" fmla="+- 0 4500 0"/>
                                <a:gd name="f11" fmla="+- 0 5580 0"/>
                                <a:gd name="f12" fmla="val 1126"/>
                                <a:gd name="f13" fmla="val 2"/>
                                <a:gd name="f14" fmla="val 72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200"/>
                                <a:gd name="f20" fmla="*/ f4 1 776"/>
                                <a:gd name="f21" fmla="+- f8 0 4440"/>
                                <a:gd name="f22" fmla="+- f9 0 4440"/>
                                <a:gd name="f23" fmla="+- f10 0 4440"/>
                                <a:gd name="f24" fmla="+- f11 0 4440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226 f25 1"/>
                                <a:gd name="f32" fmla="*/ f22 f26 1"/>
                                <a:gd name="f33" fmla="*/ f23 f26 1"/>
                                <a:gd name="f34" fmla="*/ 1231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00" name="Freeform 690"/>
                          <wps:cNvSpPr/>
                          <wps:spPr>
                            <a:xfrm>
                              <a:off x="0" y="777240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5546 0"/>
                                <a:gd name="f9" fmla="+- 0 4531 0"/>
                                <a:gd name="f10" fmla="+- 0 4517 0"/>
                                <a:gd name="f11" fmla="+- 0 5563 0"/>
                                <a:gd name="f12" fmla="val 1106"/>
                                <a:gd name="f13" fmla="val 91"/>
                                <a:gd name="f14" fmla="val 77"/>
                                <a:gd name="f15" fmla="val 2"/>
                                <a:gd name="f16" fmla="val 1123"/>
                                <a:gd name="f17" fmla="+- 0 0 0"/>
                                <a:gd name="f18" fmla="*/ f3 1 1200"/>
                                <a:gd name="f19" fmla="*/ f4 1 776"/>
                                <a:gd name="f20" fmla="+- f8 0 4440"/>
                                <a:gd name="f21" fmla="+- f9 0 4440"/>
                                <a:gd name="f22" fmla="+- f10 0 4440"/>
                                <a:gd name="f23" fmla="+- f11 0 4440"/>
                                <a:gd name="f24" fmla="+- f7 0 f5"/>
                                <a:gd name="f25" fmla="+- f6 0 f5"/>
                                <a:gd name="f26" fmla="*/ f17 f0 1"/>
                                <a:gd name="f27" fmla="*/ f25 1 1200"/>
                                <a:gd name="f28" fmla="*/ f24 1 776"/>
                                <a:gd name="f29" fmla="*/ f20 f25 1"/>
                                <a:gd name="f30" fmla="*/ 1224 f24 1"/>
                                <a:gd name="f31" fmla="*/ f21 f25 1"/>
                                <a:gd name="f32" fmla="*/ f22 f25 1"/>
                                <a:gd name="f33" fmla="*/ 1226 f24 1"/>
                                <a:gd name="f34" fmla="*/ f23 f25 1"/>
                                <a:gd name="f35" fmla="*/ f26 1 f2"/>
                                <a:gd name="f36" fmla="*/ f29 1 1200"/>
                                <a:gd name="f37" fmla="*/ f30 1 776"/>
                                <a:gd name="f38" fmla="*/ f31 1 1200"/>
                                <a:gd name="f39" fmla="*/ f32 1 1200"/>
                                <a:gd name="f40" fmla="*/ f33 1 776"/>
                                <a:gd name="f41" fmla="*/ f34 1 1200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200" h="776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1" name="Picture 68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8243" y="0"/>
                              <a:ext cx="315724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688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1163" y="111236"/>
                              <a:ext cx="172437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503" name="Group 671"/>
                        <wpg:cNvGrpSpPr/>
                        <wpg:grpSpPr>
                          <a:xfrm>
                            <a:off x="3587758" y="95755"/>
                            <a:ext cx="315724" cy="1161718"/>
                            <a:chOff x="0" y="0"/>
                            <a:chExt cx="315724" cy="1161718"/>
                          </a:xfrm>
                        </wpg:grpSpPr>
                        <wps:wsp>
                          <wps:cNvPr id="504" name="Freeform 686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30 0"/>
                                <a:gd name="f9" fmla="+- 0 5870 0"/>
                                <a:gd name="f10" fmla="+- 0 5866 0"/>
                                <a:gd name="f11" fmla="+- 0 5863 0"/>
                                <a:gd name="f12" fmla="+- 0 5858 0"/>
                                <a:gd name="f13" fmla="+- 0 5856 0"/>
                                <a:gd name="f14" fmla="+- 0 5873 0"/>
                                <a:gd name="f15" fmla="+- 0 5882 0"/>
                                <a:gd name="f16" fmla="+- 0 5885 0"/>
                                <a:gd name="f17" fmla="+- 0 5897 0"/>
                                <a:gd name="f18" fmla="+- 0 5899 0"/>
                                <a:gd name="f19" fmla="+- 0 5911 0"/>
                                <a:gd name="f20" fmla="+- 0 5914 0"/>
                                <a:gd name="f21" fmla="+- 0 5916 0"/>
                                <a:gd name="f22" fmla="+- 0 5928 0"/>
                                <a:gd name="f23" fmla="+- 0 5933 0"/>
                                <a:gd name="f24" fmla="+- 0 5950 0"/>
                                <a:gd name="f25" fmla="+- 0 6146 0"/>
                                <a:gd name="f26" fmla="+- 0 5940 0"/>
                                <a:gd name="f27" fmla="+- 0 5924 0"/>
                                <a:gd name="f28" fmla="+- 0 5921 0"/>
                                <a:gd name="f29" fmla="+- 0 5912 0"/>
                                <a:gd name="f30" fmla="+- 0 5908 0"/>
                                <a:gd name="f31" fmla="+- 0 5906 0"/>
                                <a:gd name="f32" fmla="+- 0 5900 0"/>
                                <a:gd name="f33" fmla="+- 0 5898 0"/>
                                <a:gd name="f34" fmla="+- 0 5901 0"/>
                                <a:gd name="f35" fmla="+- 0 5905 0"/>
                                <a:gd name="f36" fmla="+- 0 5904 0"/>
                                <a:gd name="f37" fmla="+- 0 5922 0"/>
                                <a:gd name="f38" fmla="val 74"/>
                                <a:gd name="f39" fmla="val 43"/>
                                <a:gd name="f40" fmla="val 14"/>
                                <a:gd name="f41" fmla="val 10"/>
                                <a:gd name="f42" fmla="val 55"/>
                                <a:gd name="f43" fmla="val 7"/>
                                <a:gd name="f44" fmla="val 58"/>
                                <a:gd name="f45" fmla="val 60"/>
                                <a:gd name="f46" fmla="val 2"/>
                                <a:gd name="f47" fmla="val 75"/>
                                <a:gd name="f48" fmla="val 77"/>
                                <a:gd name="f49" fmla="val 94"/>
                                <a:gd name="f50" fmla="val 684"/>
                                <a:gd name="f51" fmla="val 701"/>
                                <a:gd name="f52" fmla="val 703"/>
                                <a:gd name="f53" fmla="val 718"/>
                                <a:gd name="f54" fmla="val 720"/>
                                <a:gd name="f55" fmla="val 723"/>
                                <a:gd name="f56" fmla="val 735"/>
                                <a:gd name="f57" fmla="val 17"/>
                                <a:gd name="f58" fmla="val 737"/>
                                <a:gd name="f59" fmla="val 26"/>
                                <a:gd name="f60" fmla="val 747"/>
                                <a:gd name="f61" fmla="val 749"/>
                                <a:gd name="f62" fmla="val 29"/>
                                <a:gd name="f63" fmla="val 751"/>
                                <a:gd name="f64" fmla="val 41"/>
                                <a:gd name="f65" fmla="val 759"/>
                                <a:gd name="f66" fmla="val 761"/>
                                <a:gd name="f67" fmla="val 768"/>
                                <a:gd name="f68" fmla="val 771"/>
                                <a:gd name="f69" fmla="val 72"/>
                                <a:gd name="f70" fmla="val 775"/>
                                <a:gd name="f71" fmla="val 290"/>
                                <a:gd name="f72" fmla="val 84"/>
                                <a:gd name="f73" fmla="val 732"/>
                                <a:gd name="f74" fmla="val 68"/>
                                <a:gd name="f75" fmla="val 730"/>
                                <a:gd name="f76" fmla="val 65"/>
                                <a:gd name="f77" fmla="val 56"/>
                                <a:gd name="f78" fmla="val 52"/>
                                <a:gd name="f79" fmla="val 715"/>
                                <a:gd name="f80" fmla="val 50"/>
                                <a:gd name="f81" fmla="val 44"/>
                                <a:gd name="f82" fmla="val 42"/>
                                <a:gd name="f83" fmla="val 696"/>
                                <a:gd name="f84" fmla="val 82"/>
                                <a:gd name="f85" fmla="val 45"/>
                                <a:gd name="f86" fmla="val 49"/>
                                <a:gd name="f87" fmla="val 48"/>
                                <a:gd name="f88" fmla="val 66"/>
                                <a:gd name="f89" fmla="+- 0 0 0"/>
                                <a:gd name="f90" fmla="*/ f3 1 291"/>
                                <a:gd name="f91" fmla="*/ f4 1 778"/>
                                <a:gd name="f92" fmla="+- f8 0 5856"/>
                                <a:gd name="f93" fmla="+- f9 0 5856"/>
                                <a:gd name="f94" fmla="+- f10 0 5856"/>
                                <a:gd name="f95" fmla="+- f11 0 5856"/>
                                <a:gd name="f96" fmla="+- f12 0 5856"/>
                                <a:gd name="f97" fmla="+- f13 0 5856"/>
                                <a:gd name="f98" fmla="+- f14 0 5856"/>
                                <a:gd name="f99" fmla="+- f15 0 5856"/>
                                <a:gd name="f100" fmla="+- f16 0 5856"/>
                                <a:gd name="f101" fmla="+- f17 0 5856"/>
                                <a:gd name="f102" fmla="+- f18 0 5856"/>
                                <a:gd name="f103" fmla="+- f19 0 5856"/>
                                <a:gd name="f104" fmla="+- f20 0 5856"/>
                                <a:gd name="f105" fmla="+- f21 0 5856"/>
                                <a:gd name="f106" fmla="+- f22 0 5856"/>
                                <a:gd name="f107" fmla="+- f23 0 5856"/>
                                <a:gd name="f108" fmla="+- f24 0 5856"/>
                                <a:gd name="f109" fmla="+- f25 0 5856"/>
                                <a:gd name="f110" fmla="+- f26 0 5856"/>
                                <a:gd name="f111" fmla="+- f27 0 5856"/>
                                <a:gd name="f112" fmla="+- f28 0 5856"/>
                                <a:gd name="f113" fmla="+- f29 0 5856"/>
                                <a:gd name="f114" fmla="+- f30 0 5856"/>
                                <a:gd name="f115" fmla="+- f31 0 5856"/>
                                <a:gd name="f116" fmla="+- f32 0 5856"/>
                                <a:gd name="f117" fmla="+- f33 0 5856"/>
                                <a:gd name="f118" fmla="+- f34 0 5856"/>
                                <a:gd name="f119" fmla="+- f35 0 5856"/>
                                <a:gd name="f120" fmla="+- f36 0 5856"/>
                                <a:gd name="f121" fmla="+- f37 0 5856"/>
                                <a:gd name="f122" fmla="+- f7 0 f5"/>
                                <a:gd name="f123" fmla="+- f6 0 f5"/>
                                <a:gd name="f124" fmla="*/ f89 f0 1"/>
                                <a:gd name="f125" fmla="*/ f123 1 291"/>
                                <a:gd name="f126" fmla="*/ f122 1 778"/>
                                <a:gd name="f127" fmla="*/ f92 f123 1"/>
                                <a:gd name="f128" fmla="*/ 194 f122 1"/>
                                <a:gd name="f129" fmla="*/ f93 f123 1"/>
                                <a:gd name="f130" fmla="*/ f94 f123 1"/>
                                <a:gd name="f131" fmla="*/ 206 f122 1"/>
                                <a:gd name="f132" fmla="*/ f95 f123 1"/>
                                <a:gd name="f133" fmla="*/ 209 f122 1"/>
                                <a:gd name="f134" fmla="*/ 211 f122 1"/>
                                <a:gd name="f135" fmla="*/ f96 f123 1"/>
                                <a:gd name="f136" fmla="*/ 226 f122 1"/>
                                <a:gd name="f137" fmla="*/ 228 f122 1"/>
                                <a:gd name="f138" fmla="*/ f97 f123 1"/>
                                <a:gd name="f139" fmla="*/ 245 f122 1"/>
                                <a:gd name="f140" fmla="*/ 835 f122 1"/>
                                <a:gd name="f141" fmla="*/ 852 f122 1"/>
                                <a:gd name="f142" fmla="*/ 854 f122 1"/>
                                <a:gd name="f143" fmla="*/ 869 f122 1"/>
                                <a:gd name="f144" fmla="*/ 871 f122 1"/>
                                <a:gd name="f145" fmla="*/ 874 f122 1"/>
                                <a:gd name="f146" fmla="*/ 886 f122 1"/>
                                <a:gd name="f147" fmla="*/ f98 f123 1"/>
                                <a:gd name="f148" fmla="*/ 888 f122 1"/>
                                <a:gd name="f149" fmla="*/ f99 f123 1"/>
                                <a:gd name="f150" fmla="*/ 898 f122 1"/>
                                <a:gd name="f151" fmla="*/ 900 f122 1"/>
                                <a:gd name="f152" fmla="*/ f100 f123 1"/>
                                <a:gd name="f153" fmla="*/ 902 f122 1"/>
                                <a:gd name="f154" fmla="*/ f101 f123 1"/>
                                <a:gd name="f155" fmla="*/ 910 f122 1"/>
                                <a:gd name="f156" fmla="*/ 912 f122 1"/>
                                <a:gd name="f157" fmla="*/ f102 f123 1"/>
                                <a:gd name="f158" fmla="*/ f103 f123 1"/>
                                <a:gd name="f159" fmla="*/ 919 f122 1"/>
                                <a:gd name="f160" fmla="*/ f104 f123 1"/>
                                <a:gd name="f161" fmla="*/ 922 f122 1"/>
                                <a:gd name="f162" fmla="*/ f105 f123 1"/>
                                <a:gd name="f163" fmla="*/ f106 f123 1"/>
                                <a:gd name="f164" fmla="*/ 926 f122 1"/>
                                <a:gd name="f165" fmla="*/ f107 f123 1"/>
                                <a:gd name="f166" fmla="*/ f108 f123 1"/>
                                <a:gd name="f167" fmla="*/ 929 f122 1"/>
                                <a:gd name="f168" fmla="*/ f109 f123 1"/>
                                <a:gd name="f169" fmla="*/ f110 f123 1"/>
                                <a:gd name="f170" fmla="*/ 883 f122 1"/>
                                <a:gd name="f171" fmla="*/ f111 f123 1"/>
                                <a:gd name="f172" fmla="*/ 881 f122 1"/>
                                <a:gd name="f173" fmla="*/ f112 f123 1"/>
                                <a:gd name="f174" fmla="*/ f113 f123 1"/>
                                <a:gd name="f175" fmla="*/ f114 f123 1"/>
                                <a:gd name="f176" fmla="*/ 866 f122 1"/>
                                <a:gd name="f177" fmla="*/ f115 f123 1"/>
                                <a:gd name="f178" fmla="*/ f116 f123 1"/>
                                <a:gd name="f179" fmla="*/ f117 f123 1"/>
                                <a:gd name="f180" fmla="*/ 847 f122 1"/>
                                <a:gd name="f181" fmla="*/ 233 f122 1"/>
                                <a:gd name="f182" fmla="*/ f118 f123 1"/>
                                <a:gd name="f183" fmla="*/ f119 f123 1"/>
                                <a:gd name="f184" fmla="*/ 216 f122 1"/>
                                <a:gd name="f185" fmla="*/ f120 f123 1"/>
                                <a:gd name="f186" fmla="*/ 199 f122 1"/>
                                <a:gd name="f187" fmla="*/ f121 f123 1"/>
                                <a:gd name="f188" fmla="*/ f124 1 f2"/>
                                <a:gd name="f189" fmla="*/ f127 1 291"/>
                                <a:gd name="f190" fmla="*/ f128 1 778"/>
                                <a:gd name="f191" fmla="*/ f129 1 291"/>
                                <a:gd name="f192" fmla="*/ f130 1 291"/>
                                <a:gd name="f193" fmla="*/ f131 1 778"/>
                                <a:gd name="f194" fmla="*/ f132 1 291"/>
                                <a:gd name="f195" fmla="*/ f133 1 778"/>
                                <a:gd name="f196" fmla="*/ f134 1 778"/>
                                <a:gd name="f197" fmla="*/ f135 1 291"/>
                                <a:gd name="f198" fmla="*/ f136 1 778"/>
                                <a:gd name="f199" fmla="*/ f137 1 778"/>
                                <a:gd name="f200" fmla="*/ f138 1 291"/>
                                <a:gd name="f201" fmla="*/ f139 1 778"/>
                                <a:gd name="f202" fmla="*/ f140 1 778"/>
                                <a:gd name="f203" fmla="*/ f141 1 778"/>
                                <a:gd name="f204" fmla="*/ f142 1 778"/>
                                <a:gd name="f205" fmla="*/ f143 1 778"/>
                                <a:gd name="f206" fmla="*/ f144 1 778"/>
                                <a:gd name="f207" fmla="*/ f145 1 778"/>
                                <a:gd name="f208" fmla="*/ f146 1 778"/>
                                <a:gd name="f209" fmla="*/ f147 1 291"/>
                                <a:gd name="f210" fmla="*/ f148 1 778"/>
                                <a:gd name="f211" fmla="*/ f149 1 291"/>
                                <a:gd name="f212" fmla="*/ f150 1 778"/>
                                <a:gd name="f213" fmla="*/ f151 1 778"/>
                                <a:gd name="f214" fmla="*/ f152 1 291"/>
                                <a:gd name="f215" fmla="*/ f153 1 778"/>
                                <a:gd name="f216" fmla="*/ f154 1 291"/>
                                <a:gd name="f217" fmla="*/ f155 1 778"/>
                                <a:gd name="f218" fmla="*/ f156 1 778"/>
                                <a:gd name="f219" fmla="*/ f157 1 291"/>
                                <a:gd name="f220" fmla="*/ f158 1 291"/>
                                <a:gd name="f221" fmla="*/ f159 1 778"/>
                                <a:gd name="f222" fmla="*/ f160 1 291"/>
                                <a:gd name="f223" fmla="*/ f161 1 778"/>
                                <a:gd name="f224" fmla="*/ f162 1 291"/>
                                <a:gd name="f225" fmla="*/ f163 1 291"/>
                                <a:gd name="f226" fmla="*/ f164 1 778"/>
                                <a:gd name="f227" fmla="*/ f165 1 291"/>
                                <a:gd name="f228" fmla="*/ f166 1 291"/>
                                <a:gd name="f229" fmla="*/ f167 1 778"/>
                                <a:gd name="f230" fmla="*/ f168 1 291"/>
                                <a:gd name="f231" fmla="*/ f169 1 291"/>
                                <a:gd name="f232" fmla="*/ f170 1 778"/>
                                <a:gd name="f233" fmla="*/ f171 1 291"/>
                                <a:gd name="f234" fmla="*/ f172 1 778"/>
                                <a:gd name="f235" fmla="*/ f173 1 291"/>
                                <a:gd name="f236" fmla="*/ f174 1 291"/>
                                <a:gd name="f237" fmla="*/ f175 1 291"/>
                                <a:gd name="f238" fmla="*/ f176 1 778"/>
                                <a:gd name="f239" fmla="*/ f177 1 291"/>
                                <a:gd name="f240" fmla="*/ f178 1 291"/>
                                <a:gd name="f241" fmla="*/ f179 1 291"/>
                                <a:gd name="f242" fmla="*/ f180 1 778"/>
                                <a:gd name="f243" fmla="*/ f181 1 778"/>
                                <a:gd name="f244" fmla="*/ f182 1 291"/>
                                <a:gd name="f245" fmla="*/ f183 1 291"/>
                                <a:gd name="f246" fmla="*/ f184 1 778"/>
                                <a:gd name="f247" fmla="*/ f185 1 291"/>
                                <a:gd name="f248" fmla="*/ f186 1 778"/>
                                <a:gd name="f249" fmla="*/ f187 1 291"/>
                                <a:gd name="f250" fmla="*/ 0 1 f125"/>
                                <a:gd name="f251" fmla="*/ f6 1 f125"/>
                                <a:gd name="f252" fmla="*/ 0 1 f126"/>
                                <a:gd name="f253" fmla="*/ f7 1 f126"/>
                                <a:gd name="f254" fmla="+- f188 0 f1"/>
                                <a:gd name="f255" fmla="*/ f189 1 f125"/>
                                <a:gd name="f256" fmla="*/ f190 1 f126"/>
                                <a:gd name="f257" fmla="*/ f191 1 f125"/>
                                <a:gd name="f258" fmla="*/ f192 1 f125"/>
                                <a:gd name="f259" fmla="*/ f193 1 f126"/>
                                <a:gd name="f260" fmla="*/ f194 1 f125"/>
                                <a:gd name="f261" fmla="*/ f195 1 f126"/>
                                <a:gd name="f262" fmla="*/ f196 1 f126"/>
                                <a:gd name="f263" fmla="*/ f197 1 f125"/>
                                <a:gd name="f264" fmla="*/ f198 1 f126"/>
                                <a:gd name="f265" fmla="*/ f199 1 f126"/>
                                <a:gd name="f266" fmla="*/ f200 1 f125"/>
                                <a:gd name="f267" fmla="*/ f201 1 f126"/>
                                <a:gd name="f268" fmla="*/ f202 1 f126"/>
                                <a:gd name="f269" fmla="*/ f203 1 f126"/>
                                <a:gd name="f270" fmla="*/ f204 1 f126"/>
                                <a:gd name="f271" fmla="*/ f205 1 f126"/>
                                <a:gd name="f272" fmla="*/ f206 1 f126"/>
                                <a:gd name="f273" fmla="*/ f207 1 f126"/>
                                <a:gd name="f274" fmla="*/ f208 1 f126"/>
                                <a:gd name="f275" fmla="*/ f209 1 f125"/>
                                <a:gd name="f276" fmla="*/ f210 1 f126"/>
                                <a:gd name="f277" fmla="*/ f211 1 f125"/>
                                <a:gd name="f278" fmla="*/ f212 1 f126"/>
                                <a:gd name="f279" fmla="*/ f213 1 f126"/>
                                <a:gd name="f280" fmla="*/ f214 1 f125"/>
                                <a:gd name="f281" fmla="*/ f215 1 f126"/>
                                <a:gd name="f282" fmla="*/ f216 1 f125"/>
                                <a:gd name="f283" fmla="*/ f217 1 f126"/>
                                <a:gd name="f284" fmla="*/ f218 1 f126"/>
                                <a:gd name="f285" fmla="*/ f219 1 f125"/>
                                <a:gd name="f286" fmla="*/ f220 1 f125"/>
                                <a:gd name="f287" fmla="*/ f221 1 f126"/>
                                <a:gd name="f288" fmla="*/ f222 1 f125"/>
                                <a:gd name="f289" fmla="*/ f223 1 f126"/>
                                <a:gd name="f290" fmla="*/ f224 1 f125"/>
                                <a:gd name="f291" fmla="*/ f225 1 f125"/>
                                <a:gd name="f292" fmla="*/ f226 1 f126"/>
                                <a:gd name="f293" fmla="*/ f227 1 f125"/>
                                <a:gd name="f294" fmla="*/ f228 1 f125"/>
                                <a:gd name="f295" fmla="*/ f229 1 f126"/>
                                <a:gd name="f296" fmla="*/ f230 1 f125"/>
                                <a:gd name="f297" fmla="*/ f231 1 f125"/>
                                <a:gd name="f298" fmla="*/ f232 1 f126"/>
                                <a:gd name="f299" fmla="*/ f233 1 f125"/>
                                <a:gd name="f300" fmla="*/ f234 1 f126"/>
                                <a:gd name="f301" fmla="*/ f235 1 f125"/>
                                <a:gd name="f302" fmla="*/ f236 1 f125"/>
                                <a:gd name="f303" fmla="*/ f237 1 f125"/>
                                <a:gd name="f304" fmla="*/ f238 1 f126"/>
                                <a:gd name="f305" fmla="*/ f239 1 f125"/>
                                <a:gd name="f306" fmla="*/ f240 1 f125"/>
                                <a:gd name="f307" fmla="*/ f241 1 f125"/>
                                <a:gd name="f308" fmla="*/ f242 1 f126"/>
                                <a:gd name="f309" fmla="*/ f243 1 f126"/>
                                <a:gd name="f310" fmla="*/ f244 1 f125"/>
                                <a:gd name="f311" fmla="*/ f245 1 f125"/>
                                <a:gd name="f312" fmla="*/ f246 1 f126"/>
                                <a:gd name="f313" fmla="*/ f247 1 f125"/>
                                <a:gd name="f314" fmla="*/ f248 1 f126"/>
                                <a:gd name="f315" fmla="*/ f249 1 f125"/>
                                <a:gd name="f316" fmla="*/ f250 f90 1"/>
                                <a:gd name="f317" fmla="*/ f251 f90 1"/>
                                <a:gd name="f318" fmla="*/ f253 f91 1"/>
                                <a:gd name="f319" fmla="*/ f252 f91 1"/>
                                <a:gd name="f320" fmla="*/ f255 f90 1"/>
                                <a:gd name="f321" fmla="*/ f256 f91 1"/>
                                <a:gd name="f322" fmla="*/ f257 f90 1"/>
                                <a:gd name="f323" fmla="*/ f258 f90 1"/>
                                <a:gd name="f324" fmla="*/ f259 f91 1"/>
                                <a:gd name="f325" fmla="*/ f260 f90 1"/>
                                <a:gd name="f326" fmla="*/ f261 f91 1"/>
                                <a:gd name="f327" fmla="*/ f262 f91 1"/>
                                <a:gd name="f328" fmla="*/ f263 f90 1"/>
                                <a:gd name="f329" fmla="*/ f264 f91 1"/>
                                <a:gd name="f330" fmla="*/ f265 f91 1"/>
                                <a:gd name="f331" fmla="*/ f266 f90 1"/>
                                <a:gd name="f332" fmla="*/ f267 f91 1"/>
                                <a:gd name="f333" fmla="*/ f268 f91 1"/>
                                <a:gd name="f334" fmla="*/ f269 f91 1"/>
                                <a:gd name="f335" fmla="*/ f270 f91 1"/>
                                <a:gd name="f336" fmla="*/ f271 f91 1"/>
                                <a:gd name="f337" fmla="*/ f272 f91 1"/>
                                <a:gd name="f338" fmla="*/ f273 f91 1"/>
                                <a:gd name="f339" fmla="*/ f274 f91 1"/>
                                <a:gd name="f340" fmla="*/ f275 f90 1"/>
                                <a:gd name="f341" fmla="*/ f276 f91 1"/>
                                <a:gd name="f342" fmla="*/ f277 f90 1"/>
                                <a:gd name="f343" fmla="*/ f278 f91 1"/>
                                <a:gd name="f344" fmla="*/ f279 f91 1"/>
                                <a:gd name="f345" fmla="*/ f280 f90 1"/>
                                <a:gd name="f346" fmla="*/ f281 f91 1"/>
                                <a:gd name="f347" fmla="*/ f282 f90 1"/>
                                <a:gd name="f348" fmla="*/ f283 f91 1"/>
                                <a:gd name="f349" fmla="*/ f284 f91 1"/>
                                <a:gd name="f350" fmla="*/ f285 f90 1"/>
                                <a:gd name="f351" fmla="*/ f286 f90 1"/>
                                <a:gd name="f352" fmla="*/ f287 f91 1"/>
                                <a:gd name="f353" fmla="*/ f288 f90 1"/>
                                <a:gd name="f354" fmla="*/ f289 f91 1"/>
                                <a:gd name="f355" fmla="*/ f290 f90 1"/>
                                <a:gd name="f356" fmla="*/ f291 f90 1"/>
                                <a:gd name="f357" fmla="*/ f292 f91 1"/>
                                <a:gd name="f358" fmla="*/ f293 f90 1"/>
                                <a:gd name="f359" fmla="*/ f294 f90 1"/>
                                <a:gd name="f360" fmla="*/ f295 f91 1"/>
                                <a:gd name="f361" fmla="*/ f296 f90 1"/>
                                <a:gd name="f362" fmla="*/ f297 f90 1"/>
                                <a:gd name="f363" fmla="*/ f298 f91 1"/>
                                <a:gd name="f364" fmla="*/ f299 f90 1"/>
                                <a:gd name="f365" fmla="*/ f300 f91 1"/>
                                <a:gd name="f366" fmla="*/ f301 f90 1"/>
                                <a:gd name="f367" fmla="*/ f302 f90 1"/>
                                <a:gd name="f368" fmla="*/ f303 f90 1"/>
                                <a:gd name="f369" fmla="*/ f304 f91 1"/>
                                <a:gd name="f370" fmla="*/ f305 f90 1"/>
                                <a:gd name="f371" fmla="*/ f306 f90 1"/>
                                <a:gd name="f372" fmla="*/ f307 f90 1"/>
                                <a:gd name="f373" fmla="*/ f308 f91 1"/>
                                <a:gd name="f374" fmla="*/ f309 f91 1"/>
                                <a:gd name="f375" fmla="*/ f310 f90 1"/>
                                <a:gd name="f376" fmla="*/ f311 f90 1"/>
                                <a:gd name="f377" fmla="*/ f312 f91 1"/>
                                <a:gd name="f378" fmla="*/ f313 f90 1"/>
                                <a:gd name="f379" fmla="*/ f314 f91 1"/>
                                <a:gd name="f380" fmla="*/ f315 f9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54">
                                  <a:pos x="f320" y="f321"/>
                                </a:cxn>
                                <a:cxn ang="f254">
                                  <a:pos x="f322" y="f321"/>
                                </a:cxn>
                                <a:cxn ang="f254">
                                  <a:pos x="f323" y="f324"/>
                                </a:cxn>
                                <a:cxn ang="f254">
                                  <a:pos x="f325" y="f326"/>
                                </a:cxn>
                                <a:cxn ang="f254">
                                  <a:pos x="f325" y="f327"/>
                                </a:cxn>
                                <a:cxn ang="f254">
                                  <a:pos x="f328" y="f329"/>
                                </a:cxn>
                                <a:cxn ang="f254">
                                  <a:pos x="f328" y="f330"/>
                                </a:cxn>
                                <a:cxn ang="f254">
                                  <a:pos x="f331" y="f332"/>
                                </a:cxn>
                                <a:cxn ang="f254">
                                  <a:pos x="f331" y="f333"/>
                                </a:cxn>
                                <a:cxn ang="f254">
                                  <a:pos x="f328" y="f334"/>
                                </a:cxn>
                                <a:cxn ang="f254">
                                  <a:pos x="f328" y="f335"/>
                                </a:cxn>
                                <a:cxn ang="f254">
                                  <a:pos x="f325" y="f336"/>
                                </a:cxn>
                                <a:cxn ang="f254">
                                  <a:pos x="f325" y="f337"/>
                                </a:cxn>
                                <a:cxn ang="f254">
                                  <a:pos x="f323" y="f338"/>
                                </a:cxn>
                                <a:cxn ang="f254">
                                  <a:pos x="f322" y="f339"/>
                                </a:cxn>
                                <a:cxn ang="f254">
                                  <a:pos x="f340" y="f339"/>
                                </a:cxn>
                                <a:cxn ang="f254">
                                  <a:pos x="f340" y="f341"/>
                                </a:cxn>
                                <a:cxn ang="f254">
                                  <a:pos x="f342" y="f343"/>
                                </a:cxn>
                                <a:cxn ang="f254">
                                  <a:pos x="f342" y="f344"/>
                                </a:cxn>
                                <a:cxn ang="f254">
                                  <a:pos x="f345" y="f344"/>
                                </a:cxn>
                                <a:cxn ang="f254">
                                  <a:pos x="f345" y="f346"/>
                                </a:cxn>
                                <a:cxn ang="f254">
                                  <a:pos x="f347" y="f348"/>
                                </a:cxn>
                                <a:cxn ang="f254">
                                  <a:pos x="f347" y="f349"/>
                                </a:cxn>
                                <a:cxn ang="f254">
                                  <a:pos x="f350" y="f349"/>
                                </a:cxn>
                                <a:cxn ang="f254">
                                  <a:pos x="f351" y="f352"/>
                                </a:cxn>
                                <a:cxn ang="f254">
                                  <a:pos x="f353" y="f352"/>
                                </a:cxn>
                                <a:cxn ang="f254">
                                  <a:pos x="f353" y="f354"/>
                                </a:cxn>
                                <a:cxn ang="f254">
                                  <a:pos x="f355" y="f354"/>
                                </a:cxn>
                                <a:cxn ang="f254">
                                  <a:pos x="f356" y="f357"/>
                                </a:cxn>
                                <a:cxn ang="f254">
                                  <a:pos x="f358" y="f357"/>
                                </a:cxn>
                                <a:cxn ang="f254">
                                  <a:pos x="f359" y="f360"/>
                                </a:cxn>
                                <a:cxn ang="f254">
                                  <a:pos x="f361" y="f360"/>
                                </a:cxn>
                                <a:cxn ang="f254">
                                  <a:pos x="f361" y="f341"/>
                                </a:cxn>
                                <a:cxn ang="f254">
                                  <a:pos x="f362" y="f341"/>
                                </a:cxn>
                                <a:cxn ang="f254">
                                  <a:pos x="f356" y="f363"/>
                                </a:cxn>
                                <a:cxn ang="f254">
                                  <a:pos x="f320" y="f363"/>
                                </a:cxn>
                                <a:cxn ang="f254">
                                  <a:pos x="f364" y="f365"/>
                                </a:cxn>
                                <a:cxn ang="f254">
                                  <a:pos x="f366" y="f365"/>
                                </a:cxn>
                                <a:cxn ang="f254">
                                  <a:pos x="f351" y="f337"/>
                                </a:cxn>
                                <a:cxn ang="f254">
                                  <a:pos x="f367" y="f337"/>
                                </a:cxn>
                                <a:cxn ang="f254">
                                  <a:pos x="f368" y="f369"/>
                                </a:cxn>
                                <a:cxn ang="f254">
                                  <a:pos x="f370" y="f369"/>
                                </a:cxn>
                                <a:cxn ang="f254">
                                  <a:pos x="f350" y="f334"/>
                                </a:cxn>
                                <a:cxn ang="f254">
                                  <a:pos x="f371" y="f334"/>
                                </a:cxn>
                                <a:cxn ang="f254">
                                  <a:pos x="f372" y="f373"/>
                                </a:cxn>
                                <a:cxn ang="f254">
                                  <a:pos x="f347" y="f373"/>
                                </a:cxn>
                                <a:cxn ang="f254">
                                  <a:pos x="f347" y="f374"/>
                                </a:cxn>
                                <a:cxn ang="f254">
                                  <a:pos x="f372" y="f374"/>
                                </a:cxn>
                                <a:cxn ang="f254">
                                  <a:pos x="f375" y="f329"/>
                                </a:cxn>
                                <a:cxn ang="f254">
                                  <a:pos x="f350" y="f329"/>
                                </a:cxn>
                                <a:cxn ang="f254">
                                  <a:pos x="f376" y="f377"/>
                                </a:cxn>
                                <a:cxn ang="f254">
                                  <a:pos x="f378" y="f377"/>
                                </a:cxn>
                                <a:cxn ang="f254">
                                  <a:pos x="f366" y="f379"/>
                                </a:cxn>
                                <a:cxn ang="f254">
                                  <a:pos x="f380" y="f379"/>
                                </a:cxn>
                                <a:cxn ang="f254">
                                  <a:pos x="f320" y="f321"/>
                                </a:cxn>
                              </a:cxnLst>
                              <a:rect l="f316" t="f319" r="f317" b="f318"/>
                              <a:pathLst>
                                <a:path w="291" h="778">
                                  <a:moveTo>
                                    <a:pt x="f38" y="f39"/>
                                  </a:moveTo>
                                  <a:lnTo>
                                    <a:pt x="f40" y="f39"/>
                                  </a:lnTo>
                                  <a:lnTo>
                                    <a:pt x="f41" y="f42"/>
                                  </a:lnTo>
                                  <a:lnTo>
                                    <a:pt x="f43" y="f44"/>
                                  </a:lnTo>
                                  <a:lnTo>
                                    <a:pt x="f43" y="f45"/>
                                  </a:lnTo>
                                  <a:lnTo>
                                    <a:pt x="f46" y="f47"/>
                                  </a:lnTo>
                                  <a:lnTo>
                                    <a:pt x="f46" y="f48"/>
                                  </a:lnTo>
                                  <a:lnTo>
                                    <a:pt x="f5" y="f49"/>
                                  </a:lnTo>
                                  <a:lnTo>
                                    <a:pt x="f5" y="f50"/>
                                  </a:lnTo>
                                  <a:lnTo>
                                    <a:pt x="f46" y="f51"/>
                                  </a:lnTo>
                                  <a:lnTo>
                                    <a:pt x="f46" y="f52"/>
                                  </a:lnTo>
                                  <a:lnTo>
                                    <a:pt x="f43" y="f53"/>
                                  </a:lnTo>
                                  <a:lnTo>
                                    <a:pt x="f43" y="f54"/>
                                  </a:lnTo>
                                  <a:lnTo>
                                    <a:pt x="f41" y="f55"/>
                                  </a:lnTo>
                                  <a:lnTo>
                                    <a:pt x="f40" y="f56"/>
                                  </a:lnTo>
                                  <a:lnTo>
                                    <a:pt x="f57" y="f56"/>
                                  </a:lnTo>
                                  <a:lnTo>
                                    <a:pt x="f57" y="f58"/>
                                  </a:lnTo>
                                  <a:lnTo>
                                    <a:pt x="f59" y="f60"/>
                                  </a:lnTo>
                                  <a:lnTo>
                                    <a:pt x="f59" y="f61"/>
                                  </a:lnTo>
                                  <a:lnTo>
                                    <a:pt x="f62" y="f61"/>
                                  </a:lnTo>
                                  <a:lnTo>
                                    <a:pt x="f62" y="f63"/>
                                  </a:lnTo>
                                  <a:lnTo>
                                    <a:pt x="f64" y="f65"/>
                                  </a:lnTo>
                                  <a:lnTo>
                                    <a:pt x="f64" y="f66"/>
                                  </a:lnTo>
                                  <a:lnTo>
                                    <a:pt x="f39" y="f66"/>
                                  </a:lnTo>
                                  <a:lnTo>
                                    <a:pt x="f42" y="f67"/>
                                  </a:lnTo>
                                  <a:lnTo>
                                    <a:pt x="f44" y="f67"/>
                                  </a:lnTo>
                                  <a:lnTo>
                                    <a:pt x="f44" y="f68"/>
                                  </a:lnTo>
                                  <a:lnTo>
                                    <a:pt x="f45" y="f68"/>
                                  </a:lnTo>
                                  <a:lnTo>
                                    <a:pt x="f69" y="f70"/>
                                  </a:lnTo>
                                  <a:lnTo>
                                    <a:pt x="f48" y="f70"/>
                                  </a:lnTo>
                                  <a:lnTo>
                                    <a:pt x="f49" y="f7"/>
                                  </a:lnTo>
                                  <a:lnTo>
                                    <a:pt x="f71" y="f7"/>
                                  </a:lnTo>
                                  <a:lnTo>
                                    <a:pt x="f71" y="f58"/>
                                  </a:lnTo>
                                  <a:lnTo>
                                    <a:pt x="f72" y="f58"/>
                                  </a:lnTo>
                                  <a:lnTo>
                                    <a:pt x="f69" y="f73"/>
                                  </a:lnTo>
                                  <a:lnTo>
                                    <a:pt x="f38" y="f73"/>
                                  </a:lnTo>
                                  <a:lnTo>
                                    <a:pt x="f74" y="f75"/>
                                  </a:lnTo>
                                  <a:lnTo>
                                    <a:pt x="f76" y="f75"/>
                                  </a:lnTo>
                                  <a:lnTo>
                                    <a:pt x="f42" y="f54"/>
                                  </a:lnTo>
                                  <a:lnTo>
                                    <a:pt x="f77" y="f54"/>
                                  </a:lnTo>
                                  <a:lnTo>
                                    <a:pt x="f78" y="f79"/>
                                  </a:lnTo>
                                  <a:lnTo>
                                    <a:pt x="f80" y="f79"/>
                                  </a:lnTo>
                                  <a:lnTo>
                                    <a:pt x="f39" y="f51"/>
                                  </a:lnTo>
                                  <a:lnTo>
                                    <a:pt x="f81" y="f51"/>
                                  </a:lnTo>
                                  <a:lnTo>
                                    <a:pt x="f82" y="f83"/>
                                  </a:lnTo>
                                  <a:lnTo>
                                    <a:pt x="f64" y="f83"/>
                                  </a:lnTo>
                                  <a:lnTo>
                                    <a:pt x="f64" y="f84"/>
                                  </a:lnTo>
                                  <a:lnTo>
                                    <a:pt x="f82" y="f84"/>
                                  </a:lnTo>
                                  <a:lnTo>
                                    <a:pt x="f85" y="f47"/>
                                  </a:lnTo>
                                  <a:lnTo>
                                    <a:pt x="f39" y="f47"/>
                                  </a:lnTo>
                                  <a:lnTo>
                                    <a:pt x="f86" y="f76"/>
                                  </a:lnTo>
                                  <a:lnTo>
                                    <a:pt x="f87" y="f76"/>
                                  </a:lnTo>
                                  <a:lnTo>
                                    <a:pt x="f76" y="f87"/>
                                  </a:lnTo>
                                  <a:lnTo>
                                    <a:pt x="f88" y="f87"/>
                                  </a:lnTo>
                                  <a:lnTo>
                                    <a:pt x="f38" y="f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05" name="Freeform 685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38 0"/>
                                <a:gd name="f9" fmla="+- 0 5940 0"/>
                                <a:gd name="f10" fmla="+- 0 5950 0"/>
                                <a:gd name="f11" fmla="val 82"/>
                                <a:gd name="f12" fmla="val 735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778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06" name="Freeform 684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18 0"/>
                                <a:gd name="f9" fmla="+- 0 5921 0"/>
                                <a:gd name="f10" fmla="+- 0 5924 0"/>
                                <a:gd name="f11" fmla="val 62"/>
                                <a:gd name="f12" fmla="val 727"/>
                                <a:gd name="f13" fmla="val 65"/>
                                <a:gd name="f14" fmla="val 730"/>
                                <a:gd name="f15" fmla="val 68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878 f22 1"/>
                                <a:gd name="f29" fmla="*/ f20 f23 1"/>
                                <a:gd name="f30" fmla="*/ 881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778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07" name="Freeform 683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12 0"/>
                                <a:gd name="f9" fmla="+- 0 5911 0"/>
                                <a:gd name="f10" fmla="+- 0 5914 0"/>
                                <a:gd name="f11" fmla="val 56"/>
                                <a:gd name="f12" fmla="val 720"/>
                                <a:gd name="f13" fmla="val 55"/>
                                <a:gd name="f14" fmla="val 58"/>
                                <a:gd name="f15" fmla="val 723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871 f22 1"/>
                                <a:gd name="f29" fmla="*/ f20 f23 1"/>
                                <a:gd name="f30" fmla="*/ f21 f23 1"/>
                                <a:gd name="f31" fmla="*/ 874 f22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291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08" name="Freeform 682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04 0"/>
                                <a:gd name="f9" fmla="+- 0 5906 0"/>
                                <a:gd name="f10" fmla="+- 0 5908 0"/>
                                <a:gd name="f11" fmla="val 48"/>
                                <a:gd name="f12" fmla="val 711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862 f22 1"/>
                                <a:gd name="f29" fmla="*/ f20 f23 1"/>
                                <a:gd name="f30" fmla="*/ 866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778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09" name="Freeform 681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00 0"/>
                                <a:gd name="f9" fmla="+- 0 5899 0"/>
                                <a:gd name="f10" fmla="+- 0 5902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852 f22 1"/>
                                <a:gd name="f29" fmla="*/ f20 f23 1"/>
                                <a:gd name="f30" fmla="*/ f21 f23 1"/>
                                <a:gd name="f31" fmla="*/ 857 f22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291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10" name="Freeform 680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897 0"/>
                                <a:gd name="f9" fmla="+- 0 5898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291"/>
                                <a:gd name="f16" fmla="*/ f4 1 778"/>
                                <a:gd name="f17" fmla="+- f8 0 5856"/>
                                <a:gd name="f18" fmla="+- f9 0 5856"/>
                                <a:gd name="f19" fmla="+- f7 0 f5"/>
                                <a:gd name="f20" fmla="+- f6 0 f5"/>
                                <a:gd name="f21" fmla="*/ f14 f0 1"/>
                                <a:gd name="f22" fmla="*/ f20 1 291"/>
                                <a:gd name="f23" fmla="*/ f19 1 778"/>
                                <a:gd name="f24" fmla="*/ f17 f20 1"/>
                                <a:gd name="f25" fmla="*/ 842 f19 1"/>
                                <a:gd name="f26" fmla="*/ 847 f19 1"/>
                                <a:gd name="f27" fmla="*/ f18 f20 1"/>
                                <a:gd name="f28" fmla="*/ f21 1 f2"/>
                                <a:gd name="f29" fmla="*/ f24 1 291"/>
                                <a:gd name="f30" fmla="*/ f25 1 778"/>
                                <a:gd name="f31" fmla="*/ f26 1 778"/>
                                <a:gd name="f32" fmla="*/ f27 1 291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91" h="778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11" name="Freeform 679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898 0"/>
                                <a:gd name="f9" fmla="+- 0 5897 0"/>
                                <a:gd name="f10" fmla="val 42"/>
                                <a:gd name="f11" fmla="val 82"/>
                                <a:gd name="f12" fmla="val 41"/>
                                <a:gd name="f13" fmla="val 87"/>
                                <a:gd name="f14" fmla="+- 0 0 0"/>
                                <a:gd name="f15" fmla="*/ f3 1 291"/>
                                <a:gd name="f16" fmla="*/ f4 1 778"/>
                                <a:gd name="f17" fmla="+- f8 0 5856"/>
                                <a:gd name="f18" fmla="+- f9 0 5856"/>
                                <a:gd name="f19" fmla="+- f7 0 f5"/>
                                <a:gd name="f20" fmla="+- f6 0 f5"/>
                                <a:gd name="f21" fmla="*/ f14 f0 1"/>
                                <a:gd name="f22" fmla="*/ f20 1 291"/>
                                <a:gd name="f23" fmla="*/ f19 1 778"/>
                                <a:gd name="f24" fmla="*/ f17 f20 1"/>
                                <a:gd name="f25" fmla="*/ 233 f19 1"/>
                                <a:gd name="f26" fmla="*/ f18 f20 1"/>
                                <a:gd name="f27" fmla="*/ 238 f19 1"/>
                                <a:gd name="f28" fmla="*/ f21 1 f2"/>
                                <a:gd name="f29" fmla="*/ f24 1 291"/>
                                <a:gd name="f30" fmla="*/ f25 1 778"/>
                                <a:gd name="f31" fmla="*/ f26 1 291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91" h="778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12" name="Freeform 678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02 0"/>
                                <a:gd name="f9" fmla="+- 0 5899 0"/>
                                <a:gd name="f10" fmla="+- 0 5901 0"/>
                                <a:gd name="f11" fmla="val 46"/>
                                <a:gd name="f12" fmla="val 72"/>
                                <a:gd name="f13" fmla="val 43"/>
                                <a:gd name="f14" fmla="val 75"/>
                                <a:gd name="f15" fmla="val 45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223 f22 1"/>
                                <a:gd name="f29" fmla="*/ f20 f23 1"/>
                                <a:gd name="f30" fmla="*/ 226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778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13" name="Freeform 677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06 0"/>
                                <a:gd name="f9" fmla="+- 0 5904 0"/>
                                <a:gd name="f10" fmla="+- 0 5905 0"/>
                                <a:gd name="f11" fmla="val 50"/>
                                <a:gd name="f12" fmla="val 63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214 f22 1"/>
                                <a:gd name="f29" fmla="*/ f20 f23 1"/>
                                <a:gd name="f30" fmla="*/ 216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778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14" name="Freeform 676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22 0"/>
                                <a:gd name="f9" fmla="+- 0 5921 0"/>
                                <a:gd name="f10" fmla="+- 0 5918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1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199 f22 1"/>
                                <a:gd name="f29" fmla="*/ f20 f23 1"/>
                                <a:gd name="f30" fmla="*/ f21 f23 1"/>
                                <a:gd name="f31" fmla="*/ 202 f22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291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15" name="Freeform 675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6146 0"/>
                                <a:gd name="f9" fmla="+- 0 5947 0"/>
                                <a:gd name="f10" fmla="+- 0 5933 0"/>
                                <a:gd name="f11" fmla="+- 0 5930 0"/>
                                <a:gd name="f12" fmla="+- 0 5916 0"/>
                                <a:gd name="f13" fmla="+- 0 5914 0"/>
                                <a:gd name="f14" fmla="+- 0 5911 0"/>
                                <a:gd name="f15" fmla="+- 0 5899 0"/>
                                <a:gd name="f16" fmla="+- 0 5897 0"/>
                                <a:gd name="f17" fmla="+- 0 5885 0"/>
                                <a:gd name="f18" fmla="+- 0 5882 0"/>
                                <a:gd name="f19" fmla="+- 0 5873 0"/>
                                <a:gd name="f20" fmla="+- 0 5928 0"/>
                                <a:gd name="f21" fmla="+- 0 5940 0"/>
                                <a:gd name="f22" fmla="val 290"/>
                                <a:gd name="f23" fmla="val 91"/>
                                <a:gd name="f24" fmla="val 77"/>
                                <a:gd name="f25" fmla="val 3"/>
                                <a:gd name="f26" fmla="val 74"/>
                                <a:gd name="f27" fmla="val 60"/>
                                <a:gd name="f28" fmla="val 7"/>
                                <a:gd name="f29" fmla="val 58"/>
                                <a:gd name="f30" fmla="val 55"/>
                                <a:gd name="f31" fmla="val 10"/>
                                <a:gd name="f32" fmla="val 43"/>
                                <a:gd name="f33" fmla="val 17"/>
                                <a:gd name="f34" fmla="val 41"/>
                                <a:gd name="f35" fmla="val 29"/>
                                <a:gd name="f36" fmla="val 27"/>
                                <a:gd name="f37" fmla="val 26"/>
                                <a:gd name="f38" fmla="val 72"/>
                                <a:gd name="f39" fmla="val 46"/>
                                <a:gd name="f40" fmla="val 84"/>
                                <a:gd name="f41" fmla="+- 0 0 0"/>
                                <a:gd name="f42" fmla="*/ f3 1 291"/>
                                <a:gd name="f43" fmla="*/ f4 1 778"/>
                                <a:gd name="f44" fmla="+- f8 0 5856"/>
                                <a:gd name="f45" fmla="+- f9 0 5856"/>
                                <a:gd name="f46" fmla="+- f10 0 5856"/>
                                <a:gd name="f47" fmla="+- f11 0 5856"/>
                                <a:gd name="f48" fmla="+- f12 0 5856"/>
                                <a:gd name="f49" fmla="+- f13 0 5856"/>
                                <a:gd name="f50" fmla="+- f14 0 5856"/>
                                <a:gd name="f51" fmla="+- f15 0 5856"/>
                                <a:gd name="f52" fmla="+- f16 0 5856"/>
                                <a:gd name="f53" fmla="+- f17 0 5856"/>
                                <a:gd name="f54" fmla="+- f18 0 5856"/>
                                <a:gd name="f55" fmla="+- f19 0 5856"/>
                                <a:gd name="f56" fmla="+- f20 0 5856"/>
                                <a:gd name="f57" fmla="+- f21 0 5856"/>
                                <a:gd name="f58" fmla="+- f7 0 f5"/>
                                <a:gd name="f59" fmla="+- f6 0 f5"/>
                                <a:gd name="f60" fmla="*/ f41 f0 1"/>
                                <a:gd name="f61" fmla="*/ f59 1 291"/>
                                <a:gd name="f62" fmla="*/ f58 1 778"/>
                                <a:gd name="f63" fmla="*/ f44 f59 1"/>
                                <a:gd name="f64" fmla="*/ 151 f58 1"/>
                                <a:gd name="f65" fmla="*/ f45 f59 1"/>
                                <a:gd name="f66" fmla="*/ f46 f59 1"/>
                                <a:gd name="f67" fmla="*/ 154 f58 1"/>
                                <a:gd name="f68" fmla="*/ f47 f59 1"/>
                                <a:gd name="f69" fmla="*/ f48 f59 1"/>
                                <a:gd name="f70" fmla="*/ 158 f58 1"/>
                                <a:gd name="f71" fmla="*/ f49 f59 1"/>
                                <a:gd name="f72" fmla="*/ f50 f59 1"/>
                                <a:gd name="f73" fmla="*/ 161 f58 1"/>
                                <a:gd name="f74" fmla="*/ f51 f59 1"/>
                                <a:gd name="f75" fmla="*/ 168 f58 1"/>
                                <a:gd name="f76" fmla="*/ f52 f59 1"/>
                                <a:gd name="f77" fmla="*/ f53 f59 1"/>
                                <a:gd name="f78" fmla="*/ 178 f58 1"/>
                                <a:gd name="f79" fmla="*/ f54 f59 1"/>
                                <a:gd name="f80" fmla="*/ 180 f58 1"/>
                                <a:gd name="f81" fmla="*/ f55 f59 1"/>
                                <a:gd name="f82" fmla="*/ 192 f58 1"/>
                                <a:gd name="f83" fmla="*/ 194 f58 1"/>
                                <a:gd name="f84" fmla="*/ f56 f59 1"/>
                                <a:gd name="f85" fmla="*/ 197 f58 1"/>
                                <a:gd name="f86" fmla="*/ f57 f59 1"/>
                                <a:gd name="f87" fmla="*/ f60 1 f2"/>
                                <a:gd name="f88" fmla="*/ f63 1 291"/>
                                <a:gd name="f89" fmla="*/ f64 1 778"/>
                                <a:gd name="f90" fmla="*/ f65 1 291"/>
                                <a:gd name="f91" fmla="*/ f66 1 291"/>
                                <a:gd name="f92" fmla="*/ f67 1 778"/>
                                <a:gd name="f93" fmla="*/ f68 1 291"/>
                                <a:gd name="f94" fmla="*/ f69 1 291"/>
                                <a:gd name="f95" fmla="*/ f70 1 778"/>
                                <a:gd name="f96" fmla="*/ f71 1 291"/>
                                <a:gd name="f97" fmla="*/ f72 1 291"/>
                                <a:gd name="f98" fmla="*/ f73 1 778"/>
                                <a:gd name="f99" fmla="*/ f74 1 291"/>
                                <a:gd name="f100" fmla="*/ f75 1 778"/>
                                <a:gd name="f101" fmla="*/ f76 1 291"/>
                                <a:gd name="f102" fmla="*/ f77 1 291"/>
                                <a:gd name="f103" fmla="*/ f78 1 778"/>
                                <a:gd name="f104" fmla="*/ f79 1 291"/>
                                <a:gd name="f105" fmla="*/ f80 1 778"/>
                                <a:gd name="f106" fmla="*/ f81 1 291"/>
                                <a:gd name="f107" fmla="*/ f82 1 778"/>
                                <a:gd name="f108" fmla="*/ f83 1 778"/>
                                <a:gd name="f109" fmla="*/ f84 1 291"/>
                                <a:gd name="f110" fmla="*/ f85 1 778"/>
                                <a:gd name="f111" fmla="*/ f86 1 291"/>
                                <a:gd name="f112" fmla="*/ 0 1 f61"/>
                                <a:gd name="f113" fmla="*/ f6 1 f61"/>
                                <a:gd name="f114" fmla="*/ 0 1 f62"/>
                                <a:gd name="f115" fmla="*/ f7 1 f62"/>
                                <a:gd name="f116" fmla="+- f87 0 f1"/>
                                <a:gd name="f117" fmla="*/ f88 1 f61"/>
                                <a:gd name="f118" fmla="*/ f89 1 f62"/>
                                <a:gd name="f119" fmla="*/ f90 1 f61"/>
                                <a:gd name="f120" fmla="*/ f91 1 f61"/>
                                <a:gd name="f121" fmla="*/ f92 1 f62"/>
                                <a:gd name="f122" fmla="*/ f93 1 f61"/>
                                <a:gd name="f123" fmla="*/ f94 1 f61"/>
                                <a:gd name="f124" fmla="*/ f95 1 f62"/>
                                <a:gd name="f125" fmla="*/ f96 1 f61"/>
                                <a:gd name="f126" fmla="*/ f97 1 f61"/>
                                <a:gd name="f127" fmla="*/ f98 1 f62"/>
                                <a:gd name="f128" fmla="*/ f99 1 f61"/>
                                <a:gd name="f129" fmla="*/ f100 1 f62"/>
                                <a:gd name="f130" fmla="*/ f101 1 f61"/>
                                <a:gd name="f131" fmla="*/ f102 1 f61"/>
                                <a:gd name="f132" fmla="*/ f103 1 f62"/>
                                <a:gd name="f133" fmla="*/ f104 1 f61"/>
                                <a:gd name="f134" fmla="*/ f105 1 f62"/>
                                <a:gd name="f135" fmla="*/ f106 1 f61"/>
                                <a:gd name="f136" fmla="*/ f107 1 f62"/>
                                <a:gd name="f137" fmla="*/ f108 1 f62"/>
                                <a:gd name="f138" fmla="*/ f109 1 f61"/>
                                <a:gd name="f139" fmla="*/ f110 1 f62"/>
                                <a:gd name="f140" fmla="*/ f111 1 f61"/>
                                <a:gd name="f141" fmla="*/ f112 f42 1"/>
                                <a:gd name="f142" fmla="*/ f113 f42 1"/>
                                <a:gd name="f143" fmla="*/ f115 f43 1"/>
                                <a:gd name="f144" fmla="*/ f114 f43 1"/>
                                <a:gd name="f145" fmla="*/ f117 f42 1"/>
                                <a:gd name="f146" fmla="*/ f118 f43 1"/>
                                <a:gd name="f147" fmla="*/ f119 f42 1"/>
                                <a:gd name="f148" fmla="*/ f120 f42 1"/>
                                <a:gd name="f149" fmla="*/ f121 f43 1"/>
                                <a:gd name="f150" fmla="*/ f122 f42 1"/>
                                <a:gd name="f151" fmla="*/ f123 f42 1"/>
                                <a:gd name="f152" fmla="*/ f124 f43 1"/>
                                <a:gd name="f153" fmla="*/ f125 f42 1"/>
                                <a:gd name="f154" fmla="*/ f126 f42 1"/>
                                <a:gd name="f155" fmla="*/ f127 f43 1"/>
                                <a:gd name="f156" fmla="*/ f128 f42 1"/>
                                <a:gd name="f157" fmla="*/ f129 f43 1"/>
                                <a:gd name="f158" fmla="*/ f130 f42 1"/>
                                <a:gd name="f159" fmla="*/ f131 f42 1"/>
                                <a:gd name="f160" fmla="*/ f132 f43 1"/>
                                <a:gd name="f161" fmla="*/ f133 f42 1"/>
                                <a:gd name="f162" fmla="*/ f134 f43 1"/>
                                <a:gd name="f163" fmla="*/ f135 f42 1"/>
                                <a:gd name="f164" fmla="*/ f136 f43 1"/>
                                <a:gd name="f165" fmla="*/ f137 f43 1"/>
                                <a:gd name="f166" fmla="*/ f138 f42 1"/>
                                <a:gd name="f167" fmla="*/ f139 f43 1"/>
                                <a:gd name="f168" fmla="*/ f140 f4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16">
                                  <a:pos x="f145" y="f146"/>
                                </a:cxn>
                                <a:cxn ang="f116">
                                  <a:pos x="f147" y="f146"/>
                                </a:cxn>
                                <a:cxn ang="f116">
                                  <a:pos x="f148" y="f149"/>
                                </a:cxn>
                                <a:cxn ang="f116">
                                  <a:pos x="f150" y="f149"/>
                                </a:cxn>
                                <a:cxn ang="f116">
                                  <a:pos x="f151" y="f152"/>
                                </a:cxn>
                                <a:cxn ang="f116">
                                  <a:pos x="f153" y="f152"/>
                                </a:cxn>
                                <a:cxn ang="f116">
                                  <a:pos x="f154" y="f155"/>
                                </a:cxn>
                                <a:cxn ang="f116">
                                  <a:pos x="f156" y="f157"/>
                                </a:cxn>
                                <a:cxn ang="f116">
                                  <a:pos x="f158" y="f157"/>
                                </a:cxn>
                                <a:cxn ang="f116">
                                  <a:pos x="f159" y="f160"/>
                                </a:cxn>
                                <a:cxn ang="f116">
                                  <a:pos x="f161" y="f162"/>
                                </a:cxn>
                                <a:cxn ang="f116">
                                  <a:pos x="f163" y="f164"/>
                                </a:cxn>
                                <a:cxn ang="f116">
                                  <a:pos x="f163" y="f165"/>
                                </a:cxn>
                                <a:cxn ang="f116">
                                  <a:pos x="f150" y="f165"/>
                                </a:cxn>
                                <a:cxn ang="f116">
                                  <a:pos x="f166" y="f167"/>
                                </a:cxn>
                                <a:cxn ang="f116">
                                  <a:pos x="f168" y="f164"/>
                                </a:cxn>
                                <a:cxn ang="f116">
                                  <a:pos x="f145" y="f164"/>
                                </a:cxn>
                                <a:cxn ang="f116">
                                  <a:pos x="f145" y="f146"/>
                                </a:cxn>
                              </a:cxnLst>
                              <a:rect l="f141" t="f144" r="f142" b="f143"/>
                              <a:pathLst>
                                <a:path w="291" h="778">
                                  <a:moveTo>
                                    <a:pt x="f22" y="f5"/>
                                  </a:moveTo>
                                  <a:lnTo>
                                    <a:pt x="f23" y="f5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5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26" y="f32"/>
                                  </a:lnTo>
                                  <a:lnTo>
                                    <a:pt x="f38" y="f39"/>
                                  </a:lnTo>
                                  <a:lnTo>
                                    <a:pt x="f40" y="f34"/>
                                  </a:lnTo>
                                  <a:lnTo>
                                    <a:pt x="f22" y="f34"/>
                                  </a:lnTo>
                                  <a:lnTo>
                                    <a:pt x="f2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16" name="Freeform 674"/>
                          <wps:cNvSpPr/>
                          <wps:spPr>
                            <a:xfrm>
                              <a:off x="130686" y="0"/>
                              <a:ext cx="1843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8"/>
                                <a:gd name="f8" fmla="+- 0 5952 0"/>
                                <a:gd name="f9" fmla="+- 0 5940 0"/>
                                <a:gd name="f10" fmla="+- 0 5938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291"/>
                                <a:gd name="f18" fmla="*/ f4 1 778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291"/>
                                <a:gd name="f34" fmla="*/ f28 1 778"/>
                                <a:gd name="f35" fmla="*/ f29 1 291"/>
                                <a:gd name="f36" fmla="*/ f30 1 291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67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3561"/>
                              <a:ext cx="315724" cy="57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8" name="Picture 672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920" y="695521"/>
                              <a:ext cx="172437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519" name="Group 656"/>
                        <wpg:cNvGrpSpPr/>
                        <wpg:grpSpPr>
                          <a:xfrm>
                            <a:off x="3718444" y="777240"/>
                            <a:ext cx="184315" cy="493199"/>
                            <a:chOff x="0" y="0"/>
                            <a:chExt cx="184315" cy="493199"/>
                          </a:xfrm>
                        </wpg:grpSpPr>
                        <wps:wsp>
                          <wps:cNvPr id="520" name="Freeform 670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30 0"/>
                                <a:gd name="f9" fmla="+- 0 5870 0"/>
                                <a:gd name="f10" fmla="+- 0 5866 0"/>
                                <a:gd name="f11" fmla="+- 0 5863 0"/>
                                <a:gd name="f12" fmla="+- 0 5858 0"/>
                                <a:gd name="f13" fmla="+- 0 5856 0"/>
                                <a:gd name="f14" fmla="+- 0 5873 0"/>
                                <a:gd name="f15" fmla="+- 0 5882 0"/>
                                <a:gd name="f16" fmla="+- 0 5885 0"/>
                                <a:gd name="f17" fmla="+- 0 5897 0"/>
                                <a:gd name="f18" fmla="+- 0 5899 0"/>
                                <a:gd name="f19" fmla="+- 0 5911 0"/>
                                <a:gd name="f20" fmla="+- 0 5914 0"/>
                                <a:gd name="f21" fmla="+- 0 5916 0"/>
                                <a:gd name="f22" fmla="+- 0 6146 0"/>
                                <a:gd name="f23" fmla="+- 0 5940 0"/>
                                <a:gd name="f24" fmla="+- 0 5928 0"/>
                                <a:gd name="f25" fmla="+- 0 5918 0"/>
                                <a:gd name="f26" fmla="+- 0 5921 0"/>
                                <a:gd name="f27" fmla="+- 0 5912 0"/>
                                <a:gd name="f28" fmla="+- 0 5908 0"/>
                                <a:gd name="f29" fmla="+- 0 5906 0"/>
                                <a:gd name="f30" fmla="+- 0 5900 0"/>
                                <a:gd name="f31" fmla="+- 0 5898 0"/>
                                <a:gd name="f32" fmla="+- 0 5901 0"/>
                                <a:gd name="f33" fmla="+- 0 5905 0"/>
                                <a:gd name="f34" fmla="+- 0 5904 0"/>
                                <a:gd name="f35" fmla="+- 0 5922 0"/>
                                <a:gd name="f36" fmla="val 74"/>
                                <a:gd name="f37" fmla="val 43"/>
                                <a:gd name="f38" fmla="val 14"/>
                                <a:gd name="f39" fmla="val 10"/>
                                <a:gd name="f40" fmla="val 55"/>
                                <a:gd name="f41" fmla="val 7"/>
                                <a:gd name="f42" fmla="val 58"/>
                                <a:gd name="f43" fmla="val 60"/>
                                <a:gd name="f44" fmla="val 2"/>
                                <a:gd name="f45" fmla="val 77"/>
                                <a:gd name="f46" fmla="val 94"/>
                                <a:gd name="f47" fmla="val 684"/>
                                <a:gd name="f48" fmla="val 701"/>
                                <a:gd name="f49" fmla="val 703"/>
                                <a:gd name="f50" fmla="val 718"/>
                                <a:gd name="f51" fmla="val 720"/>
                                <a:gd name="f52" fmla="val 722"/>
                                <a:gd name="f53" fmla="val 734"/>
                                <a:gd name="f54" fmla="val 17"/>
                                <a:gd name="f55" fmla="val 737"/>
                                <a:gd name="f56" fmla="val 26"/>
                                <a:gd name="f57" fmla="val 746"/>
                                <a:gd name="f58" fmla="val 749"/>
                                <a:gd name="f59" fmla="val 29"/>
                                <a:gd name="f60" fmla="val 751"/>
                                <a:gd name="f61" fmla="val 41"/>
                                <a:gd name="f62" fmla="val 758"/>
                                <a:gd name="f63" fmla="val 761"/>
                                <a:gd name="f64" fmla="val 768"/>
                                <a:gd name="f65" fmla="val 770"/>
                                <a:gd name="f66" fmla="val 775"/>
                                <a:gd name="f67" fmla="val 290"/>
                                <a:gd name="f68" fmla="val 84"/>
                                <a:gd name="f69" fmla="val 72"/>
                                <a:gd name="f70" fmla="val 732"/>
                                <a:gd name="f71" fmla="val 62"/>
                                <a:gd name="f72" fmla="val 727"/>
                                <a:gd name="f73" fmla="val 65"/>
                                <a:gd name="f74" fmla="val 56"/>
                                <a:gd name="f75" fmla="val 52"/>
                                <a:gd name="f76" fmla="val 715"/>
                                <a:gd name="f77" fmla="val 50"/>
                                <a:gd name="f78" fmla="val 44"/>
                                <a:gd name="f79" fmla="val 42"/>
                                <a:gd name="f80" fmla="val 696"/>
                                <a:gd name="f81" fmla="val 82"/>
                                <a:gd name="f82" fmla="val 45"/>
                                <a:gd name="f83" fmla="val 49"/>
                                <a:gd name="f84" fmla="val 48"/>
                                <a:gd name="f85" fmla="val 66"/>
                                <a:gd name="f86" fmla="+- 0 0 0"/>
                                <a:gd name="f87" fmla="*/ f3 1 291"/>
                                <a:gd name="f88" fmla="*/ f4 1 776"/>
                                <a:gd name="f89" fmla="+- f8 0 5856"/>
                                <a:gd name="f90" fmla="+- f9 0 5856"/>
                                <a:gd name="f91" fmla="+- f10 0 5856"/>
                                <a:gd name="f92" fmla="+- f11 0 5856"/>
                                <a:gd name="f93" fmla="+- f12 0 5856"/>
                                <a:gd name="f94" fmla="+- f13 0 5856"/>
                                <a:gd name="f95" fmla="+- f14 0 5856"/>
                                <a:gd name="f96" fmla="+- f15 0 5856"/>
                                <a:gd name="f97" fmla="+- f16 0 5856"/>
                                <a:gd name="f98" fmla="+- f17 0 5856"/>
                                <a:gd name="f99" fmla="+- f18 0 5856"/>
                                <a:gd name="f100" fmla="+- f19 0 5856"/>
                                <a:gd name="f101" fmla="+- f20 0 5856"/>
                                <a:gd name="f102" fmla="+- f21 0 5856"/>
                                <a:gd name="f103" fmla="+- f22 0 5856"/>
                                <a:gd name="f104" fmla="+- f23 0 5856"/>
                                <a:gd name="f105" fmla="+- f24 0 5856"/>
                                <a:gd name="f106" fmla="+- f25 0 5856"/>
                                <a:gd name="f107" fmla="+- f26 0 5856"/>
                                <a:gd name="f108" fmla="+- f27 0 5856"/>
                                <a:gd name="f109" fmla="+- f28 0 5856"/>
                                <a:gd name="f110" fmla="+- f29 0 5856"/>
                                <a:gd name="f111" fmla="+- f30 0 5856"/>
                                <a:gd name="f112" fmla="+- f31 0 5856"/>
                                <a:gd name="f113" fmla="+- f32 0 5856"/>
                                <a:gd name="f114" fmla="+- f33 0 5856"/>
                                <a:gd name="f115" fmla="+- f34 0 5856"/>
                                <a:gd name="f116" fmla="+- f35 0 5856"/>
                                <a:gd name="f117" fmla="+- f7 0 f5"/>
                                <a:gd name="f118" fmla="+- f6 0 f5"/>
                                <a:gd name="f119" fmla="*/ f86 f0 1"/>
                                <a:gd name="f120" fmla="*/ f118 1 291"/>
                                <a:gd name="f121" fmla="*/ f117 1 776"/>
                                <a:gd name="f122" fmla="*/ f89 f118 1"/>
                                <a:gd name="f123" fmla="*/ 1267 f117 1"/>
                                <a:gd name="f124" fmla="*/ f90 f118 1"/>
                                <a:gd name="f125" fmla="*/ f91 f118 1"/>
                                <a:gd name="f126" fmla="*/ 1279 f117 1"/>
                                <a:gd name="f127" fmla="*/ f92 f118 1"/>
                                <a:gd name="f128" fmla="*/ 1282 f117 1"/>
                                <a:gd name="f129" fmla="*/ 1284 f117 1"/>
                                <a:gd name="f130" fmla="*/ f93 f118 1"/>
                                <a:gd name="f131" fmla="*/ 1298 f117 1"/>
                                <a:gd name="f132" fmla="*/ 1301 f117 1"/>
                                <a:gd name="f133" fmla="*/ f94 f118 1"/>
                                <a:gd name="f134" fmla="*/ 1318 f117 1"/>
                                <a:gd name="f135" fmla="*/ 1908 f117 1"/>
                                <a:gd name="f136" fmla="*/ 1925 f117 1"/>
                                <a:gd name="f137" fmla="*/ 1927 f117 1"/>
                                <a:gd name="f138" fmla="*/ 1942 f117 1"/>
                                <a:gd name="f139" fmla="*/ 1944 f117 1"/>
                                <a:gd name="f140" fmla="*/ 1946 f117 1"/>
                                <a:gd name="f141" fmla="*/ 1958 f117 1"/>
                                <a:gd name="f142" fmla="*/ f95 f118 1"/>
                                <a:gd name="f143" fmla="*/ 1961 f117 1"/>
                                <a:gd name="f144" fmla="*/ f96 f118 1"/>
                                <a:gd name="f145" fmla="*/ 1970 f117 1"/>
                                <a:gd name="f146" fmla="*/ 1973 f117 1"/>
                                <a:gd name="f147" fmla="*/ f97 f118 1"/>
                                <a:gd name="f148" fmla="*/ 1975 f117 1"/>
                                <a:gd name="f149" fmla="*/ f98 f118 1"/>
                                <a:gd name="f150" fmla="*/ 1982 f117 1"/>
                                <a:gd name="f151" fmla="*/ 1985 f117 1"/>
                                <a:gd name="f152" fmla="*/ f99 f118 1"/>
                                <a:gd name="f153" fmla="*/ f100 f118 1"/>
                                <a:gd name="f154" fmla="*/ 1992 f117 1"/>
                                <a:gd name="f155" fmla="*/ f101 f118 1"/>
                                <a:gd name="f156" fmla="*/ 1994 f117 1"/>
                                <a:gd name="f157" fmla="*/ f102 f118 1"/>
                                <a:gd name="f158" fmla="*/ 1999 f117 1"/>
                                <a:gd name="f159" fmla="*/ f103 f118 1"/>
                                <a:gd name="f160" fmla="*/ f104 f118 1"/>
                                <a:gd name="f161" fmla="*/ f105 f118 1"/>
                                <a:gd name="f162" fmla="*/ 1956 f117 1"/>
                                <a:gd name="f163" fmla="*/ f106 f118 1"/>
                                <a:gd name="f164" fmla="*/ 1951 f117 1"/>
                                <a:gd name="f165" fmla="*/ f107 f118 1"/>
                                <a:gd name="f166" fmla="*/ f108 f118 1"/>
                                <a:gd name="f167" fmla="*/ f109 f118 1"/>
                                <a:gd name="f168" fmla="*/ 1939 f117 1"/>
                                <a:gd name="f169" fmla="*/ f110 f118 1"/>
                                <a:gd name="f170" fmla="*/ f111 f118 1"/>
                                <a:gd name="f171" fmla="*/ f112 f118 1"/>
                                <a:gd name="f172" fmla="*/ 1920 f117 1"/>
                                <a:gd name="f173" fmla="*/ 1306 f117 1"/>
                                <a:gd name="f174" fmla="*/ f113 f118 1"/>
                                <a:gd name="f175" fmla="*/ f114 f118 1"/>
                                <a:gd name="f176" fmla="*/ 1289 f117 1"/>
                                <a:gd name="f177" fmla="*/ f115 f118 1"/>
                                <a:gd name="f178" fmla="*/ 1272 f117 1"/>
                                <a:gd name="f179" fmla="*/ f116 f118 1"/>
                                <a:gd name="f180" fmla="*/ f119 1 f2"/>
                                <a:gd name="f181" fmla="*/ f122 1 291"/>
                                <a:gd name="f182" fmla="*/ f123 1 776"/>
                                <a:gd name="f183" fmla="*/ f124 1 291"/>
                                <a:gd name="f184" fmla="*/ f125 1 291"/>
                                <a:gd name="f185" fmla="*/ f126 1 776"/>
                                <a:gd name="f186" fmla="*/ f127 1 291"/>
                                <a:gd name="f187" fmla="*/ f128 1 776"/>
                                <a:gd name="f188" fmla="*/ f129 1 776"/>
                                <a:gd name="f189" fmla="*/ f130 1 291"/>
                                <a:gd name="f190" fmla="*/ f131 1 776"/>
                                <a:gd name="f191" fmla="*/ f132 1 776"/>
                                <a:gd name="f192" fmla="*/ f133 1 291"/>
                                <a:gd name="f193" fmla="*/ f134 1 776"/>
                                <a:gd name="f194" fmla="*/ f135 1 776"/>
                                <a:gd name="f195" fmla="*/ f136 1 776"/>
                                <a:gd name="f196" fmla="*/ f137 1 776"/>
                                <a:gd name="f197" fmla="*/ f138 1 776"/>
                                <a:gd name="f198" fmla="*/ f139 1 776"/>
                                <a:gd name="f199" fmla="*/ f140 1 776"/>
                                <a:gd name="f200" fmla="*/ f141 1 776"/>
                                <a:gd name="f201" fmla="*/ f142 1 291"/>
                                <a:gd name="f202" fmla="*/ f143 1 776"/>
                                <a:gd name="f203" fmla="*/ f144 1 291"/>
                                <a:gd name="f204" fmla="*/ f145 1 776"/>
                                <a:gd name="f205" fmla="*/ f146 1 776"/>
                                <a:gd name="f206" fmla="*/ f147 1 291"/>
                                <a:gd name="f207" fmla="*/ f148 1 776"/>
                                <a:gd name="f208" fmla="*/ f149 1 291"/>
                                <a:gd name="f209" fmla="*/ f150 1 776"/>
                                <a:gd name="f210" fmla="*/ f151 1 776"/>
                                <a:gd name="f211" fmla="*/ f152 1 291"/>
                                <a:gd name="f212" fmla="*/ f153 1 291"/>
                                <a:gd name="f213" fmla="*/ f154 1 776"/>
                                <a:gd name="f214" fmla="*/ f155 1 291"/>
                                <a:gd name="f215" fmla="*/ f156 1 776"/>
                                <a:gd name="f216" fmla="*/ f157 1 291"/>
                                <a:gd name="f217" fmla="*/ f158 1 776"/>
                                <a:gd name="f218" fmla="*/ f159 1 291"/>
                                <a:gd name="f219" fmla="*/ f160 1 291"/>
                                <a:gd name="f220" fmla="*/ f161 1 291"/>
                                <a:gd name="f221" fmla="*/ f162 1 776"/>
                                <a:gd name="f222" fmla="*/ f163 1 291"/>
                                <a:gd name="f223" fmla="*/ f164 1 776"/>
                                <a:gd name="f224" fmla="*/ f165 1 291"/>
                                <a:gd name="f225" fmla="*/ f166 1 291"/>
                                <a:gd name="f226" fmla="*/ f167 1 291"/>
                                <a:gd name="f227" fmla="*/ f168 1 776"/>
                                <a:gd name="f228" fmla="*/ f169 1 291"/>
                                <a:gd name="f229" fmla="*/ f170 1 291"/>
                                <a:gd name="f230" fmla="*/ f171 1 291"/>
                                <a:gd name="f231" fmla="*/ f172 1 776"/>
                                <a:gd name="f232" fmla="*/ f173 1 776"/>
                                <a:gd name="f233" fmla="*/ f174 1 291"/>
                                <a:gd name="f234" fmla="*/ f175 1 291"/>
                                <a:gd name="f235" fmla="*/ f176 1 776"/>
                                <a:gd name="f236" fmla="*/ f177 1 291"/>
                                <a:gd name="f237" fmla="*/ f178 1 776"/>
                                <a:gd name="f238" fmla="*/ f179 1 291"/>
                                <a:gd name="f239" fmla="*/ 0 1 f120"/>
                                <a:gd name="f240" fmla="*/ f6 1 f120"/>
                                <a:gd name="f241" fmla="*/ 0 1 f121"/>
                                <a:gd name="f242" fmla="*/ f7 1 f121"/>
                                <a:gd name="f243" fmla="+- f180 0 f1"/>
                                <a:gd name="f244" fmla="*/ f181 1 f120"/>
                                <a:gd name="f245" fmla="*/ f182 1 f121"/>
                                <a:gd name="f246" fmla="*/ f183 1 f120"/>
                                <a:gd name="f247" fmla="*/ f184 1 f120"/>
                                <a:gd name="f248" fmla="*/ f185 1 f121"/>
                                <a:gd name="f249" fmla="*/ f186 1 f120"/>
                                <a:gd name="f250" fmla="*/ f187 1 f121"/>
                                <a:gd name="f251" fmla="*/ f188 1 f121"/>
                                <a:gd name="f252" fmla="*/ f189 1 f120"/>
                                <a:gd name="f253" fmla="*/ f190 1 f121"/>
                                <a:gd name="f254" fmla="*/ f191 1 f121"/>
                                <a:gd name="f255" fmla="*/ f192 1 f120"/>
                                <a:gd name="f256" fmla="*/ f193 1 f121"/>
                                <a:gd name="f257" fmla="*/ f194 1 f121"/>
                                <a:gd name="f258" fmla="*/ f195 1 f121"/>
                                <a:gd name="f259" fmla="*/ f196 1 f121"/>
                                <a:gd name="f260" fmla="*/ f197 1 f121"/>
                                <a:gd name="f261" fmla="*/ f198 1 f121"/>
                                <a:gd name="f262" fmla="*/ f199 1 f121"/>
                                <a:gd name="f263" fmla="*/ f200 1 f121"/>
                                <a:gd name="f264" fmla="*/ f201 1 f120"/>
                                <a:gd name="f265" fmla="*/ f202 1 f121"/>
                                <a:gd name="f266" fmla="*/ f203 1 f120"/>
                                <a:gd name="f267" fmla="*/ f204 1 f121"/>
                                <a:gd name="f268" fmla="*/ f205 1 f121"/>
                                <a:gd name="f269" fmla="*/ f206 1 f120"/>
                                <a:gd name="f270" fmla="*/ f207 1 f121"/>
                                <a:gd name="f271" fmla="*/ f208 1 f120"/>
                                <a:gd name="f272" fmla="*/ f209 1 f121"/>
                                <a:gd name="f273" fmla="*/ f210 1 f121"/>
                                <a:gd name="f274" fmla="*/ f211 1 f120"/>
                                <a:gd name="f275" fmla="*/ f212 1 f120"/>
                                <a:gd name="f276" fmla="*/ f213 1 f121"/>
                                <a:gd name="f277" fmla="*/ f214 1 f120"/>
                                <a:gd name="f278" fmla="*/ f215 1 f121"/>
                                <a:gd name="f279" fmla="*/ f216 1 f120"/>
                                <a:gd name="f280" fmla="*/ f217 1 f121"/>
                                <a:gd name="f281" fmla="*/ f218 1 f120"/>
                                <a:gd name="f282" fmla="*/ f219 1 f120"/>
                                <a:gd name="f283" fmla="*/ f220 1 f120"/>
                                <a:gd name="f284" fmla="*/ f221 1 f121"/>
                                <a:gd name="f285" fmla="*/ f222 1 f120"/>
                                <a:gd name="f286" fmla="*/ f223 1 f121"/>
                                <a:gd name="f287" fmla="*/ f224 1 f120"/>
                                <a:gd name="f288" fmla="*/ f225 1 f120"/>
                                <a:gd name="f289" fmla="*/ f226 1 f120"/>
                                <a:gd name="f290" fmla="*/ f227 1 f121"/>
                                <a:gd name="f291" fmla="*/ f228 1 f120"/>
                                <a:gd name="f292" fmla="*/ f229 1 f120"/>
                                <a:gd name="f293" fmla="*/ f230 1 f120"/>
                                <a:gd name="f294" fmla="*/ f231 1 f121"/>
                                <a:gd name="f295" fmla="*/ f232 1 f121"/>
                                <a:gd name="f296" fmla="*/ f233 1 f120"/>
                                <a:gd name="f297" fmla="*/ f234 1 f120"/>
                                <a:gd name="f298" fmla="*/ f235 1 f121"/>
                                <a:gd name="f299" fmla="*/ f236 1 f120"/>
                                <a:gd name="f300" fmla="*/ f237 1 f121"/>
                                <a:gd name="f301" fmla="*/ f238 1 f120"/>
                                <a:gd name="f302" fmla="*/ f239 f87 1"/>
                                <a:gd name="f303" fmla="*/ f240 f87 1"/>
                                <a:gd name="f304" fmla="*/ f242 f88 1"/>
                                <a:gd name="f305" fmla="*/ f241 f88 1"/>
                                <a:gd name="f306" fmla="*/ f244 f87 1"/>
                                <a:gd name="f307" fmla="*/ f245 f88 1"/>
                                <a:gd name="f308" fmla="*/ f246 f87 1"/>
                                <a:gd name="f309" fmla="*/ f247 f87 1"/>
                                <a:gd name="f310" fmla="*/ f248 f88 1"/>
                                <a:gd name="f311" fmla="*/ f249 f87 1"/>
                                <a:gd name="f312" fmla="*/ f250 f88 1"/>
                                <a:gd name="f313" fmla="*/ f251 f88 1"/>
                                <a:gd name="f314" fmla="*/ f252 f87 1"/>
                                <a:gd name="f315" fmla="*/ f253 f88 1"/>
                                <a:gd name="f316" fmla="*/ f254 f88 1"/>
                                <a:gd name="f317" fmla="*/ f255 f87 1"/>
                                <a:gd name="f318" fmla="*/ f256 f88 1"/>
                                <a:gd name="f319" fmla="*/ f257 f88 1"/>
                                <a:gd name="f320" fmla="*/ f258 f88 1"/>
                                <a:gd name="f321" fmla="*/ f259 f88 1"/>
                                <a:gd name="f322" fmla="*/ f260 f88 1"/>
                                <a:gd name="f323" fmla="*/ f261 f88 1"/>
                                <a:gd name="f324" fmla="*/ f262 f88 1"/>
                                <a:gd name="f325" fmla="*/ f263 f88 1"/>
                                <a:gd name="f326" fmla="*/ f264 f87 1"/>
                                <a:gd name="f327" fmla="*/ f265 f88 1"/>
                                <a:gd name="f328" fmla="*/ f266 f87 1"/>
                                <a:gd name="f329" fmla="*/ f267 f88 1"/>
                                <a:gd name="f330" fmla="*/ f268 f88 1"/>
                                <a:gd name="f331" fmla="*/ f269 f87 1"/>
                                <a:gd name="f332" fmla="*/ f270 f88 1"/>
                                <a:gd name="f333" fmla="*/ f271 f87 1"/>
                                <a:gd name="f334" fmla="*/ f272 f88 1"/>
                                <a:gd name="f335" fmla="*/ f273 f88 1"/>
                                <a:gd name="f336" fmla="*/ f274 f87 1"/>
                                <a:gd name="f337" fmla="*/ f275 f87 1"/>
                                <a:gd name="f338" fmla="*/ f276 f88 1"/>
                                <a:gd name="f339" fmla="*/ f277 f87 1"/>
                                <a:gd name="f340" fmla="*/ f278 f88 1"/>
                                <a:gd name="f341" fmla="*/ f279 f87 1"/>
                                <a:gd name="f342" fmla="*/ f280 f88 1"/>
                                <a:gd name="f343" fmla="*/ f281 f87 1"/>
                                <a:gd name="f344" fmla="*/ f282 f87 1"/>
                                <a:gd name="f345" fmla="*/ f283 f87 1"/>
                                <a:gd name="f346" fmla="*/ f284 f88 1"/>
                                <a:gd name="f347" fmla="*/ f285 f87 1"/>
                                <a:gd name="f348" fmla="*/ f286 f88 1"/>
                                <a:gd name="f349" fmla="*/ f287 f87 1"/>
                                <a:gd name="f350" fmla="*/ f288 f87 1"/>
                                <a:gd name="f351" fmla="*/ f289 f87 1"/>
                                <a:gd name="f352" fmla="*/ f290 f88 1"/>
                                <a:gd name="f353" fmla="*/ f291 f87 1"/>
                                <a:gd name="f354" fmla="*/ f292 f87 1"/>
                                <a:gd name="f355" fmla="*/ f293 f87 1"/>
                                <a:gd name="f356" fmla="*/ f294 f88 1"/>
                                <a:gd name="f357" fmla="*/ f295 f88 1"/>
                                <a:gd name="f358" fmla="*/ f296 f87 1"/>
                                <a:gd name="f359" fmla="*/ f297 f87 1"/>
                                <a:gd name="f360" fmla="*/ f298 f88 1"/>
                                <a:gd name="f361" fmla="*/ f299 f87 1"/>
                                <a:gd name="f362" fmla="*/ f300 f88 1"/>
                                <a:gd name="f363" fmla="*/ f301 f8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3">
                                  <a:pos x="f306" y="f307"/>
                                </a:cxn>
                                <a:cxn ang="f243">
                                  <a:pos x="f308" y="f307"/>
                                </a:cxn>
                                <a:cxn ang="f243">
                                  <a:pos x="f309" y="f310"/>
                                </a:cxn>
                                <a:cxn ang="f243">
                                  <a:pos x="f311" y="f312"/>
                                </a:cxn>
                                <a:cxn ang="f243">
                                  <a:pos x="f311" y="f313"/>
                                </a:cxn>
                                <a:cxn ang="f243">
                                  <a:pos x="f314" y="f315"/>
                                </a:cxn>
                                <a:cxn ang="f243">
                                  <a:pos x="f314" y="f316"/>
                                </a:cxn>
                                <a:cxn ang="f243">
                                  <a:pos x="f317" y="f318"/>
                                </a:cxn>
                                <a:cxn ang="f243">
                                  <a:pos x="f317" y="f319"/>
                                </a:cxn>
                                <a:cxn ang="f243">
                                  <a:pos x="f314" y="f320"/>
                                </a:cxn>
                                <a:cxn ang="f243">
                                  <a:pos x="f314" y="f321"/>
                                </a:cxn>
                                <a:cxn ang="f243">
                                  <a:pos x="f311" y="f322"/>
                                </a:cxn>
                                <a:cxn ang="f243">
                                  <a:pos x="f311" y="f323"/>
                                </a:cxn>
                                <a:cxn ang="f243">
                                  <a:pos x="f309" y="f324"/>
                                </a:cxn>
                                <a:cxn ang="f243">
                                  <a:pos x="f308" y="f325"/>
                                </a:cxn>
                                <a:cxn ang="f243">
                                  <a:pos x="f326" y="f325"/>
                                </a:cxn>
                                <a:cxn ang="f243">
                                  <a:pos x="f326" y="f327"/>
                                </a:cxn>
                                <a:cxn ang="f243">
                                  <a:pos x="f328" y="f329"/>
                                </a:cxn>
                                <a:cxn ang="f243">
                                  <a:pos x="f328" y="f330"/>
                                </a:cxn>
                                <a:cxn ang="f243">
                                  <a:pos x="f331" y="f330"/>
                                </a:cxn>
                                <a:cxn ang="f243">
                                  <a:pos x="f331" y="f332"/>
                                </a:cxn>
                                <a:cxn ang="f243">
                                  <a:pos x="f333" y="f334"/>
                                </a:cxn>
                                <a:cxn ang="f243">
                                  <a:pos x="f333" y="f335"/>
                                </a:cxn>
                                <a:cxn ang="f243">
                                  <a:pos x="f336" y="f335"/>
                                </a:cxn>
                                <a:cxn ang="f243">
                                  <a:pos x="f337" y="f338"/>
                                </a:cxn>
                                <a:cxn ang="f243">
                                  <a:pos x="f339" y="f338"/>
                                </a:cxn>
                                <a:cxn ang="f243">
                                  <a:pos x="f339" y="f340"/>
                                </a:cxn>
                                <a:cxn ang="f243">
                                  <a:pos x="f341" y="f340"/>
                                </a:cxn>
                                <a:cxn ang="f243">
                                  <a:pos x="f306" y="f342"/>
                                </a:cxn>
                                <a:cxn ang="f243">
                                  <a:pos x="f343" y="f342"/>
                                </a:cxn>
                                <a:cxn ang="f243">
                                  <a:pos x="f343" y="f327"/>
                                </a:cxn>
                                <a:cxn ang="f243">
                                  <a:pos x="f344" y="f327"/>
                                </a:cxn>
                                <a:cxn ang="f243">
                                  <a:pos x="f345" y="f346"/>
                                </a:cxn>
                                <a:cxn ang="f243">
                                  <a:pos x="f306" y="f346"/>
                                </a:cxn>
                                <a:cxn ang="f243">
                                  <a:pos x="f347" y="f348"/>
                                </a:cxn>
                                <a:cxn ang="f243">
                                  <a:pos x="f349" y="f348"/>
                                </a:cxn>
                                <a:cxn ang="f243">
                                  <a:pos x="f339" y="f324"/>
                                </a:cxn>
                                <a:cxn ang="f243">
                                  <a:pos x="f339" y="f324"/>
                                </a:cxn>
                                <a:cxn ang="f243">
                                  <a:pos x="f337" y="f323"/>
                                </a:cxn>
                                <a:cxn ang="f243">
                                  <a:pos x="f350" y="f323"/>
                                </a:cxn>
                                <a:cxn ang="f243">
                                  <a:pos x="f351" y="f352"/>
                                </a:cxn>
                                <a:cxn ang="f243">
                                  <a:pos x="f353" y="f352"/>
                                </a:cxn>
                                <a:cxn ang="f243">
                                  <a:pos x="f336" y="f320"/>
                                </a:cxn>
                                <a:cxn ang="f243">
                                  <a:pos x="f354" y="f320"/>
                                </a:cxn>
                                <a:cxn ang="f243">
                                  <a:pos x="f355" y="f356"/>
                                </a:cxn>
                                <a:cxn ang="f243">
                                  <a:pos x="f333" y="f356"/>
                                </a:cxn>
                                <a:cxn ang="f243">
                                  <a:pos x="f333" y="f357"/>
                                </a:cxn>
                                <a:cxn ang="f243">
                                  <a:pos x="f355" y="f357"/>
                                </a:cxn>
                                <a:cxn ang="f243">
                                  <a:pos x="f358" y="f315"/>
                                </a:cxn>
                                <a:cxn ang="f243">
                                  <a:pos x="f336" y="f315"/>
                                </a:cxn>
                                <a:cxn ang="f243">
                                  <a:pos x="f359" y="f360"/>
                                </a:cxn>
                                <a:cxn ang="f243">
                                  <a:pos x="f361" y="f360"/>
                                </a:cxn>
                                <a:cxn ang="f243">
                                  <a:pos x="f349" y="f362"/>
                                </a:cxn>
                                <a:cxn ang="f243">
                                  <a:pos x="f363" y="f362"/>
                                </a:cxn>
                                <a:cxn ang="f243">
                                  <a:pos x="f306" y="f307"/>
                                </a:cxn>
                              </a:cxnLst>
                              <a:rect l="f302" t="f305" r="f303" b="f304"/>
                              <a:pathLst>
                                <a:path w="291" h="776">
                                  <a:moveTo>
                                    <a:pt x="f36" y="f37"/>
                                  </a:moveTo>
                                  <a:lnTo>
                                    <a:pt x="f38" y="f37"/>
                                  </a:lnTo>
                                  <a:lnTo>
                                    <a:pt x="f39" y="f40"/>
                                  </a:lnTo>
                                  <a:lnTo>
                                    <a:pt x="f41" y="f42"/>
                                  </a:lnTo>
                                  <a:lnTo>
                                    <a:pt x="f41" y="f43"/>
                                  </a:lnTo>
                                  <a:lnTo>
                                    <a:pt x="f44" y="f36"/>
                                  </a:lnTo>
                                  <a:lnTo>
                                    <a:pt x="f44" y="f45"/>
                                  </a:lnTo>
                                  <a:lnTo>
                                    <a:pt x="f5" y="f46"/>
                                  </a:lnTo>
                                  <a:lnTo>
                                    <a:pt x="f5" y="f47"/>
                                  </a:lnTo>
                                  <a:lnTo>
                                    <a:pt x="f44" y="f48"/>
                                  </a:lnTo>
                                  <a:lnTo>
                                    <a:pt x="f44" y="f49"/>
                                  </a:lnTo>
                                  <a:lnTo>
                                    <a:pt x="f41" y="f50"/>
                                  </a:lnTo>
                                  <a:lnTo>
                                    <a:pt x="f41" y="f51"/>
                                  </a:lnTo>
                                  <a:lnTo>
                                    <a:pt x="f39" y="f52"/>
                                  </a:lnTo>
                                  <a:lnTo>
                                    <a:pt x="f38" y="f53"/>
                                  </a:lnTo>
                                  <a:lnTo>
                                    <a:pt x="f54" y="f53"/>
                                  </a:lnTo>
                                  <a:lnTo>
                                    <a:pt x="f54" y="f55"/>
                                  </a:lnTo>
                                  <a:lnTo>
                                    <a:pt x="f56" y="f57"/>
                                  </a:lnTo>
                                  <a:lnTo>
                                    <a:pt x="f56" y="f58"/>
                                  </a:lnTo>
                                  <a:lnTo>
                                    <a:pt x="f59" y="f58"/>
                                  </a:lnTo>
                                  <a:lnTo>
                                    <a:pt x="f59" y="f60"/>
                                  </a:lnTo>
                                  <a:lnTo>
                                    <a:pt x="f61" y="f62"/>
                                  </a:lnTo>
                                  <a:lnTo>
                                    <a:pt x="f61" y="f63"/>
                                  </a:lnTo>
                                  <a:lnTo>
                                    <a:pt x="f37" y="f63"/>
                                  </a:lnTo>
                                  <a:lnTo>
                                    <a:pt x="f40" y="f64"/>
                                  </a:lnTo>
                                  <a:lnTo>
                                    <a:pt x="f42" y="f64"/>
                                  </a:lnTo>
                                  <a:lnTo>
                                    <a:pt x="f42" y="f65"/>
                                  </a:lnTo>
                                  <a:lnTo>
                                    <a:pt x="f43" y="f65"/>
                                  </a:lnTo>
                                  <a:lnTo>
                                    <a:pt x="f36" y="f66"/>
                                  </a:lnTo>
                                  <a:lnTo>
                                    <a:pt x="f67" y="f66"/>
                                  </a:lnTo>
                                  <a:lnTo>
                                    <a:pt x="f67" y="f55"/>
                                  </a:lnTo>
                                  <a:lnTo>
                                    <a:pt x="f68" y="f55"/>
                                  </a:lnTo>
                                  <a:lnTo>
                                    <a:pt x="f69" y="f70"/>
                                  </a:lnTo>
                                  <a:lnTo>
                                    <a:pt x="f36" y="f70"/>
                                  </a:lnTo>
                                  <a:lnTo>
                                    <a:pt x="f71" y="f72"/>
                                  </a:lnTo>
                                  <a:lnTo>
                                    <a:pt x="f73" y="f72"/>
                                  </a:lnTo>
                                  <a:lnTo>
                                    <a:pt x="f42" y="f52"/>
                                  </a:lnTo>
                                  <a:lnTo>
                                    <a:pt x="f40" y="f51"/>
                                  </a:lnTo>
                                  <a:lnTo>
                                    <a:pt x="f74" y="f51"/>
                                  </a:lnTo>
                                  <a:lnTo>
                                    <a:pt x="f75" y="f76"/>
                                  </a:lnTo>
                                  <a:lnTo>
                                    <a:pt x="f77" y="f76"/>
                                  </a:lnTo>
                                  <a:lnTo>
                                    <a:pt x="f37" y="f48"/>
                                  </a:lnTo>
                                  <a:lnTo>
                                    <a:pt x="f78" y="f48"/>
                                  </a:lnTo>
                                  <a:lnTo>
                                    <a:pt x="f79" y="f80"/>
                                  </a:lnTo>
                                  <a:lnTo>
                                    <a:pt x="f61" y="f80"/>
                                  </a:lnTo>
                                  <a:lnTo>
                                    <a:pt x="f61" y="f81"/>
                                  </a:lnTo>
                                  <a:lnTo>
                                    <a:pt x="f79" y="f81"/>
                                  </a:lnTo>
                                  <a:lnTo>
                                    <a:pt x="f82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83" y="f73"/>
                                  </a:lnTo>
                                  <a:lnTo>
                                    <a:pt x="f84" y="f73"/>
                                  </a:lnTo>
                                  <a:lnTo>
                                    <a:pt x="f73" y="f84"/>
                                  </a:lnTo>
                                  <a:lnTo>
                                    <a:pt x="f85" y="f84"/>
                                  </a:lnTo>
                                  <a:lnTo>
                                    <a:pt x="f36" y="f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1" name="Freeform 669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38 0"/>
                                <a:gd name="f9" fmla="+- 0 5940 0"/>
                                <a:gd name="f10" fmla="+- 0 5950 0"/>
                                <a:gd name="f11" fmla="val 82"/>
                                <a:gd name="f12" fmla="val 734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291"/>
                                <a:gd name="f18" fmla="*/ f4 1 776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6"/>
                                <a:gd name="f35" fmla="*/ f29 1 291"/>
                                <a:gd name="f36" fmla="*/ f30 1 776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2" name="Freeform 668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11 0"/>
                                <a:gd name="f9" fmla="+- 0 5914 0"/>
                                <a:gd name="f10" fmla="+- 0 5912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val 721"/>
                                <a:gd name="f17" fmla="+- 0 0 0"/>
                                <a:gd name="f18" fmla="*/ f3 1 291"/>
                                <a:gd name="f19" fmla="*/ f4 1 776"/>
                                <a:gd name="f20" fmla="+- f8 0 5856"/>
                                <a:gd name="f21" fmla="+- f9 0 5856"/>
                                <a:gd name="f22" fmla="+- f10 0 5856"/>
                                <a:gd name="f23" fmla="+- f7 0 f5"/>
                                <a:gd name="f24" fmla="+- f6 0 f5"/>
                                <a:gd name="f25" fmla="*/ f17 f0 1"/>
                                <a:gd name="f26" fmla="*/ f24 1 291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6 f23 1"/>
                                <a:gd name="f32" fmla="*/ f22 f24 1"/>
                                <a:gd name="f33" fmla="*/ 1945 f23 1"/>
                                <a:gd name="f34" fmla="*/ f25 1 f2"/>
                                <a:gd name="f35" fmla="*/ f28 1 291"/>
                                <a:gd name="f36" fmla="*/ f29 1 776"/>
                                <a:gd name="f37" fmla="*/ f30 1 291"/>
                                <a:gd name="f38" fmla="*/ f31 1 776"/>
                                <a:gd name="f39" fmla="*/ f32 1 291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291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3" name="Freeform 667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12 0"/>
                                <a:gd name="f9" fmla="+- 0 5914 0"/>
                                <a:gd name="f10" fmla="val 56"/>
                                <a:gd name="f11" fmla="val 721"/>
                                <a:gd name="f12" fmla="val 58"/>
                                <a:gd name="f13" fmla="val 722"/>
                                <a:gd name="f14" fmla="+- 0 0 0"/>
                                <a:gd name="f15" fmla="*/ f3 1 291"/>
                                <a:gd name="f16" fmla="*/ f4 1 776"/>
                                <a:gd name="f17" fmla="+- f8 0 5856"/>
                                <a:gd name="f18" fmla="+- f9 0 5856"/>
                                <a:gd name="f19" fmla="+- f7 0 f5"/>
                                <a:gd name="f20" fmla="+- f6 0 f5"/>
                                <a:gd name="f21" fmla="*/ f14 f0 1"/>
                                <a:gd name="f22" fmla="*/ f20 1 291"/>
                                <a:gd name="f23" fmla="*/ f19 1 776"/>
                                <a:gd name="f24" fmla="*/ f17 f20 1"/>
                                <a:gd name="f25" fmla="*/ 1945 f19 1"/>
                                <a:gd name="f26" fmla="*/ f18 f20 1"/>
                                <a:gd name="f27" fmla="*/ 1946 f19 1"/>
                                <a:gd name="f28" fmla="*/ f21 1 f2"/>
                                <a:gd name="f29" fmla="*/ f24 1 291"/>
                                <a:gd name="f30" fmla="*/ f25 1 776"/>
                                <a:gd name="f31" fmla="*/ f26 1 291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91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4" name="Freeform 666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12 0"/>
                                <a:gd name="f9" fmla="+- 0 5911 0"/>
                                <a:gd name="f10" fmla="val 56"/>
                                <a:gd name="f11" fmla="val 720"/>
                                <a:gd name="f12" fmla="val 55"/>
                                <a:gd name="f13" fmla="val 721"/>
                                <a:gd name="f14" fmla="+- 0 0 0"/>
                                <a:gd name="f15" fmla="*/ f3 1 291"/>
                                <a:gd name="f16" fmla="*/ f4 1 776"/>
                                <a:gd name="f17" fmla="+- f8 0 5856"/>
                                <a:gd name="f18" fmla="+- f9 0 5856"/>
                                <a:gd name="f19" fmla="+- f7 0 f5"/>
                                <a:gd name="f20" fmla="+- f6 0 f5"/>
                                <a:gd name="f21" fmla="*/ f14 f0 1"/>
                                <a:gd name="f22" fmla="*/ f20 1 291"/>
                                <a:gd name="f23" fmla="*/ f19 1 776"/>
                                <a:gd name="f24" fmla="*/ f17 f20 1"/>
                                <a:gd name="f25" fmla="*/ 1944 f19 1"/>
                                <a:gd name="f26" fmla="*/ f18 f20 1"/>
                                <a:gd name="f27" fmla="*/ 1945 f19 1"/>
                                <a:gd name="f28" fmla="*/ f21 1 f2"/>
                                <a:gd name="f29" fmla="*/ f24 1 291"/>
                                <a:gd name="f30" fmla="*/ f25 1 776"/>
                                <a:gd name="f31" fmla="*/ f26 1 291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91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5" name="Freeform 665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04 0"/>
                                <a:gd name="f9" fmla="+- 0 5906 0"/>
                                <a:gd name="f10" fmla="+- 0 5908 0"/>
                                <a:gd name="f11" fmla="val 48"/>
                                <a:gd name="f12" fmla="val 710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291"/>
                                <a:gd name="f18" fmla="*/ f4 1 776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6"/>
                                <a:gd name="f27" fmla="*/ f19 f23 1"/>
                                <a:gd name="f28" fmla="*/ 1934 f22 1"/>
                                <a:gd name="f29" fmla="*/ f20 f23 1"/>
                                <a:gd name="f30" fmla="*/ 1939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6"/>
                                <a:gd name="f35" fmla="*/ f29 1 291"/>
                                <a:gd name="f36" fmla="*/ f30 1 776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6" name="Freeform 664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00 0"/>
                                <a:gd name="f9" fmla="+- 0 5899 0"/>
                                <a:gd name="f10" fmla="+- 0 5902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291"/>
                                <a:gd name="f18" fmla="*/ f4 1 776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6"/>
                                <a:gd name="f27" fmla="*/ f19 f23 1"/>
                                <a:gd name="f28" fmla="*/ 1925 f22 1"/>
                                <a:gd name="f29" fmla="*/ f20 f23 1"/>
                                <a:gd name="f30" fmla="*/ f21 f23 1"/>
                                <a:gd name="f31" fmla="*/ 1930 f22 1"/>
                                <a:gd name="f32" fmla="*/ f24 1 f2"/>
                                <a:gd name="f33" fmla="*/ f27 1 291"/>
                                <a:gd name="f34" fmla="*/ f28 1 776"/>
                                <a:gd name="f35" fmla="*/ f29 1 291"/>
                                <a:gd name="f36" fmla="*/ f30 1 291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7" name="Freeform 663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897 0"/>
                                <a:gd name="f9" fmla="+- 0 5898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291"/>
                                <a:gd name="f16" fmla="*/ f4 1 776"/>
                                <a:gd name="f17" fmla="+- f8 0 5856"/>
                                <a:gd name="f18" fmla="+- f9 0 5856"/>
                                <a:gd name="f19" fmla="+- f7 0 f5"/>
                                <a:gd name="f20" fmla="+- f6 0 f5"/>
                                <a:gd name="f21" fmla="*/ f14 f0 1"/>
                                <a:gd name="f22" fmla="*/ f20 1 291"/>
                                <a:gd name="f23" fmla="*/ f19 1 776"/>
                                <a:gd name="f24" fmla="*/ f17 f20 1"/>
                                <a:gd name="f25" fmla="*/ 1915 f19 1"/>
                                <a:gd name="f26" fmla="*/ 1920 f19 1"/>
                                <a:gd name="f27" fmla="*/ f18 f20 1"/>
                                <a:gd name="f28" fmla="*/ f21 1 f2"/>
                                <a:gd name="f29" fmla="*/ f24 1 291"/>
                                <a:gd name="f30" fmla="*/ f25 1 776"/>
                                <a:gd name="f31" fmla="*/ f26 1 776"/>
                                <a:gd name="f32" fmla="*/ f27 1 291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91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8" name="Freeform 662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898 0"/>
                                <a:gd name="f9" fmla="+- 0 5897 0"/>
                                <a:gd name="f10" fmla="val 42"/>
                                <a:gd name="f11" fmla="val 82"/>
                                <a:gd name="f12" fmla="val 41"/>
                                <a:gd name="f13" fmla="val 86"/>
                                <a:gd name="f14" fmla="+- 0 0 0"/>
                                <a:gd name="f15" fmla="*/ f3 1 291"/>
                                <a:gd name="f16" fmla="*/ f4 1 776"/>
                                <a:gd name="f17" fmla="+- f8 0 5856"/>
                                <a:gd name="f18" fmla="+- f9 0 5856"/>
                                <a:gd name="f19" fmla="+- f7 0 f5"/>
                                <a:gd name="f20" fmla="+- f6 0 f5"/>
                                <a:gd name="f21" fmla="*/ f14 f0 1"/>
                                <a:gd name="f22" fmla="*/ f20 1 291"/>
                                <a:gd name="f23" fmla="*/ f19 1 776"/>
                                <a:gd name="f24" fmla="*/ f17 f20 1"/>
                                <a:gd name="f25" fmla="*/ 1306 f19 1"/>
                                <a:gd name="f26" fmla="*/ f18 f20 1"/>
                                <a:gd name="f27" fmla="*/ 1310 f19 1"/>
                                <a:gd name="f28" fmla="*/ f21 1 f2"/>
                                <a:gd name="f29" fmla="*/ f24 1 291"/>
                                <a:gd name="f30" fmla="*/ f25 1 776"/>
                                <a:gd name="f31" fmla="*/ f26 1 291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291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29" name="Freeform 661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02 0"/>
                                <a:gd name="f9" fmla="+- 0 5899 0"/>
                                <a:gd name="f10" fmla="+- 0 5901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291"/>
                                <a:gd name="f18" fmla="*/ f4 1 776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6"/>
                                <a:gd name="f27" fmla="*/ f19 f23 1"/>
                                <a:gd name="f28" fmla="*/ 1296 f22 1"/>
                                <a:gd name="f29" fmla="*/ f20 f23 1"/>
                                <a:gd name="f30" fmla="*/ 1298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6"/>
                                <a:gd name="f35" fmla="*/ f29 1 291"/>
                                <a:gd name="f36" fmla="*/ f30 1 776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30" name="Freeform 660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06 0"/>
                                <a:gd name="f9" fmla="+- 0 5904 0"/>
                                <a:gd name="f10" fmla="+- 0 5905 0"/>
                                <a:gd name="f11" fmla="val 50"/>
                                <a:gd name="f12" fmla="val 62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291"/>
                                <a:gd name="f18" fmla="*/ f4 1 776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6"/>
                                <a:gd name="f27" fmla="*/ f19 f23 1"/>
                                <a:gd name="f28" fmla="*/ 1286 f22 1"/>
                                <a:gd name="f29" fmla="*/ f20 f23 1"/>
                                <a:gd name="f30" fmla="*/ 1289 f22 1"/>
                                <a:gd name="f31" fmla="*/ f21 f23 1"/>
                                <a:gd name="f32" fmla="*/ f24 1 f2"/>
                                <a:gd name="f33" fmla="*/ f27 1 291"/>
                                <a:gd name="f34" fmla="*/ f28 1 776"/>
                                <a:gd name="f35" fmla="*/ f29 1 291"/>
                                <a:gd name="f36" fmla="*/ f30 1 776"/>
                                <a:gd name="f37" fmla="*/ f31 1 291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31" name="Freeform 659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22 0"/>
                                <a:gd name="f9" fmla="+- 0 5921 0"/>
                                <a:gd name="f10" fmla="+- 0 5918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291"/>
                                <a:gd name="f18" fmla="*/ f4 1 776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6"/>
                                <a:gd name="f27" fmla="*/ f19 f23 1"/>
                                <a:gd name="f28" fmla="*/ 1272 f22 1"/>
                                <a:gd name="f29" fmla="*/ f20 f23 1"/>
                                <a:gd name="f30" fmla="*/ f21 f23 1"/>
                                <a:gd name="f31" fmla="*/ 1274 f22 1"/>
                                <a:gd name="f32" fmla="*/ f24 1 f2"/>
                                <a:gd name="f33" fmla="*/ f27 1 291"/>
                                <a:gd name="f34" fmla="*/ f28 1 776"/>
                                <a:gd name="f35" fmla="*/ f29 1 291"/>
                                <a:gd name="f36" fmla="*/ f30 1 291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32" name="Freeform 658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6146 0"/>
                                <a:gd name="f9" fmla="+- 0 5947 0"/>
                                <a:gd name="f10" fmla="+- 0 5933 0"/>
                                <a:gd name="f11" fmla="+- 0 5928 0"/>
                                <a:gd name="f12" fmla="+- 0 5916 0"/>
                                <a:gd name="f13" fmla="+- 0 5914 0"/>
                                <a:gd name="f14" fmla="+- 0 5911 0"/>
                                <a:gd name="f15" fmla="+- 0 5899 0"/>
                                <a:gd name="f16" fmla="+- 0 5897 0"/>
                                <a:gd name="f17" fmla="+- 0 5885 0"/>
                                <a:gd name="f18" fmla="+- 0 5882 0"/>
                                <a:gd name="f19" fmla="+- 0 5873 0"/>
                                <a:gd name="f20" fmla="+- 0 5930 0"/>
                                <a:gd name="f21" fmla="+- 0 5940 0"/>
                                <a:gd name="f22" fmla="val 290"/>
                                <a:gd name="f23" fmla="val 91"/>
                                <a:gd name="f24" fmla="val 77"/>
                                <a:gd name="f25" fmla="val 2"/>
                                <a:gd name="f26" fmla="val 72"/>
                                <a:gd name="f27" fmla="val 60"/>
                                <a:gd name="f28" fmla="val 7"/>
                                <a:gd name="f29" fmla="val 58"/>
                                <a:gd name="f30" fmla="val 55"/>
                                <a:gd name="f31" fmla="val 10"/>
                                <a:gd name="f32" fmla="val 43"/>
                                <a:gd name="f33" fmla="val 17"/>
                                <a:gd name="f34" fmla="val 41"/>
                                <a:gd name="f35" fmla="val 29"/>
                                <a:gd name="f36" fmla="val 26"/>
                                <a:gd name="f37" fmla="val 74"/>
                                <a:gd name="f38" fmla="val 46"/>
                                <a:gd name="f39" fmla="val 84"/>
                                <a:gd name="f40" fmla="+- 0 0 0"/>
                                <a:gd name="f41" fmla="*/ f3 1 291"/>
                                <a:gd name="f42" fmla="*/ f4 1 776"/>
                                <a:gd name="f43" fmla="+- f8 0 5856"/>
                                <a:gd name="f44" fmla="+- f9 0 5856"/>
                                <a:gd name="f45" fmla="+- f10 0 5856"/>
                                <a:gd name="f46" fmla="+- f11 0 5856"/>
                                <a:gd name="f47" fmla="+- f12 0 5856"/>
                                <a:gd name="f48" fmla="+- f13 0 5856"/>
                                <a:gd name="f49" fmla="+- f14 0 5856"/>
                                <a:gd name="f50" fmla="+- f15 0 5856"/>
                                <a:gd name="f51" fmla="+- f16 0 5856"/>
                                <a:gd name="f52" fmla="+- f17 0 5856"/>
                                <a:gd name="f53" fmla="+- f18 0 5856"/>
                                <a:gd name="f54" fmla="+- f19 0 5856"/>
                                <a:gd name="f55" fmla="+- f20 0 5856"/>
                                <a:gd name="f56" fmla="+- f21 0 5856"/>
                                <a:gd name="f57" fmla="+- f7 0 f5"/>
                                <a:gd name="f58" fmla="+- f6 0 f5"/>
                                <a:gd name="f59" fmla="*/ f40 f0 1"/>
                                <a:gd name="f60" fmla="*/ f58 1 291"/>
                                <a:gd name="f61" fmla="*/ f57 1 776"/>
                                <a:gd name="f62" fmla="*/ f43 f58 1"/>
                                <a:gd name="f63" fmla="*/ 1224 f57 1"/>
                                <a:gd name="f64" fmla="*/ f44 f58 1"/>
                                <a:gd name="f65" fmla="*/ f45 f58 1"/>
                                <a:gd name="f66" fmla="*/ 1226 f57 1"/>
                                <a:gd name="f67" fmla="*/ f46 f58 1"/>
                                <a:gd name="f68" fmla="*/ f47 f58 1"/>
                                <a:gd name="f69" fmla="*/ 1231 f57 1"/>
                                <a:gd name="f70" fmla="*/ f48 f58 1"/>
                                <a:gd name="f71" fmla="*/ f49 f58 1"/>
                                <a:gd name="f72" fmla="*/ 1234 f57 1"/>
                                <a:gd name="f73" fmla="*/ f50 f58 1"/>
                                <a:gd name="f74" fmla="*/ 1241 f57 1"/>
                                <a:gd name="f75" fmla="*/ f51 f58 1"/>
                                <a:gd name="f76" fmla="*/ f52 f58 1"/>
                                <a:gd name="f77" fmla="*/ 1250 f57 1"/>
                                <a:gd name="f78" fmla="*/ 1253 f57 1"/>
                                <a:gd name="f79" fmla="*/ f53 f58 1"/>
                                <a:gd name="f80" fmla="*/ f54 f58 1"/>
                                <a:gd name="f81" fmla="*/ 1265 f57 1"/>
                                <a:gd name="f82" fmla="*/ 1267 f57 1"/>
                                <a:gd name="f83" fmla="*/ f55 f58 1"/>
                                <a:gd name="f84" fmla="*/ 1270 f57 1"/>
                                <a:gd name="f85" fmla="*/ f56 f58 1"/>
                                <a:gd name="f86" fmla="*/ f59 1 f2"/>
                                <a:gd name="f87" fmla="*/ f62 1 291"/>
                                <a:gd name="f88" fmla="*/ f63 1 776"/>
                                <a:gd name="f89" fmla="*/ f64 1 291"/>
                                <a:gd name="f90" fmla="*/ f65 1 291"/>
                                <a:gd name="f91" fmla="*/ f66 1 776"/>
                                <a:gd name="f92" fmla="*/ f67 1 291"/>
                                <a:gd name="f93" fmla="*/ f68 1 291"/>
                                <a:gd name="f94" fmla="*/ f69 1 776"/>
                                <a:gd name="f95" fmla="*/ f70 1 291"/>
                                <a:gd name="f96" fmla="*/ f71 1 291"/>
                                <a:gd name="f97" fmla="*/ f72 1 776"/>
                                <a:gd name="f98" fmla="*/ f73 1 291"/>
                                <a:gd name="f99" fmla="*/ f74 1 776"/>
                                <a:gd name="f100" fmla="*/ f75 1 291"/>
                                <a:gd name="f101" fmla="*/ f76 1 291"/>
                                <a:gd name="f102" fmla="*/ f77 1 776"/>
                                <a:gd name="f103" fmla="*/ f78 1 776"/>
                                <a:gd name="f104" fmla="*/ f79 1 291"/>
                                <a:gd name="f105" fmla="*/ f80 1 291"/>
                                <a:gd name="f106" fmla="*/ f81 1 776"/>
                                <a:gd name="f107" fmla="*/ f82 1 776"/>
                                <a:gd name="f108" fmla="*/ f83 1 291"/>
                                <a:gd name="f109" fmla="*/ f84 1 776"/>
                                <a:gd name="f110" fmla="*/ f85 1 291"/>
                                <a:gd name="f111" fmla="*/ 0 1 f60"/>
                                <a:gd name="f112" fmla="*/ f6 1 f60"/>
                                <a:gd name="f113" fmla="*/ 0 1 f61"/>
                                <a:gd name="f114" fmla="*/ f7 1 f61"/>
                                <a:gd name="f115" fmla="+- f86 0 f1"/>
                                <a:gd name="f116" fmla="*/ f87 1 f60"/>
                                <a:gd name="f117" fmla="*/ f88 1 f61"/>
                                <a:gd name="f118" fmla="*/ f89 1 f60"/>
                                <a:gd name="f119" fmla="*/ f90 1 f60"/>
                                <a:gd name="f120" fmla="*/ f91 1 f61"/>
                                <a:gd name="f121" fmla="*/ f92 1 f60"/>
                                <a:gd name="f122" fmla="*/ f93 1 f60"/>
                                <a:gd name="f123" fmla="*/ f94 1 f61"/>
                                <a:gd name="f124" fmla="*/ f95 1 f60"/>
                                <a:gd name="f125" fmla="*/ f96 1 f60"/>
                                <a:gd name="f126" fmla="*/ f97 1 f61"/>
                                <a:gd name="f127" fmla="*/ f98 1 f60"/>
                                <a:gd name="f128" fmla="*/ f99 1 f61"/>
                                <a:gd name="f129" fmla="*/ f100 1 f60"/>
                                <a:gd name="f130" fmla="*/ f101 1 f60"/>
                                <a:gd name="f131" fmla="*/ f102 1 f61"/>
                                <a:gd name="f132" fmla="*/ f103 1 f61"/>
                                <a:gd name="f133" fmla="*/ f104 1 f60"/>
                                <a:gd name="f134" fmla="*/ f105 1 f60"/>
                                <a:gd name="f135" fmla="*/ f106 1 f61"/>
                                <a:gd name="f136" fmla="*/ f107 1 f61"/>
                                <a:gd name="f137" fmla="*/ f108 1 f60"/>
                                <a:gd name="f138" fmla="*/ f109 1 f61"/>
                                <a:gd name="f139" fmla="*/ f110 1 f60"/>
                                <a:gd name="f140" fmla="*/ f111 f41 1"/>
                                <a:gd name="f141" fmla="*/ f112 f41 1"/>
                                <a:gd name="f142" fmla="*/ f114 f42 1"/>
                                <a:gd name="f143" fmla="*/ f113 f42 1"/>
                                <a:gd name="f144" fmla="*/ f116 f41 1"/>
                                <a:gd name="f145" fmla="*/ f117 f42 1"/>
                                <a:gd name="f146" fmla="*/ f118 f41 1"/>
                                <a:gd name="f147" fmla="*/ f119 f41 1"/>
                                <a:gd name="f148" fmla="*/ f120 f42 1"/>
                                <a:gd name="f149" fmla="*/ f121 f41 1"/>
                                <a:gd name="f150" fmla="*/ f122 f41 1"/>
                                <a:gd name="f151" fmla="*/ f123 f42 1"/>
                                <a:gd name="f152" fmla="*/ f124 f41 1"/>
                                <a:gd name="f153" fmla="*/ f125 f41 1"/>
                                <a:gd name="f154" fmla="*/ f126 f42 1"/>
                                <a:gd name="f155" fmla="*/ f127 f41 1"/>
                                <a:gd name="f156" fmla="*/ f128 f42 1"/>
                                <a:gd name="f157" fmla="*/ f129 f41 1"/>
                                <a:gd name="f158" fmla="*/ f130 f41 1"/>
                                <a:gd name="f159" fmla="*/ f131 f42 1"/>
                                <a:gd name="f160" fmla="*/ f132 f42 1"/>
                                <a:gd name="f161" fmla="*/ f133 f41 1"/>
                                <a:gd name="f162" fmla="*/ f134 f41 1"/>
                                <a:gd name="f163" fmla="*/ f135 f42 1"/>
                                <a:gd name="f164" fmla="*/ f136 f42 1"/>
                                <a:gd name="f165" fmla="*/ f137 f41 1"/>
                                <a:gd name="f166" fmla="*/ f138 f42 1"/>
                                <a:gd name="f167" fmla="*/ f139 f4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15">
                                  <a:pos x="f144" y="f145"/>
                                </a:cxn>
                                <a:cxn ang="f115">
                                  <a:pos x="f146" y="f145"/>
                                </a:cxn>
                                <a:cxn ang="f115">
                                  <a:pos x="f147" y="f148"/>
                                </a:cxn>
                                <a:cxn ang="f115">
                                  <a:pos x="f149" y="f148"/>
                                </a:cxn>
                                <a:cxn ang="f115">
                                  <a:pos x="f150" y="f151"/>
                                </a:cxn>
                                <a:cxn ang="f115">
                                  <a:pos x="f152" y="f151"/>
                                </a:cxn>
                                <a:cxn ang="f115">
                                  <a:pos x="f153" y="f154"/>
                                </a:cxn>
                                <a:cxn ang="f115">
                                  <a:pos x="f155" y="f156"/>
                                </a:cxn>
                                <a:cxn ang="f115">
                                  <a:pos x="f157" y="f156"/>
                                </a:cxn>
                                <a:cxn ang="f115">
                                  <a:pos x="f158" y="f159"/>
                                </a:cxn>
                                <a:cxn ang="f115">
                                  <a:pos x="f158" y="f160"/>
                                </a:cxn>
                                <a:cxn ang="f115">
                                  <a:pos x="f161" y="f160"/>
                                </a:cxn>
                                <a:cxn ang="f115">
                                  <a:pos x="f162" y="f163"/>
                                </a:cxn>
                                <a:cxn ang="f115">
                                  <a:pos x="f162" y="f164"/>
                                </a:cxn>
                                <a:cxn ang="f115">
                                  <a:pos x="f165" y="f164"/>
                                </a:cxn>
                                <a:cxn ang="f115">
                                  <a:pos x="f149" y="f166"/>
                                </a:cxn>
                                <a:cxn ang="f115">
                                  <a:pos x="f167" y="f163"/>
                                </a:cxn>
                                <a:cxn ang="f115">
                                  <a:pos x="f144" y="f163"/>
                                </a:cxn>
                                <a:cxn ang="f115">
                                  <a:pos x="f144" y="f145"/>
                                </a:cxn>
                              </a:cxnLst>
                              <a:rect l="f140" t="f143" r="f141" b="f142"/>
                              <a:pathLst>
                                <a:path w="291" h="776">
                                  <a:moveTo>
                                    <a:pt x="f22" y="f5"/>
                                  </a:moveTo>
                                  <a:lnTo>
                                    <a:pt x="f23" y="f5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5" y="f35"/>
                                  </a:lnTo>
                                  <a:lnTo>
                                    <a:pt x="f36" y="f35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37" y="f32"/>
                                  </a:lnTo>
                                  <a:lnTo>
                                    <a:pt x="f26" y="f38"/>
                                  </a:lnTo>
                                  <a:lnTo>
                                    <a:pt x="f39" y="f34"/>
                                  </a:lnTo>
                                  <a:lnTo>
                                    <a:pt x="f22" y="f34"/>
                                  </a:lnTo>
                                  <a:lnTo>
                                    <a:pt x="f2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33" name="Freeform 657"/>
                          <wps:cNvSpPr/>
                          <wps:spPr>
                            <a:xfrm>
                              <a:off x="0" y="0"/>
                              <a:ext cx="1843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91"/>
                                <a:gd name="f7" fmla="val 776"/>
                                <a:gd name="f8" fmla="+- 0 5952 0"/>
                                <a:gd name="f9" fmla="+- 0 5940 0"/>
                                <a:gd name="f10" fmla="+- 0 5938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291"/>
                                <a:gd name="f18" fmla="*/ f4 1 776"/>
                                <a:gd name="f19" fmla="+- f8 0 5856"/>
                                <a:gd name="f20" fmla="+- f9 0 5856"/>
                                <a:gd name="f21" fmla="+- f10 0 5856"/>
                                <a:gd name="f22" fmla="+- f7 0 f5"/>
                                <a:gd name="f23" fmla="+- f6 0 f5"/>
                                <a:gd name="f24" fmla="*/ f16 f0 1"/>
                                <a:gd name="f25" fmla="*/ f23 1 291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291"/>
                                <a:gd name="f34" fmla="*/ f28 1 776"/>
                                <a:gd name="f35" fmla="*/ f29 1 291"/>
                                <a:gd name="f36" fmla="*/ f30 1 291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291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  <wpg:grpSp>
                        <wpg:cNvPr id="534" name="Group 652"/>
                        <wpg:cNvGrpSpPr/>
                        <wpg:grpSpPr>
                          <a:xfrm>
                            <a:off x="3902759" y="0"/>
                            <a:ext cx="563398" cy="714246"/>
                            <a:chOff x="0" y="0"/>
                            <a:chExt cx="563398" cy="714246"/>
                          </a:xfrm>
                        </wpg:grpSpPr>
                        <wps:wsp>
                          <wps:cNvPr id="535" name="Freeform 655"/>
                          <wps:cNvSpPr/>
                          <wps:spPr>
                            <a:xfrm>
                              <a:off x="115562" y="498604"/>
                              <a:ext cx="1435" cy="21564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70"/>
                                <a:gd name="f7" fmla="val 215265"/>
                                <a:gd name="f8" fmla="val 214630"/>
                                <a:gd name="f9" fmla="+- 0 0 0"/>
                                <a:gd name="f10" fmla="*/ f3 1 1270"/>
                                <a:gd name="f11" fmla="*/ f4 1 215265"/>
                                <a:gd name="f12" fmla="+- f7 0 f5"/>
                                <a:gd name="f13" fmla="+- f6 0 f5"/>
                                <a:gd name="f14" fmla="*/ f9 f0 1"/>
                                <a:gd name="f15" fmla="*/ f13 1 1270"/>
                                <a:gd name="f16" fmla="*/ f12 1 215265"/>
                                <a:gd name="f17" fmla="*/ f14 1 f2"/>
                                <a:gd name="f18" fmla="*/ 0 1 f15"/>
                                <a:gd name="f19" fmla="*/ 498475 1 f16"/>
                                <a:gd name="f20" fmla="*/ 713105 1 f16"/>
                                <a:gd name="f21" fmla="*/ 1270 1 f15"/>
                                <a:gd name="f22" fmla="*/ 0 1 f16"/>
                                <a:gd name="f23" fmla="*/ 215265 1 f16"/>
                                <a:gd name="f24" fmla="+- f17 0 f1"/>
                                <a:gd name="f25" fmla="*/ f18 f10 1"/>
                                <a:gd name="f26" fmla="*/ f21 f10 1"/>
                                <a:gd name="f27" fmla="*/ f23 f11 1"/>
                                <a:gd name="f28" fmla="*/ f22 f11 1"/>
                                <a:gd name="f29" fmla="*/ f19 f11 1"/>
                                <a:gd name="f30" fmla="*/ f20 f1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">
                                  <a:pos x="f25" y="f29"/>
                                </a:cxn>
                                <a:cxn ang="f24">
                                  <a:pos x="f25" y="f30"/>
                                </a:cxn>
                              </a:cxnLst>
                              <a:rect l="f25" t="f28" r="f26" b="f27"/>
                              <a:pathLst>
                                <a:path w="1270" h="215265">
                                  <a:moveTo>
                                    <a:pt x="f5" y="f5"/>
                                  </a:moveTo>
                                  <a:lnTo>
                                    <a:pt x="f5" y="f8"/>
                                  </a:lnTo>
                                </a:path>
                              </a:pathLst>
                            </a:custGeom>
                            <a:noFill/>
                            <a:ln w="27358" cap="flat">
                              <a:solidFill>
                                <a:srgbClr val="3D6696"/>
                              </a:solidFill>
                              <a:prstDash val="solid"/>
                              <a:round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6839" tIns="6839" rIns="6839" bIns="6839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" name="Picture 65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6039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7" name="Picture 65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236"/>
                              <a:ext cx="563398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538" name="Group 629"/>
                        <wpg:cNvGrpSpPr/>
                        <wpg:grpSpPr>
                          <a:xfrm>
                            <a:off x="3902759" y="95755"/>
                            <a:ext cx="577443" cy="1161718"/>
                            <a:chOff x="0" y="0"/>
                            <a:chExt cx="577443" cy="1161718"/>
                          </a:xfrm>
                        </wpg:grpSpPr>
                        <wps:wsp>
                          <wps:cNvPr id="539" name="Freeform 651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37 0"/>
                                <a:gd name="f9" fmla="+- 0 6146 0"/>
                                <a:gd name="f10" fmla="+- 0 6962 0"/>
                                <a:gd name="f11" fmla="+- 0 6979 0"/>
                                <a:gd name="f12" fmla="+- 0 6982 0"/>
                                <a:gd name="f13" fmla="+- 0 6996 0"/>
                                <a:gd name="f14" fmla="+- 0 6998 0"/>
                                <a:gd name="f15" fmla="+- 0 7001 0"/>
                                <a:gd name="f16" fmla="+- 0 7013 0"/>
                                <a:gd name="f17" fmla="+- 0 7015 0"/>
                                <a:gd name="f18" fmla="+- 0 7027 0"/>
                                <a:gd name="f19" fmla="+- 0 7030 0"/>
                                <a:gd name="f20" fmla="val 891"/>
                                <a:gd name="f21" fmla="val 737"/>
                                <a:gd name="f22" fmla="val 816"/>
                                <a:gd name="f23" fmla="val 833"/>
                                <a:gd name="f24" fmla="val 775"/>
                                <a:gd name="f25" fmla="val 836"/>
                                <a:gd name="f26" fmla="val 850"/>
                                <a:gd name="f27" fmla="val 771"/>
                                <a:gd name="f28" fmla="val 852"/>
                                <a:gd name="f29" fmla="val 768"/>
                                <a:gd name="f30" fmla="val 855"/>
                                <a:gd name="f31" fmla="val 867"/>
                                <a:gd name="f32" fmla="val 761"/>
                                <a:gd name="f33" fmla="val 869"/>
                                <a:gd name="f34" fmla="val 759"/>
                                <a:gd name="f35" fmla="val 881"/>
                                <a:gd name="f36" fmla="val 751"/>
                                <a:gd name="f37" fmla="val 749"/>
                                <a:gd name="f38" fmla="val 884"/>
                                <a:gd name="f39" fmla="+- 0 0 0"/>
                                <a:gd name="f40" fmla="*/ f3 1 910"/>
                                <a:gd name="f41" fmla="*/ f4 1 778"/>
                                <a:gd name="f42" fmla="+- f8 0 6146"/>
                                <a:gd name="f43" fmla="+- f9 0 6146"/>
                                <a:gd name="f44" fmla="+- f10 0 6146"/>
                                <a:gd name="f45" fmla="+- f11 0 6146"/>
                                <a:gd name="f46" fmla="+- f12 0 6146"/>
                                <a:gd name="f47" fmla="+- f13 0 6146"/>
                                <a:gd name="f48" fmla="+- f14 0 6146"/>
                                <a:gd name="f49" fmla="+- f15 0 6146"/>
                                <a:gd name="f50" fmla="+- f16 0 6146"/>
                                <a:gd name="f51" fmla="+- f17 0 6146"/>
                                <a:gd name="f52" fmla="+- f18 0 6146"/>
                                <a:gd name="f53" fmla="+- f19 0 6146"/>
                                <a:gd name="f54" fmla="+- f7 0 f5"/>
                                <a:gd name="f55" fmla="+- f6 0 f5"/>
                                <a:gd name="f56" fmla="*/ f39 f0 1"/>
                                <a:gd name="f57" fmla="*/ f55 1 910"/>
                                <a:gd name="f58" fmla="*/ f54 1 778"/>
                                <a:gd name="f59" fmla="*/ f42 f55 1"/>
                                <a:gd name="f60" fmla="*/ 888 f54 1"/>
                                <a:gd name="f61" fmla="*/ f43 f55 1"/>
                                <a:gd name="f62" fmla="*/ 929 f54 1"/>
                                <a:gd name="f63" fmla="*/ f44 f55 1"/>
                                <a:gd name="f64" fmla="*/ f45 f55 1"/>
                                <a:gd name="f65" fmla="*/ 926 f54 1"/>
                                <a:gd name="f66" fmla="*/ f46 f55 1"/>
                                <a:gd name="f67" fmla="*/ f47 f55 1"/>
                                <a:gd name="f68" fmla="*/ 922 f54 1"/>
                                <a:gd name="f69" fmla="*/ f48 f55 1"/>
                                <a:gd name="f70" fmla="*/ 919 f54 1"/>
                                <a:gd name="f71" fmla="*/ f49 f55 1"/>
                                <a:gd name="f72" fmla="*/ f50 f55 1"/>
                                <a:gd name="f73" fmla="*/ 912 f54 1"/>
                                <a:gd name="f74" fmla="*/ f51 f55 1"/>
                                <a:gd name="f75" fmla="*/ 910 f54 1"/>
                                <a:gd name="f76" fmla="*/ f52 f55 1"/>
                                <a:gd name="f77" fmla="*/ 902 f54 1"/>
                                <a:gd name="f78" fmla="*/ 900 f54 1"/>
                                <a:gd name="f79" fmla="*/ f53 f55 1"/>
                                <a:gd name="f80" fmla="*/ f56 1 f2"/>
                                <a:gd name="f81" fmla="*/ f59 1 910"/>
                                <a:gd name="f82" fmla="*/ f60 1 778"/>
                                <a:gd name="f83" fmla="*/ f61 1 910"/>
                                <a:gd name="f84" fmla="*/ f62 1 778"/>
                                <a:gd name="f85" fmla="*/ f63 1 910"/>
                                <a:gd name="f86" fmla="*/ f64 1 910"/>
                                <a:gd name="f87" fmla="*/ f65 1 778"/>
                                <a:gd name="f88" fmla="*/ f66 1 910"/>
                                <a:gd name="f89" fmla="*/ f67 1 910"/>
                                <a:gd name="f90" fmla="*/ f68 1 778"/>
                                <a:gd name="f91" fmla="*/ f69 1 910"/>
                                <a:gd name="f92" fmla="*/ f70 1 778"/>
                                <a:gd name="f93" fmla="*/ f71 1 910"/>
                                <a:gd name="f94" fmla="*/ f72 1 910"/>
                                <a:gd name="f95" fmla="*/ f73 1 778"/>
                                <a:gd name="f96" fmla="*/ f74 1 910"/>
                                <a:gd name="f97" fmla="*/ f75 1 778"/>
                                <a:gd name="f98" fmla="*/ f76 1 910"/>
                                <a:gd name="f99" fmla="*/ f77 1 778"/>
                                <a:gd name="f100" fmla="*/ f78 1 778"/>
                                <a:gd name="f101" fmla="*/ f79 1 910"/>
                                <a:gd name="f102" fmla="*/ 0 1 f57"/>
                                <a:gd name="f103" fmla="*/ f6 1 f57"/>
                                <a:gd name="f104" fmla="*/ 0 1 f58"/>
                                <a:gd name="f105" fmla="*/ f7 1 f58"/>
                                <a:gd name="f106" fmla="+- f80 0 f1"/>
                                <a:gd name="f107" fmla="*/ f81 1 f57"/>
                                <a:gd name="f108" fmla="*/ f82 1 f58"/>
                                <a:gd name="f109" fmla="*/ f83 1 f57"/>
                                <a:gd name="f110" fmla="*/ f84 1 f58"/>
                                <a:gd name="f111" fmla="*/ f85 1 f57"/>
                                <a:gd name="f112" fmla="*/ f86 1 f57"/>
                                <a:gd name="f113" fmla="*/ f87 1 f58"/>
                                <a:gd name="f114" fmla="*/ f88 1 f57"/>
                                <a:gd name="f115" fmla="*/ f89 1 f57"/>
                                <a:gd name="f116" fmla="*/ f90 1 f58"/>
                                <a:gd name="f117" fmla="*/ f91 1 f57"/>
                                <a:gd name="f118" fmla="*/ f92 1 f58"/>
                                <a:gd name="f119" fmla="*/ f93 1 f57"/>
                                <a:gd name="f120" fmla="*/ f94 1 f57"/>
                                <a:gd name="f121" fmla="*/ f95 1 f58"/>
                                <a:gd name="f122" fmla="*/ f96 1 f57"/>
                                <a:gd name="f123" fmla="*/ f97 1 f58"/>
                                <a:gd name="f124" fmla="*/ f98 1 f57"/>
                                <a:gd name="f125" fmla="*/ f99 1 f58"/>
                                <a:gd name="f126" fmla="*/ f100 1 f58"/>
                                <a:gd name="f127" fmla="*/ f101 1 f57"/>
                                <a:gd name="f128" fmla="*/ f102 f40 1"/>
                                <a:gd name="f129" fmla="*/ f103 f40 1"/>
                                <a:gd name="f130" fmla="*/ f105 f41 1"/>
                                <a:gd name="f131" fmla="*/ f104 f41 1"/>
                                <a:gd name="f132" fmla="*/ f107 f40 1"/>
                                <a:gd name="f133" fmla="*/ f108 f41 1"/>
                                <a:gd name="f134" fmla="*/ f109 f40 1"/>
                                <a:gd name="f135" fmla="*/ f110 f41 1"/>
                                <a:gd name="f136" fmla="*/ f111 f40 1"/>
                                <a:gd name="f137" fmla="*/ f112 f40 1"/>
                                <a:gd name="f138" fmla="*/ f113 f41 1"/>
                                <a:gd name="f139" fmla="*/ f114 f40 1"/>
                                <a:gd name="f140" fmla="*/ f115 f40 1"/>
                                <a:gd name="f141" fmla="*/ f116 f41 1"/>
                                <a:gd name="f142" fmla="*/ f117 f40 1"/>
                                <a:gd name="f143" fmla="*/ f118 f41 1"/>
                                <a:gd name="f144" fmla="*/ f119 f40 1"/>
                                <a:gd name="f145" fmla="*/ f120 f40 1"/>
                                <a:gd name="f146" fmla="*/ f121 f41 1"/>
                                <a:gd name="f147" fmla="*/ f122 f40 1"/>
                                <a:gd name="f148" fmla="*/ f123 f41 1"/>
                                <a:gd name="f149" fmla="*/ f124 f40 1"/>
                                <a:gd name="f150" fmla="*/ f125 f41 1"/>
                                <a:gd name="f151" fmla="*/ f126 f41 1"/>
                                <a:gd name="f152" fmla="*/ f127 f4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06">
                                  <a:pos x="f132" y="f133"/>
                                </a:cxn>
                                <a:cxn ang="f106">
                                  <a:pos x="f134" y="f133"/>
                                </a:cxn>
                                <a:cxn ang="f106">
                                  <a:pos x="f134" y="f135"/>
                                </a:cxn>
                                <a:cxn ang="f106">
                                  <a:pos x="f136" y="f135"/>
                                </a:cxn>
                                <a:cxn ang="f106">
                                  <a:pos x="f137" y="f138"/>
                                </a:cxn>
                                <a:cxn ang="f106">
                                  <a:pos x="f139" y="f138"/>
                                </a:cxn>
                                <a:cxn ang="f106">
                                  <a:pos x="f140" y="f141"/>
                                </a:cxn>
                                <a:cxn ang="f106">
                                  <a:pos x="f142" y="f141"/>
                                </a:cxn>
                                <a:cxn ang="f106">
                                  <a:pos x="f142" y="f143"/>
                                </a:cxn>
                                <a:cxn ang="f106">
                                  <a:pos x="f144" y="f143"/>
                                </a:cxn>
                                <a:cxn ang="f106">
                                  <a:pos x="f145" y="f146"/>
                                </a:cxn>
                                <a:cxn ang="f106">
                                  <a:pos x="f147" y="f146"/>
                                </a:cxn>
                                <a:cxn ang="f106">
                                  <a:pos x="f147" y="f148"/>
                                </a:cxn>
                                <a:cxn ang="f106">
                                  <a:pos x="f149" y="f150"/>
                                </a:cxn>
                                <a:cxn ang="f106">
                                  <a:pos x="f149" y="f151"/>
                                </a:cxn>
                                <a:cxn ang="f106">
                                  <a:pos x="f152" y="f151"/>
                                </a:cxn>
                                <a:cxn ang="f106">
                                  <a:pos x="f132" y="f133"/>
                                </a:cxn>
                              </a:cxnLst>
                              <a:rect l="f128" t="f131" r="f129" b="f130"/>
                              <a:pathLst>
                                <a:path w="910" h="778">
                                  <a:moveTo>
                                    <a:pt x="f20" y="f21"/>
                                  </a:moveTo>
                                  <a:lnTo>
                                    <a:pt x="f5" y="f21"/>
                                  </a:lnTo>
                                  <a:lnTo>
                                    <a:pt x="f5" y="f7"/>
                                  </a:lnTo>
                                  <a:lnTo>
                                    <a:pt x="f22" y="f7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7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29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3" y="f32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5" y="f37"/>
                                  </a:lnTo>
                                  <a:lnTo>
                                    <a:pt x="f38" y="f37"/>
                                  </a:lnTo>
                                  <a:lnTo>
                                    <a:pt x="f20" y="f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0" name="Freeform 650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6974 0"/>
                                <a:gd name="f9" fmla="+- 0 6960 0"/>
                                <a:gd name="f10" fmla="+- 0 6970 0"/>
                                <a:gd name="f11" fmla="val 828"/>
                                <a:gd name="f12" fmla="val 735"/>
                                <a:gd name="f13" fmla="val 814"/>
                                <a:gd name="f14" fmla="val 737"/>
                                <a:gd name="f15" fmla="val 824"/>
                                <a:gd name="f16" fmla="+- 0 0 0"/>
                                <a:gd name="f17" fmla="*/ f3 1 910"/>
                                <a:gd name="f18" fmla="*/ f4 1 778"/>
                                <a:gd name="f19" fmla="+- f8 0 6146"/>
                                <a:gd name="f20" fmla="+- f9 0 6146"/>
                                <a:gd name="f21" fmla="+- f10 0 6146"/>
                                <a:gd name="f22" fmla="+- f7 0 f5"/>
                                <a:gd name="f23" fmla="+- f6 0 f5"/>
                                <a:gd name="f24" fmla="*/ f16 f0 1"/>
                                <a:gd name="f25" fmla="*/ f23 1 910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910"/>
                                <a:gd name="f34" fmla="*/ f28 1 778"/>
                                <a:gd name="f35" fmla="*/ f29 1 910"/>
                                <a:gd name="f36" fmla="*/ f30 1 778"/>
                                <a:gd name="f37" fmla="*/ f31 1 91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1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1" name="Freeform 649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6990 0"/>
                                <a:gd name="f9" fmla="+- 0 6982 0"/>
                                <a:gd name="f10" fmla="+- 0 6984 0"/>
                                <a:gd name="f11" fmla="+- 0 6970 0"/>
                                <a:gd name="f12" fmla="+- 0 7039 0"/>
                                <a:gd name="f13" fmla="+- 0 7042 0"/>
                                <a:gd name="f14" fmla="+- 0 6989 0"/>
                                <a:gd name="f15" fmla="val 844"/>
                                <a:gd name="f16" fmla="val 729"/>
                                <a:gd name="f17" fmla="val 836"/>
                                <a:gd name="f18" fmla="val 732"/>
                                <a:gd name="f19" fmla="val 838"/>
                                <a:gd name="f20" fmla="val 824"/>
                                <a:gd name="f21" fmla="val 737"/>
                                <a:gd name="f22" fmla="val 893"/>
                                <a:gd name="f23" fmla="val 735"/>
                                <a:gd name="f24" fmla="val 896"/>
                                <a:gd name="f25" fmla="val 730"/>
                                <a:gd name="f26" fmla="val 843"/>
                                <a:gd name="f27" fmla="+- 0 0 0"/>
                                <a:gd name="f28" fmla="*/ f3 1 910"/>
                                <a:gd name="f29" fmla="*/ f4 1 778"/>
                                <a:gd name="f30" fmla="+- f8 0 6146"/>
                                <a:gd name="f31" fmla="+- f9 0 6146"/>
                                <a:gd name="f32" fmla="+- f10 0 6146"/>
                                <a:gd name="f33" fmla="+- f11 0 6146"/>
                                <a:gd name="f34" fmla="+- f12 0 6146"/>
                                <a:gd name="f35" fmla="+- f13 0 6146"/>
                                <a:gd name="f36" fmla="+- f14 0 6146"/>
                                <a:gd name="f37" fmla="+- f7 0 f5"/>
                                <a:gd name="f38" fmla="+- f6 0 f5"/>
                                <a:gd name="f39" fmla="*/ f27 f0 1"/>
                                <a:gd name="f40" fmla="*/ f38 1 910"/>
                                <a:gd name="f41" fmla="*/ f37 1 778"/>
                                <a:gd name="f42" fmla="*/ f30 f38 1"/>
                                <a:gd name="f43" fmla="*/ 880 f37 1"/>
                                <a:gd name="f44" fmla="*/ f31 f38 1"/>
                                <a:gd name="f45" fmla="*/ 883 f37 1"/>
                                <a:gd name="f46" fmla="*/ f32 f38 1"/>
                                <a:gd name="f47" fmla="*/ f33 f38 1"/>
                                <a:gd name="f48" fmla="*/ 888 f37 1"/>
                                <a:gd name="f49" fmla="*/ f34 f38 1"/>
                                <a:gd name="f50" fmla="*/ 886 f37 1"/>
                                <a:gd name="f51" fmla="*/ f35 f38 1"/>
                                <a:gd name="f52" fmla="*/ 881 f37 1"/>
                                <a:gd name="f53" fmla="*/ f36 f38 1"/>
                                <a:gd name="f54" fmla="*/ f39 1 f2"/>
                                <a:gd name="f55" fmla="*/ f42 1 910"/>
                                <a:gd name="f56" fmla="*/ f43 1 778"/>
                                <a:gd name="f57" fmla="*/ f44 1 910"/>
                                <a:gd name="f58" fmla="*/ f45 1 778"/>
                                <a:gd name="f59" fmla="*/ f46 1 910"/>
                                <a:gd name="f60" fmla="*/ f47 1 910"/>
                                <a:gd name="f61" fmla="*/ f48 1 778"/>
                                <a:gd name="f62" fmla="*/ f49 1 910"/>
                                <a:gd name="f63" fmla="*/ f50 1 778"/>
                                <a:gd name="f64" fmla="*/ f51 1 910"/>
                                <a:gd name="f65" fmla="*/ f52 1 778"/>
                                <a:gd name="f66" fmla="*/ f53 1 910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0"/>
                                <a:gd name="f78" fmla="*/ f61 1 f41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8 1"/>
                                <a:gd name="f94" fmla="*/ f78 f29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1"/>
                                </a:cxn>
                                <a:cxn ang="f71">
                                  <a:pos x="f93" y="f94"/>
                                </a:cxn>
                                <a:cxn ang="f71">
                                  <a:pos x="f95" y="f94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910" h="778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2" name="Freeform 648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6994 0"/>
                                <a:gd name="f9" fmla="+- 0 6990 0"/>
                                <a:gd name="f10" fmla="+- 0 6989 0"/>
                                <a:gd name="f11" fmla="val 848"/>
                                <a:gd name="f12" fmla="val 727"/>
                                <a:gd name="f13" fmla="val 844"/>
                                <a:gd name="f14" fmla="val 729"/>
                                <a:gd name="f15" fmla="val 843"/>
                                <a:gd name="f16" fmla="val 730"/>
                                <a:gd name="f17" fmla="+- 0 0 0"/>
                                <a:gd name="f18" fmla="*/ f3 1 910"/>
                                <a:gd name="f19" fmla="*/ f4 1 778"/>
                                <a:gd name="f20" fmla="+- f8 0 6146"/>
                                <a:gd name="f21" fmla="+- f9 0 6146"/>
                                <a:gd name="f22" fmla="+- f10 0 6146"/>
                                <a:gd name="f23" fmla="+- f7 0 f5"/>
                                <a:gd name="f24" fmla="+- f6 0 f5"/>
                                <a:gd name="f25" fmla="*/ f17 f0 1"/>
                                <a:gd name="f26" fmla="*/ f24 1 910"/>
                                <a:gd name="f27" fmla="*/ f23 1 778"/>
                                <a:gd name="f28" fmla="*/ f20 f24 1"/>
                                <a:gd name="f29" fmla="*/ 878 f23 1"/>
                                <a:gd name="f30" fmla="*/ f21 f24 1"/>
                                <a:gd name="f31" fmla="*/ 880 f23 1"/>
                                <a:gd name="f32" fmla="*/ f22 f24 1"/>
                                <a:gd name="f33" fmla="*/ 881 f23 1"/>
                                <a:gd name="f34" fmla="*/ f25 1 f2"/>
                                <a:gd name="f35" fmla="*/ f28 1 910"/>
                                <a:gd name="f36" fmla="*/ f29 1 778"/>
                                <a:gd name="f37" fmla="*/ f30 1 910"/>
                                <a:gd name="f38" fmla="*/ f31 1 778"/>
                                <a:gd name="f39" fmla="*/ f32 1 910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1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3" name="Freeform 647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43 0"/>
                                <a:gd name="f9" fmla="+- 0 6994 0"/>
                                <a:gd name="f10" fmla="+- 0 6989 0"/>
                                <a:gd name="f11" fmla="+- 0 7042 0"/>
                                <a:gd name="f12" fmla="val 897"/>
                                <a:gd name="f13" fmla="val 727"/>
                                <a:gd name="f14" fmla="val 848"/>
                                <a:gd name="f15" fmla="val 843"/>
                                <a:gd name="f16" fmla="val 730"/>
                                <a:gd name="f17" fmla="val 896"/>
                                <a:gd name="f18" fmla="+- 0 0 0"/>
                                <a:gd name="f19" fmla="*/ f3 1 910"/>
                                <a:gd name="f20" fmla="*/ f4 1 778"/>
                                <a:gd name="f21" fmla="+- f8 0 6146"/>
                                <a:gd name="f22" fmla="+- f9 0 6146"/>
                                <a:gd name="f23" fmla="+- f10 0 6146"/>
                                <a:gd name="f24" fmla="+- f11 0 6146"/>
                                <a:gd name="f25" fmla="+- f7 0 f5"/>
                                <a:gd name="f26" fmla="+- f6 0 f5"/>
                                <a:gd name="f27" fmla="*/ f18 f0 1"/>
                                <a:gd name="f28" fmla="*/ f26 1 910"/>
                                <a:gd name="f29" fmla="*/ f25 1 778"/>
                                <a:gd name="f30" fmla="*/ f21 f26 1"/>
                                <a:gd name="f31" fmla="*/ 878 f25 1"/>
                                <a:gd name="f32" fmla="*/ f22 f26 1"/>
                                <a:gd name="f33" fmla="*/ f23 f26 1"/>
                                <a:gd name="f34" fmla="*/ 881 f25 1"/>
                                <a:gd name="f35" fmla="*/ f24 f26 1"/>
                                <a:gd name="f36" fmla="*/ f27 1 f2"/>
                                <a:gd name="f37" fmla="*/ f30 1 910"/>
                                <a:gd name="f38" fmla="*/ f31 1 778"/>
                                <a:gd name="f39" fmla="*/ f32 1 910"/>
                                <a:gd name="f40" fmla="*/ f33 1 910"/>
                                <a:gd name="f41" fmla="*/ f34 1 778"/>
                                <a:gd name="f42" fmla="*/ f35 1 91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1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4" name="Freeform 646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6999 0"/>
                                <a:gd name="f9" fmla="+- 0 6990 0"/>
                                <a:gd name="f10" fmla="+- 0 6994 0"/>
                                <a:gd name="f11" fmla="+- 0 7043 0"/>
                                <a:gd name="f12" fmla="+- 0 7045 0"/>
                                <a:gd name="f13" fmla="+- 0 6998 0"/>
                                <a:gd name="f14" fmla="val 853"/>
                                <a:gd name="f15" fmla="val 721"/>
                                <a:gd name="f16" fmla="val 844"/>
                                <a:gd name="f17" fmla="val 729"/>
                                <a:gd name="f18" fmla="val 848"/>
                                <a:gd name="f19" fmla="val 727"/>
                                <a:gd name="f20" fmla="val 897"/>
                                <a:gd name="f21" fmla="val 899"/>
                                <a:gd name="f22" fmla="val 723"/>
                                <a:gd name="f23" fmla="val 852"/>
                                <a:gd name="f24" fmla="+- 0 0 0"/>
                                <a:gd name="f25" fmla="*/ f3 1 910"/>
                                <a:gd name="f26" fmla="*/ f4 1 778"/>
                                <a:gd name="f27" fmla="+- f8 0 6146"/>
                                <a:gd name="f28" fmla="+- f9 0 6146"/>
                                <a:gd name="f29" fmla="+- f10 0 6146"/>
                                <a:gd name="f30" fmla="+- f11 0 6146"/>
                                <a:gd name="f31" fmla="+- f12 0 6146"/>
                                <a:gd name="f32" fmla="+- f13 0 6146"/>
                                <a:gd name="f33" fmla="+- f7 0 f5"/>
                                <a:gd name="f34" fmla="+- f6 0 f5"/>
                                <a:gd name="f35" fmla="*/ f24 f0 1"/>
                                <a:gd name="f36" fmla="*/ f34 1 910"/>
                                <a:gd name="f37" fmla="*/ f33 1 778"/>
                                <a:gd name="f38" fmla="*/ f27 f34 1"/>
                                <a:gd name="f39" fmla="*/ 872 f33 1"/>
                                <a:gd name="f40" fmla="*/ f28 f34 1"/>
                                <a:gd name="f41" fmla="*/ 880 f33 1"/>
                                <a:gd name="f42" fmla="*/ f29 f34 1"/>
                                <a:gd name="f43" fmla="*/ 878 f33 1"/>
                                <a:gd name="f44" fmla="*/ f30 f34 1"/>
                                <a:gd name="f45" fmla="*/ f31 f34 1"/>
                                <a:gd name="f46" fmla="*/ 874 f33 1"/>
                                <a:gd name="f47" fmla="*/ f32 f34 1"/>
                                <a:gd name="f48" fmla="*/ f35 1 f2"/>
                                <a:gd name="f49" fmla="*/ f38 1 910"/>
                                <a:gd name="f50" fmla="*/ f39 1 778"/>
                                <a:gd name="f51" fmla="*/ f40 1 910"/>
                                <a:gd name="f52" fmla="*/ f41 1 778"/>
                                <a:gd name="f53" fmla="*/ f42 1 910"/>
                                <a:gd name="f54" fmla="*/ f43 1 778"/>
                                <a:gd name="f55" fmla="*/ f44 1 910"/>
                                <a:gd name="f56" fmla="*/ f45 1 910"/>
                                <a:gd name="f57" fmla="*/ f46 1 778"/>
                                <a:gd name="f58" fmla="*/ f47 1 910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910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5" name="Freeform 645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01 0"/>
                                <a:gd name="f9" fmla="+- 0 6999 0"/>
                                <a:gd name="f10" fmla="+- 0 6998 0"/>
                                <a:gd name="f11" fmla="val 855"/>
                                <a:gd name="f12" fmla="val 720"/>
                                <a:gd name="f13" fmla="val 853"/>
                                <a:gd name="f14" fmla="val 721"/>
                                <a:gd name="f15" fmla="val 852"/>
                                <a:gd name="f16" fmla="val 723"/>
                                <a:gd name="f17" fmla="+- 0 0 0"/>
                                <a:gd name="f18" fmla="*/ f3 1 910"/>
                                <a:gd name="f19" fmla="*/ f4 1 778"/>
                                <a:gd name="f20" fmla="+- f8 0 6146"/>
                                <a:gd name="f21" fmla="+- f9 0 6146"/>
                                <a:gd name="f22" fmla="+- f10 0 6146"/>
                                <a:gd name="f23" fmla="+- f7 0 f5"/>
                                <a:gd name="f24" fmla="+- f6 0 f5"/>
                                <a:gd name="f25" fmla="*/ f17 f0 1"/>
                                <a:gd name="f26" fmla="*/ f24 1 910"/>
                                <a:gd name="f27" fmla="*/ f23 1 778"/>
                                <a:gd name="f28" fmla="*/ f20 f24 1"/>
                                <a:gd name="f29" fmla="*/ 871 f23 1"/>
                                <a:gd name="f30" fmla="*/ f21 f24 1"/>
                                <a:gd name="f31" fmla="*/ 872 f23 1"/>
                                <a:gd name="f32" fmla="*/ f22 f24 1"/>
                                <a:gd name="f33" fmla="*/ 874 f23 1"/>
                                <a:gd name="f34" fmla="*/ f25 1 f2"/>
                                <a:gd name="f35" fmla="*/ f28 1 910"/>
                                <a:gd name="f36" fmla="*/ f29 1 778"/>
                                <a:gd name="f37" fmla="*/ f30 1 910"/>
                                <a:gd name="f38" fmla="*/ f31 1 778"/>
                                <a:gd name="f39" fmla="*/ f32 1 910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1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6" name="Freeform 644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46 0"/>
                                <a:gd name="f9" fmla="+- 0 7001 0"/>
                                <a:gd name="f10" fmla="+- 0 6998 0"/>
                                <a:gd name="f11" fmla="+- 0 7045 0"/>
                                <a:gd name="f12" fmla="val 900"/>
                                <a:gd name="f13" fmla="val 720"/>
                                <a:gd name="f14" fmla="val 855"/>
                                <a:gd name="f15" fmla="val 852"/>
                                <a:gd name="f16" fmla="val 723"/>
                                <a:gd name="f17" fmla="val 899"/>
                                <a:gd name="f18" fmla="+- 0 0 0"/>
                                <a:gd name="f19" fmla="*/ f3 1 910"/>
                                <a:gd name="f20" fmla="*/ f4 1 778"/>
                                <a:gd name="f21" fmla="+- f8 0 6146"/>
                                <a:gd name="f22" fmla="+- f9 0 6146"/>
                                <a:gd name="f23" fmla="+- f10 0 6146"/>
                                <a:gd name="f24" fmla="+- f11 0 6146"/>
                                <a:gd name="f25" fmla="+- f7 0 f5"/>
                                <a:gd name="f26" fmla="+- f6 0 f5"/>
                                <a:gd name="f27" fmla="*/ f18 f0 1"/>
                                <a:gd name="f28" fmla="*/ f26 1 910"/>
                                <a:gd name="f29" fmla="*/ f25 1 778"/>
                                <a:gd name="f30" fmla="*/ f21 f26 1"/>
                                <a:gd name="f31" fmla="*/ 871 f25 1"/>
                                <a:gd name="f32" fmla="*/ f22 f26 1"/>
                                <a:gd name="f33" fmla="*/ f23 f26 1"/>
                                <a:gd name="f34" fmla="*/ 874 f25 1"/>
                                <a:gd name="f35" fmla="*/ f24 f26 1"/>
                                <a:gd name="f36" fmla="*/ f27 1 f2"/>
                                <a:gd name="f37" fmla="*/ f30 1 910"/>
                                <a:gd name="f38" fmla="*/ f31 1 778"/>
                                <a:gd name="f39" fmla="*/ f32 1 910"/>
                                <a:gd name="f40" fmla="*/ f33 1 910"/>
                                <a:gd name="f41" fmla="*/ f34 1 778"/>
                                <a:gd name="f42" fmla="*/ f35 1 91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1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7" name="Freeform 643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08 0"/>
                                <a:gd name="f9" fmla="+- 0 6999 0"/>
                                <a:gd name="f10" fmla="+- 0 7001 0"/>
                                <a:gd name="f11" fmla="+- 0 7046 0"/>
                                <a:gd name="f12" fmla="+- 0 7049 0"/>
                                <a:gd name="f13" fmla="+- 0 7050 0"/>
                                <a:gd name="f14" fmla="+- 0 7006 0"/>
                                <a:gd name="f15" fmla="val 862"/>
                                <a:gd name="f16" fmla="val 711"/>
                                <a:gd name="f17" fmla="val 853"/>
                                <a:gd name="f18" fmla="val 721"/>
                                <a:gd name="f19" fmla="val 855"/>
                                <a:gd name="f20" fmla="val 720"/>
                                <a:gd name="f21" fmla="val 900"/>
                                <a:gd name="f22" fmla="val 903"/>
                                <a:gd name="f23" fmla="val 718"/>
                                <a:gd name="f24" fmla="val 904"/>
                                <a:gd name="f25" fmla="val 715"/>
                                <a:gd name="f26" fmla="val 860"/>
                                <a:gd name="f27" fmla="+- 0 0 0"/>
                                <a:gd name="f28" fmla="*/ f3 1 910"/>
                                <a:gd name="f29" fmla="*/ f4 1 778"/>
                                <a:gd name="f30" fmla="+- f8 0 6146"/>
                                <a:gd name="f31" fmla="+- f9 0 6146"/>
                                <a:gd name="f32" fmla="+- f10 0 6146"/>
                                <a:gd name="f33" fmla="+- f11 0 6146"/>
                                <a:gd name="f34" fmla="+- f12 0 6146"/>
                                <a:gd name="f35" fmla="+- f13 0 6146"/>
                                <a:gd name="f36" fmla="+- f14 0 6146"/>
                                <a:gd name="f37" fmla="+- f7 0 f5"/>
                                <a:gd name="f38" fmla="+- f6 0 f5"/>
                                <a:gd name="f39" fmla="*/ f27 f0 1"/>
                                <a:gd name="f40" fmla="*/ f38 1 910"/>
                                <a:gd name="f41" fmla="*/ f37 1 778"/>
                                <a:gd name="f42" fmla="*/ f30 f38 1"/>
                                <a:gd name="f43" fmla="*/ 862 f37 1"/>
                                <a:gd name="f44" fmla="*/ f31 f38 1"/>
                                <a:gd name="f45" fmla="*/ 872 f37 1"/>
                                <a:gd name="f46" fmla="*/ f32 f38 1"/>
                                <a:gd name="f47" fmla="*/ 871 f37 1"/>
                                <a:gd name="f48" fmla="*/ f33 f38 1"/>
                                <a:gd name="f49" fmla="*/ f34 f38 1"/>
                                <a:gd name="f50" fmla="*/ 869 f37 1"/>
                                <a:gd name="f51" fmla="*/ f35 f38 1"/>
                                <a:gd name="f52" fmla="*/ 866 f37 1"/>
                                <a:gd name="f53" fmla="*/ f36 f38 1"/>
                                <a:gd name="f54" fmla="*/ f39 1 f2"/>
                                <a:gd name="f55" fmla="*/ f42 1 910"/>
                                <a:gd name="f56" fmla="*/ f43 1 778"/>
                                <a:gd name="f57" fmla="*/ f44 1 910"/>
                                <a:gd name="f58" fmla="*/ f45 1 778"/>
                                <a:gd name="f59" fmla="*/ f46 1 910"/>
                                <a:gd name="f60" fmla="*/ f47 1 778"/>
                                <a:gd name="f61" fmla="*/ f48 1 910"/>
                                <a:gd name="f62" fmla="*/ f49 1 910"/>
                                <a:gd name="f63" fmla="*/ f50 1 778"/>
                                <a:gd name="f64" fmla="*/ f51 1 910"/>
                                <a:gd name="f65" fmla="*/ f52 1 778"/>
                                <a:gd name="f66" fmla="*/ f53 1 910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1"/>
                                <a:gd name="f78" fmla="*/ f61 1 f40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9 1"/>
                                <a:gd name="f94" fmla="*/ f78 f28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3"/>
                                </a:cxn>
                                <a:cxn ang="f71">
                                  <a:pos x="f94" y="f93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910" h="778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8" name="Freeform 642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54 0"/>
                                <a:gd name="f9" fmla="+- 0 7013 0"/>
                                <a:gd name="f10" fmla="+- 0 7006 0"/>
                                <a:gd name="f11" fmla="+- 0 7050 0"/>
                                <a:gd name="f12" fmla="val 908"/>
                                <a:gd name="f13" fmla="val 701"/>
                                <a:gd name="f14" fmla="val 867"/>
                                <a:gd name="f15" fmla="val 860"/>
                                <a:gd name="f16" fmla="val 715"/>
                                <a:gd name="f17" fmla="val 904"/>
                                <a:gd name="f18" fmla="val 703"/>
                                <a:gd name="f19" fmla="+- 0 0 0"/>
                                <a:gd name="f20" fmla="*/ f3 1 910"/>
                                <a:gd name="f21" fmla="*/ f4 1 778"/>
                                <a:gd name="f22" fmla="+- f8 0 6146"/>
                                <a:gd name="f23" fmla="+- f9 0 6146"/>
                                <a:gd name="f24" fmla="+- f10 0 6146"/>
                                <a:gd name="f25" fmla="+- f11 0 6146"/>
                                <a:gd name="f26" fmla="+- f7 0 f5"/>
                                <a:gd name="f27" fmla="+- f6 0 f5"/>
                                <a:gd name="f28" fmla="*/ f19 f0 1"/>
                                <a:gd name="f29" fmla="*/ f27 1 910"/>
                                <a:gd name="f30" fmla="*/ f26 1 778"/>
                                <a:gd name="f31" fmla="*/ f22 f27 1"/>
                                <a:gd name="f32" fmla="*/ 852 f26 1"/>
                                <a:gd name="f33" fmla="*/ f23 f27 1"/>
                                <a:gd name="f34" fmla="*/ f24 f27 1"/>
                                <a:gd name="f35" fmla="*/ 866 f26 1"/>
                                <a:gd name="f36" fmla="*/ f25 f27 1"/>
                                <a:gd name="f37" fmla="*/ 854 f26 1"/>
                                <a:gd name="f38" fmla="*/ f28 1 f2"/>
                                <a:gd name="f39" fmla="*/ f31 1 910"/>
                                <a:gd name="f40" fmla="*/ f32 1 778"/>
                                <a:gd name="f41" fmla="*/ f33 1 910"/>
                                <a:gd name="f42" fmla="*/ f34 1 910"/>
                                <a:gd name="f43" fmla="*/ f35 1 778"/>
                                <a:gd name="f44" fmla="*/ f36 1 910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6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1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49" name="Freeform 641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55 0"/>
                                <a:gd name="f9" fmla="+- 0 7015 0"/>
                                <a:gd name="f10" fmla="+- 0 7010 0"/>
                                <a:gd name="f11" fmla="+- 0 7013 0"/>
                                <a:gd name="f12" fmla="+- 0 7054 0"/>
                                <a:gd name="f13" fmla="val 909"/>
                                <a:gd name="f14" fmla="val 691"/>
                                <a:gd name="f15" fmla="val 869"/>
                                <a:gd name="f16" fmla="val 864"/>
                                <a:gd name="f17" fmla="val 706"/>
                                <a:gd name="f18" fmla="val 867"/>
                                <a:gd name="f19" fmla="val 701"/>
                                <a:gd name="f20" fmla="val 908"/>
                                <a:gd name="f21" fmla="+- 0 0 0"/>
                                <a:gd name="f22" fmla="*/ f3 1 910"/>
                                <a:gd name="f23" fmla="*/ f4 1 778"/>
                                <a:gd name="f24" fmla="+- f8 0 6146"/>
                                <a:gd name="f25" fmla="+- f9 0 6146"/>
                                <a:gd name="f26" fmla="+- f10 0 6146"/>
                                <a:gd name="f27" fmla="+- f11 0 6146"/>
                                <a:gd name="f28" fmla="+- f12 0 6146"/>
                                <a:gd name="f29" fmla="+- f7 0 f5"/>
                                <a:gd name="f30" fmla="+- f6 0 f5"/>
                                <a:gd name="f31" fmla="*/ f21 f0 1"/>
                                <a:gd name="f32" fmla="*/ f30 1 910"/>
                                <a:gd name="f33" fmla="*/ f29 1 778"/>
                                <a:gd name="f34" fmla="*/ f24 f30 1"/>
                                <a:gd name="f35" fmla="*/ 842 f29 1"/>
                                <a:gd name="f36" fmla="*/ f25 f30 1"/>
                                <a:gd name="f37" fmla="*/ f26 f30 1"/>
                                <a:gd name="f38" fmla="*/ 857 f29 1"/>
                                <a:gd name="f39" fmla="*/ f27 f30 1"/>
                                <a:gd name="f40" fmla="*/ 852 f29 1"/>
                                <a:gd name="f41" fmla="*/ f28 f30 1"/>
                                <a:gd name="f42" fmla="*/ f31 1 f2"/>
                                <a:gd name="f43" fmla="*/ f34 1 910"/>
                                <a:gd name="f44" fmla="*/ f35 1 778"/>
                                <a:gd name="f45" fmla="*/ f36 1 910"/>
                                <a:gd name="f46" fmla="*/ f37 1 910"/>
                                <a:gd name="f47" fmla="*/ f38 1 778"/>
                                <a:gd name="f48" fmla="*/ f39 1 910"/>
                                <a:gd name="f49" fmla="*/ f40 1 778"/>
                                <a:gd name="f50" fmla="*/ f41 1 91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910" h="778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0" name="Freeform 640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13 0"/>
                                <a:gd name="f9" fmla="+- 0 7015 0"/>
                                <a:gd name="f10" fmla="+- 0 7055 0"/>
                                <a:gd name="f11" fmla="+- 0 7056 0"/>
                                <a:gd name="f12" fmla="val 867"/>
                                <a:gd name="f13" fmla="val 82"/>
                                <a:gd name="f14" fmla="val 869"/>
                                <a:gd name="f15" fmla="val 96"/>
                                <a:gd name="f16" fmla="val 684"/>
                                <a:gd name="f17" fmla="val 696"/>
                                <a:gd name="f18" fmla="val 691"/>
                                <a:gd name="f19" fmla="val 909"/>
                                <a:gd name="f20" fmla="val 91"/>
                                <a:gd name="f21" fmla="val 87"/>
                                <a:gd name="f22" fmla="+- 0 0 0"/>
                                <a:gd name="f23" fmla="*/ f3 1 910"/>
                                <a:gd name="f24" fmla="*/ f4 1 778"/>
                                <a:gd name="f25" fmla="+- f8 0 6146"/>
                                <a:gd name="f26" fmla="+- f9 0 6146"/>
                                <a:gd name="f27" fmla="+- f10 0 6146"/>
                                <a:gd name="f28" fmla="+- f11 0 6146"/>
                                <a:gd name="f29" fmla="+- f7 0 f5"/>
                                <a:gd name="f30" fmla="+- f6 0 f5"/>
                                <a:gd name="f31" fmla="*/ f22 f0 1"/>
                                <a:gd name="f32" fmla="*/ f30 1 910"/>
                                <a:gd name="f33" fmla="*/ f29 1 778"/>
                                <a:gd name="f34" fmla="*/ f25 f30 1"/>
                                <a:gd name="f35" fmla="*/ 233 f29 1"/>
                                <a:gd name="f36" fmla="*/ f26 f30 1"/>
                                <a:gd name="f37" fmla="*/ 247 f29 1"/>
                                <a:gd name="f38" fmla="*/ 835 f29 1"/>
                                <a:gd name="f39" fmla="*/ 847 f29 1"/>
                                <a:gd name="f40" fmla="*/ 842 f29 1"/>
                                <a:gd name="f41" fmla="*/ f27 f30 1"/>
                                <a:gd name="f42" fmla="*/ f28 f30 1"/>
                                <a:gd name="f43" fmla="*/ 242 f29 1"/>
                                <a:gd name="f44" fmla="*/ 238 f29 1"/>
                                <a:gd name="f45" fmla="*/ f31 1 f2"/>
                                <a:gd name="f46" fmla="*/ f34 1 910"/>
                                <a:gd name="f47" fmla="*/ f35 1 778"/>
                                <a:gd name="f48" fmla="*/ f36 1 910"/>
                                <a:gd name="f49" fmla="*/ f37 1 778"/>
                                <a:gd name="f50" fmla="*/ f38 1 778"/>
                                <a:gd name="f51" fmla="*/ f39 1 778"/>
                                <a:gd name="f52" fmla="*/ f40 1 778"/>
                                <a:gd name="f53" fmla="*/ f41 1 910"/>
                                <a:gd name="f54" fmla="*/ f42 1 910"/>
                                <a:gd name="f55" fmla="*/ f43 1 778"/>
                                <a:gd name="f56" fmla="*/ f44 1 778"/>
                                <a:gd name="f57" fmla="*/ 0 1 f32"/>
                                <a:gd name="f58" fmla="*/ f6 1 f32"/>
                                <a:gd name="f59" fmla="*/ 0 1 f33"/>
                                <a:gd name="f60" fmla="*/ f7 1 f33"/>
                                <a:gd name="f61" fmla="+- f45 0 f1"/>
                                <a:gd name="f62" fmla="*/ f46 1 f32"/>
                                <a:gd name="f63" fmla="*/ f47 1 f33"/>
                                <a:gd name="f64" fmla="*/ f48 1 f32"/>
                                <a:gd name="f65" fmla="*/ f49 1 f33"/>
                                <a:gd name="f66" fmla="*/ f50 1 f33"/>
                                <a:gd name="f67" fmla="*/ f51 1 f33"/>
                                <a:gd name="f68" fmla="*/ f52 1 f33"/>
                                <a:gd name="f69" fmla="*/ f53 1 f32"/>
                                <a:gd name="f70" fmla="*/ f54 1 f32"/>
                                <a:gd name="f71" fmla="*/ f55 1 f33"/>
                                <a:gd name="f72" fmla="*/ f56 1 f33"/>
                                <a:gd name="f73" fmla="*/ f57 f23 1"/>
                                <a:gd name="f74" fmla="*/ f58 f23 1"/>
                                <a:gd name="f75" fmla="*/ f60 f24 1"/>
                                <a:gd name="f76" fmla="*/ f59 f24 1"/>
                                <a:gd name="f77" fmla="*/ f62 f23 1"/>
                                <a:gd name="f78" fmla="*/ f63 f24 1"/>
                                <a:gd name="f79" fmla="*/ f64 f23 1"/>
                                <a:gd name="f80" fmla="*/ f65 f24 1"/>
                                <a:gd name="f81" fmla="*/ f66 f24 1"/>
                                <a:gd name="f82" fmla="*/ f67 f24 1"/>
                                <a:gd name="f83" fmla="*/ f68 f24 1"/>
                                <a:gd name="f84" fmla="*/ f69 f23 1"/>
                                <a:gd name="f85" fmla="*/ f70 f23 1"/>
                                <a:gd name="f86" fmla="*/ f71 f24 1"/>
                                <a:gd name="f87" fmla="*/ f72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7" y="f78"/>
                                </a:cxn>
                                <a:cxn ang="f61">
                                  <a:pos x="f79" y="f80"/>
                                </a:cxn>
                                <a:cxn ang="f61">
                                  <a:pos x="f79" y="f81"/>
                                </a:cxn>
                                <a:cxn ang="f61">
                                  <a:pos x="f77" y="f82"/>
                                </a:cxn>
                                <a:cxn ang="f61">
                                  <a:pos x="f79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5" y="f81"/>
                                </a:cxn>
                                <a:cxn ang="f61">
                                  <a:pos x="f85" y="f86"/>
                                </a:cxn>
                                <a:cxn ang="f61">
                                  <a:pos x="f84" y="f87"/>
                                </a:cxn>
                                <a:cxn ang="f61">
                                  <a:pos x="f79" y="f87"/>
                                </a:cxn>
                                <a:cxn ang="f61">
                                  <a:pos x="f77" y="f78"/>
                                </a:cxn>
                              </a:cxnLst>
                              <a:rect l="f73" t="f76" r="f74" b="f75"/>
                              <a:pathLst>
                                <a:path w="910" h="778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4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4" y="f21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1" name="Freeform 639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10 0"/>
                                <a:gd name="f9" fmla="+- 0 7015 0"/>
                                <a:gd name="f10" fmla="+- 0 7055 0"/>
                                <a:gd name="f11" fmla="+- 0 7054 0"/>
                                <a:gd name="f12" fmla="+- 0 7013 0"/>
                                <a:gd name="f13" fmla="val 864"/>
                                <a:gd name="f14" fmla="val 72"/>
                                <a:gd name="f15" fmla="val 869"/>
                                <a:gd name="f16" fmla="val 87"/>
                                <a:gd name="f17" fmla="val 909"/>
                                <a:gd name="f18" fmla="val 908"/>
                                <a:gd name="f19" fmla="val 77"/>
                                <a:gd name="f20" fmla="val 75"/>
                                <a:gd name="f21" fmla="val 867"/>
                                <a:gd name="f22" fmla="+- 0 0 0"/>
                                <a:gd name="f23" fmla="*/ f3 1 910"/>
                                <a:gd name="f24" fmla="*/ f4 1 778"/>
                                <a:gd name="f25" fmla="+- f8 0 6146"/>
                                <a:gd name="f26" fmla="+- f9 0 6146"/>
                                <a:gd name="f27" fmla="+- f10 0 6146"/>
                                <a:gd name="f28" fmla="+- f11 0 6146"/>
                                <a:gd name="f29" fmla="+- f12 0 6146"/>
                                <a:gd name="f30" fmla="+- f7 0 f5"/>
                                <a:gd name="f31" fmla="+- f6 0 f5"/>
                                <a:gd name="f32" fmla="*/ f22 f0 1"/>
                                <a:gd name="f33" fmla="*/ f31 1 910"/>
                                <a:gd name="f34" fmla="*/ f30 1 778"/>
                                <a:gd name="f35" fmla="*/ f25 f31 1"/>
                                <a:gd name="f36" fmla="*/ 223 f30 1"/>
                                <a:gd name="f37" fmla="*/ f26 f31 1"/>
                                <a:gd name="f38" fmla="*/ 238 f30 1"/>
                                <a:gd name="f39" fmla="*/ f27 f31 1"/>
                                <a:gd name="f40" fmla="*/ f28 f31 1"/>
                                <a:gd name="f41" fmla="*/ 228 f30 1"/>
                                <a:gd name="f42" fmla="*/ 226 f30 1"/>
                                <a:gd name="f43" fmla="*/ f29 f31 1"/>
                                <a:gd name="f44" fmla="*/ f32 1 f2"/>
                                <a:gd name="f45" fmla="*/ f35 1 910"/>
                                <a:gd name="f46" fmla="*/ f36 1 778"/>
                                <a:gd name="f47" fmla="*/ f37 1 910"/>
                                <a:gd name="f48" fmla="*/ f38 1 778"/>
                                <a:gd name="f49" fmla="*/ f39 1 910"/>
                                <a:gd name="f50" fmla="*/ f40 1 910"/>
                                <a:gd name="f51" fmla="*/ f41 1 778"/>
                                <a:gd name="f52" fmla="*/ f42 1 778"/>
                                <a:gd name="f53" fmla="*/ f43 1 910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4"/>
                                <a:gd name="f63" fmla="*/ f49 1 f33"/>
                                <a:gd name="f64" fmla="*/ f50 1 f33"/>
                                <a:gd name="f65" fmla="*/ f51 1 f34"/>
                                <a:gd name="f66" fmla="*/ f52 1 f34"/>
                                <a:gd name="f67" fmla="*/ f53 1 f33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4 1"/>
                                <a:gd name="f76" fmla="*/ f63 f23 1"/>
                                <a:gd name="f77" fmla="*/ f64 f23 1"/>
                                <a:gd name="f78" fmla="*/ f65 f24 1"/>
                                <a:gd name="f79" fmla="*/ f66 f24 1"/>
                                <a:gd name="f80" fmla="*/ f67 f2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5"/>
                                </a:cxn>
                                <a:cxn ang="f58">
                                  <a:pos x="f76" y="f75"/>
                                </a:cxn>
                                <a:cxn ang="f58">
                                  <a:pos x="f77" y="f78"/>
                                </a:cxn>
                                <a:cxn ang="f58">
                                  <a:pos x="f77" y="f79"/>
                                </a:cxn>
                                <a:cxn ang="f58">
                                  <a:pos x="f80" y="f79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910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18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2" name="Freeform 638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06 0"/>
                                <a:gd name="f9" fmla="+- 0 7013 0"/>
                                <a:gd name="f10" fmla="+- 0 7054 0"/>
                                <a:gd name="f11" fmla="+- 0 7050 0"/>
                                <a:gd name="f12" fmla="+- 0 7008 0"/>
                                <a:gd name="f13" fmla="val 860"/>
                                <a:gd name="f14" fmla="val 63"/>
                                <a:gd name="f15" fmla="val 867"/>
                                <a:gd name="f16" fmla="val 75"/>
                                <a:gd name="f17" fmla="val 908"/>
                                <a:gd name="f18" fmla="val 904"/>
                                <a:gd name="f19" fmla="val 65"/>
                                <a:gd name="f20" fmla="val 862"/>
                                <a:gd name="f21" fmla="+- 0 0 0"/>
                                <a:gd name="f22" fmla="*/ f3 1 910"/>
                                <a:gd name="f23" fmla="*/ f4 1 778"/>
                                <a:gd name="f24" fmla="+- f8 0 6146"/>
                                <a:gd name="f25" fmla="+- f9 0 6146"/>
                                <a:gd name="f26" fmla="+- f10 0 6146"/>
                                <a:gd name="f27" fmla="+- f11 0 6146"/>
                                <a:gd name="f28" fmla="+- f12 0 6146"/>
                                <a:gd name="f29" fmla="+- f7 0 f5"/>
                                <a:gd name="f30" fmla="+- f6 0 f5"/>
                                <a:gd name="f31" fmla="*/ f21 f0 1"/>
                                <a:gd name="f32" fmla="*/ f30 1 910"/>
                                <a:gd name="f33" fmla="*/ f29 1 778"/>
                                <a:gd name="f34" fmla="*/ f24 f30 1"/>
                                <a:gd name="f35" fmla="*/ 214 f29 1"/>
                                <a:gd name="f36" fmla="*/ f25 f30 1"/>
                                <a:gd name="f37" fmla="*/ 226 f29 1"/>
                                <a:gd name="f38" fmla="*/ f26 f30 1"/>
                                <a:gd name="f39" fmla="*/ f27 f30 1"/>
                                <a:gd name="f40" fmla="*/ 216 f29 1"/>
                                <a:gd name="f41" fmla="*/ f28 f30 1"/>
                                <a:gd name="f42" fmla="*/ f31 1 f2"/>
                                <a:gd name="f43" fmla="*/ f34 1 910"/>
                                <a:gd name="f44" fmla="*/ f35 1 778"/>
                                <a:gd name="f45" fmla="*/ f36 1 910"/>
                                <a:gd name="f46" fmla="*/ f37 1 778"/>
                                <a:gd name="f47" fmla="*/ f38 1 910"/>
                                <a:gd name="f48" fmla="*/ f39 1 910"/>
                                <a:gd name="f49" fmla="*/ f40 1 778"/>
                                <a:gd name="f50" fmla="*/ f41 1 91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3"/>
                                <a:gd name="f60" fmla="*/ f47 1 f32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3 1"/>
                                <a:gd name="f72" fmla="*/ f60 f22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71"/>
                                </a:cxn>
                                <a:cxn ang="f55">
                                  <a:pos x="f72" y="f71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910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3" name="Freeform 637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46 0"/>
                                <a:gd name="f9" fmla="+- 0 6998 0"/>
                                <a:gd name="f10" fmla="+- 0 7008 0"/>
                                <a:gd name="f11" fmla="+- 0 7050 0"/>
                                <a:gd name="f12" fmla="+- 0 7049 0"/>
                                <a:gd name="f13" fmla="val 900"/>
                                <a:gd name="f14" fmla="val 55"/>
                                <a:gd name="f15" fmla="val 852"/>
                                <a:gd name="f16" fmla="val 862"/>
                                <a:gd name="f17" fmla="val 65"/>
                                <a:gd name="f18" fmla="val 904"/>
                                <a:gd name="f19" fmla="val 903"/>
                                <a:gd name="f20" fmla="val 60"/>
                                <a:gd name="f21" fmla="val 58"/>
                                <a:gd name="f22" fmla="+- 0 0 0"/>
                                <a:gd name="f23" fmla="*/ f3 1 910"/>
                                <a:gd name="f24" fmla="*/ f4 1 778"/>
                                <a:gd name="f25" fmla="+- f8 0 6146"/>
                                <a:gd name="f26" fmla="+- f9 0 6146"/>
                                <a:gd name="f27" fmla="+- f10 0 6146"/>
                                <a:gd name="f28" fmla="+- f11 0 6146"/>
                                <a:gd name="f29" fmla="+- f12 0 6146"/>
                                <a:gd name="f30" fmla="+- f7 0 f5"/>
                                <a:gd name="f31" fmla="+- f6 0 f5"/>
                                <a:gd name="f32" fmla="*/ f22 f0 1"/>
                                <a:gd name="f33" fmla="*/ f31 1 910"/>
                                <a:gd name="f34" fmla="*/ f30 1 778"/>
                                <a:gd name="f35" fmla="*/ f25 f31 1"/>
                                <a:gd name="f36" fmla="*/ 206 f30 1"/>
                                <a:gd name="f37" fmla="*/ f26 f31 1"/>
                                <a:gd name="f38" fmla="*/ f27 f31 1"/>
                                <a:gd name="f39" fmla="*/ 216 f30 1"/>
                                <a:gd name="f40" fmla="*/ f28 f31 1"/>
                                <a:gd name="f41" fmla="*/ f29 f31 1"/>
                                <a:gd name="f42" fmla="*/ 211 f30 1"/>
                                <a:gd name="f43" fmla="*/ 209 f30 1"/>
                                <a:gd name="f44" fmla="*/ f32 1 f2"/>
                                <a:gd name="f45" fmla="*/ f35 1 910"/>
                                <a:gd name="f46" fmla="*/ f36 1 778"/>
                                <a:gd name="f47" fmla="*/ f37 1 910"/>
                                <a:gd name="f48" fmla="*/ f38 1 910"/>
                                <a:gd name="f49" fmla="*/ f39 1 778"/>
                                <a:gd name="f50" fmla="*/ f40 1 910"/>
                                <a:gd name="f51" fmla="*/ f41 1 910"/>
                                <a:gd name="f52" fmla="*/ f42 1 778"/>
                                <a:gd name="f53" fmla="*/ f43 1 778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3"/>
                                <a:gd name="f63" fmla="*/ f49 1 f34"/>
                                <a:gd name="f64" fmla="*/ f50 1 f33"/>
                                <a:gd name="f65" fmla="*/ f51 1 f33"/>
                                <a:gd name="f66" fmla="*/ f52 1 f34"/>
                                <a:gd name="f67" fmla="*/ f53 1 f34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3 1"/>
                                <a:gd name="f76" fmla="*/ f63 f24 1"/>
                                <a:gd name="f77" fmla="*/ f64 f23 1"/>
                                <a:gd name="f78" fmla="*/ f65 f23 1"/>
                                <a:gd name="f79" fmla="*/ f66 f24 1"/>
                                <a:gd name="f80" fmla="*/ f67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3"/>
                                </a:cxn>
                                <a:cxn ang="f58">
                                  <a:pos x="f75" y="f76"/>
                                </a:cxn>
                                <a:cxn ang="f58">
                                  <a:pos x="f77" y="f76"/>
                                </a:cxn>
                                <a:cxn ang="f58">
                                  <a:pos x="f78" y="f79"/>
                                </a:cxn>
                                <a:cxn ang="f58">
                                  <a:pos x="f78" y="f80"/>
                                </a:cxn>
                                <a:cxn ang="f58">
                                  <a:pos x="f72" y="f80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910" h="778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3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4" name="Freeform 636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6989 0"/>
                                <a:gd name="f9" fmla="+- 0 7001 0"/>
                                <a:gd name="f10" fmla="+- 0 6998 0"/>
                                <a:gd name="f11" fmla="+- 0 7046 0"/>
                                <a:gd name="f12" fmla="+- 0 7044 0"/>
                                <a:gd name="f13" fmla="+- 0 6994 0"/>
                                <a:gd name="f14" fmla="val 843"/>
                                <a:gd name="f15" fmla="val 48"/>
                                <a:gd name="f16" fmla="val 855"/>
                                <a:gd name="f17" fmla="val 58"/>
                                <a:gd name="f18" fmla="val 852"/>
                                <a:gd name="f19" fmla="val 55"/>
                                <a:gd name="f20" fmla="val 900"/>
                                <a:gd name="f21" fmla="val 898"/>
                                <a:gd name="f22" fmla="val 51"/>
                                <a:gd name="f23" fmla="val 848"/>
                                <a:gd name="f24" fmla="+- 0 0 0"/>
                                <a:gd name="f25" fmla="*/ f3 1 910"/>
                                <a:gd name="f26" fmla="*/ f4 1 778"/>
                                <a:gd name="f27" fmla="+- f8 0 6146"/>
                                <a:gd name="f28" fmla="+- f9 0 6146"/>
                                <a:gd name="f29" fmla="+- f10 0 6146"/>
                                <a:gd name="f30" fmla="+- f11 0 6146"/>
                                <a:gd name="f31" fmla="+- f12 0 6146"/>
                                <a:gd name="f32" fmla="+- f13 0 6146"/>
                                <a:gd name="f33" fmla="+- f7 0 f5"/>
                                <a:gd name="f34" fmla="+- f6 0 f5"/>
                                <a:gd name="f35" fmla="*/ f24 f0 1"/>
                                <a:gd name="f36" fmla="*/ f34 1 910"/>
                                <a:gd name="f37" fmla="*/ f33 1 778"/>
                                <a:gd name="f38" fmla="*/ f27 f34 1"/>
                                <a:gd name="f39" fmla="*/ 199 f33 1"/>
                                <a:gd name="f40" fmla="*/ f28 f34 1"/>
                                <a:gd name="f41" fmla="*/ 209 f33 1"/>
                                <a:gd name="f42" fmla="*/ f29 f34 1"/>
                                <a:gd name="f43" fmla="*/ 206 f33 1"/>
                                <a:gd name="f44" fmla="*/ f30 f34 1"/>
                                <a:gd name="f45" fmla="*/ f31 f34 1"/>
                                <a:gd name="f46" fmla="*/ 202 f33 1"/>
                                <a:gd name="f47" fmla="*/ f32 f34 1"/>
                                <a:gd name="f48" fmla="*/ f35 1 f2"/>
                                <a:gd name="f49" fmla="*/ f38 1 910"/>
                                <a:gd name="f50" fmla="*/ f39 1 778"/>
                                <a:gd name="f51" fmla="*/ f40 1 910"/>
                                <a:gd name="f52" fmla="*/ f41 1 778"/>
                                <a:gd name="f53" fmla="*/ f42 1 910"/>
                                <a:gd name="f54" fmla="*/ f43 1 778"/>
                                <a:gd name="f55" fmla="*/ f44 1 910"/>
                                <a:gd name="f56" fmla="*/ f45 1 910"/>
                                <a:gd name="f57" fmla="*/ f46 1 778"/>
                                <a:gd name="f58" fmla="*/ f47 1 910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910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5" name="Freeform 635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39 0"/>
                                <a:gd name="f9" fmla="+- 0 6979 0"/>
                                <a:gd name="f10" fmla="+- 0 6994 0"/>
                                <a:gd name="f11" fmla="+- 0 7044 0"/>
                                <a:gd name="f12" fmla="val 893"/>
                                <a:gd name="f13" fmla="val 43"/>
                                <a:gd name="f14" fmla="val 833"/>
                                <a:gd name="f15" fmla="val 848"/>
                                <a:gd name="f16" fmla="val 51"/>
                                <a:gd name="f17" fmla="val 898"/>
                                <a:gd name="f18" fmla="+- 0 0 0"/>
                                <a:gd name="f19" fmla="*/ f3 1 910"/>
                                <a:gd name="f20" fmla="*/ f4 1 778"/>
                                <a:gd name="f21" fmla="+- f8 0 6146"/>
                                <a:gd name="f22" fmla="+- f9 0 6146"/>
                                <a:gd name="f23" fmla="+- f10 0 6146"/>
                                <a:gd name="f24" fmla="+- f11 0 6146"/>
                                <a:gd name="f25" fmla="+- f7 0 f5"/>
                                <a:gd name="f26" fmla="+- f6 0 f5"/>
                                <a:gd name="f27" fmla="*/ f18 f0 1"/>
                                <a:gd name="f28" fmla="*/ f26 1 910"/>
                                <a:gd name="f29" fmla="*/ f25 1 778"/>
                                <a:gd name="f30" fmla="*/ f21 f26 1"/>
                                <a:gd name="f31" fmla="*/ 194 f25 1"/>
                                <a:gd name="f32" fmla="*/ f22 f26 1"/>
                                <a:gd name="f33" fmla="*/ f23 f26 1"/>
                                <a:gd name="f34" fmla="*/ 202 f25 1"/>
                                <a:gd name="f35" fmla="*/ f24 f26 1"/>
                                <a:gd name="f36" fmla="*/ f27 1 f2"/>
                                <a:gd name="f37" fmla="*/ f30 1 910"/>
                                <a:gd name="f38" fmla="*/ f31 1 778"/>
                                <a:gd name="f39" fmla="*/ f32 1 910"/>
                                <a:gd name="f40" fmla="*/ f33 1 910"/>
                                <a:gd name="f41" fmla="*/ f34 1 778"/>
                                <a:gd name="f42" fmla="*/ f35 1 91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1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6" name="Freeform 634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7039 0"/>
                                <a:gd name="f9" fmla="+- 0 6970 0"/>
                                <a:gd name="f10" fmla="+- 0 6984 0"/>
                                <a:gd name="f11" fmla="+- 0 6979 0"/>
                                <a:gd name="f12" fmla="val 893"/>
                                <a:gd name="f13" fmla="val 41"/>
                                <a:gd name="f14" fmla="val 824"/>
                                <a:gd name="f15" fmla="val 838"/>
                                <a:gd name="f16" fmla="val 46"/>
                                <a:gd name="f17" fmla="val 833"/>
                                <a:gd name="f18" fmla="val 43"/>
                                <a:gd name="f19" fmla="+- 0 0 0"/>
                                <a:gd name="f20" fmla="*/ f3 1 910"/>
                                <a:gd name="f21" fmla="*/ f4 1 778"/>
                                <a:gd name="f22" fmla="+- f8 0 6146"/>
                                <a:gd name="f23" fmla="+- f9 0 6146"/>
                                <a:gd name="f24" fmla="+- f10 0 6146"/>
                                <a:gd name="f25" fmla="+- f11 0 6146"/>
                                <a:gd name="f26" fmla="+- f7 0 f5"/>
                                <a:gd name="f27" fmla="+- f6 0 f5"/>
                                <a:gd name="f28" fmla="*/ f19 f0 1"/>
                                <a:gd name="f29" fmla="*/ f27 1 910"/>
                                <a:gd name="f30" fmla="*/ f26 1 778"/>
                                <a:gd name="f31" fmla="*/ f22 f27 1"/>
                                <a:gd name="f32" fmla="*/ 192 f26 1"/>
                                <a:gd name="f33" fmla="*/ f23 f27 1"/>
                                <a:gd name="f34" fmla="*/ f24 f27 1"/>
                                <a:gd name="f35" fmla="*/ 197 f26 1"/>
                                <a:gd name="f36" fmla="*/ f25 f27 1"/>
                                <a:gd name="f37" fmla="*/ 194 f26 1"/>
                                <a:gd name="f38" fmla="*/ f28 1 f2"/>
                                <a:gd name="f39" fmla="*/ f31 1 910"/>
                                <a:gd name="f40" fmla="*/ f32 1 778"/>
                                <a:gd name="f41" fmla="*/ f33 1 910"/>
                                <a:gd name="f42" fmla="*/ f34 1 910"/>
                                <a:gd name="f43" fmla="*/ f35 1 778"/>
                                <a:gd name="f44" fmla="*/ f36 1 910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1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7" name="Freeform 633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6970 0"/>
                                <a:gd name="f9" fmla="+- 0 6962 0"/>
                                <a:gd name="f10" fmla="+- 0 6974 0"/>
                                <a:gd name="f11" fmla="val 824"/>
                                <a:gd name="f12" fmla="val 41"/>
                                <a:gd name="f13" fmla="val 816"/>
                                <a:gd name="f14" fmla="val 828"/>
                                <a:gd name="f15" fmla="val 43"/>
                                <a:gd name="f16" fmla="+- 0 0 0"/>
                                <a:gd name="f17" fmla="*/ f3 1 910"/>
                                <a:gd name="f18" fmla="*/ f4 1 778"/>
                                <a:gd name="f19" fmla="+- f8 0 6146"/>
                                <a:gd name="f20" fmla="+- f9 0 6146"/>
                                <a:gd name="f21" fmla="+- f10 0 6146"/>
                                <a:gd name="f22" fmla="+- f7 0 f5"/>
                                <a:gd name="f23" fmla="+- f6 0 f5"/>
                                <a:gd name="f24" fmla="*/ f16 f0 1"/>
                                <a:gd name="f25" fmla="*/ f23 1 910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910"/>
                                <a:gd name="f34" fmla="*/ f28 1 778"/>
                                <a:gd name="f35" fmla="*/ f29 1 910"/>
                                <a:gd name="f36" fmla="*/ f30 1 91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1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58" name="Freeform 632"/>
                          <wps:cNvSpPr/>
                          <wps:spPr>
                            <a:xfrm>
                              <a:off x="0" y="0"/>
                              <a:ext cx="577443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8"/>
                                <a:gd name="f8" fmla="+- 0 6962 0"/>
                                <a:gd name="f9" fmla="+- 0 6146 0"/>
                                <a:gd name="f10" fmla="+- 0 7037 0"/>
                                <a:gd name="f11" fmla="+- 0 7030 0"/>
                                <a:gd name="f12" fmla="+- 0 7027 0"/>
                                <a:gd name="f13" fmla="+- 0 7015 0"/>
                                <a:gd name="f14" fmla="+- 0 7013 0"/>
                                <a:gd name="f15" fmla="+- 0 7001 0"/>
                                <a:gd name="f16" fmla="+- 0 6998 0"/>
                                <a:gd name="f17" fmla="+- 0 6996 0"/>
                                <a:gd name="f18" fmla="+- 0 6982 0"/>
                                <a:gd name="f19" fmla="+- 0 6979 0"/>
                                <a:gd name="f20" fmla="val 816"/>
                                <a:gd name="f21" fmla="val 41"/>
                                <a:gd name="f22" fmla="val 891"/>
                                <a:gd name="f23" fmla="val 884"/>
                                <a:gd name="f24" fmla="val 29"/>
                                <a:gd name="f25" fmla="val 881"/>
                                <a:gd name="f26" fmla="val 27"/>
                                <a:gd name="f27" fmla="val 869"/>
                                <a:gd name="f28" fmla="val 17"/>
                                <a:gd name="f29" fmla="val 867"/>
                                <a:gd name="f30" fmla="val 855"/>
                                <a:gd name="f31" fmla="val 10"/>
                                <a:gd name="f32" fmla="val 852"/>
                                <a:gd name="f33" fmla="val 7"/>
                                <a:gd name="f34" fmla="val 850"/>
                                <a:gd name="f35" fmla="val 836"/>
                                <a:gd name="f36" fmla="val 3"/>
                                <a:gd name="f37" fmla="val 833"/>
                                <a:gd name="f38" fmla="+- 0 0 0"/>
                                <a:gd name="f39" fmla="*/ f3 1 910"/>
                                <a:gd name="f40" fmla="*/ f4 1 778"/>
                                <a:gd name="f41" fmla="+- f8 0 6146"/>
                                <a:gd name="f42" fmla="+- f9 0 6146"/>
                                <a:gd name="f43" fmla="+- f10 0 6146"/>
                                <a:gd name="f44" fmla="+- f11 0 6146"/>
                                <a:gd name="f45" fmla="+- f12 0 6146"/>
                                <a:gd name="f46" fmla="+- f13 0 6146"/>
                                <a:gd name="f47" fmla="+- f14 0 6146"/>
                                <a:gd name="f48" fmla="+- f15 0 6146"/>
                                <a:gd name="f49" fmla="+- f16 0 6146"/>
                                <a:gd name="f50" fmla="+- f17 0 6146"/>
                                <a:gd name="f51" fmla="+- f18 0 6146"/>
                                <a:gd name="f52" fmla="+- f19 0 6146"/>
                                <a:gd name="f53" fmla="+- f7 0 f5"/>
                                <a:gd name="f54" fmla="+- f6 0 f5"/>
                                <a:gd name="f55" fmla="*/ f38 f0 1"/>
                                <a:gd name="f56" fmla="*/ f54 1 910"/>
                                <a:gd name="f57" fmla="*/ f53 1 778"/>
                                <a:gd name="f58" fmla="*/ f41 f54 1"/>
                                <a:gd name="f59" fmla="*/ 151 f53 1"/>
                                <a:gd name="f60" fmla="*/ f42 f54 1"/>
                                <a:gd name="f61" fmla="*/ 192 f53 1"/>
                                <a:gd name="f62" fmla="*/ f43 f54 1"/>
                                <a:gd name="f63" fmla="*/ f44 f54 1"/>
                                <a:gd name="f64" fmla="*/ 180 f53 1"/>
                                <a:gd name="f65" fmla="*/ f45 f54 1"/>
                                <a:gd name="f66" fmla="*/ 178 f53 1"/>
                                <a:gd name="f67" fmla="*/ f46 f54 1"/>
                                <a:gd name="f68" fmla="*/ 168 f53 1"/>
                                <a:gd name="f69" fmla="*/ f47 f54 1"/>
                                <a:gd name="f70" fmla="*/ f48 f54 1"/>
                                <a:gd name="f71" fmla="*/ 161 f53 1"/>
                                <a:gd name="f72" fmla="*/ f49 f54 1"/>
                                <a:gd name="f73" fmla="*/ 158 f53 1"/>
                                <a:gd name="f74" fmla="*/ f50 f54 1"/>
                                <a:gd name="f75" fmla="*/ f51 f54 1"/>
                                <a:gd name="f76" fmla="*/ 154 f53 1"/>
                                <a:gd name="f77" fmla="*/ f52 f54 1"/>
                                <a:gd name="f78" fmla="*/ f55 1 f2"/>
                                <a:gd name="f79" fmla="*/ f58 1 910"/>
                                <a:gd name="f80" fmla="*/ f59 1 778"/>
                                <a:gd name="f81" fmla="*/ f60 1 910"/>
                                <a:gd name="f82" fmla="*/ f61 1 778"/>
                                <a:gd name="f83" fmla="*/ f62 1 910"/>
                                <a:gd name="f84" fmla="*/ f63 1 910"/>
                                <a:gd name="f85" fmla="*/ f64 1 778"/>
                                <a:gd name="f86" fmla="*/ f65 1 910"/>
                                <a:gd name="f87" fmla="*/ f66 1 778"/>
                                <a:gd name="f88" fmla="*/ f67 1 910"/>
                                <a:gd name="f89" fmla="*/ f68 1 778"/>
                                <a:gd name="f90" fmla="*/ f69 1 910"/>
                                <a:gd name="f91" fmla="*/ f70 1 910"/>
                                <a:gd name="f92" fmla="*/ f71 1 778"/>
                                <a:gd name="f93" fmla="*/ f72 1 910"/>
                                <a:gd name="f94" fmla="*/ f73 1 778"/>
                                <a:gd name="f95" fmla="*/ f74 1 910"/>
                                <a:gd name="f96" fmla="*/ f75 1 910"/>
                                <a:gd name="f97" fmla="*/ f76 1 778"/>
                                <a:gd name="f98" fmla="*/ f77 1 910"/>
                                <a:gd name="f99" fmla="*/ 0 1 f56"/>
                                <a:gd name="f100" fmla="*/ f6 1 f56"/>
                                <a:gd name="f101" fmla="*/ 0 1 f57"/>
                                <a:gd name="f102" fmla="*/ f7 1 f57"/>
                                <a:gd name="f103" fmla="+- f78 0 f1"/>
                                <a:gd name="f104" fmla="*/ f79 1 f56"/>
                                <a:gd name="f105" fmla="*/ f80 1 f57"/>
                                <a:gd name="f106" fmla="*/ f81 1 f56"/>
                                <a:gd name="f107" fmla="*/ f82 1 f57"/>
                                <a:gd name="f108" fmla="*/ f83 1 f56"/>
                                <a:gd name="f109" fmla="*/ f84 1 f56"/>
                                <a:gd name="f110" fmla="*/ f85 1 f57"/>
                                <a:gd name="f111" fmla="*/ f86 1 f56"/>
                                <a:gd name="f112" fmla="*/ f87 1 f57"/>
                                <a:gd name="f113" fmla="*/ f88 1 f56"/>
                                <a:gd name="f114" fmla="*/ f89 1 f57"/>
                                <a:gd name="f115" fmla="*/ f90 1 f56"/>
                                <a:gd name="f116" fmla="*/ f91 1 f56"/>
                                <a:gd name="f117" fmla="*/ f92 1 f57"/>
                                <a:gd name="f118" fmla="*/ f93 1 f56"/>
                                <a:gd name="f119" fmla="*/ f94 1 f57"/>
                                <a:gd name="f120" fmla="*/ f95 1 f56"/>
                                <a:gd name="f121" fmla="*/ f96 1 f56"/>
                                <a:gd name="f122" fmla="*/ f97 1 f57"/>
                                <a:gd name="f123" fmla="*/ f98 1 f56"/>
                                <a:gd name="f124" fmla="*/ f99 f39 1"/>
                                <a:gd name="f125" fmla="*/ f100 f39 1"/>
                                <a:gd name="f126" fmla="*/ f102 f40 1"/>
                                <a:gd name="f127" fmla="*/ f101 f40 1"/>
                                <a:gd name="f128" fmla="*/ f104 f39 1"/>
                                <a:gd name="f129" fmla="*/ f105 f40 1"/>
                                <a:gd name="f130" fmla="*/ f106 f39 1"/>
                                <a:gd name="f131" fmla="*/ f107 f40 1"/>
                                <a:gd name="f132" fmla="*/ f108 f39 1"/>
                                <a:gd name="f133" fmla="*/ f109 f39 1"/>
                                <a:gd name="f134" fmla="*/ f110 f40 1"/>
                                <a:gd name="f135" fmla="*/ f111 f39 1"/>
                                <a:gd name="f136" fmla="*/ f112 f40 1"/>
                                <a:gd name="f137" fmla="*/ f113 f39 1"/>
                                <a:gd name="f138" fmla="*/ f114 f40 1"/>
                                <a:gd name="f139" fmla="*/ f115 f39 1"/>
                                <a:gd name="f140" fmla="*/ f116 f39 1"/>
                                <a:gd name="f141" fmla="*/ f117 f40 1"/>
                                <a:gd name="f142" fmla="*/ f118 f39 1"/>
                                <a:gd name="f143" fmla="*/ f119 f40 1"/>
                                <a:gd name="f144" fmla="*/ f120 f39 1"/>
                                <a:gd name="f145" fmla="*/ f121 f39 1"/>
                                <a:gd name="f146" fmla="*/ f122 f40 1"/>
                                <a:gd name="f147" fmla="*/ f123 f3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03">
                                  <a:pos x="f128" y="f129"/>
                                </a:cxn>
                                <a:cxn ang="f103">
                                  <a:pos x="f130" y="f129"/>
                                </a:cxn>
                                <a:cxn ang="f103">
                                  <a:pos x="f130" y="f131"/>
                                </a:cxn>
                                <a:cxn ang="f103">
                                  <a:pos x="f132" y="f131"/>
                                </a:cxn>
                                <a:cxn ang="f103">
                                  <a:pos x="f133" y="f134"/>
                                </a:cxn>
                                <a:cxn ang="f103">
                                  <a:pos x="f135" y="f134"/>
                                </a:cxn>
                                <a:cxn ang="f103">
                                  <a:pos x="f135" y="f136"/>
                                </a:cxn>
                                <a:cxn ang="f103">
                                  <a:pos x="f137" y="f138"/>
                                </a:cxn>
                                <a:cxn ang="f103">
                                  <a:pos x="f139" y="f138"/>
                                </a:cxn>
                                <a:cxn ang="f103">
                                  <a:pos x="f140" y="f141"/>
                                </a:cxn>
                                <a:cxn ang="f103">
                                  <a:pos x="f142" y="f143"/>
                                </a:cxn>
                                <a:cxn ang="f103">
                                  <a:pos x="f144" y="f143"/>
                                </a:cxn>
                                <a:cxn ang="f103">
                                  <a:pos x="f145" y="f146"/>
                                </a:cxn>
                                <a:cxn ang="f103">
                                  <a:pos x="f147" y="f146"/>
                                </a:cxn>
                                <a:cxn ang="f103">
                                  <a:pos x="f128" y="f129"/>
                                </a:cxn>
                              </a:cxnLst>
                              <a:rect l="f124" t="f127" r="f125" b="f126"/>
                              <a:pathLst>
                                <a:path w="910" h="778">
                                  <a:moveTo>
                                    <a:pt x="f20" y="f5"/>
                                  </a:moveTo>
                                  <a:lnTo>
                                    <a:pt x="f5" y="f5"/>
                                  </a:lnTo>
                                  <a:lnTo>
                                    <a:pt x="f5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20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9" name="Picture 631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3561"/>
                              <a:ext cx="536039" cy="57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0" name="Picture 630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5521"/>
                              <a:ext cx="563398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561" name="Group 611"/>
                        <wpg:cNvGrpSpPr/>
                        <wpg:grpSpPr>
                          <a:xfrm>
                            <a:off x="3902759" y="777240"/>
                            <a:ext cx="577443" cy="493199"/>
                            <a:chOff x="0" y="0"/>
                            <a:chExt cx="577443" cy="493199"/>
                          </a:xfrm>
                        </wpg:grpSpPr>
                        <wps:wsp>
                          <wps:cNvPr id="562" name="Freeform 628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37 0"/>
                                <a:gd name="f9" fmla="+- 0 6146 0"/>
                                <a:gd name="f10" fmla="+- 0 6982 0"/>
                                <a:gd name="f11" fmla="+- 0 6996 0"/>
                                <a:gd name="f12" fmla="+- 0 6998 0"/>
                                <a:gd name="f13" fmla="+- 0 7001 0"/>
                                <a:gd name="f14" fmla="+- 0 7013 0"/>
                                <a:gd name="f15" fmla="+- 0 7015 0"/>
                                <a:gd name="f16" fmla="+- 0 7027 0"/>
                                <a:gd name="f17" fmla="+- 0 7030 0"/>
                                <a:gd name="f18" fmla="val 891"/>
                                <a:gd name="f19" fmla="val 737"/>
                                <a:gd name="f20" fmla="val 775"/>
                                <a:gd name="f21" fmla="val 836"/>
                                <a:gd name="f22" fmla="val 850"/>
                                <a:gd name="f23" fmla="val 770"/>
                                <a:gd name="f24" fmla="val 852"/>
                                <a:gd name="f25" fmla="val 768"/>
                                <a:gd name="f26" fmla="val 855"/>
                                <a:gd name="f27" fmla="val 867"/>
                                <a:gd name="f28" fmla="val 761"/>
                                <a:gd name="f29" fmla="val 869"/>
                                <a:gd name="f30" fmla="val 758"/>
                                <a:gd name="f31" fmla="val 881"/>
                                <a:gd name="f32" fmla="val 751"/>
                                <a:gd name="f33" fmla="val 749"/>
                                <a:gd name="f34" fmla="val 884"/>
                                <a:gd name="f35" fmla="+- 0 0 0"/>
                                <a:gd name="f36" fmla="*/ f3 1 910"/>
                                <a:gd name="f37" fmla="*/ f4 1 776"/>
                                <a:gd name="f38" fmla="+- f8 0 6146"/>
                                <a:gd name="f39" fmla="+- f9 0 6146"/>
                                <a:gd name="f40" fmla="+- f10 0 6146"/>
                                <a:gd name="f41" fmla="+- f11 0 6146"/>
                                <a:gd name="f42" fmla="+- f12 0 6146"/>
                                <a:gd name="f43" fmla="+- f13 0 6146"/>
                                <a:gd name="f44" fmla="+- f14 0 6146"/>
                                <a:gd name="f45" fmla="+- f15 0 6146"/>
                                <a:gd name="f46" fmla="+- f16 0 6146"/>
                                <a:gd name="f47" fmla="+- f17 0 6146"/>
                                <a:gd name="f48" fmla="+- f7 0 f5"/>
                                <a:gd name="f49" fmla="+- f6 0 f5"/>
                                <a:gd name="f50" fmla="*/ f35 f0 1"/>
                                <a:gd name="f51" fmla="*/ f49 1 910"/>
                                <a:gd name="f52" fmla="*/ f48 1 776"/>
                                <a:gd name="f53" fmla="*/ f38 f49 1"/>
                                <a:gd name="f54" fmla="*/ 1961 f48 1"/>
                                <a:gd name="f55" fmla="*/ f39 f49 1"/>
                                <a:gd name="f56" fmla="*/ 1999 f48 1"/>
                                <a:gd name="f57" fmla="*/ f40 f49 1"/>
                                <a:gd name="f58" fmla="*/ f41 f49 1"/>
                                <a:gd name="f59" fmla="*/ 1994 f48 1"/>
                                <a:gd name="f60" fmla="*/ f42 f49 1"/>
                                <a:gd name="f61" fmla="*/ 1992 f48 1"/>
                                <a:gd name="f62" fmla="*/ f43 f49 1"/>
                                <a:gd name="f63" fmla="*/ f44 f49 1"/>
                                <a:gd name="f64" fmla="*/ 1985 f48 1"/>
                                <a:gd name="f65" fmla="*/ f45 f49 1"/>
                                <a:gd name="f66" fmla="*/ 1982 f48 1"/>
                                <a:gd name="f67" fmla="*/ f46 f49 1"/>
                                <a:gd name="f68" fmla="*/ 1975 f48 1"/>
                                <a:gd name="f69" fmla="*/ 1973 f48 1"/>
                                <a:gd name="f70" fmla="*/ f47 f49 1"/>
                                <a:gd name="f71" fmla="*/ f50 1 f2"/>
                                <a:gd name="f72" fmla="*/ f53 1 910"/>
                                <a:gd name="f73" fmla="*/ f54 1 776"/>
                                <a:gd name="f74" fmla="*/ f55 1 910"/>
                                <a:gd name="f75" fmla="*/ f56 1 776"/>
                                <a:gd name="f76" fmla="*/ f57 1 910"/>
                                <a:gd name="f77" fmla="*/ f58 1 910"/>
                                <a:gd name="f78" fmla="*/ f59 1 776"/>
                                <a:gd name="f79" fmla="*/ f60 1 910"/>
                                <a:gd name="f80" fmla="*/ f61 1 776"/>
                                <a:gd name="f81" fmla="*/ f62 1 910"/>
                                <a:gd name="f82" fmla="*/ f63 1 910"/>
                                <a:gd name="f83" fmla="*/ f64 1 776"/>
                                <a:gd name="f84" fmla="*/ f65 1 910"/>
                                <a:gd name="f85" fmla="*/ f66 1 776"/>
                                <a:gd name="f86" fmla="*/ f67 1 910"/>
                                <a:gd name="f87" fmla="*/ f68 1 776"/>
                                <a:gd name="f88" fmla="*/ f69 1 776"/>
                                <a:gd name="f89" fmla="*/ f70 1 910"/>
                                <a:gd name="f90" fmla="*/ 0 1 f51"/>
                                <a:gd name="f91" fmla="*/ f6 1 f51"/>
                                <a:gd name="f92" fmla="*/ 0 1 f52"/>
                                <a:gd name="f93" fmla="*/ f7 1 f52"/>
                                <a:gd name="f94" fmla="+- f71 0 f1"/>
                                <a:gd name="f95" fmla="*/ f72 1 f51"/>
                                <a:gd name="f96" fmla="*/ f73 1 f52"/>
                                <a:gd name="f97" fmla="*/ f74 1 f51"/>
                                <a:gd name="f98" fmla="*/ f75 1 f52"/>
                                <a:gd name="f99" fmla="*/ f76 1 f51"/>
                                <a:gd name="f100" fmla="*/ f77 1 f51"/>
                                <a:gd name="f101" fmla="*/ f78 1 f52"/>
                                <a:gd name="f102" fmla="*/ f79 1 f51"/>
                                <a:gd name="f103" fmla="*/ f80 1 f52"/>
                                <a:gd name="f104" fmla="*/ f81 1 f51"/>
                                <a:gd name="f105" fmla="*/ f82 1 f51"/>
                                <a:gd name="f106" fmla="*/ f83 1 f52"/>
                                <a:gd name="f107" fmla="*/ f84 1 f51"/>
                                <a:gd name="f108" fmla="*/ f85 1 f52"/>
                                <a:gd name="f109" fmla="*/ f86 1 f51"/>
                                <a:gd name="f110" fmla="*/ f87 1 f52"/>
                                <a:gd name="f111" fmla="*/ f88 1 f52"/>
                                <a:gd name="f112" fmla="*/ f89 1 f51"/>
                                <a:gd name="f113" fmla="*/ f90 f36 1"/>
                                <a:gd name="f114" fmla="*/ f91 f36 1"/>
                                <a:gd name="f115" fmla="*/ f93 f37 1"/>
                                <a:gd name="f116" fmla="*/ f92 f37 1"/>
                                <a:gd name="f117" fmla="*/ f95 f36 1"/>
                                <a:gd name="f118" fmla="*/ f96 f37 1"/>
                                <a:gd name="f119" fmla="*/ f97 f36 1"/>
                                <a:gd name="f120" fmla="*/ f98 f37 1"/>
                                <a:gd name="f121" fmla="*/ f99 f36 1"/>
                                <a:gd name="f122" fmla="*/ f100 f36 1"/>
                                <a:gd name="f123" fmla="*/ f101 f37 1"/>
                                <a:gd name="f124" fmla="*/ f102 f36 1"/>
                                <a:gd name="f125" fmla="*/ f103 f37 1"/>
                                <a:gd name="f126" fmla="*/ f104 f36 1"/>
                                <a:gd name="f127" fmla="*/ f105 f36 1"/>
                                <a:gd name="f128" fmla="*/ f106 f37 1"/>
                                <a:gd name="f129" fmla="*/ f107 f36 1"/>
                                <a:gd name="f130" fmla="*/ f108 f37 1"/>
                                <a:gd name="f131" fmla="*/ f109 f36 1"/>
                                <a:gd name="f132" fmla="*/ f110 f37 1"/>
                                <a:gd name="f133" fmla="*/ f111 f37 1"/>
                                <a:gd name="f134" fmla="*/ f112 f3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4">
                                  <a:pos x="f117" y="f118"/>
                                </a:cxn>
                                <a:cxn ang="f94">
                                  <a:pos x="f119" y="f118"/>
                                </a:cxn>
                                <a:cxn ang="f94">
                                  <a:pos x="f119" y="f120"/>
                                </a:cxn>
                                <a:cxn ang="f94">
                                  <a:pos x="f121" y="f120"/>
                                </a:cxn>
                                <a:cxn ang="f94">
                                  <a:pos x="f122" y="f123"/>
                                </a:cxn>
                                <a:cxn ang="f94">
                                  <a:pos x="f124" y="f123"/>
                                </a:cxn>
                                <a:cxn ang="f94">
                                  <a:pos x="f124" y="f125"/>
                                </a:cxn>
                                <a:cxn ang="f94">
                                  <a:pos x="f126" y="f125"/>
                                </a:cxn>
                                <a:cxn ang="f94">
                                  <a:pos x="f127" y="f128"/>
                                </a:cxn>
                                <a:cxn ang="f94">
                                  <a:pos x="f129" y="f128"/>
                                </a:cxn>
                                <a:cxn ang="f94">
                                  <a:pos x="f129" y="f130"/>
                                </a:cxn>
                                <a:cxn ang="f94">
                                  <a:pos x="f131" y="f132"/>
                                </a:cxn>
                                <a:cxn ang="f94">
                                  <a:pos x="f131" y="f133"/>
                                </a:cxn>
                                <a:cxn ang="f94">
                                  <a:pos x="f134" y="f133"/>
                                </a:cxn>
                                <a:cxn ang="f94">
                                  <a:pos x="f117" y="f118"/>
                                </a:cxn>
                              </a:cxnLst>
                              <a:rect l="f113" t="f116" r="f114" b="f115"/>
                              <a:pathLst>
                                <a:path w="910" h="776">
                                  <a:moveTo>
                                    <a:pt x="f18" y="f19"/>
                                  </a:moveTo>
                                  <a:lnTo>
                                    <a:pt x="f5" y="f19"/>
                                  </a:lnTo>
                                  <a:lnTo>
                                    <a:pt x="f5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2"/>
                                  </a:lnTo>
                                  <a:lnTo>
                                    <a:pt x="f31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18" y="f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63" name="Freeform 627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6974 0"/>
                                <a:gd name="f9" fmla="+- 0 6960 0"/>
                                <a:gd name="f10" fmla="+- 0 6970 0"/>
                                <a:gd name="f11" fmla="val 828"/>
                                <a:gd name="f12" fmla="val 734"/>
                                <a:gd name="f13" fmla="val 814"/>
                                <a:gd name="f14" fmla="val 737"/>
                                <a:gd name="f15" fmla="val 824"/>
                                <a:gd name="f16" fmla="+- 0 0 0"/>
                                <a:gd name="f17" fmla="*/ f3 1 910"/>
                                <a:gd name="f18" fmla="*/ f4 1 776"/>
                                <a:gd name="f19" fmla="+- f8 0 6146"/>
                                <a:gd name="f20" fmla="+- f9 0 6146"/>
                                <a:gd name="f21" fmla="+- f10 0 6146"/>
                                <a:gd name="f22" fmla="+- f7 0 f5"/>
                                <a:gd name="f23" fmla="+- f6 0 f5"/>
                                <a:gd name="f24" fmla="*/ f16 f0 1"/>
                                <a:gd name="f25" fmla="*/ f23 1 910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910"/>
                                <a:gd name="f34" fmla="*/ f28 1 776"/>
                                <a:gd name="f35" fmla="*/ f29 1 910"/>
                                <a:gd name="f36" fmla="*/ f30 1 776"/>
                                <a:gd name="f37" fmla="*/ f31 1 91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1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64" name="Freeform 626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00 0"/>
                                <a:gd name="f9" fmla="+- 0 6989 0"/>
                                <a:gd name="f10" fmla="+- 0 6994 0"/>
                                <a:gd name="f11" fmla="+- 0 6979 0"/>
                                <a:gd name="f12" fmla="+- 0 6984 0"/>
                                <a:gd name="f13" fmla="+- 0 6970 0"/>
                                <a:gd name="f14" fmla="+- 0 7039 0"/>
                                <a:gd name="f15" fmla="+- 0 7045 0"/>
                                <a:gd name="f16" fmla="+- 0 6998 0"/>
                                <a:gd name="f17" fmla="val 854"/>
                                <a:gd name="f18" fmla="val 721"/>
                                <a:gd name="f19" fmla="val 843"/>
                                <a:gd name="f20" fmla="val 727"/>
                                <a:gd name="f21" fmla="val 848"/>
                                <a:gd name="f22" fmla="val 833"/>
                                <a:gd name="f23" fmla="val 732"/>
                                <a:gd name="f24" fmla="val 838"/>
                                <a:gd name="f25" fmla="val 824"/>
                                <a:gd name="f26" fmla="val 737"/>
                                <a:gd name="f27" fmla="val 893"/>
                                <a:gd name="f28" fmla="val 734"/>
                                <a:gd name="f29" fmla="val 899"/>
                                <a:gd name="f30" fmla="val 722"/>
                                <a:gd name="f31" fmla="val 852"/>
                                <a:gd name="f32" fmla="+- 0 0 0"/>
                                <a:gd name="f33" fmla="*/ f3 1 910"/>
                                <a:gd name="f34" fmla="*/ f4 1 776"/>
                                <a:gd name="f35" fmla="+- f8 0 6146"/>
                                <a:gd name="f36" fmla="+- f9 0 6146"/>
                                <a:gd name="f37" fmla="+- f10 0 6146"/>
                                <a:gd name="f38" fmla="+- f11 0 6146"/>
                                <a:gd name="f39" fmla="+- f12 0 6146"/>
                                <a:gd name="f40" fmla="+- f13 0 6146"/>
                                <a:gd name="f41" fmla="+- f14 0 6146"/>
                                <a:gd name="f42" fmla="+- f15 0 6146"/>
                                <a:gd name="f43" fmla="+- f16 0 6146"/>
                                <a:gd name="f44" fmla="+- f7 0 f5"/>
                                <a:gd name="f45" fmla="+- f6 0 f5"/>
                                <a:gd name="f46" fmla="*/ f32 f0 1"/>
                                <a:gd name="f47" fmla="*/ f45 1 910"/>
                                <a:gd name="f48" fmla="*/ f44 1 776"/>
                                <a:gd name="f49" fmla="*/ f35 f45 1"/>
                                <a:gd name="f50" fmla="*/ 1945 f44 1"/>
                                <a:gd name="f51" fmla="*/ f36 f45 1"/>
                                <a:gd name="f52" fmla="*/ 1951 f44 1"/>
                                <a:gd name="f53" fmla="*/ f37 f45 1"/>
                                <a:gd name="f54" fmla="*/ f38 f45 1"/>
                                <a:gd name="f55" fmla="*/ 1956 f44 1"/>
                                <a:gd name="f56" fmla="*/ f39 f45 1"/>
                                <a:gd name="f57" fmla="*/ f40 f45 1"/>
                                <a:gd name="f58" fmla="*/ 1961 f44 1"/>
                                <a:gd name="f59" fmla="*/ f41 f45 1"/>
                                <a:gd name="f60" fmla="*/ 1958 f44 1"/>
                                <a:gd name="f61" fmla="*/ f42 f45 1"/>
                                <a:gd name="f62" fmla="*/ 1946 f44 1"/>
                                <a:gd name="f63" fmla="*/ f43 f45 1"/>
                                <a:gd name="f64" fmla="*/ f46 1 f2"/>
                                <a:gd name="f65" fmla="*/ f49 1 910"/>
                                <a:gd name="f66" fmla="*/ f50 1 776"/>
                                <a:gd name="f67" fmla="*/ f51 1 910"/>
                                <a:gd name="f68" fmla="*/ f52 1 776"/>
                                <a:gd name="f69" fmla="*/ f53 1 910"/>
                                <a:gd name="f70" fmla="*/ f54 1 910"/>
                                <a:gd name="f71" fmla="*/ f55 1 776"/>
                                <a:gd name="f72" fmla="*/ f56 1 910"/>
                                <a:gd name="f73" fmla="*/ f57 1 910"/>
                                <a:gd name="f74" fmla="*/ f58 1 776"/>
                                <a:gd name="f75" fmla="*/ f59 1 910"/>
                                <a:gd name="f76" fmla="*/ f60 1 776"/>
                                <a:gd name="f77" fmla="*/ f61 1 910"/>
                                <a:gd name="f78" fmla="*/ f62 1 776"/>
                                <a:gd name="f79" fmla="*/ f63 1 910"/>
                                <a:gd name="f80" fmla="*/ 0 1 f47"/>
                                <a:gd name="f81" fmla="*/ f6 1 f47"/>
                                <a:gd name="f82" fmla="*/ 0 1 f48"/>
                                <a:gd name="f83" fmla="*/ f7 1 f48"/>
                                <a:gd name="f84" fmla="+- f64 0 f1"/>
                                <a:gd name="f85" fmla="*/ f65 1 f47"/>
                                <a:gd name="f86" fmla="*/ f66 1 f48"/>
                                <a:gd name="f87" fmla="*/ f67 1 f47"/>
                                <a:gd name="f88" fmla="*/ f68 1 f48"/>
                                <a:gd name="f89" fmla="*/ f69 1 f47"/>
                                <a:gd name="f90" fmla="*/ f70 1 f47"/>
                                <a:gd name="f91" fmla="*/ f71 1 f48"/>
                                <a:gd name="f92" fmla="*/ f72 1 f47"/>
                                <a:gd name="f93" fmla="*/ f73 1 f47"/>
                                <a:gd name="f94" fmla="*/ f74 1 f48"/>
                                <a:gd name="f95" fmla="*/ f75 1 f47"/>
                                <a:gd name="f96" fmla="*/ f76 1 f48"/>
                                <a:gd name="f97" fmla="*/ f77 1 f47"/>
                                <a:gd name="f98" fmla="*/ f78 1 f48"/>
                                <a:gd name="f99" fmla="*/ f79 1 f47"/>
                                <a:gd name="f100" fmla="*/ f80 f33 1"/>
                                <a:gd name="f101" fmla="*/ f81 f33 1"/>
                                <a:gd name="f102" fmla="*/ f83 f34 1"/>
                                <a:gd name="f103" fmla="*/ f82 f34 1"/>
                                <a:gd name="f104" fmla="*/ f85 f33 1"/>
                                <a:gd name="f105" fmla="*/ f86 f34 1"/>
                                <a:gd name="f106" fmla="*/ f87 f33 1"/>
                                <a:gd name="f107" fmla="*/ f88 f34 1"/>
                                <a:gd name="f108" fmla="*/ f89 f33 1"/>
                                <a:gd name="f109" fmla="*/ f90 f33 1"/>
                                <a:gd name="f110" fmla="*/ f91 f34 1"/>
                                <a:gd name="f111" fmla="*/ f92 f33 1"/>
                                <a:gd name="f112" fmla="*/ f93 f33 1"/>
                                <a:gd name="f113" fmla="*/ f94 f34 1"/>
                                <a:gd name="f114" fmla="*/ f95 f33 1"/>
                                <a:gd name="f115" fmla="*/ f96 f34 1"/>
                                <a:gd name="f116" fmla="*/ f97 f33 1"/>
                                <a:gd name="f117" fmla="*/ f98 f34 1"/>
                                <a:gd name="f118" fmla="*/ f99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4">
                                  <a:pos x="f104" y="f105"/>
                                </a:cxn>
                                <a:cxn ang="f84">
                                  <a:pos x="f106" y="f107"/>
                                </a:cxn>
                                <a:cxn ang="f84">
                                  <a:pos x="f108" y="f107"/>
                                </a:cxn>
                                <a:cxn ang="f84">
                                  <a:pos x="f109" y="f110"/>
                                </a:cxn>
                                <a:cxn ang="f84">
                                  <a:pos x="f111" y="f110"/>
                                </a:cxn>
                                <a:cxn ang="f84">
                                  <a:pos x="f112" y="f113"/>
                                </a:cxn>
                                <a:cxn ang="f84">
                                  <a:pos x="f114" y="f113"/>
                                </a:cxn>
                                <a:cxn ang="f84">
                                  <a:pos x="f114" y="f115"/>
                                </a:cxn>
                                <a:cxn ang="f84">
                                  <a:pos x="f116" y="f117"/>
                                </a:cxn>
                                <a:cxn ang="f84">
                                  <a:pos x="f118" y="f117"/>
                                </a:cxn>
                                <a:cxn ang="f84">
                                  <a:pos x="f104" y="f105"/>
                                </a:cxn>
                              </a:cxnLst>
                              <a:rect l="f100" t="f103" r="f101" b="f102"/>
                              <a:pathLst>
                                <a:path w="910" h="776">
                                  <a:moveTo>
                                    <a:pt x="f17" y="f18"/>
                                  </a:move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0"/>
                                  </a:lnTo>
                                  <a:lnTo>
                                    <a:pt x="f17" y="f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65" name="Freeform 625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01 0"/>
                                <a:gd name="f9" fmla="+- 0 7000 0"/>
                                <a:gd name="f10" fmla="+- 0 6998 0"/>
                                <a:gd name="f11" fmla="val 855"/>
                                <a:gd name="f12" fmla="val 720"/>
                                <a:gd name="f13" fmla="val 854"/>
                                <a:gd name="f14" fmla="val 721"/>
                                <a:gd name="f15" fmla="val 852"/>
                                <a:gd name="f16" fmla="val 722"/>
                                <a:gd name="f17" fmla="+- 0 0 0"/>
                                <a:gd name="f18" fmla="*/ f3 1 910"/>
                                <a:gd name="f19" fmla="*/ f4 1 776"/>
                                <a:gd name="f20" fmla="+- f8 0 6146"/>
                                <a:gd name="f21" fmla="+- f9 0 6146"/>
                                <a:gd name="f22" fmla="+- f10 0 6146"/>
                                <a:gd name="f23" fmla="+- f7 0 f5"/>
                                <a:gd name="f24" fmla="+- f6 0 f5"/>
                                <a:gd name="f25" fmla="*/ f17 f0 1"/>
                                <a:gd name="f26" fmla="*/ f24 1 910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5 f23 1"/>
                                <a:gd name="f32" fmla="*/ f22 f24 1"/>
                                <a:gd name="f33" fmla="*/ 1946 f23 1"/>
                                <a:gd name="f34" fmla="*/ f25 1 f2"/>
                                <a:gd name="f35" fmla="*/ f28 1 910"/>
                                <a:gd name="f36" fmla="*/ f29 1 776"/>
                                <a:gd name="f37" fmla="*/ f30 1 910"/>
                                <a:gd name="f38" fmla="*/ f31 1 776"/>
                                <a:gd name="f39" fmla="*/ f32 1 910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91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66" name="Freeform 624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46 0"/>
                                <a:gd name="f9" fmla="+- 0 7001 0"/>
                                <a:gd name="f10" fmla="+- 0 6998 0"/>
                                <a:gd name="f11" fmla="+- 0 7045 0"/>
                                <a:gd name="f12" fmla="val 900"/>
                                <a:gd name="f13" fmla="val 720"/>
                                <a:gd name="f14" fmla="val 855"/>
                                <a:gd name="f15" fmla="val 852"/>
                                <a:gd name="f16" fmla="val 722"/>
                                <a:gd name="f17" fmla="val 899"/>
                                <a:gd name="f18" fmla="+- 0 0 0"/>
                                <a:gd name="f19" fmla="*/ f3 1 910"/>
                                <a:gd name="f20" fmla="*/ f4 1 776"/>
                                <a:gd name="f21" fmla="+- f8 0 6146"/>
                                <a:gd name="f22" fmla="+- f9 0 6146"/>
                                <a:gd name="f23" fmla="+- f10 0 6146"/>
                                <a:gd name="f24" fmla="+- f11 0 6146"/>
                                <a:gd name="f25" fmla="+- f7 0 f5"/>
                                <a:gd name="f26" fmla="+- f6 0 f5"/>
                                <a:gd name="f27" fmla="*/ f18 f0 1"/>
                                <a:gd name="f28" fmla="*/ f26 1 910"/>
                                <a:gd name="f29" fmla="*/ f25 1 776"/>
                                <a:gd name="f30" fmla="*/ f21 f26 1"/>
                                <a:gd name="f31" fmla="*/ 1944 f25 1"/>
                                <a:gd name="f32" fmla="*/ f22 f26 1"/>
                                <a:gd name="f33" fmla="*/ f23 f26 1"/>
                                <a:gd name="f34" fmla="*/ 1946 f25 1"/>
                                <a:gd name="f35" fmla="*/ f24 f26 1"/>
                                <a:gd name="f36" fmla="*/ f27 1 f2"/>
                                <a:gd name="f37" fmla="*/ f30 1 910"/>
                                <a:gd name="f38" fmla="*/ f31 1 776"/>
                                <a:gd name="f39" fmla="*/ f32 1 910"/>
                                <a:gd name="f40" fmla="*/ f33 1 910"/>
                                <a:gd name="f41" fmla="*/ f34 1 776"/>
                                <a:gd name="f42" fmla="*/ f35 1 91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1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67" name="Freeform 623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08 0"/>
                                <a:gd name="f9" fmla="+- 0 7000 0"/>
                                <a:gd name="f10" fmla="+- 0 7001 0"/>
                                <a:gd name="f11" fmla="+- 0 7046 0"/>
                                <a:gd name="f12" fmla="+- 0 7049 0"/>
                                <a:gd name="f13" fmla="+- 0 7050 0"/>
                                <a:gd name="f14" fmla="+- 0 7006 0"/>
                                <a:gd name="f15" fmla="val 862"/>
                                <a:gd name="f16" fmla="val 710"/>
                                <a:gd name="f17" fmla="val 854"/>
                                <a:gd name="f18" fmla="val 721"/>
                                <a:gd name="f19" fmla="val 855"/>
                                <a:gd name="f20" fmla="val 720"/>
                                <a:gd name="f21" fmla="val 900"/>
                                <a:gd name="f22" fmla="val 903"/>
                                <a:gd name="f23" fmla="val 718"/>
                                <a:gd name="f24" fmla="val 904"/>
                                <a:gd name="f25" fmla="val 715"/>
                                <a:gd name="f26" fmla="val 860"/>
                                <a:gd name="f27" fmla="+- 0 0 0"/>
                                <a:gd name="f28" fmla="*/ f3 1 910"/>
                                <a:gd name="f29" fmla="*/ f4 1 776"/>
                                <a:gd name="f30" fmla="+- f8 0 6146"/>
                                <a:gd name="f31" fmla="+- f9 0 6146"/>
                                <a:gd name="f32" fmla="+- f10 0 6146"/>
                                <a:gd name="f33" fmla="+- f11 0 6146"/>
                                <a:gd name="f34" fmla="+- f12 0 6146"/>
                                <a:gd name="f35" fmla="+- f13 0 6146"/>
                                <a:gd name="f36" fmla="+- f14 0 6146"/>
                                <a:gd name="f37" fmla="+- f7 0 f5"/>
                                <a:gd name="f38" fmla="+- f6 0 f5"/>
                                <a:gd name="f39" fmla="*/ f27 f0 1"/>
                                <a:gd name="f40" fmla="*/ f38 1 910"/>
                                <a:gd name="f41" fmla="*/ f37 1 776"/>
                                <a:gd name="f42" fmla="*/ f30 f38 1"/>
                                <a:gd name="f43" fmla="*/ 1934 f37 1"/>
                                <a:gd name="f44" fmla="*/ f31 f38 1"/>
                                <a:gd name="f45" fmla="*/ 1945 f37 1"/>
                                <a:gd name="f46" fmla="*/ f32 f38 1"/>
                                <a:gd name="f47" fmla="*/ 1944 f37 1"/>
                                <a:gd name="f48" fmla="*/ f33 f38 1"/>
                                <a:gd name="f49" fmla="*/ f34 f38 1"/>
                                <a:gd name="f50" fmla="*/ 1942 f37 1"/>
                                <a:gd name="f51" fmla="*/ f35 f38 1"/>
                                <a:gd name="f52" fmla="*/ 1939 f37 1"/>
                                <a:gd name="f53" fmla="*/ f36 f38 1"/>
                                <a:gd name="f54" fmla="*/ f39 1 f2"/>
                                <a:gd name="f55" fmla="*/ f42 1 910"/>
                                <a:gd name="f56" fmla="*/ f43 1 776"/>
                                <a:gd name="f57" fmla="*/ f44 1 910"/>
                                <a:gd name="f58" fmla="*/ f45 1 776"/>
                                <a:gd name="f59" fmla="*/ f46 1 910"/>
                                <a:gd name="f60" fmla="*/ f47 1 776"/>
                                <a:gd name="f61" fmla="*/ f48 1 910"/>
                                <a:gd name="f62" fmla="*/ f49 1 910"/>
                                <a:gd name="f63" fmla="*/ f50 1 776"/>
                                <a:gd name="f64" fmla="*/ f51 1 910"/>
                                <a:gd name="f65" fmla="*/ f52 1 776"/>
                                <a:gd name="f66" fmla="*/ f53 1 910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1"/>
                                <a:gd name="f78" fmla="*/ f61 1 f40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9 1"/>
                                <a:gd name="f94" fmla="*/ f78 f28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3"/>
                                </a:cxn>
                                <a:cxn ang="f71">
                                  <a:pos x="f94" y="f93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910" h="776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68" name="Freeform 622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54 0"/>
                                <a:gd name="f9" fmla="+- 0 7013 0"/>
                                <a:gd name="f10" fmla="+- 0 7006 0"/>
                                <a:gd name="f11" fmla="+- 0 7050 0"/>
                                <a:gd name="f12" fmla="val 908"/>
                                <a:gd name="f13" fmla="val 701"/>
                                <a:gd name="f14" fmla="val 867"/>
                                <a:gd name="f15" fmla="val 860"/>
                                <a:gd name="f16" fmla="val 715"/>
                                <a:gd name="f17" fmla="val 904"/>
                                <a:gd name="f18" fmla="val 703"/>
                                <a:gd name="f19" fmla="+- 0 0 0"/>
                                <a:gd name="f20" fmla="*/ f3 1 910"/>
                                <a:gd name="f21" fmla="*/ f4 1 776"/>
                                <a:gd name="f22" fmla="+- f8 0 6146"/>
                                <a:gd name="f23" fmla="+- f9 0 6146"/>
                                <a:gd name="f24" fmla="+- f10 0 6146"/>
                                <a:gd name="f25" fmla="+- f11 0 6146"/>
                                <a:gd name="f26" fmla="+- f7 0 f5"/>
                                <a:gd name="f27" fmla="+- f6 0 f5"/>
                                <a:gd name="f28" fmla="*/ f19 f0 1"/>
                                <a:gd name="f29" fmla="*/ f27 1 910"/>
                                <a:gd name="f30" fmla="*/ f26 1 776"/>
                                <a:gd name="f31" fmla="*/ f22 f27 1"/>
                                <a:gd name="f32" fmla="*/ 1925 f26 1"/>
                                <a:gd name="f33" fmla="*/ f23 f27 1"/>
                                <a:gd name="f34" fmla="*/ f24 f27 1"/>
                                <a:gd name="f35" fmla="*/ 1939 f26 1"/>
                                <a:gd name="f36" fmla="*/ f25 f27 1"/>
                                <a:gd name="f37" fmla="*/ 1927 f26 1"/>
                                <a:gd name="f38" fmla="*/ f28 1 f2"/>
                                <a:gd name="f39" fmla="*/ f31 1 910"/>
                                <a:gd name="f40" fmla="*/ f32 1 776"/>
                                <a:gd name="f41" fmla="*/ f33 1 910"/>
                                <a:gd name="f42" fmla="*/ f34 1 910"/>
                                <a:gd name="f43" fmla="*/ f35 1 776"/>
                                <a:gd name="f44" fmla="*/ f36 1 910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6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1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69" name="Freeform 621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55 0"/>
                                <a:gd name="f9" fmla="+- 0 7015 0"/>
                                <a:gd name="f10" fmla="+- 0 7010 0"/>
                                <a:gd name="f11" fmla="+- 0 7013 0"/>
                                <a:gd name="f12" fmla="+- 0 7054 0"/>
                                <a:gd name="f13" fmla="val 909"/>
                                <a:gd name="f14" fmla="val 691"/>
                                <a:gd name="f15" fmla="val 869"/>
                                <a:gd name="f16" fmla="val 864"/>
                                <a:gd name="f17" fmla="val 706"/>
                                <a:gd name="f18" fmla="val 867"/>
                                <a:gd name="f19" fmla="val 701"/>
                                <a:gd name="f20" fmla="val 908"/>
                                <a:gd name="f21" fmla="+- 0 0 0"/>
                                <a:gd name="f22" fmla="*/ f3 1 910"/>
                                <a:gd name="f23" fmla="*/ f4 1 776"/>
                                <a:gd name="f24" fmla="+- f8 0 6146"/>
                                <a:gd name="f25" fmla="+- f9 0 6146"/>
                                <a:gd name="f26" fmla="+- f10 0 6146"/>
                                <a:gd name="f27" fmla="+- f11 0 6146"/>
                                <a:gd name="f28" fmla="+- f12 0 6146"/>
                                <a:gd name="f29" fmla="+- f7 0 f5"/>
                                <a:gd name="f30" fmla="+- f6 0 f5"/>
                                <a:gd name="f31" fmla="*/ f21 f0 1"/>
                                <a:gd name="f32" fmla="*/ f30 1 910"/>
                                <a:gd name="f33" fmla="*/ f29 1 776"/>
                                <a:gd name="f34" fmla="*/ f24 f30 1"/>
                                <a:gd name="f35" fmla="*/ 1915 f29 1"/>
                                <a:gd name="f36" fmla="*/ f25 f30 1"/>
                                <a:gd name="f37" fmla="*/ f26 f30 1"/>
                                <a:gd name="f38" fmla="*/ 1930 f29 1"/>
                                <a:gd name="f39" fmla="*/ f27 f30 1"/>
                                <a:gd name="f40" fmla="*/ 1925 f29 1"/>
                                <a:gd name="f41" fmla="*/ f28 f30 1"/>
                                <a:gd name="f42" fmla="*/ f31 1 f2"/>
                                <a:gd name="f43" fmla="*/ f34 1 910"/>
                                <a:gd name="f44" fmla="*/ f35 1 776"/>
                                <a:gd name="f45" fmla="*/ f36 1 910"/>
                                <a:gd name="f46" fmla="*/ f37 1 910"/>
                                <a:gd name="f47" fmla="*/ f38 1 776"/>
                                <a:gd name="f48" fmla="*/ f39 1 910"/>
                                <a:gd name="f49" fmla="*/ f40 1 776"/>
                                <a:gd name="f50" fmla="*/ f41 1 91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910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0" name="Freeform 620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13 0"/>
                                <a:gd name="f9" fmla="+- 0 7015 0"/>
                                <a:gd name="f10" fmla="+- 0 7055 0"/>
                                <a:gd name="f11" fmla="+- 0 7056 0"/>
                                <a:gd name="f12" fmla="val 867"/>
                                <a:gd name="f13" fmla="val 82"/>
                                <a:gd name="f14" fmla="val 869"/>
                                <a:gd name="f15" fmla="val 96"/>
                                <a:gd name="f16" fmla="val 684"/>
                                <a:gd name="f17" fmla="val 696"/>
                                <a:gd name="f18" fmla="val 691"/>
                                <a:gd name="f19" fmla="val 909"/>
                                <a:gd name="f20" fmla="val 91"/>
                                <a:gd name="f21" fmla="val 86"/>
                                <a:gd name="f22" fmla="+- 0 0 0"/>
                                <a:gd name="f23" fmla="*/ f3 1 910"/>
                                <a:gd name="f24" fmla="*/ f4 1 776"/>
                                <a:gd name="f25" fmla="+- f8 0 6146"/>
                                <a:gd name="f26" fmla="+- f9 0 6146"/>
                                <a:gd name="f27" fmla="+- f10 0 6146"/>
                                <a:gd name="f28" fmla="+- f11 0 6146"/>
                                <a:gd name="f29" fmla="+- f7 0 f5"/>
                                <a:gd name="f30" fmla="+- f6 0 f5"/>
                                <a:gd name="f31" fmla="*/ f22 f0 1"/>
                                <a:gd name="f32" fmla="*/ f30 1 910"/>
                                <a:gd name="f33" fmla="*/ f29 1 776"/>
                                <a:gd name="f34" fmla="*/ f25 f30 1"/>
                                <a:gd name="f35" fmla="*/ 1306 f29 1"/>
                                <a:gd name="f36" fmla="*/ f26 f30 1"/>
                                <a:gd name="f37" fmla="*/ 1320 f29 1"/>
                                <a:gd name="f38" fmla="*/ 1908 f29 1"/>
                                <a:gd name="f39" fmla="*/ 1920 f29 1"/>
                                <a:gd name="f40" fmla="*/ 1915 f29 1"/>
                                <a:gd name="f41" fmla="*/ f27 f30 1"/>
                                <a:gd name="f42" fmla="*/ f28 f30 1"/>
                                <a:gd name="f43" fmla="*/ 1315 f29 1"/>
                                <a:gd name="f44" fmla="*/ 1310 f29 1"/>
                                <a:gd name="f45" fmla="*/ f31 1 f2"/>
                                <a:gd name="f46" fmla="*/ f34 1 910"/>
                                <a:gd name="f47" fmla="*/ f35 1 776"/>
                                <a:gd name="f48" fmla="*/ f36 1 910"/>
                                <a:gd name="f49" fmla="*/ f37 1 776"/>
                                <a:gd name="f50" fmla="*/ f38 1 776"/>
                                <a:gd name="f51" fmla="*/ f39 1 776"/>
                                <a:gd name="f52" fmla="*/ f40 1 776"/>
                                <a:gd name="f53" fmla="*/ f41 1 910"/>
                                <a:gd name="f54" fmla="*/ f42 1 910"/>
                                <a:gd name="f55" fmla="*/ f43 1 776"/>
                                <a:gd name="f56" fmla="*/ f44 1 776"/>
                                <a:gd name="f57" fmla="*/ 0 1 f32"/>
                                <a:gd name="f58" fmla="*/ f6 1 f32"/>
                                <a:gd name="f59" fmla="*/ 0 1 f33"/>
                                <a:gd name="f60" fmla="*/ f7 1 f33"/>
                                <a:gd name="f61" fmla="+- f45 0 f1"/>
                                <a:gd name="f62" fmla="*/ f46 1 f32"/>
                                <a:gd name="f63" fmla="*/ f47 1 f33"/>
                                <a:gd name="f64" fmla="*/ f48 1 f32"/>
                                <a:gd name="f65" fmla="*/ f49 1 f33"/>
                                <a:gd name="f66" fmla="*/ f50 1 f33"/>
                                <a:gd name="f67" fmla="*/ f51 1 f33"/>
                                <a:gd name="f68" fmla="*/ f52 1 f33"/>
                                <a:gd name="f69" fmla="*/ f53 1 f32"/>
                                <a:gd name="f70" fmla="*/ f54 1 f32"/>
                                <a:gd name="f71" fmla="*/ f55 1 f33"/>
                                <a:gd name="f72" fmla="*/ f56 1 f33"/>
                                <a:gd name="f73" fmla="*/ f57 f23 1"/>
                                <a:gd name="f74" fmla="*/ f58 f23 1"/>
                                <a:gd name="f75" fmla="*/ f60 f24 1"/>
                                <a:gd name="f76" fmla="*/ f59 f24 1"/>
                                <a:gd name="f77" fmla="*/ f62 f23 1"/>
                                <a:gd name="f78" fmla="*/ f63 f24 1"/>
                                <a:gd name="f79" fmla="*/ f64 f23 1"/>
                                <a:gd name="f80" fmla="*/ f65 f24 1"/>
                                <a:gd name="f81" fmla="*/ f66 f24 1"/>
                                <a:gd name="f82" fmla="*/ f67 f24 1"/>
                                <a:gd name="f83" fmla="*/ f68 f24 1"/>
                                <a:gd name="f84" fmla="*/ f69 f23 1"/>
                                <a:gd name="f85" fmla="*/ f70 f23 1"/>
                                <a:gd name="f86" fmla="*/ f71 f24 1"/>
                                <a:gd name="f87" fmla="*/ f72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7" y="f78"/>
                                </a:cxn>
                                <a:cxn ang="f61">
                                  <a:pos x="f79" y="f80"/>
                                </a:cxn>
                                <a:cxn ang="f61">
                                  <a:pos x="f79" y="f81"/>
                                </a:cxn>
                                <a:cxn ang="f61">
                                  <a:pos x="f77" y="f82"/>
                                </a:cxn>
                                <a:cxn ang="f61">
                                  <a:pos x="f79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5" y="f81"/>
                                </a:cxn>
                                <a:cxn ang="f61">
                                  <a:pos x="f85" y="f86"/>
                                </a:cxn>
                                <a:cxn ang="f61">
                                  <a:pos x="f84" y="f87"/>
                                </a:cxn>
                                <a:cxn ang="f61">
                                  <a:pos x="f79" y="f87"/>
                                </a:cxn>
                                <a:cxn ang="f61">
                                  <a:pos x="f77" y="f78"/>
                                </a:cxn>
                              </a:cxnLst>
                              <a:rect l="f73" t="f76" r="f74" b="f75"/>
                              <a:pathLst>
                                <a:path w="910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4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4" y="f21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1" name="Freeform 619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10 0"/>
                                <a:gd name="f9" fmla="+- 0 7015 0"/>
                                <a:gd name="f10" fmla="+- 0 7055 0"/>
                                <a:gd name="f11" fmla="+- 0 7054 0"/>
                                <a:gd name="f12" fmla="+- 0 7013 0"/>
                                <a:gd name="f13" fmla="val 864"/>
                                <a:gd name="f14" fmla="val 72"/>
                                <a:gd name="f15" fmla="val 869"/>
                                <a:gd name="f16" fmla="val 86"/>
                                <a:gd name="f17" fmla="val 909"/>
                                <a:gd name="f18" fmla="val 908"/>
                                <a:gd name="f19" fmla="val 77"/>
                                <a:gd name="f20" fmla="val 74"/>
                                <a:gd name="f21" fmla="val 867"/>
                                <a:gd name="f22" fmla="+- 0 0 0"/>
                                <a:gd name="f23" fmla="*/ f3 1 910"/>
                                <a:gd name="f24" fmla="*/ f4 1 776"/>
                                <a:gd name="f25" fmla="+- f8 0 6146"/>
                                <a:gd name="f26" fmla="+- f9 0 6146"/>
                                <a:gd name="f27" fmla="+- f10 0 6146"/>
                                <a:gd name="f28" fmla="+- f11 0 6146"/>
                                <a:gd name="f29" fmla="+- f12 0 6146"/>
                                <a:gd name="f30" fmla="+- f7 0 f5"/>
                                <a:gd name="f31" fmla="+- f6 0 f5"/>
                                <a:gd name="f32" fmla="*/ f22 f0 1"/>
                                <a:gd name="f33" fmla="*/ f31 1 910"/>
                                <a:gd name="f34" fmla="*/ f30 1 776"/>
                                <a:gd name="f35" fmla="*/ f25 f31 1"/>
                                <a:gd name="f36" fmla="*/ 1296 f30 1"/>
                                <a:gd name="f37" fmla="*/ f26 f31 1"/>
                                <a:gd name="f38" fmla="*/ 1310 f30 1"/>
                                <a:gd name="f39" fmla="*/ f27 f31 1"/>
                                <a:gd name="f40" fmla="*/ f28 f31 1"/>
                                <a:gd name="f41" fmla="*/ 1301 f30 1"/>
                                <a:gd name="f42" fmla="*/ 1298 f30 1"/>
                                <a:gd name="f43" fmla="*/ f29 f31 1"/>
                                <a:gd name="f44" fmla="*/ f32 1 f2"/>
                                <a:gd name="f45" fmla="*/ f35 1 910"/>
                                <a:gd name="f46" fmla="*/ f36 1 776"/>
                                <a:gd name="f47" fmla="*/ f37 1 910"/>
                                <a:gd name="f48" fmla="*/ f38 1 776"/>
                                <a:gd name="f49" fmla="*/ f39 1 910"/>
                                <a:gd name="f50" fmla="*/ f40 1 910"/>
                                <a:gd name="f51" fmla="*/ f41 1 776"/>
                                <a:gd name="f52" fmla="*/ f42 1 776"/>
                                <a:gd name="f53" fmla="*/ f43 1 910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4"/>
                                <a:gd name="f63" fmla="*/ f49 1 f33"/>
                                <a:gd name="f64" fmla="*/ f50 1 f33"/>
                                <a:gd name="f65" fmla="*/ f51 1 f34"/>
                                <a:gd name="f66" fmla="*/ f52 1 f34"/>
                                <a:gd name="f67" fmla="*/ f53 1 f33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4 1"/>
                                <a:gd name="f76" fmla="*/ f63 f23 1"/>
                                <a:gd name="f77" fmla="*/ f64 f23 1"/>
                                <a:gd name="f78" fmla="*/ f65 f24 1"/>
                                <a:gd name="f79" fmla="*/ f66 f24 1"/>
                                <a:gd name="f80" fmla="*/ f67 f2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5"/>
                                </a:cxn>
                                <a:cxn ang="f58">
                                  <a:pos x="f76" y="f75"/>
                                </a:cxn>
                                <a:cxn ang="f58">
                                  <a:pos x="f77" y="f78"/>
                                </a:cxn>
                                <a:cxn ang="f58">
                                  <a:pos x="f77" y="f79"/>
                                </a:cxn>
                                <a:cxn ang="f58">
                                  <a:pos x="f80" y="f79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910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18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2" name="Freeform 618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06 0"/>
                                <a:gd name="f9" fmla="+- 0 7013 0"/>
                                <a:gd name="f10" fmla="+- 0 7054 0"/>
                                <a:gd name="f11" fmla="+- 0 7050 0"/>
                                <a:gd name="f12" fmla="+- 0 7008 0"/>
                                <a:gd name="f13" fmla="val 860"/>
                                <a:gd name="f14" fmla="val 62"/>
                                <a:gd name="f15" fmla="val 867"/>
                                <a:gd name="f16" fmla="val 74"/>
                                <a:gd name="f17" fmla="val 908"/>
                                <a:gd name="f18" fmla="val 904"/>
                                <a:gd name="f19" fmla="val 65"/>
                                <a:gd name="f20" fmla="val 862"/>
                                <a:gd name="f21" fmla="+- 0 0 0"/>
                                <a:gd name="f22" fmla="*/ f3 1 910"/>
                                <a:gd name="f23" fmla="*/ f4 1 776"/>
                                <a:gd name="f24" fmla="+- f8 0 6146"/>
                                <a:gd name="f25" fmla="+- f9 0 6146"/>
                                <a:gd name="f26" fmla="+- f10 0 6146"/>
                                <a:gd name="f27" fmla="+- f11 0 6146"/>
                                <a:gd name="f28" fmla="+- f12 0 6146"/>
                                <a:gd name="f29" fmla="+- f7 0 f5"/>
                                <a:gd name="f30" fmla="+- f6 0 f5"/>
                                <a:gd name="f31" fmla="*/ f21 f0 1"/>
                                <a:gd name="f32" fmla="*/ f30 1 910"/>
                                <a:gd name="f33" fmla="*/ f29 1 776"/>
                                <a:gd name="f34" fmla="*/ f24 f30 1"/>
                                <a:gd name="f35" fmla="*/ 1286 f29 1"/>
                                <a:gd name="f36" fmla="*/ f25 f30 1"/>
                                <a:gd name="f37" fmla="*/ 1298 f29 1"/>
                                <a:gd name="f38" fmla="*/ f26 f30 1"/>
                                <a:gd name="f39" fmla="*/ f27 f30 1"/>
                                <a:gd name="f40" fmla="*/ 1289 f29 1"/>
                                <a:gd name="f41" fmla="*/ f28 f30 1"/>
                                <a:gd name="f42" fmla="*/ f31 1 f2"/>
                                <a:gd name="f43" fmla="*/ f34 1 910"/>
                                <a:gd name="f44" fmla="*/ f35 1 776"/>
                                <a:gd name="f45" fmla="*/ f36 1 910"/>
                                <a:gd name="f46" fmla="*/ f37 1 776"/>
                                <a:gd name="f47" fmla="*/ f38 1 910"/>
                                <a:gd name="f48" fmla="*/ f39 1 910"/>
                                <a:gd name="f49" fmla="*/ f40 1 776"/>
                                <a:gd name="f50" fmla="*/ f41 1 91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3"/>
                                <a:gd name="f60" fmla="*/ f47 1 f32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3 1"/>
                                <a:gd name="f72" fmla="*/ f60 f22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71"/>
                                </a:cxn>
                                <a:cxn ang="f55">
                                  <a:pos x="f72" y="f71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910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3" name="Freeform 617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46 0"/>
                                <a:gd name="f9" fmla="+- 0 6998 0"/>
                                <a:gd name="f10" fmla="+- 0 7008 0"/>
                                <a:gd name="f11" fmla="+- 0 7050 0"/>
                                <a:gd name="f12" fmla="+- 0 7049 0"/>
                                <a:gd name="f13" fmla="val 900"/>
                                <a:gd name="f14" fmla="val 55"/>
                                <a:gd name="f15" fmla="val 852"/>
                                <a:gd name="f16" fmla="val 862"/>
                                <a:gd name="f17" fmla="val 65"/>
                                <a:gd name="f18" fmla="val 904"/>
                                <a:gd name="f19" fmla="val 903"/>
                                <a:gd name="f20" fmla="val 60"/>
                                <a:gd name="f21" fmla="val 58"/>
                                <a:gd name="f22" fmla="+- 0 0 0"/>
                                <a:gd name="f23" fmla="*/ f3 1 910"/>
                                <a:gd name="f24" fmla="*/ f4 1 776"/>
                                <a:gd name="f25" fmla="+- f8 0 6146"/>
                                <a:gd name="f26" fmla="+- f9 0 6146"/>
                                <a:gd name="f27" fmla="+- f10 0 6146"/>
                                <a:gd name="f28" fmla="+- f11 0 6146"/>
                                <a:gd name="f29" fmla="+- f12 0 6146"/>
                                <a:gd name="f30" fmla="+- f7 0 f5"/>
                                <a:gd name="f31" fmla="+- f6 0 f5"/>
                                <a:gd name="f32" fmla="*/ f22 f0 1"/>
                                <a:gd name="f33" fmla="*/ f31 1 910"/>
                                <a:gd name="f34" fmla="*/ f30 1 776"/>
                                <a:gd name="f35" fmla="*/ f25 f31 1"/>
                                <a:gd name="f36" fmla="*/ 1279 f30 1"/>
                                <a:gd name="f37" fmla="*/ f26 f31 1"/>
                                <a:gd name="f38" fmla="*/ f27 f31 1"/>
                                <a:gd name="f39" fmla="*/ 1289 f30 1"/>
                                <a:gd name="f40" fmla="*/ f28 f31 1"/>
                                <a:gd name="f41" fmla="*/ f29 f31 1"/>
                                <a:gd name="f42" fmla="*/ 1284 f30 1"/>
                                <a:gd name="f43" fmla="*/ 1282 f30 1"/>
                                <a:gd name="f44" fmla="*/ f32 1 f2"/>
                                <a:gd name="f45" fmla="*/ f35 1 910"/>
                                <a:gd name="f46" fmla="*/ f36 1 776"/>
                                <a:gd name="f47" fmla="*/ f37 1 910"/>
                                <a:gd name="f48" fmla="*/ f38 1 910"/>
                                <a:gd name="f49" fmla="*/ f39 1 776"/>
                                <a:gd name="f50" fmla="*/ f40 1 910"/>
                                <a:gd name="f51" fmla="*/ f41 1 910"/>
                                <a:gd name="f52" fmla="*/ f42 1 776"/>
                                <a:gd name="f53" fmla="*/ f43 1 776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3"/>
                                <a:gd name="f63" fmla="*/ f49 1 f34"/>
                                <a:gd name="f64" fmla="*/ f50 1 f33"/>
                                <a:gd name="f65" fmla="*/ f51 1 f33"/>
                                <a:gd name="f66" fmla="*/ f52 1 f34"/>
                                <a:gd name="f67" fmla="*/ f53 1 f34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3 1"/>
                                <a:gd name="f76" fmla="*/ f63 f24 1"/>
                                <a:gd name="f77" fmla="*/ f64 f23 1"/>
                                <a:gd name="f78" fmla="*/ f65 f23 1"/>
                                <a:gd name="f79" fmla="*/ f66 f24 1"/>
                                <a:gd name="f80" fmla="*/ f67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3"/>
                                </a:cxn>
                                <a:cxn ang="f58">
                                  <a:pos x="f75" y="f76"/>
                                </a:cxn>
                                <a:cxn ang="f58">
                                  <a:pos x="f77" y="f76"/>
                                </a:cxn>
                                <a:cxn ang="f58">
                                  <a:pos x="f78" y="f79"/>
                                </a:cxn>
                                <a:cxn ang="f58">
                                  <a:pos x="f78" y="f80"/>
                                </a:cxn>
                                <a:cxn ang="f58">
                                  <a:pos x="f72" y="f80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910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3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4" name="Freeform 616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6989 0"/>
                                <a:gd name="f9" fmla="+- 0 7001 0"/>
                                <a:gd name="f10" fmla="+- 0 6998 0"/>
                                <a:gd name="f11" fmla="+- 0 7046 0"/>
                                <a:gd name="f12" fmla="+- 0 7044 0"/>
                                <a:gd name="f13" fmla="+- 0 6994 0"/>
                                <a:gd name="f14" fmla="val 843"/>
                                <a:gd name="f15" fmla="val 48"/>
                                <a:gd name="f16" fmla="val 855"/>
                                <a:gd name="f17" fmla="val 58"/>
                                <a:gd name="f18" fmla="val 852"/>
                                <a:gd name="f19" fmla="val 55"/>
                                <a:gd name="f20" fmla="val 900"/>
                                <a:gd name="f21" fmla="val 898"/>
                                <a:gd name="f22" fmla="val 50"/>
                                <a:gd name="f23" fmla="val 848"/>
                                <a:gd name="f24" fmla="+- 0 0 0"/>
                                <a:gd name="f25" fmla="*/ f3 1 910"/>
                                <a:gd name="f26" fmla="*/ f4 1 776"/>
                                <a:gd name="f27" fmla="+- f8 0 6146"/>
                                <a:gd name="f28" fmla="+- f9 0 6146"/>
                                <a:gd name="f29" fmla="+- f10 0 6146"/>
                                <a:gd name="f30" fmla="+- f11 0 6146"/>
                                <a:gd name="f31" fmla="+- f12 0 6146"/>
                                <a:gd name="f32" fmla="+- f13 0 6146"/>
                                <a:gd name="f33" fmla="+- f7 0 f5"/>
                                <a:gd name="f34" fmla="+- f6 0 f5"/>
                                <a:gd name="f35" fmla="*/ f24 f0 1"/>
                                <a:gd name="f36" fmla="*/ f34 1 910"/>
                                <a:gd name="f37" fmla="*/ f33 1 776"/>
                                <a:gd name="f38" fmla="*/ f27 f34 1"/>
                                <a:gd name="f39" fmla="*/ 1272 f33 1"/>
                                <a:gd name="f40" fmla="*/ f28 f34 1"/>
                                <a:gd name="f41" fmla="*/ 1282 f33 1"/>
                                <a:gd name="f42" fmla="*/ f29 f34 1"/>
                                <a:gd name="f43" fmla="*/ 1279 f33 1"/>
                                <a:gd name="f44" fmla="*/ f30 f34 1"/>
                                <a:gd name="f45" fmla="*/ f31 f34 1"/>
                                <a:gd name="f46" fmla="*/ 1274 f33 1"/>
                                <a:gd name="f47" fmla="*/ f32 f34 1"/>
                                <a:gd name="f48" fmla="*/ f35 1 f2"/>
                                <a:gd name="f49" fmla="*/ f38 1 910"/>
                                <a:gd name="f50" fmla="*/ f39 1 776"/>
                                <a:gd name="f51" fmla="*/ f40 1 910"/>
                                <a:gd name="f52" fmla="*/ f41 1 776"/>
                                <a:gd name="f53" fmla="*/ f42 1 910"/>
                                <a:gd name="f54" fmla="*/ f43 1 776"/>
                                <a:gd name="f55" fmla="*/ f44 1 910"/>
                                <a:gd name="f56" fmla="*/ f45 1 910"/>
                                <a:gd name="f57" fmla="*/ f46 1 776"/>
                                <a:gd name="f58" fmla="*/ f47 1 910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910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5" name="Freeform 615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39 0"/>
                                <a:gd name="f9" fmla="+- 0 6982 0"/>
                                <a:gd name="f10" fmla="+- 0 6994 0"/>
                                <a:gd name="f11" fmla="+- 0 7044 0"/>
                                <a:gd name="f12" fmla="val 893"/>
                                <a:gd name="f13" fmla="val 43"/>
                                <a:gd name="f14" fmla="val 836"/>
                                <a:gd name="f15" fmla="val 848"/>
                                <a:gd name="f16" fmla="val 50"/>
                                <a:gd name="f17" fmla="val 898"/>
                                <a:gd name="f18" fmla="+- 0 0 0"/>
                                <a:gd name="f19" fmla="*/ f3 1 910"/>
                                <a:gd name="f20" fmla="*/ f4 1 776"/>
                                <a:gd name="f21" fmla="+- f8 0 6146"/>
                                <a:gd name="f22" fmla="+- f9 0 6146"/>
                                <a:gd name="f23" fmla="+- f10 0 6146"/>
                                <a:gd name="f24" fmla="+- f11 0 6146"/>
                                <a:gd name="f25" fmla="+- f7 0 f5"/>
                                <a:gd name="f26" fmla="+- f6 0 f5"/>
                                <a:gd name="f27" fmla="*/ f18 f0 1"/>
                                <a:gd name="f28" fmla="*/ f26 1 910"/>
                                <a:gd name="f29" fmla="*/ f25 1 776"/>
                                <a:gd name="f30" fmla="*/ f21 f26 1"/>
                                <a:gd name="f31" fmla="*/ 1267 f25 1"/>
                                <a:gd name="f32" fmla="*/ f22 f26 1"/>
                                <a:gd name="f33" fmla="*/ f23 f26 1"/>
                                <a:gd name="f34" fmla="*/ 1274 f25 1"/>
                                <a:gd name="f35" fmla="*/ f24 f26 1"/>
                                <a:gd name="f36" fmla="*/ f27 1 f2"/>
                                <a:gd name="f37" fmla="*/ f30 1 910"/>
                                <a:gd name="f38" fmla="*/ f31 1 776"/>
                                <a:gd name="f39" fmla="*/ f32 1 910"/>
                                <a:gd name="f40" fmla="*/ f33 1 910"/>
                                <a:gd name="f41" fmla="*/ f34 1 776"/>
                                <a:gd name="f42" fmla="*/ f35 1 91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91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6" name="Freeform 614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7039 0"/>
                                <a:gd name="f9" fmla="+- 0 6970 0"/>
                                <a:gd name="f10" fmla="+- 0 6984 0"/>
                                <a:gd name="f11" fmla="+- 0 6982 0"/>
                                <a:gd name="f12" fmla="val 893"/>
                                <a:gd name="f13" fmla="val 41"/>
                                <a:gd name="f14" fmla="val 824"/>
                                <a:gd name="f15" fmla="val 838"/>
                                <a:gd name="f16" fmla="val 46"/>
                                <a:gd name="f17" fmla="val 836"/>
                                <a:gd name="f18" fmla="val 43"/>
                                <a:gd name="f19" fmla="+- 0 0 0"/>
                                <a:gd name="f20" fmla="*/ f3 1 910"/>
                                <a:gd name="f21" fmla="*/ f4 1 776"/>
                                <a:gd name="f22" fmla="+- f8 0 6146"/>
                                <a:gd name="f23" fmla="+- f9 0 6146"/>
                                <a:gd name="f24" fmla="+- f10 0 6146"/>
                                <a:gd name="f25" fmla="+- f11 0 6146"/>
                                <a:gd name="f26" fmla="+- f7 0 f5"/>
                                <a:gd name="f27" fmla="+- f6 0 f5"/>
                                <a:gd name="f28" fmla="*/ f19 f0 1"/>
                                <a:gd name="f29" fmla="*/ f27 1 910"/>
                                <a:gd name="f30" fmla="*/ f26 1 776"/>
                                <a:gd name="f31" fmla="*/ f22 f27 1"/>
                                <a:gd name="f32" fmla="*/ 1265 f26 1"/>
                                <a:gd name="f33" fmla="*/ f23 f27 1"/>
                                <a:gd name="f34" fmla="*/ f24 f27 1"/>
                                <a:gd name="f35" fmla="*/ 1270 f26 1"/>
                                <a:gd name="f36" fmla="*/ f25 f27 1"/>
                                <a:gd name="f37" fmla="*/ 1267 f26 1"/>
                                <a:gd name="f38" fmla="*/ f28 1 f2"/>
                                <a:gd name="f39" fmla="*/ f31 1 910"/>
                                <a:gd name="f40" fmla="*/ f32 1 776"/>
                                <a:gd name="f41" fmla="*/ f33 1 910"/>
                                <a:gd name="f42" fmla="*/ f34 1 910"/>
                                <a:gd name="f43" fmla="*/ f35 1 776"/>
                                <a:gd name="f44" fmla="*/ f36 1 910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91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7" name="Freeform 613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6970 0"/>
                                <a:gd name="f9" fmla="+- 0 6962 0"/>
                                <a:gd name="f10" fmla="+- 0 6974 0"/>
                                <a:gd name="f11" fmla="val 824"/>
                                <a:gd name="f12" fmla="val 41"/>
                                <a:gd name="f13" fmla="val 816"/>
                                <a:gd name="f14" fmla="val 828"/>
                                <a:gd name="f15" fmla="val 43"/>
                                <a:gd name="f16" fmla="+- 0 0 0"/>
                                <a:gd name="f17" fmla="*/ f3 1 910"/>
                                <a:gd name="f18" fmla="*/ f4 1 776"/>
                                <a:gd name="f19" fmla="+- f8 0 6146"/>
                                <a:gd name="f20" fmla="+- f9 0 6146"/>
                                <a:gd name="f21" fmla="+- f10 0 6146"/>
                                <a:gd name="f22" fmla="+- f7 0 f5"/>
                                <a:gd name="f23" fmla="+- f6 0 f5"/>
                                <a:gd name="f24" fmla="*/ f16 f0 1"/>
                                <a:gd name="f25" fmla="*/ f23 1 910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910"/>
                                <a:gd name="f34" fmla="*/ f28 1 776"/>
                                <a:gd name="f35" fmla="*/ f29 1 910"/>
                                <a:gd name="f36" fmla="*/ f30 1 91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91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78" name="Freeform 612"/>
                          <wps:cNvSpPr/>
                          <wps:spPr>
                            <a:xfrm>
                              <a:off x="0" y="0"/>
                              <a:ext cx="577443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910"/>
                                <a:gd name="f7" fmla="val 776"/>
                                <a:gd name="f8" fmla="+- 0 6962 0"/>
                                <a:gd name="f9" fmla="+- 0 6146 0"/>
                                <a:gd name="f10" fmla="+- 0 7037 0"/>
                                <a:gd name="f11" fmla="+- 0 7030 0"/>
                                <a:gd name="f12" fmla="+- 0 7027 0"/>
                                <a:gd name="f13" fmla="+- 0 7015 0"/>
                                <a:gd name="f14" fmla="+- 0 7013 0"/>
                                <a:gd name="f15" fmla="+- 0 7001 0"/>
                                <a:gd name="f16" fmla="+- 0 6998 0"/>
                                <a:gd name="f17" fmla="+- 0 6996 0"/>
                                <a:gd name="f18" fmla="+- 0 6982 0"/>
                                <a:gd name="f19" fmla="+- 0 6979 0"/>
                                <a:gd name="f20" fmla="val 816"/>
                                <a:gd name="f21" fmla="val 41"/>
                                <a:gd name="f22" fmla="val 891"/>
                                <a:gd name="f23" fmla="val 884"/>
                                <a:gd name="f24" fmla="val 29"/>
                                <a:gd name="f25" fmla="val 881"/>
                                <a:gd name="f26" fmla="val 26"/>
                                <a:gd name="f27" fmla="val 869"/>
                                <a:gd name="f28" fmla="val 17"/>
                                <a:gd name="f29" fmla="val 867"/>
                                <a:gd name="f30" fmla="val 855"/>
                                <a:gd name="f31" fmla="val 10"/>
                                <a:gd name="f32" fmla="val 852"/>
                                <a:gd name="f33" fmla="val 7"/>
                                <a:gd name="f34" fmla="val 850"/>
                                <a:gd name="f35" fmla="val 836"/>
                                <a:gd name="f36" fmla="val 2"/>
                                <a:gd name="f37" fmla="val 833"/>
                                <a:gd name="f38" fmla="+- 0 0 0"/>
                                <a:gd name="f39" fmla="*/ f3 1 910"/>
                                <a:gd name="f40" fmla="*/ f4 1 776"/>
                                <a:gd name="f41" fmla="+- f8 0 6146"/>
                                <a:gd name="f42" fmla="+- f9 0 6146"/>
                                <a:gd name="f43" fmla="+- f10 0 6146"/>
                                <a:gd name="f44" fmla="+- f11 0 6146"/>
                                <a:gd name="f45" fmla="+- f12 0 6146"/>
                                <a:gd name="f46" fmla="+- f13 0 6146"/>
                                <a:gd name="f47" fmla="+- f14 0 6146"/>
                                <a:gd name="f48" fmla="+- f15 0 6146"/>
                                <a:gd name="f49" fmla="+- f16 0 6146"/>
                                <a:gd name="f50" fmla="+- f17 0 6146"/>
                                <a:gd name="f51" fmla="+- f18 0 6146"/>
                                <a:gd name="f52" fmla="+- f19 0 6146"/>
                                <a:gd name="f53" fmla="+- f7 0 f5"/>
                                <a:gd name="f54" fmla="+- f6 0 f5"/>
                                <a:gd name="f55" fmla="*/ f38 f0 1"/>
                                <a:gd name="f56" fmla="*/ f54 1 910"/>
                                <a:gd name="f57" fmla="*/ f53 1 776"/>
                                <a:gd name="f58" fmla="*/ f41 f54 1"/>
                                <a:gd name="f59" fmla="*/ 1224 f53 1"/>
                                <a:gd name="f60" fmla="*/ f42 f54 1"/>
                                <a:gd name="f61" fmla="*/ 1265 f53 1"/>
                                <a:gd name="f62" fmla="*/ f43 f54 1"/>
                                <a:gd name="f63" fmla="*/ f44 f54 1"/>
                                <a:gd name="f64" fmla="*/ 1253 f53 1"/>
                                <a:gd name="f65" fmla="*/ f45 f54 1"/>
                                <a:gd name="f66" fmla="*/ 1250 f53 1"/>
                                <a:gd name="f67" fmla="*/ f46 f54 1"/>
                                <a:gd name="f68" fmla="*/ 1241 f53 1"/>
                                <a:gd name="f69" fmla="*/ f47 f54 1"/>
                                <a:gd name="f70" fmla="*/ f48 f54 1"/>
                                <a:gd name="f71" fmla="*/ 1234 f53 1"/>
                                <a:gd name="f72" fmla="*/ f49 f54 1"/>
                                <a:gd name="f73" fmla="*/ 1231 f53 1"/>
                                <a:gd name="f74" fmla="*/ f50 f54 1"/>
                                <a:gd name="f75" fmla="*/ f51 f54 1"/>
                                <a:gd name="f76" fmla="*/ 1226 f53 1"/>
                                <a:gd name="f77" fmla="*/ f52 f54 1"/>
                                <a:gd name="f78" fmla="*/ f55 1 f2"/>
                                <a:gd name="f79" fmla="*/ f58 1 910"/>
                                <a:gd name="f80" fmla="*/ f59 1 776"/>
                                <a:gd name="f81" fmla="*/ f60 1 910"/>
                                <a:gd name="f82" fmla="*/ f61 1 776"/>
                                <a:gd name="f83" fmla="*/ f62 1 910"/>
                                <a:gd name="f84" fmla="*/ f63 1 910"/>
                                <a:gd name="f85" fmla="*/ f64 1 776"/>
                                <a:gd name="f86" fmla="*/ f65 1 910"/>
                                <a:gd name="f87" fmla="*/ f66 1 776"/>
                                <a:gd name="f88" fmla="*/ f67 1 910"/>
                                <a:gd name="f89" fmla="*/ f68 1 776"/>
                                <a:gd name="f90" fmla="*/ f69 1 910"/>
                                <a:gd name="f91" fmla="*/ f70 1 910"/>
                                <a:gd name="f92" fmla="*/ f71 1 776"/>
                                <a:gd name="f93" fmla="*/ f72 1 910"/>
                                <a:gd name="f94" fmla="*/ f73 1 776"/>
                                <a:gd name="f95" fmla="*/ f74 1 910"/>
                                <a:gd name="f96" fmla="*/ f75 1 910"/>
                                <a:gd name="f97" fmla="*/ f76 1 776"/>
                                <a:gd name="f98" fmla="*/ f77 1 910"/>
                                <a:gd name="f99" fmla="*/ 0 1 f56"/>
                                <a:gd name="f100" fmla="*/ f6 1 f56"/>
                                <a:gd name="f101" fmla="*/ 0 1 f57"/>
                                <a:gd name="f102" fmla="*/ f7 1 f57"/>
                                <a:gd name="f103" fmla="+- f78 0 f1"/>
                                <a:gd name="f104" fmla="*/ f79 1 f56"/>
                                <a:gd name="f105" fmla="*/ f80 1 f57"/>
                                <a:gd name="f106" fmla="*/ f81 1 f56"/>
                                <a:gd name="f107" fmla="*/ f82 1 f57"/>
                                <a:gd name="f108" fmla="*/ f83 1 f56"/>
                                <a:gd name="f109" fmla="*/ f84 1 f56"/>
                                <a:gd name="f110" fmla="*/ f85 1 f57"/>
                                <a:gd name="f111" fmla="*/ f86 1 f56"/>
                                <a:gd name="f112" fmla="*/ f87 1 f57"/>
                                <a:gd name="f113" fmla="*/ f88 1 f56"/>
                                <a:gd name="f114" fmla="*/ f89 1 f57"/>
                                <a:gd name="f115" fmla="*/ f90 1 f56"/>
                                <a:gd name="f116" fmla="*/ f91 1 f56"/>
                                <a:gd name="f117" fmla="*/ f92 1 f57"/>
                                <a:gd name="f118" fmla="*/ f93 1 f56"/>
                                <a:gd name="f119" fmla="*/ f94 1 f57"/>
                                <a:gd name="f120" fmla="*/ f95 1 f56"/>
                                <a:gd name="f121" fmla="*/ f96 1 f56"/>
                                <a:gd name="f122" fmla="*/ f97 1 f57"/>
                                <a:gd name="f123" fmla="*/ f98 1 f56"/>
                                <a:gd name="f124" fmla="*/ f99 f39 1"/>
                                <a:gd name="f125" fmla="*/ f100 f39 1"/>
                                <a:gd name="f126" fmla="*/ f102 f40 1"/>
                                <a:gd name="f127" fmla="*/ f101 f40 1"/>
                                <a:gd name="f128" fmla="*/ f104 f39 1"/>
                                <a:gd name="f129" fmla="*/ f105 f40 1"/>
                                <a:gd name="f130" fmla="*/ f106 f39 1"/>
                                <a:gd name="f131" fmla="*/ f107 f40 1"/>
                                <a:gd name="f132" fmla="*/ f108 f39 1"/>
                                <a:gd name="f133" fmla="*/ f109 f39 1"/>
                                <a:gd name="f134" fmla="*/ f110 f40 1"/>
                                <a:gd name="f135" fmla="*/ f111 f39 1"/>
                                <a:gd name="f136" fmla="*/ f112 f40 1"/>
                                <a:gd name="f137" fmla="*/ f113 f39 1"/>
                                <a:gd name="f138" fmla="*/ f114 f40 1"/>
                                <a:gd name="f139" fmla="*/ f115 f39 1"/>
                                <a:gd name="f140" fmla="*/ f116 f39 1"/>
                                <a:gd name="f141" fmla="*/ f117 f40 1"/>
                                <a:gd name="f142" fmla="*/ f118 f39 1"/>
                                <a:gd name="f143" fmla="*/ f119 f40 1"/>
                                <a:gd name="f144" fmla="*/ f120 f39 1"/>
                                <a:gd name="f145" fmla="*/ f121 f39 1"/>
                                <a:gd name="f146" fmla="*/ f122 f40 1"/>
                                <a:gd name="f147" fmla="*/ f123 f3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03">
                                  <a:pos x="f128" y="f129"/>
                                </a:cxn>
                                <a:cxn ang="f103">
                                  <a:pos x="f130" y="f129"/>
                                </a:cxn>
                                <a:cxn ang="f103">
                                  <a:pos x="f130" y="f131"/>
                                </a:cxn>
                                <a:cxn ang="f103">
                                  <a:pos x="f132" y="f131"/>
                                </a:cxn>
                                <a:cxn ang="f103">
                                  <a:pos x="f133" y="f134"/>
                                </a:cxn>
                                <a:cxn ang="f103">
                                  <a:pos x="f135" y="f134"/>
                                </a:cxn>
                                <a:cxn ang="f103">
                                  <a:pos x="f135" y="f136"/>
                                </a:cxn>
                                <a:cxn ang="f103">
                                  <a:pos x="f137" y="f138"/>
                                </a:cxn>
                                <a:cxn ang="f103">
                                  <a:pos x="f139" y="f138"/>
                                </a:cxn>
                                <a:cxn ang="f103">
                                  <a:pos x="f140" y="f141"/>
                                </a:cxn>
                                <a:cxn ang="f103">
                                  <a:pos x="f142" y="f143"/>
                                </a:cxn>
                                <a:cxn ang="f103">
                                  <a:pos x="f144" y="f143"/>
                                </a:cxn>
                                <a:cxn ang="f103">
                                  <a:pos x="f145" y="f146"/>
                                </a:cxn>
                                <a:cxn ang="f103">
                                  <a:pos x="f147" y="f146"/>
                                </a:cxn>
                                <a:cxn ang="f103">
                                  <a:pos x="f128" y="f129"/>
                                </a:cxn>
                              </a:cxnLst>
                              <a:rect l="f124" t="f127" r="f125" b="f126"/>
                              <a:pathLst>
                                <a:path w="910" h="776">
                                  <a:moveTo>
                                    <a:pt x="f20" y="f5"/>
                                  </a:moveTo>
                                  <a:lnTo>
                                    <a:pt x="f5" y="f5"/>
                                  </a:lnTo>
                                  <a:lnTo>
                                    <a:pt x="f5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20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  <wpg:grpSp>
                        <wpg:cNvPr id="579" name="Group 607"/>
                        <wpg:cNvGrpSpPr/>
                        <wpg:grpSpPr>
                          <a:xfrm>
                            <a:off x="4491359" y="0"/>
                            <a:ext cx="875519" cy="714246"/>
                            <a:chOff x="0" y="0"/>
                            <a:chExt cx="875519" cy="714246"/>
                          </a:xfrm>
                        </wpg:grpSpPr>
                        <wps:wsp>
                          <wps:cNvPr id="580" name="Freeform 610"/>
                          <wps:cNvSpPr/>
                          <wps:spPr>
                            <a:xfrm>
                              <a:off x="426238" y="498604"/>
                              <a:ext cx="1435" cy="21564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70"/>
                                <a:gd name="f7" fmla="val 215265"/>
                                <a:gd name="f8" fmla="val 214630"/>
                                <a:gd name="f9" fmla="+- 0 0 0"/>
                                <a:gd name="f10" fmla="*/ f3 1 1270"/>
                                <a:gd name="f11" fmla="*/ f4 1 215265"/>
                                <a:gd name="f12" fmla="+- f7 0 f5"/>
                                <a:gd name="f13" fmla="+- f6 0 f5"/>
                                <a:gd name="f14" fmla="*/ f9 f0 1"/>
                                <a:gd name="f15" fmla="*/ f13 1 1270"/>
                                <a:gd name="f16" fmla="*/ f12 1 215265"/>
                                <a:gd name="f17" fmla="*/ f14 1 f2"/>
                                <a:gd name="f18" fmla="*/ 0 1 f15"/>
                                <a:gd name="f19" fmla="*/ 498475 1 f16"/>
                                <a:gd name="f20" fmla="*/ 713105 1 f16"/>
                                <a:gd name="f21" fmla="*/ 1270 1 f15"/>
                                <a:gd name="f22" fmla="*/ 0 1 f16"/>
                                <a:gd name="f23" fmla="*/ 215265 1 f16"/>
                                <a:gd name="f24" fmla="+- f17 0 f1"/>
                                <a:gd name="f25" fmla="*/ f18 f10 1"/>
                                <a:gd name="f26" fmla="*/ f21 f10 1"/>
                                <a:gd name="f27" fmla="*/ f23 f11 1"/>
                                <a:gd name="f28" fmla="*/ f22 f11 1"/>
                                <a:gd name="f29" fmla="*/ f19 f11 1"/>
                                <a:gd name="f30" fmla="*/ f20 f1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4">
                                  <a:pos x="f25" y="f29"/>
                                </a:cxn>
                                <a:cxn ang="f24">
                                  <a:pos x="f25" y="f30"/>
                                </a:cxn>
                              </a:cxnLst>
                              <a:rect l="f25" t="f28" r="f26" b="f27"/>
                              <a:pathLst>
                                <a:path w="1270" h="215265">
                                  <a:moveTo>
                                    <a:pt x="f5" y="f5"/>
                                  </a:moveTo>
                                  <a:lnTo>
                                    <a:pt x="f5" y="f8"/>
                                  </a:lnTo>
                                </a:path>
                              </a:pathLst>
                            </a:custGeom>
                            <a:noFill/>
                            <a:ln w="27358" cap="flat">
                              <a:solidFill>
                                <a:srgbClr val="3D6696"/>
                              </a:solidFill>
                              <a:prstDash val="solid"/>
                              <a:round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6839" tIns="6839" rIns="6839" bIns="6839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60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4923" cy="57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2" name="Picture 608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397" y="111236"/>
                              <a:ext cx="735122" cy="464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583" name="Group 566"/>
                        <wpg:cNvGrpSpPr/>
                        <wpg:grpSpPr>
                          <a:xfrm>
                            <a:off x="4491359" y="95755"/>
                            <a:ext cx="888476" cy="1161718"/>
                            <a:chOff x="0" y="0"/>
                            <a:chExt cx="888476" cy="1161718"/>
                          </a:xfrm>
                        </wpg:grpSpPr>
                        <wps:wsp>
                          <wps:cNvPr id="584" name="Freeform 606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395 0"/>
                                <a:gd name="f9" fmla="+- 0 7349 0"/>
                                <a:gd name="f10" fmla="+- 0 7366 0"/>
                                <a:gd name="f11" fmla="+- 0 8378 0"/>
                                <a:gd name="f12" fmla="val 1123"/>
                                <a:gd name="f13" fmla="val 775"/>
                                <a:gd name="f14" fmla="val 77"/>
                                <a:gd name="f15" fmla="val 94"/>
                                <a:gd name="f16" fmla="val 1106"/>
                                <a:gd name="f17" fmla="+- 0 0 0"/>
                                <a:gd name="f18" fmla="*/ f3 1 1200"/>
                                <a:gd name="f19" fmla="*/ f4 1 778"/>
                                <a:gd name="f20" fmla="+- f8 0 7272"/>
                                <a:gd name="f21" fmla="+- f9 0 7272"/>
                                <a:gd name="f22" fmla="+- f10 0 7272"/>
                                <a:gd name="f23" fmla="+- f11 0 7272"/>
                                <a:gd name="f24" fmla="+- f7 0 f5"/>
                                <a:gd name="f25" fmla="+- f6 0 f5"/>
                                <a:gd name="f26" fmla="*/ f17 f0 1"/>
                                <a:gd name="f27" fmla="*/ f25 1 1200"/>
                                <a:gd name="f28" fmla="*/ f24 1 778"/>
                                <a:gd name="f29" fmla="*/ f20 f25 1"/>
                                <a:gd name="f30" fmla="*/ 926 f24 1"/>
                                <a:gd name="f31" fmla="*/ f21 f25 1"/>
                                <a:gd name="f32" fmla="*/ f22 f25 1"/>
                                <a:gd name="f33" fmla="*/ 929 f24 1"/>
                                <a:gd name="f34" fmla="*/ f23 f25 1"/>
                                <a:gd name="f35" fmla="*/ f26 1 f2"/>
                                <a:gd name="f36" fmla="*/ f29 1 1200"/>
                                <a:gd name="f37" fmla="*/ f30 1 778"/>
                                <a:gd name="f38" fmla="*/ f31 1 1200"/>
                                <a:gd name="f39" fmla="*/ f32 1 1200"/>
                                <a:gd name="f40" fmla="*/ f33 1 778"/>
                                <a:gd name="f41" fmla="*/ f34 1 1200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7"/>
                                  </a:lnTo>
                                  <a:lnTo>
                                    <a:pt x="f16" y="f7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85" name="Freeform 605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12 0"/>
                                <a:gd name="f9" fmla="+- 0 7332 0"/>
                                <a:gd name="f10" fmla="+- 0 7346 0"/>
                                <a:gd name="f11" fmla="+- 0 8398 0"/>
                                <a:gd name="f12" fmla="val 1140"/>
                                <a:gd name="f13" fmla="val 771"/>
                                <a:gd name="f14" fmla="val 60"/>
                                <a:gd name="f15" fmla="val 74"/>
                                <a:gd name="f16" fmla="val 775"/>
                                <a:gd name="f17" fmla="val 1126"/>
                                <a:gd name="f18" fmla="+- 0 0 0"/>
                                <a:gd name="f19" fmla="*/ f3 1 1200"/>
                                <a:gd name="f20" fmla="*/ f4 1 778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922 f25 1"/>
                                <a:gd name="f32" fmla="*/ f22 f26 1"/>
                                <a:gd name="f33" fmla="*/ f23 f26 1"/>
                                <a:gd name="f34" fmla="*/ 926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86" name="Freeform 604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14 0"/>
                                <a:gd name="f9" fmla="+- 0 7330 0"/>
                                <a:gd name="f10" fmla="val 1142"/>
                                <a:gd name="f11" fmla="val 768"/>
                                <a:gd name="f12" fmla="val 58"/>
                                <a:gd name="f13" fmla="val 771"/>
                                <a:gd name="f14" fmla="+- 0 0 0"/>
                                <a:gd name="f15" fmla="*/ f3 1 1200"/>
                                <a:gd name="f16" fmla="*/ f4 1 778"/>
                                <a:gd name="f17" fmla="+- f8 0 7272"/>
                                <a:gd name="f18" fmla="+- f9 0 7272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8"/>
                                <a:gd name="f24" fmla="*/ f17 f20 1"/>
                                <a:gd name="f25" fmla="*/ 919 f19 1"/>
                                <a:gd name="f26" fmla="*/ f18 f20 1"/>
                                <a:gd name="f27" fmla="*/ 922 f19 1"/>
                                <a:gd name="f28" fmla="*/ f21 1 f2"/>
                                <a:gd name="f29" fmla="*/ f24 1 1200"/>
                                <a:gd name="f30" fmla="*/ f25 1 778"/>
                                <a:gd name="f31" fmla="*/ f26 1 1200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8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87" name="Freeform 603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29 0"/>
                                <a:gd name="f9" fmla="+- 0 7315 0"/>
                                <a:gd name="f10" fmla="+- 0 7327 0"/>
                                <a:gd name="f11" fmla="+- 0 8417 0"/>
                                <a:gd name="f12" fmla="val 1157"/>
                                <a:gd name="f13" fmla="val 761"/>
                                <a:gd name="f14" fmla="val 43"/>
                                <a:gd name="f15" fmla="val 55"/>
                                <a:gd name="f16" fmla="val 768"/>
                                <a:gd name="f17" fmla="val 1145"/>
                                <a:gd name="f18" fmla="+- 0 0 0"/>
                                <a:gd name="f19" fmla="*/ f3 1 1200"/>
                                <a:gd name="f20" fmla="*/ f4 1 778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912 f25 1"/>
                                <a:gd name="f32" fmla="*/ f22 f26 1"/>
                                <a:gd name="f33" fmla="*/ f23 f26 1"/>
                                <a:gd name="f34" fmla="*/ 919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88" name="Freeform 602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43 0"/>
                                <a:gd name="f9" fmla="+- 0 7301 0"/>
                                <a:gd name="f10" fmla="+- 0 7313 0"/>
                                <a:gd name="f11" fmla="+- 0 8431 0"/>
                                <a:gd name="f12" fmla="val 1171"/>
                                <a:gd name="f13" fmla="val 749"/>
                                <a:gd name="f14" fmla="val 29"/>
                                <a:gd name="f15" fmla="val 751"/>
                                <a:gd name="f16" fmla="val 41"/>
                                <a:gd name="f17" fmla="val 759"/>
                                <a:gd name="f18" fmla="val 761"/>
                                <a:gd name="f19" fmla="val 1159"/>
                                <a:gd name="f20" fmla="+- 0 0 0"/>
                                <a:gd name="f21" fmla="*/ f3 1 1200"/>
                                <a:gd name="f22" fmla="*/ f4 1 778"/>
                                <a:gd name="f23" fmla="+- f8 0 7272"/>
                                <a:gd name="f24" fmla="+- f9 0 7272"/>
                                <a:gd name="f25" fmla="+- f10 0 7272"/>
                                <a:gd name="f26" fmla="+- f11 0 7272"/>
                                <a:gd name="f27" fmla="+- f7 0 f5"/>
                                <a:gd name="f28" fmla="+- f6 0 f5"/>
                                <a:gd name="f29" fmla="*/ f20 f0 1"/>
                                <a:gd name="f30" fmla="*/ f28 1 1200"/>
                                <a:gd name="f31" fmla="*/ f27 1 778"/>
                                <a:gd name="f32" fmla="*/ f23 f28 1"/>
                                <a:gd name="f33" fmla="*/ 900 f27 1"/>
                                <a:gd name="f34" fmla="*/ f24 f28 1"/>
                                <a:gd name="f35" fmla="*/ 902 f27 1"/>
                                <a:gd name="f36" fmla="*/ f25 f28 1"/>
                                <a:gd name="f37" fmla="*/ 910 f27 1"/>
                                <a:gd name="f38" fmla="*/ 912 f27 1"/>
                                <a:gd name="f39" fmla="*/ f26 f28 1"/>
                                <a:gd name="f40" fmla="*/ f29 1 f2"/>
                                <a:gd name="f41" fmla="*/ f32 1 1200"/>
                                <a:gd name="f42" fmla="*/ f33 1 778"/>
                                <a:gd name="f43" fmla="*/ f34 1 1200"/>
                                <a:gd name="f44" fmla="*/ f35 1 778"/>
                                <a:gd name="f45" fmla="*/ f36 1 1200"/>
                                <a:gd name="f46" fmla="*/ f37 1 778"/>
                                <a:gd name="f47" fmla="*/ f38 1 778"/>
                                <a:gd name="f48" fmla="*/ f39 1 1200"/>
                                <a:gd name="f49" fmla="*/ 0 1 f30"/>
                                <a:gd name="f50" fmla="*/ f6 1 f30"/>
                                <a:gd name="f51" fmla="*/ 0 1 f31"/>
                                <a:gd name="f52" fmla="*/ f7 1 f31"/>
                                <a:gd name="f53" fmla="+- f40 0 f1"/>
                                <a:gd name="f54" fmla="*/ f41 1 f30"/>
                                <a:gd name="f55" fmla="*/ f42 1 f31"/>
                                <a:gd name="f56" fmla="*/ f43 1 f30"/>
                                <a:gd name="f57" fmla="*/ f44 1 f31"/>
                                <a:gd name="f58" fmla="*/ f45 1 f30"/>
                                <a:gd name="f59" fmla="*/ f46 1 f31"/>
                                <a:gd name="f60" fmla="*/ f47 1 f31"/>
                                <a:gd name="f61" fmla="*/ f48 1 f30"/>
                                <a:gd name="f62" fmla="*/ f49 f21 1"/>
                                <a:gd name="f63" fmla="*/ f50 f21 1"/>
                                <a:gd name="f64" fmla="*/ f52 f22 1"/>
                                <a:gd name="f65" fmla="*/ f51 f22 1"/>
                                <a:gd name="f66" fmla="*/ f54 f21 1"/>
                                <a:gd name="f67" fmla="*/ f55 f22 1"/>
                                <a:gd name="f68" fmla="*/ f56 f21 1"/>
                                <a:gd name="f69" fmla="*/ f57 f22 1"/>
                                <a:gd name="f70" fmla="*/ f58 f21 1"/>
                                <a:gd name="f71" fmla="*/ f59 f22 1"/>
                                <a:gd name="f72" fmla="*/ f60 f22 1"/>
                                <a:gd name="f73" fmla="*/ f61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6" y="f67"/>
                                </a:cxn>
                                <a:cxn ang="f53">
                                  <a:pos x="f68" y="f67"/>
                                </a:cxn>
                                <a:cxn ang="f53">
                                  <a:pos x="f68" y="f69"/>
                                </a:cxn>
                                <a:cxn ang="f53">
                                  <a:pos x="f70" y="f71"/>
                                </a:cxn>
                                <a:cxn ang="f53">
                                  <a:pos x="f70" y="f72"/>
                                </a:cxn>
                                <a:cxn ang="f53">
                                  <a:pos x="f73" y="f72"/>
                                </a:cxn>
                                <a:cxn ang="f53">
                                  <a:pos x="f73" y="f71"/>
                                </a:cxn>
                                <a:cxn ang="f53">
                                  <a:pos x="f66" y="f69"/>
                                </a:cxn>
                                <a:cxn ang="f53">
                                  <a:pos x="f66" y="f67"/>
                                </a:cxn>
                              </a:cxnLst>
                              <a:rect l="f62" t="f65" r="f63" b="f64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6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19" y="f17"/>
                                  </a:lnTo>
                                  <a:lnTo>
                                    <a:pt x="f12" y="f15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89" name="Freeform 601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27 0"/>
                                <a:gd name="f9" fmla="+- 0 7282 0"/>
                                <a:gd name="f10" fmla="+- 0 7286 0"/>
                                <a:gd name="f11" fmla="+- 0 7289 0"/>
                                <a:gd name="f12" fmla="+- 0 7298 0"/>
                                <a:gd name="f13" fmla="+- 0 8446 0"/>
                                <a:gd name="f14" fmla="+- 0 8455 0"/>
                                <a:gd name="f15" fmla="+- 0 7358 0"/>
                                <a:gd name="f16" fmla="+- 0 7344 0"/>
                                <a:gd name="f17" fmla="+- 0 7346 0"/>
                                <a:gd name="f18" fmla="+- 0 7340 0"/>
                                <a:gd name="f19" fmla="+- 0 7337 0"/>
                                <a:gd name="f20" fmla="val 55"/>
                                <a:gd name="f21" fmla="val 720"/>
                                <a:gd name="f22" fmla="val 10"/>
                                <a:gd name="f23" fmla="val 14"/>
                                <a:gd name="f24" fmla="val 735"/>
                                <a:gd name="f25" fmla="val 17"/>
                                <a:gd name="f26" fmla="val 737"/>
                                <a:gd name="f27" fmla="val 26"/>
                                <a:gd name="f28" fmla="val 749"/>
                                <a:gd name="f29" fmla="val 1174"/>
                                <a:gd name="f30" fmla="val 1183"/>
                                <a:gd name="f31" fmla="val 86"/>
                                <a:gd name="f32" fmla="val 72"/>
                                <a:gd name="f33" fmla="val 732"/>
                                <a:gd name="f34" fmla="val 74"/>
                                <a:gd name="f35" fmla="val 68"/>
                                <a:gd name="f36" fmla="val 730"/>
                                <a:gd name="f37" fmla="val 65"/>
                                <a:gd name="f38" fmla="+- 0 0 0"/>
                                <a:gd name="f39" fmla="*/ f3 1 1200"/>
                                <a:gd name="f40" fmla="*/ f4 1 778"/>
                                <a:gd name="f41" fmla="+- f8 0 7272"/>
                                <a:gd name="f42" fmla="+- f9 0 7272"/>
                                <a:gd name="f43" fmla="+- f10 0 7272"/>
                                <a:gd name="f44" fmla="+- f11 0 7272"/>
                                <a:gd name="f45" fmla="+- f12 0 7272"/>
                                <a:gd name="f46" fmla="+- f13 0 7272"/>
                                <a:gd name="f47" fmla="+- f14 0 7272"/>
                                <a:gd name="f48" fmla="+- f15 0 7272"/>
                                <a:gd name="f49" fmla="+- f16 0 7272"/>
                                <a:gd name="f50" fmla="+- f17 0 7272"/>
                                <a:gd name="f51" fmla="+- f18 0 7272"/>
                                <a:gd name="f52" fmla="+- f19 0 7272"/>
                                <a:gd name="f53" fmla="+- f7 0 f5"/>
                                <a:gd name="f54" fmla="+- f6 0 f5"/>
                                <a:gd name="f55" fmla="*/ f38 f0 1"/>
                                <a:gd name="f56" fmla="*/ f54 1 1200"/>
                                <a:gd name="f57" fmla="*/ f53 1 778"/>
                                <a:gd name="f58" fmla="*/ f41 f54 1"/>
                                <a:gd name="f59" fmla="*/ 871 f53 1"/>
                                <a:gd name="f60" fmla="*/ f42 f54 1"/>
                                <a:gd name="f61" fmla="*/ f43 f54 1"/>
                                <a:gd name="f62" fmla="*/ 886 f53 1"/>
                                <a:gd name="f63" fmla="*/ f44 f54 1"/>
                                <a:gd name="f64" fmla="*/ 888 f53 1"/>
                                <a:gd name="f65" fmla="*/ f45 f54 1"/>
                                <a:gd name="f66" fmla="*/ 900 f53 1"/>
                                <a:gd name="f67" fmla="*/ f46 f54 1"/>
                                <a:gd name="f68" fmla="*/ f47 f54 1"/>
                                <a:gd name="f69" fmla="*/ f48 f54 1"/>
                                <a:gd name="f70" fmla="*/ f49 f54 1"/>
                                <a:gd name="f71" fmla="*/ 883 f53 1"/>
                                <a:gd name="f72" fmla="*/ f50 f54 1"/>
                                <a:gd name="f73" fmla="*/ f51 f54 1"/>
                                <a:gd name="f74" fmla="*/ 881 f53 1"/>
                                <a:gd name="f75" fmla="*/ f52 f54 1"/>
                                <a:gd name="f76" fmla="*/ f55 1 f2"/>
                                <a:gd name="f77" fmla="*/ f58 1 1200"/>
                                <a:gd name="f78" fmla="*/ f59 1 778"/>
                                <a:gd name="f79" fmla="*/ f60 1 1200"/>
                                <a:gd name="f80" fmla="*/ f61 1 1200"/>
                                <a:gd name="f81" fmla="*/ f62 1 778"/>
                                <a:gd name="f82" fmla="*/ f63 1 1200"/>
                                <a:gd name="f83" fmla="*/ f64 1 778"/>
                                <a:gd name="f84" fmla="*/ f65 1 1200"/>
                                <a:gd name="f85" fmla="*/ f66 1 778"/>
                                <a:gd name="f86" fmla="*/ f67 1 1200"/>
                                <a:gd name="f87" fmla="*/ f68 1 1200"/>
                                <a:gd name="f88" fmla="*/ f69 1 1200"/>
                                <a:gd name="f89" fmla="*/ f70 1 1200"/>
                                <a:gd name="f90" fmla="*/ f71 1 778"/>
                                <a:gd name="f91" fmla="*/ f72 1 1200"/>
                                <a:gd name="f92" fmla="*/ f73 1 1200"/>
                                <a:gd name="f93" fmla="*/ f74 1 778"/>
                                <a:gd name="f94" fmla="*/ f75 1 1200"/>
                                <a:gd name="f95" fmla="*/ 0 1 f56"/>
                                <a:gd name="f96" fmla="*/ f6 1 f56"/>
                                <a:gd name="f97" fmla="*/ 0 1 f57"/>
                                <a:gd name="f98" fmla="*/ f7 1 f57"/>
                                <a:gd name="f99" fmla="+- f76 0 f1"/>
                                <a:gd name="f100" fmla="*/ f77 1 f56"/>
                                <a:gd name="f101" fmla="*/ f78 1 f57"/>
                                <a:gd name="f102" fmla="*/ f79 1 f56"/>
                                <a:gd name="f103" fmla="*/ f80 1 f56"/>
                                <a:gd name="f104" fmla="*/ f81 1 f57"/>
                                <a:gd name="f105" fmla="*/ f82 1 f56"/>
                                <a:gd name="f106" fmla="*/ f83 1 f57"/>
                                <a:gd name="f107" fmla="*/ f84 1 f56"/>
                                <a:gd name="f108" fmla="*/ f85 1 f57"/>
                                <a:gd name="f109" fmla="*/ f86 1 f56"/>
                                <a:gd name="f110" fmla="*/ f87 1 f56"/>
                                <a:gd name="f111" fmla="*/ f88 1 f56"/>
                                <a:gd name="f112" fmla="*/ f89 1 f56"/>
                                <a:gd name="f113" fmla="*/ f90 1 f57"/>
                                <a:gd name="f114" fmla="*/ f91 1 f56"/>
                                <a:gd name="f115" fmla="*/ f92 1 f56"/>
                                <a:gd name="f116" fmla="*/ f93 1 f57"/>
                                <a:gd name="f117" fmla="*/ f94 1 f56"/>
                                <a:gd name="f118" fmla="*/ f95 f39 1"/>
                                <a:gd name="f119" fmla="*/ f96 f39 1"/>
                                <a:gd name="f120" fmla="*/ f98 f40 1"/>
                                <a:gd name="f121" fmla="*/ f97 f40 1"/>
                                <a:gd name="f122" fmla="*/ f100 f39 1"/>
                                <a:gd name="f123" fmla="*/ f101 f40 1"/>
                                <a:gd name="f124" fmla="*/ f102 f39 1"/>
                                <a:gd name="f125" fmla="*/ f103 f39 1"/>
                                <a:gd name="f126" fmla="*/ f104 f40 1"/>
                                <a:gd name="f127" fmla="*/ f105 f39 1"/>
                                <a:gd name="f128" fmla="*/ f106 f40 1"/>
                                <a:gd name="f129" fmla="*/ f107 f39 1"/>
                                <a:gd name="f130" fmla="*/ f108 f40 1"/>
                                <a:gd name="f131" fmla="*/ f109 f39 1"/>
                                <a:gd name="f132" fmla="*/ f110 f39 1"/>
                                <a:gd name="f133" fmla="*/ f111 f39 1"/>
                                <a:gd name="f134" fmla="*/ f112 f39 1"/>
                                <a:gd name="f135" fmla="*/ f113 f40 1"/>
                                <a:gd name="f136" fmla="*/ f114 f39 1"/>
                                <a:gd name="f137" fmla="*/ f115 f39 1"/>
                                <a:gd name="f138" fmla="*/ f116 f40 1"/>
                                <a:gd name="f139" fmla="*/ f117 f3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9">
                                  <a:pos x="f122" y="f123"/>
                                </a:cxn>
                                <a:cxn ang="f99">
                                  <a:pos x="f124" y="f123"/>
                                </a:cxn>
                                <a:cxn ang="f99">
                                  <a:pos x="f125" y="f126"/>
                                </a:cxn>
                                <a:cxn ang="f99">
                                  <a:pos x="f127" y="f126"/>
                                </a:cxn>
                                <a:cxn ang="f99">
                                  <a:pos x="f127" y="f128"/>
                                </a:cxn>
                                <a:cxn ang="f99">
                                  <a:pos x="f129" y="f130"/>
                                </a:cxn>
                                <a:cxn ang="f99">
                                  <a:pos x="f131" y="f130"/>
                                </a:cxn>
                                <a:cxn ang="f99">
                                  <a:pos x="f132" y="f128"/>
                                </a:cxn>
                                <a:cxn ang="f99">
                                  <a:pos x="f133" y="f128"/>
                                </a:cxn>
                                <a:cxn ang="f99">
                                  <a:pos x="f134" y="f135"/>
                                </a:cxn>
                                <a:cxn ang="f99">
                                  <a:pos x="f136" y="f135"/>
                                </a:cxn>
                                <a:cxn ang="f99">
                                  <a:pos x="f137" y="f138"/>
                                </a:cxn>
                                <a:cxn ang="f99">
                                  <a:pos x="f139" y="f138"/>
                                </a:cxn>
                                <a:cxn ang="f99">
                                  <a:pos x="f122" y="f123"/>
                                </a:cxn>
                              </a:cxnLst>
                              <a:rect l="f118" t="f121" r="f119" b="f120"/>
                              <a:pathLst>
                                <a:path w="1200" h="778">
                                  <a:moveTo>
                                    <a:pt x="f20" y="f21"/>
                                  </a:moveTo>
                                  <a:lnTo>
                                    <a:pt x="f22" y="f21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8"/>
                                  </a:lnTo>
                                  <a:lnTo>
                                    <a:pt x="f30" y="f26"/>
                                  </a:lnTo>
                                  <a:lnTo>
                                    <a:pt x="f31" y="f26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4" y="f33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7" y="f36"/>
                                  </a:lnTo>
                                  <a:lnTo>
                                    <a:pt x="f20" y="f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0" name="Freeform 600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54 0"/>
                                <a:gd name="f9" fmla="+- 0 7358 0"/>
                                <a:gd name="f10" fmla="+- 0 7366 0"/>
                                <a:gd name="f11" fmla="val 82"/>
                                <a:gd name="f12" fmla="val 735"/>
                                <a:gd name="f13" fmla="val 86"/>
                                <a:gd name="f14" fmla="val 737"/>
                                <a:gd name="f15" fmla="val 94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1" name="Freeform 599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390 0"/>
                                <a:gd name="f9" fmla="+- 0 8376 0"/>
                                <a:gd name="f10" fmla="+- 0 8386 0"/>
                                <a:gd name="f11" fmla="val 1118"/>
                                <a:gd name="f12" fmla="val 735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86 f22 1"/>
                                <a:gd name="f29" fmla="*/ f20 f23 1"/>
                                <a:gd name="f30" fmla="*/ 888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2" name="Freeform 598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06 0"/>
                                <a:gd name="f9" fmla="+- 0 8398 0"/>
                                <a:gd name="f10" fmla="+- 0 8400 0"/>
                                <a:gd name="f11" fmla="+- 0 8386 0"/>
                                <a:gd name="f12" fmla="+- 0 8455 0"/>
                                <a:gd name="f13" fmla="+- 0 8458 0"/>
                                <a:gd name="f14" fmla="+- 0 8405 0"/>
                                <a:gd name="f15" fmla="val 1134"/>
                                <a:gd name="f16" fmla="val 729"/>
                                <a:gd name="f17" fmla="val 1126"/>
                                <a:gd name="f18" fmla="val 732"/>
                                <a:gd name="f19" fmla="val 1128"/>
                                <a:gd name="f20" fmla="val 1114"/>
                                <a:gd name="f21" fmla="val 737"/>
                                <a:gd name="f22" fmla="val 1183"/>
                                <a:gd name="f23" fmla="val 735"/>
                                <a:gd name="f24" fmla="val 1186"/>
                                <a:gd name="f25" fmla="val 730"/>
                                <a:gd name="f26" fmla="val 1133"/>
                                <a:gd name="f27" fmla="+- 0 0 0"/>
                                <a:gd name="f28" fmla="*/ f3 1 1200"/>
                                <a:gd name="f29" fmla="*/ f4 1 778"/>
                                <a:gd name="f30" fmla="+- f8 0 7272"/>
                                <a:gd name="f31" fmla="+- f9 0 7272"/>
                                <a:gd name="f32" fmla="+- f10 0 7272"/>
                                <a:gd name="f33" fmla="+- f11 0 7272"/>
                                <a:gd name="f34" fmla="+- f12 0 7272"/>
                                <a:gd name="f35" fmla="+- f13 0 7272"/>
                                <a:gd name="f36" fmla="+- f14 0 7272"/>
                                <a:gd name="f37" fmla="+- f7 0 f5"/>
                                <a:gd name="f38" fmla="+- f6 0 f5"/>
                                <a:gd name="f39" fmla="*/ f27 f0 1"/>
                                <a:gd name="f40" fmla="*/ f38 1 1200"/>
                                <a:gd name="f41" fmla="*/ f37 1 778"/>
                                <a:gd name="f42" fmla="*/ f30 f38 1"/>
                                <a:gd name="f43" fmla="*/ 880 f37 1"/>
                                <a:gd name="f44" fmla="*/ f31 f38 1"/>
                                <a:gd name="f45" fmla="*/ 883 f37 1"/>
                                <a:gd name="f46" fmla="*/ f32 f38 1"/>
                                <a:gd name="f47" fmla="*/ f33 f38 1"/>
                                <a:gd name="f48" fmla="*/ 888 f37 1"/>
                                <a:gd name="f49" fmla="*/ f34 f38 1"/>
                                <a:gd name="f50" fmla="*/ 886 f37 1"/>
                                <a:gd name="f51" fmla="*/ f35 f38 1"/>
                                <a:gd name="f52" fmla="*/ 881 f37 1"/>
                                <a:gd name="f53" fmla="*/ f36 f38 1"/>
                                <a:gd name="f54" fmla="*/ f39 1 f2"/>
                                <a:gd name="f55" fmla="*/ f42 1 1200"/>
                                <a:gd name="f56" fmla="*/ f43 1 778"/>
                                <a:gd name="f57" fmla="*/ f44 1 1200"/>
                                <a:gd name="f58" fmla="*/ f45 1 778"/>
                                <a:gd name="f59" fmla="*/ f46 1 1200"/>
                                <a:gd name="f60" fmla="*/ f47 1 1200"/>
                                <a:gd name="f61" fmla="*/ f48 1 778"/>
                                <a:gd name="f62" fmla="*/ f49 1 1200"/>
                                <a:gd name="f63" fmla="*/ f50 1 778"/>
                                <a:gd name="f64" fmla="*/ f51 1 1200"/>
                                <a:gd name="f65" fmla="*/ f52 1 778"/>
                                <a:gd name="f66" fmla="*/ f53 1 1200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0"/>
                                <a:gd name="f78" fmla="*/ f61 1 f41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8 1"/>
                                <a:gd name="f94" fmla="*/ f78 f29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1"/>
                                </a:cxn>
                                <a:cxn ang="f71">
                                  <a:pos x="f93" y="f94"/>
                                </a:cxn>
                                <a:cxn ang="f71">
                                  <a:pos x="f95" y="f94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1200" h="778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3" name="Freeform 597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34 0"/>
                                <a:gd name="f9" fmla="+- 0 7337 0"/>
                                <a:gd name="f10" fmla="+- 0 7340 0"/>
                                <a:gd name="f11" fmla="val 62"/>
                                <a:gd name="f12" fmla="val 727"/>
                                <a:gd name="f13" fmla="val 65"/>
                                <a:gd name="f14" fmla="val 730"/>
                                <a:gd name="f15" fmla="val 68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78 f22 1"/>
                                <a:gd name="f29" fmla="*/ f20 f23 1"/>
                                <a:gd name="f30" fmla="*/ 881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4" name="Freeform 596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10 0"/>
                                <a:gd name="f9" fmla="+- 0 8406 0"/>
                                <a:gd name="f10" fmla="+- 0 8405 0"/>
                                <a:gd name="f11" fmla="val 1138"/>
                                <a:gd name="f12" fmla="val 727"/>
                                <a:gd name="f13" fmla="val 1134"/>
                                <a:gd name="f14" fmla="val 729"/>
                                <a:gd name="f15" fmla="val 1133"/>
                                <a:gd name="f16" fmla="val 730"/>
                                <a:gd name="f17" fmla="+- 0 0 0"/>
                                <a:gd name="f18" fmla="*/ f3 1 1200"/>
                                <a:gd name="f19" fmla="*/ f4 1 778"/>
                                <a:gd name="f20" fmla="+- f8 0 7272"/>
                                <a:gd name="f21" fmla="+- f9 0 7272"/>
                                <a:gd name="f22" fmla="+- f10 0 7272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8"/>
                                <a:gd name="f28" fmla="*/ f20 f24 1"/>
                                <a:gd name="f29" fmla="*/ 878 f23 1"/>
                                <a:gd name="f30" fmla="*/ f21 f24 1"/>
                                <a:gd name="f31" fmla="*/ 880 f23 1"/>
                                <a:gd name="f32" fmla="*/ f22 f24 1"/>
                                <a:gd name="f33" fmla="*/ 881 f23 1"/>
                                <a:gd name="f34" fmla="*/ f25 1 f2"/>
                                <a:gd name="f35" fmla="*/ f28 1 1200"/>
                                <a:gd name="f36" fmla="*/ f29 1 778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5" name="Freeform 595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59 0"/>
                                <a:gd name="f9" fmla="+- 0 8410 0"/>
                                <a:gd name="f10" fmla="+- 0 8405 0"/>
                                <a:gd name="f11" fmla="+- 0 8458 0"/>
                                <a:gd name="f12" fmla="val 1187"/>
                                <a:gd name="f13" fmla="val 727"/>
                                <a:gd name="f14" fmla="val 1138"/>
                                <a:gd name="f15" fmla="val 1133"/>
                                <a:gd name="f16" fmla="val 730"/>
                                <a:gd name="f17" fmla="val 1186"/>
                                <a:gd name="f18" fmla="+- 0 0 0"/>
                                <a:gd name="f19" fmla="*/ f3 1 1200"/>
                                <a:gd name="f20" fmla="*/ f4 1 778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878 f25 1"/>
                                <a:gd name="f32" fmla="*/ f22 f26 1"/>
                                <a:gd name="f33" fmla="*/ f23 f26 1"/>
                                <a:gd name="f34" fmla="*/ 881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6" name="Freeform 594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15 0"/>
                                <a:gd name="f9" fmla="+- 0 8406 0"/>
                                <a:gd name="f10" fmla="+- 0 8410 0"/>
                                <a:gd name="f11" fmla="+- 0 8459 0"/>
                                <a:gd name="f12" fmla="+- 0 8461 0"/>
                                <a:gd name="f13" fmla="+- 0 8414 0"/>
                                <a:gd name="f14" fmla="val 1143"/>
                                <a:gd name="f15" fmla="val 721"/>
                                <a:gd name="f16" fmla="val 1134"/>
                                <a:gd name="f17" fmla="val 729"/>
                                <a:gd name="f18" fmla="val 1138"/>
                                <a:gd name="f19" fmla="val 727"/>
                                <a:gd name="f20" fmla="val 1187"/>
                                <a:gd name="f21" fmla="val 1189"/>
                                <a:gd name="f22" fmla="val 723"/>
                                <a:gd name="f23" fmla="val 1142"/>
                                <a:gd name="f24" fmla="+- 0 0 0"/>
                                <a:gd name="f25" fmla="*/ f3 1 1200"/>
                                <a:gd name="f26" fmla="*/ f4 1 778"/>
                                <a:gd name="f27" fmla="+- f8 0 7272"/>
                                <a:gd name="f28" fmla="+- f9 0 7272"/>
                                <a:gd name="f29" fmla="+- f10 0 7272"/>
                                <a:gd name="f30" fmla="+- f11 0 7272"/>
                                <a:gd name="f31" fmla="+- f12 0 7272"/>
                                <a:gd name="f32" fmla="+- f13 0 7272"/>
                                <a:gd name="f33" fmla="+- f7 0 f5"/>
                                <a:gd name="f34" fmla="+- f6 0 f5"/>
                                <a:gd name="f35" fmla="*/ f24 f0 1"/>
                                <a:gd name="f36" fmla="*/ f34 1 1200"/>
                                <a:gd name="f37" fmla="*/ f33 1 778"/>
                                <a:gd name="f38" fmla="*/ f27 f34 1"/>
                                <a:gd name="f39" fmla="*/ 872 f33 1"/>
                                <a:gd name="f40" fmla="*/ f28 f34 1"/>
                                <a:gd name="f41" fmla="*/ 880 f33 1"/>
                                <a:gd name="f42" fmla="*/ f29 f34 1"/>
                                <a:gd name="f43" fmla="*/ 878 f33 1"/>
                                <a:gd name="f44" fmla="*/ f30 f34 1"/>
                                <a:gd name="f45" fmla="*/ f31 f34 1"/>
                                <a:gd name="f46" fmla="*/ 874 f33 1"/>
                                <a:gd name="f47" fmla="*/ f32 f34 1"/>
                                <a:gd name="f48" fmla="*/ f35 1 f2"/>
                                <a:gd name="f49" fmla="*/ f38 1 1200"/>
                                <a:gd name="f50" fmla="*/ f39 1 778"/>
                                <a:gd name="f51" fmla="*/ f40 1 1200"/>
                                <a:gd name="f52" fmla="*/ f41 1 778"/>
                                <a:gd name="f53" fmla="*/ f42 1 1200"/>
                                <a:gd name="f54" fmla="*/ f43 1 778"/>
                                <a:gd name="f55" fmla="*/ f44 1 1200"/>
                                <a:gd name="f56" fmla="*/ f45 1 1200"/>
                                <a:gd name="f57" fmla="*/ f46 1 778"/>
                                <a:gd name="f58" fmla="*/ f47 1 1200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200" h="778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7" name="Freeform 593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46 0"/>
                                <a:gd name="f9" fmla="+- 0 7286 0"/>
                                <a:gd name="f10" fmla="+- 0 7282 0"/>
                                <a:gd name="f11" fmla="+- 0 7279 0"/>
                                <a:gd name="f12" fmla="+- 0 7274 0"/>
                                <a:gd name="f13" fmla="+- 0 7272 0"/>
                                <a:gd name="f14" fmla="+- 0 7327 0"/>
                                <a:gd name="f15" fmla="+- 0 7330 0"/>
                                <a:gd name="f16" fmla="+- 0 7324 0"/>
                                <a:gd name="f17" fmla="+- 0 7322 0"/>
                                <a:gd name="f18" fmla="+- 0 7315 0"/>
                                <a:gd name="f19" fmla="+- 0 7316 0"/>
                                <a:gd name="f20" fmla="+- 0 7314 0"/>
                                <a:gd name="f21" fmla="+- 0 7313 0"/>
                                <a:gd name="f22" fmla="+- 0 7317 0"/>
                                <a:gd name="f23" fmla="+- 0 7321 0"/>
                                <a:gd name="f24" fmla="+- 0 7320 0"/>
                                <a:gd name="f25" fmla="+- 0 7337 0"/>
                                <a:gd name="f26" fmla="+- 0 7338 0"/>
                                <a:gd name="f27" fmla="val 74"/>
                                <a:gd name="f28" fmla="val 43"/>
                                <a:gd name="f29" fmla="val 14"/>
                                <a:gd name="f30" fmla="val 10"/>
                                <a:gd name="f31" fmla="val 55"/>
                                <a:gd name="f32" fmla="val 7"/>
                                <a:gd name="f33" fmla="val 58"/>
                                <a:gd name="f34" fmla="val 60"/>
                                <a:gd name="f35" fmla="val 2"/>
                                <a:gd name="f36" fmla="val 75"/>
                                <a:gd name="f37" fmla="val 77"/>
                                <a:gd name="f38" fmla="val 94"/>
                                <a:gd name="f39" fmla="val 684"/>
                                <a:gd name="f40" fmla="val 701"/>
                                <a:gd name="f41" fmla="val 703"/>
                                <a:gd name="f42" fmla="val 718"/>
                                <a:gd name="f43" fmla="val 720"/>
                                <a:gd name="f44" fmla="val 723"/>
                                <a:gd name="f45" fmla="val 52"/>
                                <a:gd name="f46" fmla="val 715"/>
                                <a:gd name="f47" fmla="val 50"/>
                                <a:gd name="f48" fmla="val 44"/>
                                <a:gd name="f49" fmla="val 42"/>
                                <a:gd name="f50" fmla="val 696"/>
                                <a:gd name="f51" fmla="val 41"/>
                                <a:gd name="f52" fmla="val 82"/>
                                <a:gd name="f53" fmla="val 45"/>
                                <a:gd name="f54" fmla="val 49"/>
                                <a:gd name="f55" fmla="val 65"/>
                                <a:gd name="f56" fmla="val 48"/>
                                <a:gd name="f57" fmla="val 66"/>
                                <a:gd name="f58" fmla="+- 0 0 0"/>
                                <a:gd name="f59" fmla="*/ f3 1 1200"/>
                                <a:gd name="f60" fmla="*/ f4 1 778"/>
                                <a:gd name="f61" fmla="+- f8 0 7272"/>
                                <a:gd name="f62" fmla="+- f9 0 7272"/>
                                <a:gd name="f63" fmla="+- f10 0 7272"/>
                                <a:gd name="f64" fmla="+- f11 0 7272"/>
                                <a:gd name="f65" fmla="+- f12 0 7272"/>
                                <a:gd name="f66" fmla="+- f13 0 7272"/>
                                <a:gd name="f67" fmla="+- f14 0 7272"/>
                                <a:gd name="f68" fmla="+- f15 0 7272"/>
                                <a:gd name="f69" fmla="+- f16 0 7272"/>
                                <a:gd name="f70" fmla="+- f17 0 7272"/>
                                <a:gd name="f71" fmla="+- f18 0 7272"/>
                                <a:gd name="f72" fmla="+- f19 0 7272"/>
                                <a:gd name="f73" fmla="+- f20 0 7272"/>
                                <a:gd name="f74" fmla="+- f21 0 7272"/>
                                <a:gd name="f75" fmla="+- f22 0 7272"/>
                                <a:gd name="f76" fmla="+- f23 0 7272"/>
                                <a:gd name="f77" fmla="+- f24 0 7272"/>
                                <a:gd name="f78" fmla="+- f25 0 7272"/>
                                <a:gd name="f79" fmla="+- f26 0 7272"/>
                                <a:gd name="f80" fmla="+- f7 0 f5"/>
                                <a:gd name="f81" fmla="+- f6 0 f5"/>
                                <a:gd name="f82" fmla="*/ f58 f0 1"/>
                                <a:gd name="f83" fmla="*/ f81 1 1200"/>
                                <a:gd name="f84" fmla="*/ f80 1 778"/>
                                <a:gd name="f85" fmla="*/ f61 f81 1"/>
                                <a:gd name="f86" fmla="*/ 194 f80 1"/>
                                <a:gd name="f87" fmla="*/ f62 f81 1"/>
                                <a:gd name="f88" fmla="*/ f63 f81 1"/>
                                <a:gd name="f89" fmla="*/ 206 f80 1"/>
                                <a:gd name="f90" fmla="*/ f64 f81 1"/>
                                <a:gd name="f91" fmla="*/ 209 f80 1"/>
                                <a:gd name="f92" fmla="*/ 211 f80 1"/>
                                <a:gd name="f93" fmla="*/ f65 f81 1"/>
                                <a:gd name="f94" fmla="*/ 226 f80 1"/>
                                <a:gd name="f95" fmla="*/ 228 f80 1"/>
                                <a:gd name="f96" fmla="*/ f66 f81 1"/>
                                <a:gd name="f97" fmla="*/ 245 f80 1"/>
                                <a:gd name="f98" fmla="*/ 835 f80 1"/>
                                <a:gd name="f99" fmla="*/ 852 f80 1"/>
                                <a:gd name="f100" fmla="*/ 854 f80 1"/>
                                <a:gd name="f101" fmla="*/ 869 f80 1"/>
                                <a:gd name="f102" fmla="*/ 871 f80 1"/>
                                <a:gd name="f103" fmla="*/ f67 f81 1"/>
                                <a:gd name="f104" fmla="*/ f68 f81 1"/>
                                <a:gd name="f105" fmla="*/ 874 f80 1"/>
                                <a:gd name="f106" fmla="*/ f69 f81 1"/>
                                <a:gd name="f107" fmla="*/ 866 f80 1"/>
                                <a:gd name="f108" fmla="*/ f70 f81 1"/>
                                <a:gd name="f109" fmla="*/ f71 f81 1"/>
                                <a:gd name="f110" fmla="*/ f72 f81 1"/>
                                <a:gd name="f111" fmla="*/ f73 f81 1"/>
                                <a:gd name="f112" fmla="*/ 847 f80 1"/>
                                <a:gd name="f113" fmla="*/ f74 f81 1"/>
                                <a:gd name="f114" fmla="*/ 233 f80 1"/>
                                <a:gd name="f115" fmla="*/ f75 f81 1"/>
                                <a:gd name="f116" fmla="*/ f76 f81 1"/>
                                <a:gd name="f117" fmla="*/ 216 f80 1"/>
                                <a:gd name="f118" fmla="*/ f77 f81 1"/>
                                <a:gd name="f119" fmla="*/ f78 f81 1"/>
                                <a:gd name="f120" fmla="*/ 199 f80 1"/>
                                <a:gd name="f121" fmla="*/ f79 f81 1"/>
                                <a:gd name="f122" fmla="*/ f82 1 f2"/>
                                <a:gd name="f123" fmla="*/ f85 1 1200"/>
                                <a:gd name="f124" fmla="*/ f86 1 778"/>
                                <a:gd name="f125" fmla="*/ f87 1 1200"/>
                                <a:gd name="f126" fmla="*/ f88 1 1200"/>
                                <a:gd name="f127" fmla="*/ f89 1 778"/>
                                <a:gd name="f128" fmla="*/ f90 1 1200"/>
                                <a:gd name="f129" fmla="*/ f91 1 778"/>
                                <a:gd name="f130" fmla="*/ f92 1 778"/>
                                <a:gd name="f131" fmla="*/ f93 1 1200"/>
                                <a:gd name="f132" fmla="*/ f94 1 778"/>
                                <a:gd name="f133" fmla="*/ f95 1 778"/>
                                <a:gd name="f134" fmla="*/ f96 1 1200"/>
                                <a:gd name="f135" fmla="*/ f97 1 778"/>
                                <a:gd name="f136" fmla="*/ f98 1 778"/>
                                <a:gd name="f137" fmla="*/ f99 1 778"/>
                                <a:gd name="f138" fmla="*/ f100 1 778"/>
                                <a:gd name="f139" fmla="*/ f101 1 778"/>
                                <a:gd name="f140" fmla="*/ f102 1 778"/>
                                <a:gd name="f141" fmla="*/ f103 1 1200"/>
                                <a:gd name="f142" fmla="*/ f104 1 1200"/>
                                <a:gd name="f143" fmla="*/ f105 1 778"/>
                                <a:gd name="f144" fmla="*/ f106 1 1200"/>
                                <a:gd name="f145" fmla="*/ f107 1 778"/>
                                <a:gd name="f146" fmla="*/ f108 1 1200"/>
                                <a:gd name="f147" fmla="*/ f109 1 1200"/>
                                <a:gd name="f148" fmla="*/ f110 1 1200"/>
                                <a:gd name="f149" fmla="*/ f111 1 1200"/>
                                <a:gd name="f150" fmla="*/ f112 1 778"/>
                                <a:gd name="f151" fmla="*/ f113 1 1200"/>
                                <a:gd name="f152" fmla="*/ f114 1 778"/>
                                <a:gd name="f153" fmla="*/ f115 1 1200"/>
                                <a:gd name="f154" fmla="*/ f116 1 1200"/>
                                <a:gd name="f155" fmla="*/ f117 1 778"/>
                                <a:gd name="f156" fmla="*/ f118 1 1200"/>
                                <a:gd name="f157" fmla="*/ f119 1 1200"/>
                                <a:gd name="f158" fmla="*/ f120 1 778"/>
                                <a:gd name="f159" fmla="*/ f121 1 1200"/>
                                <a:gd name="f160" fmla="*/ 0 1 f83"/>
                                <a:gd name="f161" fmla="*/ f6 1 f83"/>
                                <a:gd name="f162" fmla="*/ 0 1 f84"/>
                                <a:gd name="f163" fmla="*/ f7 1 f84"/>
                                <a:gd name="f164" fmla="+- f122 0 f1"/>
                                <a:gd name="f165" fmla="*/ f123 1 f83"/>
                                <a:gd name="f166" fmla="*/ f124 1 f84"/>
                                <a:gd name="f167" fmla="*/ f125 1 f83"/>
                                <a:gd name="f168" fmla="*/ f126 1 f83"/>
                                <a:gd name="f169" fmla="*/ f127 1 f84"/>
                                <a:gd name="f170" fmla="*/ f128 1 f83"/>
                                <a:gd name="f171" fmla="*/ f129 1 f84"/>
                                <a:gd name="f172" fmla="*/ f130 1 f84"/>
                                <a:gd name="f173" fmla="*/ f131 1 f83"/>
                                <a:gd name="f174" fmla="*/ f132 1 f84"/>
                                <a:gd name="f175" fmla="*/ f133 1 f84"/>
                                <a:gd name="f176" fmla="*/ f134 1 f83"/>
                                <a:gd name="f177" fmla="*/ f135 1 f84"/>
                                <a:gd name="f178" fmla="*/ f136 1 f84"/>
                                <a:gd name="f179" fmla="*/ f137 1 f84"/>
                                <a:gd name="f180" fmla="*/ f138 1 f84"/>
                                <a:gd name="f181" fmla="*/ f139 1 f84"/>
                                <a:gd name="f182" fmla="*/ f140 1 f84"/>
                                <a:gd name="f183" fmla="*/ f141 1 f83"/>
                                <a:gd name="f184" fmla="*/ f142 1 f83"/>
                                <a:gd name="f185" fmla="*/ f143 1 f84"/>
                                <a:gd name="f186" fmla="*/ f144 1 f83"/>
                                <a:gd name="f187" fmla="*/ f145 1 f84"/>
                                <a:gd name="f188" fmla="*/ f146 1 f83"/>
                                <a:gd name="f189" fmla="*/ f147 1 f83"/>
                                <a:gd name="f190" fmla="*/ f148 1 f83"/>
                                <a:gd name="f191" fmla="*/ f149 1 f83"/>
                                <a:gd name="f192" fmla="*/ f150 1 f84"/>
                                <a:gd name="f193" fmla="*/ f151 1 f83"/>
                                <a:gd name="f194" fmla="*/ f152 1 f84"/>
                                <a:gd name="f195" fmla="*/ f153 1 f83"/>
                                <a:gd name="f196" fmla="*/ f154 1 f83"/>
                                <a:gd name="f197" fmla="*/ f155 1 f84"/>
                                <a:gd name="f198" fmla="*/ f156 1 f83"/>
                                <a:gd name="f199" fmla="*/ f157 1 f83"/>
                                <a:gd name="f200" fmla="*/ f158 1 f84"/>
                                <a:gd name="f201" fmla="*/ f159 1 f83"/>
                                <a:gd name="f202" fmla="*/ f160 f59 1"/>
                                <a:gd name="f203" fmla="*/ f161 f59 1"/>
                                <a:gd name="f204" fmla="*/ f163 f60 1"/>
                                <a:gd name="f205" fmla="*/ f162 f60 1"/>
                                <a:gd name="f206" fmla="*/ f165 f59 1"/>
                                <a:gd name="f207" fmla="*/ f166 f60 1"/>
                                <a:gd name="f208" fmla="*/ f167 f59 1"/>
                                <a:gd name="f209" fmla="*/ f168 f59 1"/>
                                <a:gd name="f210" fmla="*/ f169 f60 1"/>
                                <a:gd name="f211" fmla="*/ f170 f59 1"/>
                                <a:gd name="f212" fmla="*/ f171 f60 1"/>
                                <a:gd name="f213" fmla="*/ f172 f60 1"/>
                                <a:gd name="f214" fmla="*/ f173 f59 1"/>
                                <a:gd name="f215" fmla="*/ f174 f60 1"/>
                                <a:gd name="f216" fmla="*/ f175 f60 1"/>
                                <a:gd name="f217" fmla="*/ f176 f59 1"/>
                                <a:gd name="f218" fmla="*/ f177 f60 1"/>
                                <a:gd name="f219" fmla="*/ f178 f60 1"/>
                                <a:gd name="f220" fmla="*/ f179 f60 1"/>
                                <a:gd name="f221" fmla="*/ f180 f60 1"/>
                                <a:gd name="f222" fmla="*/ f181 f60 1"/>
                                <a:gd name="f223" fmla="*/ f182 f60 1"/>
                                <a:gd name="f224" fmla="*/ f183 f59 1"/>
                                <a:gd name="f225" fmla="*/ f184 f59 1"/>
                                <a:gd name="f226" fmla="*/ f185 f60 1"/>
                                <a:gd name="f227" fmla="*/ f186 f59 1"/>
                                <a:gd name="f228" fmla="*/ f187 f60 1"/>
                                <a:gd name="f229" fmla="*/ f188 f59 1"/>
                                <a:gd name="f230" fmla="*/ f189 f59 1"/>
                                <a:gd name="f231" fmla="*/ f190 f59 1"/>
                                <a:gd name="f232" fmla="*/ f191 f59 1"/>
                                <a:gd name="f233" fmla="*/ f192 f60 1"/>
                                <a:gd name="f234" fmla="*/ f193 f59 1"/>
                                <a:gd name="f235" fmla="*/ f194 f60 1"/>
                                <a:gd name="f236" fmla="*/ f195 f59 1"/>
                                <a:gd name="f237" fmla="*/ f196 f59 1"/>
                                <a:gd name="f238" fmla="*/ f197 f60 1"/>
                                <a:gd name="f239" fmla="*/ f198 f59 1"/>
                                <a:gd name="f240" fmla="*/ f199 f59 1"/>
                                <a:gd name="f241" fmla="*/ f200 f60 1"/>
                                <a:gd name="f242" fmla="*/ f201 f5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64">
                                  <a:pos x="f206" y="f207"/>
                                </a:cxn>
                                <a:cxn ang="f164">
                                  <a:pos x="f208" y="f207"/>
                                </a:cxn>
                                <a:cxn ang="f164">
                                  <a:pos x="f209" y="f210"/>
                                </a:cxn>
                                <a:cxn ang="f164">
                                  <a:pos x="f211" y="f212"/>
                                </a:cxn>
                                <a:cxn ang="f164">
                                  <a:pos x="f211" y="f213"/>
                                </a:cxn>
                                <a:cxn ang="f164">
                                  <a:pos x="f214" y="f215"/>
                                </a:cxn>
                                <a:cxn ang="f164">
                                  <a:pos x="f214" y="f216"/>
                                </a:cxn>
                                <a:cxn ang="f164">
                                  <a:pos x="f217" y="f218"/>
                                </a:cxn>
                                <a:cxn ang="f164">
                                  <a:pos x="f217" y="f219"/>
                                </a:cxn>
                                <a:cxn ang="f164">
                                  <a:pos x="f214" y="f220"/>
                                </a:cxn>
                                <a:cxn ang="f164">
                                  <a:pos x="f214" y="f221"/>
                                </a:cxn>
                                <a:cxn ang="f164">
                                  <a:pos x="f211" y="f222"/>
                                </a:cxn>
                                <a:cxn ang="f164">
                                  <a:pos x="f211" y="f223"/>
                                </a:cxn>
                                <a:cxn ang="f164">
                                  <a:pos x="f224" y="f223"/>
                                </a:cxn>
                                <a:cxn ang="f164">
                                  <a:pos x="f225" y="f226"/>
                                </a:cxn>
                                <a:cxn ang="f164">
                                  <a:pos x="f227" y="f228"/>
                                </a:cxn>
                                <a:cxn ang="f164">
                                  <a:pos x="f229" y="f228"/>
                                </a:cxn>
                                <a:cxn ang="f164">
                                  <a:pos x="f230" y="f220"/>
                                </a:cxn>
                                <a:cxn ang="f164">
                                  <a:pos x="f231" y="f220"/>
                                </a:cxn>
                                <a:cxn ang="f164">
                                  <a:pos x="f232" y="f233"/>
                                </a:cxn>
                                <a:cxn ang="f164">
                                  <a:pos x="f234" y="f233"/>
                                </a:cxn>
                                <a:cxn ang="f164">
                                  <a:pos x="f234" y="f235"/>
                                </a:cxn>
                                <a:cxn ang="f164">
                                  <a:pos x="f232" y="f235"/>
                                </a:cxn>
                                <a:cxn ang="f164">
                                  <a:pos x="f236" y="f215"/>
                                </a:cxn>
                                <a:cxn ang="f164">
                                  <a:pos x="f230" y="f215"/>
                                </a:cxn>
                                <a:cxn ang="f164">
                                  <a:pos x="f237" y="f238"/>
                                </a:cxn>
                                <a:cxn ang="f164">
                                  <a:pos x="f239" y="f238"/>
                                </a:cxn>
                                <a:cxn ang="f164">
                                  <a:pos x="f240" y="f241"/>
                                </a:cxn>
                                <a:cxn ang="f164">
                                  <a:pos x="f242" y="f241"/>
                                </a:cxn>
                                <a:cxn ang="f164">
                                  <a:pos x="f206" y="f207"/>
                                </a:cxn>
                              </a:cxnLst>
                              <a:rect l="f202" t="f205" r="f203" b="f204"/>
                              <a:pathLst>
                                <a:path w="1200" h="778">
                                  <a:moveTo>
                                    <a:pt x="f27" y="f28"/>
                                  </a:move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2" y="f34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35" y="f37"/>
                                  </a:lnTo>
                                  <a:lnTo>
                                    <a:pt x="f5" y="f38"/>
                                  </a:lnTo>
                                  <a:lnTo>
                                    <a:pt x="f5" y="f39"/>
                                  </a:lnTo>
                                  <a:lnTo>
                                    <a:pt x="f35" y="f40"/>
                                  </a:lnTo>
                                  <a:lnTo>
                                    <a:pt x="f35" y="f41"/>
                                  </a:lnTo>
                                  <a:lnTo>
                                    <a:pt x="f32" y="f42"/>
                                  </a:lnTo>
                                  <a:lnTo>
                                    <a:pt x="f32" y="f43"/>
                                  </a:lnTo>
                                  <a:lnTo>
                                    <a:pt x="f31" y="f43"/>
                                  </a:lnTo>
                                  <a:lnTo>
                                    <a:pt x="f33" y="f44"/>
                                  </a:lnTo>
                                  <a:lnTo>
                                    <a:pt x="f45" y="f46"/>
                                  </a:lnTo>
                                  <a:lnTo>
                                    <a:pt x="f47" y="f46"/>
                                  </a:lnTo>
                                  <a:lnTo>
                                    <a:pt x="f28" y="f40"/>
                                  </a:lnTo>
                                  <a:lnTo>
                                    <a:pt x="f48" y="f40"/>
                                  </a:lnTo>
                                  <a:lnTo>
                                    <a:pt x="f49" y="f50"/>
                                  </a:lnTo>
                                  <a:lnTo>
                                    <a:pt x="f51" y="f50"/>
                                  </a:lnTo>
                                  <a:lnTo>
                                    <a:pt x="f51" y="f52"/>
                                  </a:lnTo>
                                  <a:lnTo>
                                    <a:pt x="f49" y="f52"/>
                                  </a:lnTo>
                                  <a:lnTo>
                                    <a:pt x="f53" y="f36"/>
                                  </a:lnTo>
                                  <a:lnTo>
                                    <a:pt x="f28" y="f36"/>
                                  </a:lnTo>
                                  <a:lnTo>
                                    <a:pt x="f54" y="f55"/>
                                  </a:lnTo>
                                  <a:lnTo>
                                    <a:pt x="f56" y="f55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57" y="f56"/>
                                  </a:lnTo>
                                  <a:lnTo>
                                    <a:pt x="f27" y="f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8" name="Freeform 592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17 0"/>
                                <a:gd name="f9" fmla="+- 0 8415 0"/>
                                <a:gd name="f10" fmla="+- 0 8414 0"/>
                                <a:gd name="f11" fmla="val 1145"/>
                                <a:gd name="f12" fmla="val 720"/>
                                <a:gd name="f13" fmla="val 1143"/>
                                <a:gd name="f14" fmla="val 721"/>
                                <a:gd name="f15" fmla="val 1142"/>
                                <a:gd name="f16" fmla="val 723"/>
                                <a:gd name="f17" fmla="+- 0 0 0"/>
                                <a:gd name="f18" fmla="*/ f3 1 1200"/>
                                <a:gd name="f19" fmla="*/ f4 1 778"/>
                                <a:gd name="f20" fmla="+- f8 0 7272"/>
                                <a:gd name="f21" fmla="+- f9 0 7272"/>
                                <a:gd name="f22" fmla="+- f10 0 7272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8"/>
                                <a:gd name="f28" fmla="*/ f20 f24 1"/>
                                <a:gd name="f29" fmla="*/ 871 f23 1"/>
                                <a:gd name="f30" fmla="*/ f21 f24 1"/>
                                <a:gd name="f31" fmla="*/ 872 f23 1"/>
                                <a:gd name="f32" fmla="*/ f22 f24 1"/>
                                <a:gd name="f33" fmla="*/ 874 f23 1"/>
                                <a:gd name="f34" fmla="*/ f25 1 f2"/>
                                <a:gd name="f35" fmla="*/ f28 1 1200"/>
                                <a:gd name="f36" fmla="*/ f29 1 778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778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599" name="Freeform 591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62 0"/>
                                <a:gd name="f9" fmla="+- 0 8417 0"/>
                                <a:gd name="f10" fmla="+- 0 8414 0"/>
                                <a:gd name="f11" fmla="+- 0 8461 0"/>
                                <a:gd name="f12" fmla="val 1190"/>
                                <a:gd name="f13" fmla="val 720"/>
                                <a:gd name="f14" fmla="val 1145"/>
                                <a:gd name="f15" fmla="val 1142"/>
                                <a:gd name="f16" fmla="val 723"/>
                                <a:gd name="f17" fmla="val 1189"/>
                                <a:gd name="f18" fmla="+- 0 0 0"/>
                                <a:gd name="f19" fmla="*/ f3 1 1200"/>
                                <a:gd name="f20" fmla="*/ f4 1 778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871 f25 1"/>
                                <a:gd name="f32" fmla="*/ f22 f26 1"/>
                                <a:gd name="f33" fmla="*/ f23 f26 1"/>
                                <a:gd name="f34" fmla="*/ 874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0" name="Freeform 590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24 0"/>
                                <a:gd name="f9" fmla="+- 0 8415 0"/>
                                <a:gd name="f10" fmla="+- 0 8417 0"/>
                                <a:gd name="f11" fmla="+- 0 8462 0"/>
                                <a:gd name="f12" fmla="+- 0 8465 0"/>
                                <a:gd name="f13" fmla="+- 0 8466 0"/>
                                <a:gd name="f14" fmla="+- 0 8422 0"/>
                                <a:gd name="f15" fmla="val 1152"/>
                                <a:gd name="f16" fmla="val 711"/>
                                <a:gd name="f17" fmla="val 1143"/>
                                <a:gd name="f18" fmla="val 721"/>
                                <a:gd name="f19" fmla="val 1145"/>
                                <a:gd name="f20" fmla="val 720"/>
                                <a:gd name="f21" fmla="val 1190"/>
                                <a:gd name="f22" fmla="val 1193"/>
                                <a:gd name="f23" fmla="val 718"/>
                                <a:gd name="f24" fmla="val 1194"/>
                                <a:gd name="f25" fmla="val 715"/>
                                <a:gd name="f26" fmla="val 1150"/>
                                <a:gd name="f27" fmla="+- 0 0 0"/>
                                <a:gd name="f28" fmla="*/ f3 1 1200"/>
                                <a:gd name="f29" fmla="*/ f4 1 778"/>
                                <a:gd name="f30" fmla="+- f8 0 7272"/>
                                <a:gd name="f31" fmla="+- f9 0 7272"/>
                                <a:gd name="f32" fmla="+- f10 0 7272"/>
                                <a:gd name="f33" fmla="+- f11 0 7272"/>
                                <a:gd name="f34" fmla="+- f12 0 7272"/>
                                <a:gd name="f35" fmla="+- f13 0 7272"/>
                                <a:gd name="f36" fmla="+- f14 0 7272"/>
                                <a:gd name="f37" fmla="+- f7 0 f5"/>
                                <a:gd name="f38" fmla="+- f6 0 f5"/>
                                <a:gd name="f39" fmla="*/ f27 f0 1"/>
                                <a:gd name="f40" fmla="*/ f38 1 1200"/>
                                <a:gd name="f41" fmla="*/ f37 1 778"/>
                                <a:gd name="f42" fmla="*/ f30 f38 1"/>
                                <a:gd name="f43" fmla="*/ 862 f37 1"/>
                                <a:gd name="f44" fmla="*/ f31 f38 1"/>
                                <a:gd name="f45" fmla="*/ 872 f37 1"/>
                                <a:gd name="f46" fmla="*/ f32 f38 1"/>
                                <a:gd name="f47" fmla="*/ 871 f37 1"/>
                                <a:gd name="f48" fmla="*/ f33 f38 1"/>
                                <a:gd name="f49" fmla="*/ f34 f38 1"/>
                                <a:gd name="f50" fmla="*/ 869 f37 1"/>
                                <a:gd name="f51" fmla="*/ f35 f38 1"/>
                                <a:gd name="f52" fmla="*/ 866 f37 1"/>
                                <a:gd name="f53" fmla="*/ f36 f38 1"/>
                                <a:gd name="f54" fmla="*/ f39 1 f2"/>
                                <a:gd name="f55" fmla="*/ f42 1 1200"/>
                                <a:gd name="f56" fmla="*/ f43 1 778"/>
                                <a:gd name="f57" fmla="*/ f44 1 1200"/>
                                <a:gd name="f58" fmla="*/ f45 1 778"/>
                                <a:gd name="f59" fmla="*/ f46 1 1200"/>
                                <a:gd name="f60" fmla="*/ f47 1 778"/>
                                <a:gd name="f61" fmla="*/ f48 1 1200"/>
                                <a:gd name="f62" fmla="*/ f49 1 1200"/>
                                <a:gd name="f63" fmla="*/ f50 1 778"/>
                                <a:gd name="f64" fmla="*/ f51 1 1200"/>
                                <a:gd name="f65" fmla="*/ f52 1 778"/>
                                <a:gd name="f66" fmla="*/ f53 1 1200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1"/>
                                <a:gd name="f78" fmla="*/ f61 1 f40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9 1"/>
                                <a:gd name="f94" fmla="*/ f78 f28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3"/>
                                </a:cxn>
                                <a:cxn ang="f71">
                                  <a:pos x="f94" y="f93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1200" h="778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1" name="Freeform 589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20 0"/>
                                <a:gd name="f9" fmla="+- 0 7322 0"/>
                                <a:gd name="f10" fmla="+- 0 7324 0"/>
                                <a:gd name="f11" fmla="val 48"/>
                                <a:gd name="f12" fmla="val 711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62 f22 1"/>
                                <a:gd name="f29" fmla="*/ f20 f23 1"/>
                                <a:gd name="f30" fmla="*/ 866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2" name="Freeform 588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70 0"/>
                                <a:gd name="f9" fmla="+- 0 8429 0"/>
                                <a:gd name="f10" fmla="+- 0 8422 0"/>
                                <a:gd name="f11" fmla="+- 0 8466 0"/>
                                <a:gd name="f12" fmla="val 1198"/>
                                <a:gd name="f13" fmla="val 701"/>
                                <a:gd name="f14" fmla="val 1157"/>
                                <a:gd name="f15" fmla="val 1150"/>
                                <a:gd name="f16" fmla="val 715"/>
                                <a:gd name="f17" fmla="val 1194"/>
                                <a:gd name="f18" fmla="val 703"/>
                                <a:gd name="f19" fmla="+- 0 0 0"/>
                                <a:gd name="f20" fmla="*/ f3 1 1200"/>
                                <a:gd name="f21" fmla="*/ f4 1 778"/>
                                <a:gd name="f22" fmla="+- f8 0 7272"/>
                                <a:gd name="f23" fmla="+- f9 0 7272"/>
                                <a:gd name="f24" fmla="+- f10 0 7272"/>
                                <a:gd name="f25" fmla="+- f11 0 7272"/>
                                <a:gd name="f26" fmla="+- f7 0 f5"/>
                                <a:gd name="f27" fmla="+- f6 0 f5"/>
                                <a:gd name="f28" fmla="*/ f19 f0 1"/>
                                <a:gd name="f29" fmla="*/ f27 1 1200"/>
                                <a:gd name="f30" fmla="*/ f26 1 778"/>
                                <a:gd name="f31" fmla="*/ f22 f27 1"/>
                                <a:gd name="f32" fmla="*/ 852 f26 1"/>
                                <a:gd name="f33" fmla="*/ f23 f27 1"/>
                                <a:gd name="f34" fmla="*/ f24 f27 1"/>
                                <a:gd name="f35" fmla="*/ 866 f26 1"/>
                                <a:gd name="f36" fmla="*/ f25 f27 1"/>
                                <a:gd name="f37" fmla="*/ 854 f26 1"/>
                                <a:gd name="f38" fmla="*/ f28 1 f2"/>
                                <a:gd name="f39" fmla="*/ f31 1 1200"/>
                                <a:gd name="f40" fmla="*/ f32 1 778"/>
                                <a:gd name="f41" fmla="*/ f33 1 1200"/>
                                <a:gd name="f42" fmla="*/ f34 1 1200"/>
                                <a:gd name="f43" fmla="*/ f35 1 778"/>
                                <a:gd name="f44" fmla="*/ f36 1 1200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6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3" name="Freeform 587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16 0"/>
                                <a:gd name="f9" fmla="+- 0 7315 0"/>
                                <a:gd name="f10" fmla="+- 0 7318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852 f22 1"/>
                                <a:gd name="f29" fmla="*/ f20 f23 1"/>
                                <a:gd name="f30" fmla="*/ f21 f23 1"/>
                                <a:gd name="f31" fmla="*/ 857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4" name="Freeform 586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71 0"/>
                                <a:gd name="f9" fmla="+- 0 8431 0"/>
                                <a:gd name="f10" fmla="+- 0 8426 0"/>
                                <a:gd name="f11" fmla="+- 0 8429 0"/>
                                <a:gd name="f12" fmla="+- 0 8470 0"/>
                                <a:gd name="f13" fmla="val 1199"/>
                                <a:gd name="f14" fmla="val 691"/>
                                <a:gd name="f15" fmla="val 1159"/>
                                <a:gd name="f16" fmla="val 1154"/>
                                <a:gd name="f17" fmla="val 706"/>
                                <a:gd name="f18" fmla="val 1157"/>
                                <a:gd name="f19" fmla="val 701"/>
                                <a:gd name="f20" fmla="val 1198"/>
                                <a:gd name="f21" fmla="+- 0 0 0"/>
                                <a:gd name="f22" fmla="*/ f3 1 1200"/>
                                <a:gd name="f23" fmla="*/ f4 1 778"/>
                                <a:gd name="f24" fmla="+- f8 0 7272"/>
                                <a:gd name="f25" fmla="+- f9 0 7272"/>
                                <a:gd name="f26" fmla="+- f10 0 7272"/>
                                <a:gd name="f27" fmla="+- f11 0 7272"/>
                                <a:gd name="f28" fmla="+- f12 0 7272"/>
                                <a:gd name="f29" fmla="+- f7 0 f5"/>
                                <a:gd name="f30" fmla="+- f6 0 f5"/>
                                <a:gd name="f31" fmla="*/ f21 f0 1"/>
                                <a:gd name="f32" fmla="*/ f30 1 1200"/>
                                <a:gd name="f33" fmla="*/ f29 1 778"/>
                                <a:gd name="f34" fmla="*/ f24 f30 1"/>
                                <a:gd name="f35" fmla="*/ 842 f29 1"/>
                                <a:gd name="f36" fmla="*/ f25 f30 1"/>
                                <a:gd name="f37" fmla="*/ f26 f30 1"/>
                                <a:gd name="f38" fmla="*/ 857 f29 1"/>
                                <a:gd name="f39" fmla="*/ f27 f30 1"/>
                                <a:gd name="f40" fmla="*/ 852 f29 1"/>
                                <a:gd name="f41" fmla="*/ f28 f30 1"/>
                                <a:gd name="f42" fmla="*/ f31 1 f2"/>
                                <a:gd name="f43" fmla="*/ f34 1 1200"/>
                                <a:gd name="f44" fmla="*/ f35 1 778"/>
                                <a:gd name="f45" fmla="*/ f36 1 1200"/>
                                <a:gd name="f46" fmla="*/ f37 1 1200"/>
                                <a:gd name="f47" fmla="*/ f38 1 778"/>
                                <a:gd name="f48" fmla="*/ f39 1 1200"/>
                                <a:gd name="f49" fmla="*/ f40 1 778"/>
                                <a:gd name="f50" fmla="*/ f41 1 120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200" h="778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5" name="Freeform 585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13 0"/>
                                <a:gd name="f9" fmla="+- 0 7314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200"/>
                                <a:gd name="f16" fmla="*/ f4 1 778"/>
                                <a:gd name="f17" fmla="+- f8 0 7272"/>
                                <a:gd name="f18" fmla="+- f9 0 7272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8"/>
                                <a:gd name="f24" fmla="*/ f17 f20 1"/>
                                <a:gd name="f25" fmla="*/ 842 f19 1"/>
                                <a:gd name="f26" fmla="*/ 847 f19 1"/>
                                <a:gd name="f27" fmla="*/ f18 f20 1"/>
                                <a:gd name="f28" fmla="*/ f21 1 f2"/>
                                <a:gd name="f29" fmla="*/ f24 1 1200"/>
                                <a:gd name="f30" fmla="*/ f25 1 778"/>
                                <a:gd name="f31" fmla="*/ f26 1 778"/>
                                <a:gd name="f32" fmla="*/ f27 1 1200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8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6" name="Freeform 584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29 0"/>
                                <a:gd name="f9" fmla="+- 0 8431 0"/>
                                <a:gd name="f10" fmla="+- 0 8471 0"/>
                                <a:gd name="f11" fmla="+- 0 8472 0"/>
                                <a:gd name="f12" fmla="val 1157"/>
                                <a:gd name="f13" fmla="val 82"/>
                                <a:gd name="f14" fmla="val 1159"/>
                                <a:gd name="f15" fmla="val 96"/>
                                <a:gd name="f16" fmla="val 684"/>
                                <a:gd name="f17" fmla="val 696"/>
                                <a:gd name="f18" fmla="val 691"/>
                                <a:gd name="f19" fmla="val 1199"/>
                                <a:gd name="f20" fmla="val 91"/>
                                <a:gd name="f21" fmla="val 87"/>
                                <a:gd name="f22" fmla="+- 0 0 0"/>
                                <a:gd name="f23" fmla="*/ f3 1 1200"/>
                                <a:gd name="f24" fmla="*/ f4 1 778"/>
                                <a:gd name="f25" fmla="+- f8 0 7272"/>
                                <a:gd name="f26" fmla="+- f9 0 7272"/>
                                <a:gd name="f27" fmla="+- f10 0 7272"/>
                                <a:gd name="f28" fmla="+- f11 0 7272"/>
                                <a:gd name="f29" fmla="+- f7 0 f5"/>
                                <a:gd name="f30" fmla="+- f6 0 f5"/>
                                <a:gd name="f31" fmla="*/ f22 f0 1"/>
                                <a:gd name="f32" fmla="*/ f30 1 1200"/>
                                <a:gd name="f33" fmla="*/ f29 1 778"/>
                                <a:gd name="f34" fmla="*/ f25 f30 1"/>
                                <a:gd name="f35" fmla="*/ 233 f29 1"/>
                                <a:gd name="f36" fmla="*/ f26 f30 1"/>
                                <a:gd name="f37" fmla="*/ 247 f29 1"/>
                                <a:gd name="f38" fmla="*/ 835 f29 1"/>
                                <a:gd name="f39" fmla="*/ 847 f29 1"/>
                                <a:gd name="f40" fmla="*/ 842 f29 1"/>
                                <a:gd name="f41" fmla="*/ f27 f30 1"/>
                                <a:gd name="f42" fmla="*/ f28 f30 1"/>
                                <a:gd name="f43" fmla="*/ 242 f29 1"/>
                                <a:gd name="f44" fmla="*/ 238 f29 1"/>
                                <a:gd name="f45" fmla="*/ f31 1 f2"/>
                                <a:gd name="f46" fmla="*/ f34 1 1200"/>
                                <a:gd name="f47" fmla="*/ f35 1 778"/>
                                <a:gd name="f48" fmla="*/ f36 1 1200"/>
                                <a:gd name="f49" fmla="*/ f37 1 778"/>
                                <a:gd name="f50" fmla="*/ f38 1 778"/>
                                <a:gd name="f51" fmla="*/ f39 1 778"/>
                                <a:gd name="f52" fmla="*/ f40 1 778"/>
                                <a:gd name="f53" fmla="*/ f41 1 1200"/>
                                <a:gd name="f54" fmla="*/ f42 1 1200"/>
                                <a:gd name="f55" fmla="*/ f43 1 778"/>
                                <a:gd name="f56" fmla="*/ f44 1 778"/>
                                <a:gd name="f57" fmla="*/ 0 1 f32"/>
                                <a:gd name="f58" fmla="*/ f6 1 f32"/>
                                <a:gd name="f59" fmla="*/ 0 1 f33"/>
                                <a:gd name="f60" fmla="*/ f7 1 f33"/>
                                <a:gd name="f61" fmla="+- f45 0 f1"/>
                                <a:gd name="f62" fmla="*/ f46 1 f32"/>
                                <a:gd name="f63" fmla="*/ f47 1 f33"/>
                                <a:gd name="f64" fmla="*/ f48 1 f32"/>
                                <a:gd name="f65" fmla="*/ f49 1 f33"/>
                                <a:gd name="f66" fmla="*/ f50 1 f33"/>
                                <a:gd name="f67" fmla="*/ f51 1 f33"/>
                                <a:gd name="f68" fmla="*/ f52 1 f33"/>
                                <a:gd name="f69" fmla="*/ f53 1 f32"/>
                                <a:gd name="f70" fmla="*/ f54 1 f32"/>
                                <a:gd name="f71" fmla="*/ f55 1 f33"/>
                                <a:gd name="f72" fmla="*/ f56 1 f33"/>
                                <a:gd name="f73" fmla="*/ f57 f23 1"/>
                                <a:gd name="f74" fmla="*/ f58 f23 1"/>
                                <a:gd name="f75" fmla="*/ f60 f24 1"/>
                                <a:gd name="f76" fmla="*/ f59 f24 1"/>
                                <a:gd name="f77" fmla="*/ f62 f23 1"/>
                                <a:gd name="f78" fmla="*/ f63 f24 1"/>
                                <a:gd name="f79" fmla="*/ f64 f23 1"/>
                                <a:gd name="f80" fmla="*/ f65 f24 1"/>
                                <a:gd name="f81" fmla="*/ f66 f24 1"/>
                                <a:gd name="f82" fmla="*/ f67 f24 1"/>
                                <a:gd name="f83" fmla="*/ f68 f24 1"/>
                                <a:gd name="f84" fmla="*/ f69 f23 1"/>
                                <a:gd name="f85" fmla="*/ f70 f23 1"/>
                                <a:gd name="f86" fmla="*/ f71 f24 1"/>
                                <a:gd name="f87" fmla="*/ f72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7" y="f78"/>
                                </a:cxn>
                                <a:cxn ang="f61">
                                  <a:pos x="f79" y="f80"/>
                                </a:cxn>
                                <a:cxn ang="f61">
                                  <a:pos x="f79" y="f81"/>
                                </a:cxn>
                                <a:cxn ang="f61">
                                  <a:pos x="f77" y="f82"/>
                                </a:cxn>
                                <a:cxn ang="f61">
                                  <a:pos x="f79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5" y="f81"/>
                                </a:cxn>
                                <a:cxn ang="f61">
                                  <a:pos x="f85" y="f86"/>
                                </a:cxn>
                                <a:cxn ang="f61">
                                  <a:pos x="f84" y="f87"/>
                                </a:cxn>
                                <a:cxn ang="f61">
                                  <a:pos x="f79" y="f87"/>
                                </a:cxn>
                                <a:cxn ang="f61">
                                  <a:pos x="f77" y="f78"/>
                                </a:cxn>
                              </a:cxnLst>
                              <a:rect l="f73" t="f76" r="f74" b="f75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4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4" y="f21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7" name="Freeform 583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14 0"/>
                                <a:gd name="f9" fmla="+- 0 7313 0"/>
                                <a:gd name="f10" fmla="val 42"/>
                                <a:gd name="f11" fmla="val 82"/>
                                <a:gd name="f12" fmla="val 41"/>
                                <a:gd name="f13" fmla="val 87"/>
                                <a:gd name="f14" fmla="+- 0 0 0"/>
                                <a:gd name="f15" fmla="*/ f3 1 1200"/>
                                <a:gd name="f16" fmla="*/ f4 1 778"/>
                                <a:gd name="f17" fmla="+- f8 0 7272"/>
                                <a:gd name="f18" fmla="+- f9 0 7272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8"/>
                                <a:gd name="f24" fmla="*/ f17 f20 1"/>
                                <a:gd name="f25" fmla="*/ 233 f19 1"/>
                                <a:gd name="f26" fmla="*/ f18 f20 1"/>
                                <a:gd name="f27" fmla="*/ 238 f19 1"/>
                                <a:gd name="f28" fmla="*/ f21 1 f2"/>
                                <a:gd name="f29" fmla="*/ f24 1 1200"/>
                                <a:gd name="f30" fmla="*/ f25 1 778"/>
                                <a:gd name="f31" fmla="*/ f26 1 1200"/>
                                <a:gd name="f32" fmla="*/ f27 1 778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8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8" name="Freeform 582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26 0"/>
                                <a:gd name="f9" fmla="+- 0 8431 0"/>
                                <a:gd name="f10" fmla="+- 0 8471 0"/>
                                <a:gd name="f11" fmla="+- 0 8470 0"/>
                                <a:gd name="f12" fmla="+- 0 8429 0"/>
                                <a:gd name="f13" fmla="val 1154"/>
                                <a:gd name="f14" fmla="val 72"/>
                                <a:gd name="f15" fmla="val 1159"/>
                                <a:gd name="f16" fmla="val 87"/>
                                <a:gd name="f17" fmla="val 1199"/>
                                <a:gd name="f18" fmla="val 1198"/>
                                <a:gd name="f19" fmla="val 77"/>
                                <a:gd name="f20" fmla="val 75"/>
                                <a:gd name="f21" fmla="val 1157"/>
                                <a:gd name="f22" fmla="+- 0 0 0"/>
                                <a:gd name="f23" fmla="*/ f3 1 1200"/>
                                <a:gd name="f24" fmla="*/ f4 1 778"/>
                                <a:gd name="f25" fmla="+- f8 0 7272"/>
                                <a:gd name="f26" fmla="+- f9 0 7272"/>
                                <a:gd name="f27" fmla="+- f10 0 7272"/>
                                <a:gd name="f28" fmla="+- f11 0 7272"/>
                                <a:gd name="f29" fmla="+- f12 0 7272"/>
                                <a:gd name="f30" fmla="+- f7 0 f5"/>
                                <a:gd name="f31" fmla="+- f6 0 f5"/>
                                <a:gd name="f32" fmla="*/ f22 f0 1"/>
                                <a:gd name="f33" fmla="*/ f31 1 1200"/>
                                <a:gd name="f34" fmla="*/ f30 1 778"/>
                                <a:gd name="f35" fmla="*/ f25 f31 1"/>
                                <a:gd name="f36" fmla="*/ 223 f30 1"/>
                                <a:gd name="f37" fmla="*/ f26 f31 1"/>
                                <a:gd name="f38" fmla="*/ 238 f30 1"/>
                                <a:gd name="f39" fmla="*/ f27 f31 1"/>
                                <a:gd name="f40" fmla="*/ f28 f31 1"/>
                                <a:gd name="f41" fmla="*/ 228 f30 1"/>
                                <a:gd name="f42" fmla="*/ 226 f30 1"/>
                                <a:gd name="f43" fmla="*/ f29 f31 1"/>
                                <a:gd name="f44" fmla="*/ f32 1 f2"/>
                                <a:gd name="f45" fmla="*/ f35 1 1200"/>
                                <a:gd name="f46" fmla="*/ f36 1 778"/>
                                <a:gd name="f47" fmla="*/ f37 1 1200"/>
                                <a:gd name="f48" fmla="*/ f38 1 778"/>
                                <a:gd name="f49" fmla="*/ f39 1 1200"/>
                                <a:gd name="f50" fmla="*/ f40 1 1200"/>
                                <a:gd name="f51" fmla="*/ f41 1 778"/>
                                <a:gd name="f52" fmla="*/ f42 1 778"/>
                                <a:gd name="f53" fmla="*/ f43 1 1200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4"/>
                                <a:gd name="f63" fmla="*/ f49 1 f33"/>
                                <a:gd name="f64" fmla="*/ f50 1 f33"/>
                                <a:gd name="f65" fmla="*/ f51 1 f34"/>
                                <a:gd name="f66" fmla="*/ f52 1 f34"/>
                                <a:gd name="f67" fmla="*/ f53 1 f33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4 1"/>
                                <a:gd name="f76" fmla="*/ f63 f23 1"/>
                                <a:gd name="f77" fmla="*/ f64 f23 1"/>
                                <a:gd name="f78" fmla="*/ f65 f24 1"/>
                                <a:gd name="f79" fmla="*/ f66 f24 1"/>
                                <a:gd name="f80" fmla="*/ f67 f2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5"/>
                                </a:cxn>
                                <a:cxn ang="f58">
                                  <a:pos x="f76" y="f75"/>
                                </a:cxn>
                                <a:cxn ang="f58">
                                  <a:pos x="f77" y="f78"/>
                                </a:cxn>
                                <a:cxn ang="f58">
                                  <a:pos x="f77" y="f79"/>
                                </a:cxn>
                                <a:cxn ang="f58">
                                  <a:pos x="f80" y="f79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1200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18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9" name="Freeform 581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18 0"/>
                                <a:gd name="f9" fmla="+- 0 7315 0"/>
                                <a:gd name="f10" fmla="+- 0 7317 0"/>
                                <a:gd name="f11" fmla="val 46"/>
                                <a:gd name="f12" fmla="val 72"/>
                                <a:gd name="f13" fmla="val 43"/>
                                <a:gd name="f14" fmla="val 75"/>
                                <a:gd name="f15" fmla="val 45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223 f22 1"/>
                                <a:gd name="f29" fmla="*/ f20 f23 1"/>
                                <a:gd name="f30" fmla="*/ 226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0" name="Freeform 580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22 0"/>
                                <a:gd name="f9" fmla="+- 0 8429 0"/>
                                <a:gd name="f10" fmla="+- 0 8470 0"/>
                                <a:gd name="f11" fmla="+- 0 8466 0"/>
                                <a:gd name="f12" fmla="+- 0 8424 0"/>
                                <a:gd name="f13" fmla="val 1150"/>
                                <a:gd name="f14" fmla="val 63"/>
                                <a:gd name="f15" fmla="val 1157"/>
                                <a:gd name="f16" fmla="val 75"/>
                                <a:gd name="f17" fmla="val 1198"/>
                                <a:gd name="f18" fmla="val 1194"/>
                                <a:gd name="f19" fmla="val 65"/>
                                <a:gd name="f20" fmla="val 1152"/>
                                <a:gd name="f21" fmla="+- 0 0 0"/>
                                <a:gd name="f22" fmla="*/ f3 1 1200"/>
                                <a:gd name="f23" fmla="*/ f4 1 778"/>
                                <a:gd name="f24" fmla="+- f8 0 7272"/>
                                <a:gd name="f25" fmla="+- f9 0 7272"/>
                                <a:gd name="f26" fmla="+- f10 0 7272"/>
                                <a:gd name="f27" fmla="+- f11 0 7272"/>
                                <a:gd name="f28" fmla="+- f12 0 7272"/>
                                <a:gd name="f29" fmla="+- f7 0 f5"/>
                                <a:gd name="f30" fmla="+- f6 0 f5"/>
                                <a:gd name="f31" fmla="*/ f21 f0 1"/>
                                <a:gd name="f32" fmla="*/ f30 1 1200"/>
                                <a:gd name="f33" fmla="*/ f29 1 778"/>
                                <a:gd name="f34" fmla="*/ f24 f30 1"/>
                                <a:gd name="f35" fmla="*/ 214 f29 1"/>
                                <a:gd name="f36" fmla="*/ f25 f30 1"/>
                                <a:gd name="f37" fmla="*/ 226 f29 1"/>
                                <a:gd name="f38" fmla="*/ f26 f30 1"/>
                                <a:gd name="f39" fmla="*/ f27 f30 1"/>
                                <a:gd name="f40" fmla="*/ 216 f29 1"/>
                                <a:gd name="f41" fmla="*/ f28 f30 1"/>
                                <a:gd name="f42" fmla="*/ f31 1 f2"/>
                                <a:gd name="f43" fmla="*/ f34 1 1200"/>
                                <a:gd name="f44" fmla="*/ f35 1 778"/>
                                <a:gd name="f45" fmla="*/ f36 1 1200"/>
                                <a:gd name="f46" fmla="*/ f37 1 778"/>
                                <a:gd name="f47" fmla="*/ f38 1 1200"/>
                                <a:gd name="f48" fmla="*/ f39 1 1200"/>
                                <a:gd name="f49" fmla="*/ f40 1 778"/>
                                <a:gd name="f50" fmla="*/ f41 1 120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3"/>
                                <a:gd name="f60" fmla="*/ f47 1 f32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3 1"/>
                                <a:gd name="f72" fmla="*/ f60 f22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71"/>
                                </a:cxn>
                                <a:cxn ang="f55">
                                  <a:pos x="f72" y="f71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200" h="778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1" name="Freeform 579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22 0"/>
                                <a:gd name="f9" fmla="+- 0 7320 0"/>
                                <a:gd name="f10" fmla="+- 0 7321 0"/>
                                <a:gd name="f11" fmla="val 50"/>
                                <a:gd name="f12" fmla="val 63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214 f22 1"/>
                                <a:gd name="f29" fmla="*/ f20 f23 1"/>
                                <a:gd name="f30" fmla="*/ 216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778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2" name="Freeform 578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58 0"/>
                                <a:gd name="f9" fmla="+- 0 8407 0"/>
                                <a:gd name="f10" fmla="+- 0 8424 0"/>
                                <a:gd name="f11" fmla="+- 0 8466 0"/>
                                <a:gd name="f12" fmla="+- 0 8465 0"/>
                                <a:gd name="f13" fmla="+- 0 8462 0"/>
                                <a:gd name="f14" fmla="val 1186"/>
                                <a:gd name="f15" fmla="val 48"/>
                                <a:gd name="f16" fmla="val 1135"/>
                                <a:gd name="f17" fmla="val 1152"/>
                                <a:gd name="f18" fmla="val 65"/>
                                <a:gd name="f19" fmla="val 1194"/>
                                <a:gd name="f20" fmla="val 1193"/>
                                <a:gd name="f21" fmla="val 60"/>
                                <a:gd name="f22" fmla="val 58"/>
                                <a:gd name="f23" fmla="val 1190"/>
                                <a:gd name="f24" fmla="val 55"/>
                                <a:gd name="f25" fmla="+- 0 0 0"/>
                                <a:gd name="f26" fmla="*/ f3 1 1200"/>
                                <a:gd name="f27" fmla="*/ f4 1 778"/>
                                <a:gd name="f28" fmla="+- f8 0 7272"/>
                                <a:gd name="f29" fmla="+- f9 0 7272"/>
                                <a:gd name="f30" fmla="+- f10 0 7272"/>
                                <a:gd name="f31" fmla="+- f11 0 7272"/>
                                <a:gd name="f32" fmla="+- f12 0 7272"/>
                                <a:gd name="f33" fmla="+- f13 0 7272"/>
                                <a:gd name="f34" fmla="+- f7 0 f5"/>
                                <a:gd name="f35" fmla="+- f6 0 f5"/>
                                <a:gd name="f36" fmla="*/ f25 f0 1"/>
                                <a:gd name="f37" fmla="*/ f35 1 1200"/>
                                <a:gd name="f38" fmla="*/ f34 1 778"/>
                                <a:gd name="f39" fmla="*/ f28 f35 1"/>
                                <a:gd name="f40" fmla="*/ 199 f34 1"/>
                                <a:gd name="f41" fmla="*/ f29 f35 1"/>
                                <a:gd name="f42" fmla="*/ f30 f35 1"/>
                                <a:gd name="f43" fmla="*/ 216 f34 1"/>
                                <a:gd name="f44" fmla="*/ f31 f35 1"/>
                                <a:gd name="f45" fmla="*/ f32 f35 1"/>
                                <a:gd name="f46" fmla="*/ 211 f34 1"/>
                                <a:gd name="f47" fmla="*/ 209 f34 1"/>
                                <a:gd name="f48" fmla="*/ f33 f35 1"/>
                                <a:gd name="f49" fmla="*/ 206 f34 1"/>
                                <a:gd name="f50" fmla="*/ f36 1 f2"/>
                                <a:gd name="f51" fmla="*/ f39 1 1200"/>
                                <a:gd name="f52" fmla="*/ f40 1 778"/>
                                <a:gd name="f53" fmla="*/ f41 1 1200"/>
                                <a:gd name="f54" fmla="*/ f42 1 1200"/>
                                <a:gd name="f55" fmla="*/ f43 1 778"/>
                                <a:gd name="f56" fmla="*/ f44 1 1200"/>
                                <a:gd name="f57" fmla="*/ f45 1 1200"/>
                                <a:gd name="f58" fmla="*/ f46 1 778"/>
                                <a:gd name="f59" fmla="*/ f47 1 778"/>
                                <a:gd name="f60" fmla="*/ f48 1 1200"/>
                                <a:gd name="f61" fmla="*/ f49 1 778"/>
                                <a:gd name="f62" fmla="*/ 0 1 f37"/>
                                <a:gd name="f63" fmla="*/ f6 1 f37"/>
                                <a:gd name="f64" fmla="*/ 0 1 f38"/>
                                <a:gd name="f65" fmla="*/ f7 1 f38"/>
                                <a:gd name="f66" fmla="+- f50 0 f1"/>
                                <a:gd name="f67" fmla="*/ f51 1 f37"/>
                                <a:gd name="f68" fmla="*/ f52 1 f38"/>
                                <a:gd name="f69" fmla="*/ f53 1 f37"/>
                                <a:gd name="f70" fmla="*/ f54 1 f37"/>
                                <a:gd name="f71" fmla="*/ f55 1 f38"/>
                                <a:gd name="f72" fmla="*/ f56 1 f37"/>
                                <a:gd name="f73" fmla="*/ f57 1 f37"/>
                                <a:gd name="f74" fmla="*/ f58 1 f38"/>
                                <a:gd name="f75" fmla="*/ f59 1 f38"/>
                                <a:gd name="f76" fmla="*/ f60 1 f37"/>
                                <a:gd name="f77" fmla="*/ f61 1 f38"/>
                                <a:gd name="f78" fmla="*/ f62 f26 1"/>
                                <a:gd name="f79" fmla="*/ f63 f26 1"/>
                                <a:gd name="f80" fmla="*/ f65 f27 1"/>
                                <a:gd name="f81" fmla="*/ f64 f27 1"/>
                                <a:gd name="f82" fmla="*/ f67 f26 1"/>
                                <a:gd name="f83" fmla="*/ f68 f27 1"/>
                                <a:gd name="f84" fmla="*/ f69 f26 1"/>
                                <a:gd name="f85" fmla="*/ f70 f26 1"/>
                                <a:gd name="f86" fmla="*/ f71 f27 1"/>
                                <a:gd name="f87" fmla="*/ f72 f26 1"/>
                                <a:gd name="f88" fmla="*/ f73 f26 1"/>
                                <a:gd name="f89" fmla="*/ f74 f27 1"/>
                                <a:gd name="f90" fmla="*/ f75 f27 1"/>
                                <a:gd name="f91" fmla="*/ f76 f26 1"/>
                                <a:gd name="f92" fmla="*/ f77 f2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6">
                                  <a:pos x="f82" y="f83"/>
                                </a:cxn>
                                <a:cxn ang="f66">
                                  <a:pos x="f84" y="f83"/>
                                </a:cxn>
                                <a:cxn ang="f66">
                                  <a:pos x="f85" y="f86"/>
                                </a:cxn>
                                <a:cxn ang="f66">
                                  <a:pos x="f87" y="f86"/>
                                </a:cxn>
                                <a:cxn ang="f66">
                                  <a:pos x="f88" y="f89"/>
                                </a:cxn>
                                <a:cxn ang="f66">
                                  <a:pos x="f88" y="f90"/>
                                </a:cxn>
                                <a:cxn ang="f66">
                                  <a:pos x="f91" y="f90"/>
                                </a:cxn>
                                <a:cxn ang="f66">
                                  <a:pos x="f91" y="f92"/>
                                </a:cxn>
                                <a:cxn ang="f66">
                                  <a:pos x="f82" y="f83"/>
                                </a:cxn>
                              </a:cxnLst>
                              <a:rect l="f78" t="f81" r="f79" b="f80"/>
                              <a:pathLst>
                                <a:path w="1200" h="778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0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23" y="f24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3" name="Freeform 577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38 0"/>
                                <a:gd name="f9" fmla="+- 0 7337 0"/>
                                <a:gd name="f10" fmla="+- 0 7334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1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199 f22 1"/>
                                <a:gd name="f29" fmla="*/ f20 f23 1"/>
                                <a:gd name="f30" fmla="*/ f21 f23 1"/>
                                <a:gd name="f31" fmla="*/ 202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4" name="Freeform 576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55 0"/>
                                <a:gd name="f9" fmla="+- 0 8398 0"/>
                                <a:gd name="f10" fmla="+- 0 8410 0"/>
                                <a:gd name="f11" fmla="+- 0 8407 0"/>
                                <a:gd name="f12" fmla="+- 0 8458 0"/>
                                <a:gd name="f13" fmla="val 1183"/>
                                <a:gd name="f14" fmla="val 43"/>
                                <a:gd name="f15" fmla="val 1126"/>
                                <a:gd name="f16" fmla="val 1138"/>
                                <a:gd name="f17" fmla="val 51"/>
                                <a:gd name="f18" fmla="val 1135"/>
                                <a:gd name="f19" fmla="val 48"/>
                                <a:gd name="f20" fmla="val 1186"/>
                                <a:gd name="f21" fmla="+- 0 0 0"/>
                                <a:gd name="f22" fmla="*/ f3 1 1200"/>
                                <a:gd name="f23" fmla="*/ f4 1 778"/>
                                <a:gd name="f24" fmla="+- f8 0 7272"/>
                                <a:gd name="f25" fmla="+- f9 0 7272"/>
                                <a:gd name="f26" fmla="+- f10 0 7272"/>
                                <a:gd name="f27" fmla="+- f11 0 7272"/>
                                <a:gd name="f28" fmla="+- f12 0 7272"/>
                                <a:gd name="f29" fmla="+- f7 0 f5"/>
                                <a:gd name="f30" fmla="+- f6 0 f5"/>
                                <a:gd name="f31" fmla="*/ f21 f0 1"/>
                                <a:gd name="f32" fmla="*/ f30 1 1200"/>
                                <a:gd name="f33" fmla="*/ f29 1 778"/>
                                <a:gd name="f34" fmla="*/ f24 f30 1"/>
                                <a:gd name="f35" fmla="*/ 194 f29 1"/>
                                <a:gd name="f36" fmla="*/ f25 f30 1"/>
                                <a:gd name="f37" fmla="*/ f26 f30 1"/>
                                <a:gd name="f38" fmla="*/ 202 f29 1"/>
                                <a:gd name="f39" fmla="*/ f27 f30 1"/>
                                <a:gd name="f40" fmla="*/ 199 f29 1"/>
                                <a:gd name="f41" fmla="*/ f28 f30 1"/>
                                <a:gd name="f42" fmla="*/ f31 1 f2"/>
                                <a:gd name="f43" fmla="*/ f34 1 1200"/>
                                <a:gd name="f44" fmla="*/ f35 1 778"/>
                                <a:gd name="f45" fmla="*/ f36 1 1200"/>
                                <a:gd name="f46" fmla="*/ f37 1 1200"/>
                                <a:gd name="f47" fmla="*/ f38 1 778"/>
                                <a:gd name="f48" fmla="*/ f39 1 1200"/>
                                <a:gd name="f49" fmla="*/ f40 1 778"/>
                                <a:gd name="f50" fmla="*/ f41 1 120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200" h="778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5" name="Freeform 575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31 0"/>
                                <a:gd name="f9" fmla="+- 0 7313 0"/>
                                <a:gd name="f10" fmla="+- 0 7301 0"/>
                                <a:gd name="f11" fmla="+- 0 7298 0"/>
                                <a:gd name="f12" fmla="+- 0 7289 0"/>
                                <a:gd name="f13" fmla="+- 0 7346 0"/>
                                <a:gd name="f14" fmla="+- 0 7344 0"/>
                                <a:gd name="f15" fmla="+- 0 7356 0"/>
                                <a:gd name="f16" fmla="+- 0 8455 0"/>
                                <a:gd name="f17" fmla="+- 0 8446 0"/>
                                <a:gd name="f18" fmla="+- 0 8443 0"/>
                                <a:gd name="f19" fmla="val 1159"/>
                                <a:gd name="f20" fmla="val 17"/>
                                <a:gd name="f21" fmla="val 41"/>
                                <a:gd name="f22" fmla="val 29"/>
                                <a:gd name="f23" fmla="val 27"/>
                                <a:gd name="f24" fmla="val 26"/>
                                <a:gd name="f25" fmla="val 43"/>
                                <a:gd name="f26" fmla="val 74"/>
                                <a:gd name="f27" fmla="val 72"/>
                                <a:gd name="f28" fmla="val 46"/>
                                <a:gd name="f29" fmla="val 84"/>
                                <a:gd name="f30" fmla="val 1183"/>
                                <a:gd name="f31" fmla="val 1174"/>
                                <a:gd name="f32" fmla="val 1171"/>
                                <a:gd name="f33" fmla="+- 0 0 0"/>
                                <a:gd name="f34" fmla="*/ f3 1 1200"/>
                                <a:gd name="f35" fmla="*/ f4 1 778"/>
                                <a:gd name="f36" fmla="+- f8 0 7272"/>
                                <a:gd name="f37" fmla="+- f9 0 7272"/>
                                <a:gd name="f38" fmla="+- f10 0 7272"/>
                                <a:gd name="f39" fmla="+- f11 0 7272"/>
                                <a:gd name="f40" fmla="+- f12 0 7272"/>
                                <a:gd name="f41" fmla="+- f13 0 7272"/>
                                <a:gd name="f42" fmla="+- f14 0 7272"/>
                                <a:gd name="f43" fmla="+- f15 0 7272"/>
                                <a:gd name="f44" fmla="+- f16 0 7272"/>
                                <a:gd name="f45" fmla="+- f17 0 7272"/>
                                <a:gd name="f46" fmla="+- f18 0 7272"/>
                                <a:gd name="f47" fmla="+- f7 0 f5"/>
                                <a:gd name="f48" fmla="+- f6 0 f5"/>
                                <a:gd name="f49" fmla="*/ f33 f0 1"/>
                                <a:gd name="f50" fmla="*/ f48 1 1200"/>
                                <a:gd name="f51" fmla="*/ f47 1 778"/>
                                <a:gd name="f52" fmla="*/ f36 f48 1"/>
                                <a:gd name="f53" fmla="*/ 168 f47 1"/>
                                <a:gd name="f54" fmla="*/ f37 f48 1"/>
                                <a:gd name="f55" fmla="*/ f38 f48 1"/>
                                <a:gd name="f56" fmla="*/ 178 f47 1"/>
                                <a:gd name="f57" fmla="*/ f39 f48 1"/>
                                <a:gd name="f58" fmla="*/ 180 f47 1"/>
                                <a:gd name="f59" fmla="*/ f40 f48 1"/>
                                <a:gd name="f60" fmla="*/ 192 f47 1"/>
                                <a:gd name="f61" fmla="*/ 194 f47 1"/>
                                <a:gd name="f62" fmla="*/ f41 f48 1"/>
                                <a:gd name="f63" fmla="*/ f42 f48 1"/>
                                <a:gd name="f64" fmla="*/ 197 f47 1"/>
                                <a:gd name="f65" fmla="*/ f43 f48 1"/>
                                <a:gd name="f66" fmla="*/ f44 f48 1"/>
                                <a:gd name="f67" fmla="*/ f45 f48 1"/>
                                <a:gd name="f68" fmla="*/ f46 f48 1"/>
                                <a:gd name="f69" fmla="*/ f49 1 f2"/>
                                <a:gd name="f70" fmla="*/ f52 1 1200"/>
                                <a:gd name="f71" fmla="*/ f53 1 778"/>
                                <a:gd name="f72" fmla="*/ f54 1 1200"/>
                                <a:gd name="f73" fmla="*/ f55 1 1200"/>
                                <a:gd name="f74" fmla="*/ f56 1 778"/>
                                <a:gd name="f75" fmla="*/ f57 1 1200"/>
                                <a:gd name="f76" fmla="*/ f58 1 778"/>
                                <a:gd name="f77" fmla="*/ f59 1 1200"/>
                                <a:gd name="f78" fmla="*/ f60 1 778"/>
                                <a:gd name="f79" fmla="*/ f61 1 778"/>
                                <a:gd name="f80" fmla="*/ f62 1 1200"/>
                                <a:gd name="f81" fmla="*/ f63 1 1200"/>
                                <a:gd name="f82" fmla="*/ f64 1 778"/>
                                <a:gd name="f83" fmla="*/ f65 1 1200"/>
                                <a:gd name="f84" fmla="*/ f66 1 1200"/>
                                <a:gd name="f85" fmla="*/ f67 1 1200"/>
                                <a:gd name="f86" fmla="*/ f68 1 1200"/>
                                <a:gd name="f87" fmla="*/ 0 1 f50"/>
                                <a:gd name="f88" fmla="*/ f6 1 f50"/>
                                <a:gd name="f89" fmla="*/ 0 1 f51"/>
                                <a:gd name="f90" fmla="*/ f7 1 f51"/>
                                <a:gd name="f91" fmla="+- f69 0 f1"/>
                                <a:gd name="f92" fmla="*/ f70 1 f50"/>
                                <a:gd name="f93" fmla="*/ f71 1 f51"/>
                                <a:gd name="f94" fmla="*/ f72 1 f50"/>
                                <a:gd name="f95" fmla="*/ f73 1 f50"/>
                                <a:gd name="f96" fmla="*/ f74 1 f51"/>
                                <a:gd name="f97" fmla="*/ f75 1 f50"/>
                                <a:gd name="f98" fmla="*/ f76 1 f51"/>
                                <a:gd name="f99" fmla="*/ f77 1 f50"/>
                                <a:gd name="f100" fmla="*/ f78 1 f51"/>
                                <a:gd name="f101" fmla="*/ f79 1 f51"/>
                                <a:gd name="f102" fmla="*/ f80 1 f50"/>
                                <a:gd name="f103" fmla="*/ f81 1 f50"/>
                                <a:gd name="f104" fmla="*/ f82 1 f51"/>
                                <a:gd name="f105" fmla="*/ f83 1 f50"/>
                                <a:gd name="f106" fmla="*/ f84 1 f50"/>
                                <a:gd name="f107" fmla="*/ f85 1 f50"/>
                                <a:gd name="f108" fmla="*/ f86 1 f50"/>
                                <a:gd name="f109" fmla="*/ f87 f34 1"/>
                                <a:gd name="f110" fmla="*/ f88 f34 1"/>
                                <a:gd name="f111" fmla="*/ f90 f35 1"/>
                                <a:gd name="f112" fmla="*/ f89 f35 1"/>
                                <a:gd name="f113" fmla="*/ f92 f34 1"/>
                                <a:gd name="f114" fmla="*/ f93 f35 1"/>
                                <a:gd name="f115" fmla="*/ f94 f34 1"/>
                                <a:gd name="f116" fmla="*/ f95 f34 1"/>
                                <a:gd name="f117" fmla="*/ f96 f35 1"/>
                                <a:gd name="f118" fmla="*/ f97 f34 1"/>
                                <a:gd name="f119" fmla="*/ f98 f35 1"/>
                                <a:gd name="f120" fmla="*/ f99 f34 1"/>
                                <a:gd name="f121" fmla="*/ f100 f35 1"/>
                                <a:gd name="f122" fmla="*/ f101 f35 1"/>
                                <a:gd name="f123" fmla="*/ f102 f34 1"/>
                                <a:gd name="f124" fmla="*/ f103 f34 1"/>
                                <a:gd name="f125" fmla="*/ f104 f35 1"/>
                                <a:gd name="f126" fmla="*/ f105 f34 1"/>
                                <a:gd name="f127" fmla="*/ f106 f34 1"/>
                                <a:gd name="f128" fmla="*/ f107 f34 1"/>
                                <a:gd name="f129" fmla="*/ f108 f3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1">
                                  <a:pos x="f113" y="f114"/>
                                </a:cxn>
                                <a:cxn ang="f91">
                                  <a:pos x="f115" y="f114"/>
                                </a:cxn>
                                <a:cxn ang="f91">
                                  <a:pos x="f116" y="f117"/>
                                </a:cxn>
                                <a:cxn ang="f91">
                                  <a:pos x="f118" y="f119"/>
                                </a:cxn>
                                <a:cxn ang="f91">
                                  <a:pos x="f120" y="f121"/>
                                </a:cxn>
                                <a:cxn ang="f91">
                                  <a:pos x="f120" y="f122"/>
                                </a:cxn>
                                <a:cxn ang="f91">
                                  <a:pos x="f123" y="f122"/>
                                </a:cxn>
                                <a:cxn ang="f91">
                                  <a:pos x="f124" y="f125"/>
                                </a:cxn>
                                <a:cxn ang="f91">
                                  <a:pos x="f126" y="f121"/>
                                </a:cxn>
                                <a:cxn ang="f91">
                                  <a:pos x="f127" y="f121"/>
                                </a:cxn>
                                <a:cxn ang="f91">
                                  <a:pos x="f128" y="f119"/>
                                </a:cxn>
                                <a:cxn ang="f91">
                                  <a:pos x="f129" y="f119"/>
                                </a:cxn>
                                <a:cxn ang="f91">
                                  <a:pos x="f129" y="f117"/>
                                </a:cxn>
                                <a:cxn ang="f91">
                                  <a:pos x="f113" y="f114"/>
                                </a:cxn>
                              </a:cxnLst>
                              <a:rect l="f109" t="f112" r="f110" b="f111"/>
                              <a:pathLst>
                                <a:path w="1200" h="778">
                                  <a:moveTo>
                                    <a:pt x="f19" y="f20"/>
                                  </a:move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2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0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21"/>
                                  </a:lnTo>
                                  <a:lnTo>
                                    <a:pt x="f30" y="f21"/>
                                  </a:lnTo>
                                  <a:lnTo>
                                    <a:pt x="f31" y="f22"/>
                                  </a:lnTo>
                                  <a:lnTo>
                                    <a:pt x="f32" y="f22"/>
                                  </a:lnTo>
                                  <a:lnTo>
                                    <a:pt x="f32" y="f23"/>
                                  </a:lnTo>
                                  <a:lnTo>
                                    <a:pt x="f19" y="f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6" name="Freeform 574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55 0"/>
                                <a:gd name="f9" fmla="+- 0 8386 0"/>
                                <a:gd name="f10" fmla="+- 0 8400 0"/>
                                <a:gd name="f11" fmla="+- 0 8398 0"/>
                                <a:gd name="f12" fmla="val 1183"/>
                                <a:gd name="f13" fmla="val 41"/>
                                <a:gd name="f14" fmla="val 1114"/>
                                <a:gd name="f15" fmla="val 1128"/>
                                <a:gd name="f16" fmla="val 46"/>
                                <a:gd name="f17" fmla="val 1126"/>
                                <a:gd name="f18" fmla="val 43"/>
                                <a:gd name="f19" fmla="+- 0 0 0"/>
                                <a:gd name="f20" fmla="*/ f3 1 1200"/>
                                <a:gd name="f21" fmla="*/ f4 1 778"/>
                                <a:gd name="f22" fmla="+- f8 0 7272"/>
                                <a:gd name="f23" fmla="+- f9 0 7272"/>
                                <a:gd name="f24" fmla="+- f10 0 7272"/>
                                <a:gd name="f25" fmla="+- f11 0 7272"/>
                                <a:gd name="f26" fmla="+- f7 0 f5"/>
                                <a:gd name="f27" fmla="+- f6 0 f5"/>
                                <a:gd name="f28" fmla="*/ f19 f0 1"/>
                                <a:gd name="f29" fmla="*/ f27 1 1200"/>
                                <a:gd name="f30" fmla="*/ f26 1 778"/>
                                <a:gd name="f31" fmla="*/ f22 f27 1"/>
                                <a:gd name="f32" fmla="*/ 192 f26 1"/>
                                <a:gd name="f33" fmla="*/ f23 f27 1"/>
                                <a:gd name="f34" fmla="*/ f24 f27 1"/>
                                <a:gd name="f35" fmla="*/ 197 f26 1"/>
                                <a:gd name="f36" fmla="*/ f25 f27 1"/>
                                <a:gd name="f37" fmla="*/ 194 f26 1"/>
                                <a:gd name="f38" fmla="*/ f28 1 f2"/>
                                <a:gd name="f39" fmla="*/ f31 1 1200"/>
                                <a:gd name="f40" fmla="*/ f32 1 778"/>
                                <a:gd name="f41" fmla="*/ f33 1 1200"/>
                                <a:gd name="f42" fmla="*/ f34 1 1200"/>
                                <a:gd name="f43" fmla="*/ f35 1 778"/>
                                <a:gd name="f44" fmla="*/ f36 1 1200"/>
                                <a:gd name="f45" fmla="*/ f37 1 778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7" name="Freeform 573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7368 0"/>
                                <a:gd name="f9" fmla="+- 0 7356 0"/>
                                <a:gd name="f10" fmla="+- 0 7354 0"/>
                                <a:gd name="f11" fmla="val 96"/>
                                <a:gd name="f12" fmla="val 41"/>
                                <a:gd name="f13" fmla="val 84"/>
                                <a:gd name="f14" fmla="val 82"/>
                                <a:gd name="f15" fmla="val 43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8" name="Freeform 572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386 0"/>
                                <a:gd name="f9" fmla="+- 0 8378 0"/>
                                <a:gd name="f10" fmla="+- 0 8390 0"/>
                                <a:gd name="f11" fmla="val 1114"/>
                                <a:gd name="f12" fmla="val 41"/>
                                <a:gd name="f13" fmla="val 1106"/>
                                <a:gd name="f14" fmla="val 1118"/>
                                <a:gd name="f15" fmla="val 43"/>
                                <a:gd name="f16" fmla="+- 0 0 0"/>
                                <a:gd name="f17" fmla="*/ f3 1 1200"/>
                                <a:gd name="f18" fmla="*/ f4 1 778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8"/>
                                <a:gd name="f27" fmla="*/ f19 f23 1"/>
                                <a:gd name="f28" fmla="*/ 192 f22 1"/>
                                <a:gd name="f29" fmla="*/ f20 f23 1"/>
                                <a:gd name="f30" fmla="*/ f21 f23 1"/>
                                <a:gd name="f31" fmla="*/ 194 f22 1"/>
                                <a:gd name="f32" fmla="*/ f24 1 f2"/>
                                <a:gd name="f33" fmla="*/ f27 1 1200"/>
                                <a:gd name="f34" fmla="*/ f28 1 778"/>
                                <a:gd name="f35" fmla="*/ f29 1 1200"/>
                                <a:gd name="f36" fmla="*/ f30 1 1200"/>
                                <a:gd name="f37" fmla="*/ f31 1 778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8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19" name="Freeform 571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414 0"/>
                                <a:gd name="f9" fmla="+- 0 7330 0"/>
                                <a:gd name="f10" fmla="+- 0 7327 0"/>
                                <a:gd name="f11" fmla="+- 0 7315 0"/>
                                <a:gd name="f12" fmla="+- 0 8429 0"/>
                                <a:gd name="f13" fmla="+- 0 8417 0"/>
                                <a:gd name="f14" fmla="val 1142"/>
                                <a:gd name="f15" fmla="val 7"/>
                                <a:gd name="f16" fmla="val 58"/>
                                <a:gd name="f17" fmla="val 55"/>
                                <a:gd name="f18" fmla="val 10"/>
                                <a:gd name="f19" fmla="val 43"/>
                                <a:gd name="f20" fmla="val 17"/>
                                <a:gd name="f21" fmla="val 1157"/>
                                <a:gd name="f22" fmla="val 1145"/>
                                <a:gd name="f23" fmla="+- 0 0 0"/>
                                <a:gd name="f24" fmla="*/ f3 1 1200"/>
                                <a:gd name="f25" fmla="*/ f4 1 778"/>
                                <a:gd name="f26" fmla="+- f8 0 7272"/>
                                <a:gd name="f27" fmla="+- f9 0 7272"/>
                                <a:gd name="f28" fmla="+- f10 0 7272"/>
                                <a:gd name="f29" fmla="+- f11 0 7272"/>
                                <a:gd name="f30" fmla="+- f12 0 7272"/>
                                <a:gd name="f31" fmla="+- f13 0 7272"/>
                                <a:gd name="f32" fmla="+- f7 0 f5"/>
                                <a:gd name="f33" fmla="+- f6 0 f5"/>
                                <a:gd name="f34" fmla="*/ f23 f0 1"/>
                                <a:gd name="f35" fmla="*/ f33 1 1200"/>
                                <a:gd name="f36" fmla="*/ f32 1 778"/>
                                <a:gd name="f37" fmla="*/ f26 f33 1"/>
                                <a:gd name="f38" fmla="*/ 158 f32 1"/>
                                <a:gd name="f39" fmla="*/ f27 f33 1"/>
                                <a:gd name="f40" fmla="*/ f28 f33 1"/>
                                <a:gd name="f41" fmla="*/ 161 f32 1"/>
                                <a:gd name="f42" fmla="*/ f29 f33 1"/>
                                <a:gd name="f43" fmla="*/ 168 f32 1"/>
                                <a:gd name="f44" fmla="*/ f30 f33 1"/>
                                <a:gd name="f45" fmla="*/ f31 f33 1"/>
                                <a:gd name="f46" fmla="*/ f34 1 f2"/>
                                <a:gd name="f47" fmla="*/ f37 1 1200"/>
                                <a:gd name="f48" fmla="*/ f38 1 778"/>
                                <a:gd name="f49" fmla="*/ f39 1 1200"/>
                                <a:gd name="f50" fmla="*/ f40 1 1200"/>
                                <a:gd name="f51" fmla="*/ f41 1 778"/>
                                <a:gd name="f52" fmla="*/ f42 1 1200"/>
                                <a:gd name="f53" fmla="*/ f43 1 778"/>
                                <a:gd name="f54" fmla="*/ f44 1 1200"/>
                                <a:gd name="f55" fmla="*/ f45 1 1200"/>
                                <a:gd name="f56" fmla="*/ 0 1 f35"/>
                                <a:gd name="f57" fmla="*/ f6 1 f35"/>
                                <a:gd name="f58" fmla="*/ 0 1 f36"/>
                                <a:gd name="f59" fmla="*/ f7 1 f36"/>
                                <a:gd name="f60" fmla="+- f46 0 f1"/>
                                <a:gd name="f61" fmla="*/ f47 1 f35"/>
                                <a:gd name="f62" fmla="*/ f48 1 f36"/>
                                <a:gd name="f63" fmla="*/ f49 1 f35"/>
                                <a:gd name="f64" fmla="*/ f50 1 f35"/>
                                <a:gd name="f65" fmla="*/ f51 1 f36"/>
                                <a:gd name="f66" fmla="*/ f52 1 f35"/>
                                <a:gd name="f67" fmla="*/ f53 1 f36"/>
                                <a:gd name="f68" fmla="*/ f54 1 f35"/>
                                <a:gd name="f69" fmla="*/ f55 1 f35"/>
                                <a:gd name="f70" fmla="*/ f56 f24 1"/>
                                <a:gd name="f71" fmla="*/ f57 f24 1"/>
                                <a:gd name="f72" fmla="*/ f59 f25 1"/>
                                <a:gd name="f73" fmla="*/ f58 f25 1"/>
                                <a:gd name="f74" fmla="*/ f61 f24 1"/>
                                <a:gd name="f75" fmla="*/ f62 f25 1"/>
                                <a:gd name="f76" fmla="*/ f63 f24 1"/>
                                <a:gd name="f77" fmla="*/ f64 f24 1"/>
                                <a:gd name="f78" fmla="*/ f65 f25 1"/>
                                <a:gd name="f79" fmla="*/ f66 f24 1"/>
                                <a:gd name="f80" fmla="*/ f67 f25 1"/>
                                <a:gd name="f81" fmla="*/ f68 f24 1"/>
                                <a:gd name="f82" fmla="*/ f69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0">
                                  <a:pos x="f74" y="f75"/>
                                </a:cxn>
                                <a:cxn ang="f60">
                                  <a:pos x="f76" y="f75"/>
                                </a:cxn>
                                <a:cxn ang="f60">
                                  <a:pos x="f77" y="f78"/>
                                </a:cxn>
                                <a:cxn ang="f60">
                                  <a:pos x="f79" y="f80"/>
                                </a:cxn>
                                <a:cxn ang="f60">
                                  <a:pos x="f81" y="f80"/>
                                </a:cxn>
                                <a:cxn ang="f60">
                                  <a:pos x="f82" y="f78"/>
                                </a:cxn>
                                <a:cxn ang="f60">
                                  <a:pos x="f74" y="f75"/>
                                </a:cxn>
                              </a:cxnLst>
                              <a:rect l="f70" t="f73" r="f71" b="f72"/>
                              <a:pathLst>
                                <a:path w="1200" h="778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18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20" name="Freeform 570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398 0"/>
                                <a:gd name="f9" fmla="+- 0 7346 0"/>
                                <a:gd name="f10" fmla="+- 0 7332 0"/>
                                <a:gd name="f11" fmla="+- 0 8412 0"/>
                                <a:gd name="f12" fmla="val 1126"/>
                                <a:gd name="f13" fmla="val 3"/>
                                <a:gd name="f14" fmla="val 74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200"/>
                                <a:gd name="f20" fmla="*/ f4 1 778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8"/>
                                <a:gd name="f30" fmla="*/ f21 f26 1"/>
                                <a:gd name="f31" fmla="*/ 154 f25 1"/>
                                <a:gd name="f32" fmla="*/ f22 f26 1"/>
                                <a:gd name="f33" fmla="*/ f23 f26 1"/>
                                <a:gd name="f34" fmla="*/ 158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8"/>
                                <a:gd name="f39" fmla="*/ f32 1 1200"/>
                                <a:gd name="f40" fmla="*/ f33 1 1200"/>
                                <a:gd name="f41" fmla="*/ f34 1 778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8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21" name="Freeform 569"/>
                          <wps:cNvSpPr/>
                          <wps:spPr>
                            <a:xfrm>
                              <a:off x="126361" y="0"/>
                              <a:ext cx="762115" cy="49355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8"/>
                                <a:gd name="f8" fmla="+- 0 8378 0"/>
                                <a:gd name="f9" fmla="+- 0 7363 0"/>
                                <a:gd name="f10" fmla="+- 0 7349 0"/>
                                <a:gd name="f11" fmla="+- 0 8395 0"/>
                                <a:gd name="f12" fmla="val 1106"/>
                                <a:gd name="f13" fmla="val 91"/>
                                <a:gd name="f14" fmla="val 77"/>
                                <a:gd name="f15" fmla="val 3"/>
                                <a:gd name="f16" fmla="val 1123"/>
                                <a:gd name="f17" fmla="+- 0 0 0"/>
                                <a:gd name="f18" fmla="*/ f3 1 1200"/>
                                <a:gd name="f19" fmla="*/ f4 1 778"/>
                                <a:gd name="f20" fmla="+- f8 0 7272"/>
                                <a:gd name="f21" fmla="+- f9 0 7272"/>
                                <a:gd name="f22" fmla="+- f10 0 7272"/>
                                <a:gd name="f23" fmla="+- f11 0 7272"/>
                                <a:gd name="f24" fmla="+- f7 0 f5"/>
                                <a:gd name="f25" fmla="+- f6 0 f5"/>
                                <a:gd name="f26" fmla="*/ f17 f0 1"/>
                                <a:gd name="f27" fmla="*/ f25 1 1200"/>
                                <a:gd name="f28" fmla="*/ f24 1 778"/>
                                <a:gd name="f29" fmla="*/ f20 f25 1"/>
                                <a:gd name="f30" fmla="*/ 151 f24 1"/>
                                <a:gd name="f31" fmla="*/ f21 f25 1"/>
                                <a:gd name="f32" fmla="*/ f22 f25 1"/>
                                <a:gd name="f33" fmla="*/ 154 f24 1"/>
                                <a:gd name="f34" fmla="*/ f23 f25 1"/>
                                <a:gd name="f35" fmla="*/ f26 1 f2"/>
                                <a:gd name="f36" fmla="*/ f29 1 1200"/>
                                <a:gd name="f37" fmla="*/ f30 1 778"/>
                                <a:gd name="f38" fmla="*/ f31 1 1200"/>
                                <a:gd name="f39" fmla="*/ f32 1 1200"/>
                                <a:gd name="f40" fmla="*/ f33 1 778"/>
                                <a:gd name="f41" fmla="*/ f34 1 1200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200" h="778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2" name="Picture 568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3561"/>
                              <a:ext cx="844923" cy="57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3" name="Picture 567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397" y="695521"/>
                              <a:ext cx="735122" cy="466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624" name="Group 513"/>
                        <wpg:cNvGrpSpPr/>
                        <wpg:grpSpPr>
                          <a:xfrm>
                            <a:off x="175317" y="266035"/>
                            <a:ext cx="5204518" cy="2842558"/>
                            <a:chOff x="0" y="0"/>
                            <a:chExt cx="5204518" cy="2842558"/>
                          </a:xfrm>
                        </wpg:grpSpPr>
                        <wps:wsp>
                          <wps:cNvPr id="625" name="Freeform 565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12 0"/>
                                <a:gd name="f9" fmla="+- 0 7332 0"/>
                                <a:gd name="f10" fmla="+- 0 7346 0"/>
                                <a:gd name="f11" fmla="+- 0 8398 0"/>
                                <a:gd name="f12" fmla="val 1140"/>
                                <a:gd name="f13" fmla="val 770"/>
                                <a:gd name="f14" fmla="val 60"/>
                                <a:gd name="f15" fmla="val 74"/>
                                <a:gd name="f16" fmla="val 775"/>
                                <a:gd name="f17" fmla="val 1126"/>
                                <a:gd name="f18" fmla="+- 0 0 0"/>
                                <a:gd name="f19" fmla="*/ f3 1 1200"/>
                                <a:gd name="f20" fmla="*/ f4 1 776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994 f25 1"/>
                                <a:gd name="f32" fmla="*/ f22 f26 1"/>
                                <a:gd name="f33" fmla="*/ f23 f26 1"/>
                                <a:gd name="f34" fmla="*/ 1999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26" name="Freeform 564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14 0"/>
                                <a:gd name="f9" fmla="+- 0 7330 0"/>
                                <a:gd name="f10" fmla="val 1142"/>
                                <a:gd name="f11" fmla="val 768"/>
                                <a:gd name="f12" fmla="val 58"/>
                                <a:gd name="f13" fmla="val 770"/>
                                <a:gd name="f14" fmla="+- 0 0 0"/>
                                <a:gd name="f15" fmla="*/ f3 1 1200"/>
                                <a:gd name="f16" fmla="*/ f4 1 776"/>
                                <a:gd name="f17" fmla="+- f8 0 7272"/>
                                <a:gd name="f18" fmla="+- f9 0 7272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992 f19 1"/>
                                <a:gd name="f26" fmla="*/ f18 f20 1"/>
                                <a:gd name="f27" fmla="*/ 1994 f19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1200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27" name="Freeform 563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29 0"/>
                                <a:gd name="f9" fmla="+- 0 7315 0"/>
                                <a:gd name="f10" fmla="+- 0 7327 0"/>
                                <a:gd name="f11" fmla="+- 0 8417 0"/>
                                <a:gd name="f12" fmla="val 1157"/>
                                <a:gd name="f13" fmla="val 761"/>
                                <a:gd name="f14" fmla="val 43"/>
                                <a:gd name="f15" fmla="val 55"/>
                                <a:gd name="f16" fmla="val 768"/>
                                <a:gd name="f17" fmla="val 1145"/>
                                <a:gd name="f18" fmla="+- 0 0 0"/>
                                <a:gd name="f19" fmla="*/ f3 1 1200"/>
                                <a:gd name="f20" fmla="*/ f4 1 776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985 f25 1"/>
                                <a:gd name="f32" fmla="*/ f22 f26 1"/>
                                <a:gd name="f33" fmla="*/ f23 f26 1"/>
                                <a:gd name="f34" fmla="*/ 1992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28" name="Freeform 562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43 0"/>
                                <a:gd name="f9" fmla="+- 0 7301 0"/>
                                <a:gd name="f10" fmla="+- 0 7313 0"/>
                                <a:gd name="f11" fmla="+- 0 8431 0"/>
                                <a:gd name="f12" fmla="val 1171"/>
                                <a:gd name="f13" fmla="val 749"/>
                                <a:gd name="f14" fmla="val 29"/>
                                <a:gd name="f15" fmla="val 751"/>
                                <a:gd name="f16" fmla="val 41"/>
                                <a:gd name="f17" fmla="val 758"/>
                                <a:gd name="f18" fmla="val 761"/>
                                <a:gd name="f19" fmla="val 1159"/>
                                <a:gd name="f20" fmla="+- 0 0 0"/>
                                <a:gd name="f21" fmla="*/ f3 1 1200"/>
                                <a:gd name="f22" fmla="*/ f4 1 776"/>
                                <a:gd name="f23" fmla="+- f8 0 7272"/>
                                <a:gd name="f24" fmla="+- f9 0 7272"/>
                                <a:gd name="f25" fmla="+- f10 0 7272"/>
                                <a:gd name="f26" fmla="+- f11 0 7272"/>
                                <a:gd name="f27" fmla="+- f7 0 f5"/>
                                <a:gd name="f28" fmla="+- f6 0 f5"/>
                                <a:gd name="f29" fmla="*/ f20 f0 1"/>
                                <a:gd name="f30" fmla="*/ f28 1 1200"/>
                                <a:gd name="f31" fmla="*/ f27 1 776"/>
                                <a:gd name="f32" fmla="*/ f23 f28 1"/>
                                <a:gd name="f33" fmla="*/ 1973 f27 1"/>
                                <a:gd name="f34" fmla="*/ f24 f28 1"/>
                                <a:gd name="f35" fmla="*/ 1975 f27 1"/>
                                <a:gd name="f36" fmla="*/ f25 f28 1"/>
                                <a:gd name="f37" fmla="*/ 1982 f27 1"/>
                                <a:gd name="f38" fmla="*/ 1985 f27 1"/>
                                <a:gd name="f39" fmla="*/ f26 f28 1"/>
                                <a:gd name="f40" fmla="*/ f29 1 f2"/>
                                <a:gd name="f41" fmla="*/ f32 1 1200"/>
                                <a:gd name="f42" fmla="*/ f33 1 776"/>
                                <a:gd name="f43" fmla="*/ f34 1 1200"/>
                                <a:gd name="f44" fmla="*/ f35 1 776"/>
                                <a:gd name="f45" fmla="*/ f36 1 1200"/>
                                <a:gd name="f46" fmla="*/ f37 1 776"/>
                                <a:gd name="f47" fmla="*/ f38 1 776"/>
                                <a:gd name="f48" fmla="*/ f39 1 1200"/>
                                <a:gd name="f49" fmla="*/ 0 1 f30"/>
                                <a:gd name="f50" fmla="*/ f6 1 f30"/>
                                <a:gd name="f51" fmla="*/ 0 1 f31"/>
                                <a:gd name="f52" fmla="*/ f7 1 f31"/>
                                <a:gd name="f53" fmla="+- f40 0 f1"/>
                                <a:gd name="f54" fmla="*/ f41 1 f30"/>
                                <a:gd name="f55" fmla="*/ f42 1 f31"/>
                                <a:gd name="f56" fmla="*/ f43 1 f30"/>
                                <a:gd name="f57" fmla="*/ f44 1 f31"/>
                                <a:gd name="f58" fmla="*/ f45 1 f30"/>
                                <a:gd name="f59" fmla="*/ f46 1 f31"/>
                                <a:gd name="f60" fmla="*/ f47 1 f31"/>
                                <a:gd name="f61" fmla="*/ f48 1 f30"/>
                                <a:gd name="f62" fmla="*/ f49 f21 1"/>
                                <a:gd name="f63" fmla="*/ f50 f21 1"/>
                                <a:gd name="f64" fmla="*/ f52 f22 1"/>
                                <a:gd name="f65" fmla="*/ f51 f22 1"/>
                                <a:gd name="f66" fmla="*/ f54 f21 1"/>
                                <a:gd name="f67" fmla="*/ f55 f22 1"/>
                                <a:gd name="f68" fmla="*/ f56 f21 1"/>
                                <a:gd name="f69" fmla="*/ f57 f22 1"/>
                                <a:gd name="f70" fmla="*/ f58 f21 1"/>
                                <a:gd name="f71" fmla="*/ f59 f22 1"/>
                                <a:gd name="f72" fmla="*/ f60 f22 1"/>
                                <a:gd name="f73" fmla="*/ f61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3">
                                  <a:pos x="f66" y="f67"/>
                                </a:cxn>
                                <a:cxn ang="f53">
                                  <a:pos x="f68" y="f67"/>
                                </a:cxn>
                                <a:cxn ang="f53">
                                  <a:pos x="f68" y="f69"/>
                                </a:cxn>
                                <a:cxn ang="f53">
                                  <a:pos x="f70" y="f71"/>
                                </a:cxn>
                                <a:cxn ang="f53">
                                  <a:pos x="f70" y="f72"/>
                                </a:cxn>
                                <a:cxn ang="f53">
                                  <a:pos x="f73" y="f72"/>
                                </a:cxn>
                                <a:cxn ang="f53">
                                  <a:pos x="f73" y="f71"/>
                                </a:cxn>
                                <a:cxn ang="f53">
                                  <a:pos x="f66" y="f69"/>
                                </a:cxn>
                                <a:cxn ang="f53">
                                  <a:pos x="f66" y="f67"/>
                                </a:cxn>
                              </a:cxnLst>
                              <a:rect l="f62" t="f65" r="f63" b="f64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6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19" y="f17"/>
                                  </a:lnTo>
                                  <a:lnTo>
                                    <a:pt x="f12" y="f15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29" name="Freeform 561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27 0"/>
                                <a:gd name="f9" fmla="+- 0 7282 0"/>
                                <a:gd name="f10" fmla="+- 0 7286 0"/>
                                <a:gd name="f11" fmla="+- 0 7289 0"/>
                                <a:gd name="f12" fmla="+- 0 7298 0"/>
                                <a:gd name="f13" fmla="+- 0 8446 0"/>
                                <a:gd name="f14" fmla="+- 0 8455 0"/>
                                <a:gd name="f15" fmla="+- 0 7356 0"/>
                                <a:gd name="f16" fmla="+- 0 7344 0"/>
                                <a:gd name="f17" fmla="+- 0 7346 0"/>
                                <a:gd name="f18" fmla="+- 0 7334 0"/>
                                <a:gd name="f19" fmla="+- 0 7337 0"/>
                                <a:gd name="f20" fmla="+- 0 7330 0"/>
                                <a:gd name="f21" fmla="val 55"/>
                                <a:gd name="f22" fmla="val 720"/>
                                <a:gd name="f23" fmla="val 10"/>
                                <a:gd name="f24" fmla="val 14"/>
                                <a:gd name="f25" fmla="val 734"/>
                                <a:gd name="f26" fmla="val 17"/>
                                <a:gd name="f27" fmla="val 737"/>
                                <a:gd name="f28" fmla="val 26"/>
                                <a:gd name="f29" fmla="val 749"/>
                                <a:gd name="f30" fmla="val 1174"/>
                                <a:gd name="f31" fmla="val 1183"/>
                                <a:gd name="f32" fmla="val 84"/>
                                <a:gd name="f33" fmla="val 72"/>
                                <a:gd name="f34" fmla="val 732"/>
                                <a:gd name="f35" fmla="val 74"/>
                                <a:gd name="f36" fmla="val 62"/>
                                <a:gd name="f37" fmla="val 727"/>
                                <a:gd name="f38" fmla="val 65"/>
                                <a:gd name="f39" fmla="val 58"/>
                                <a:gd name="f40" fmla="val 722"/>
                                <a:gd name="f41" fmla="+- 0 0 0"/>
                                <a:gd name="f42" fmla="*/ f3 1 1200"/>
                                <a:gd name="f43" fmla="*/ f4 1 776"/>
                                <a:gd name="f44" fmla="+- f8 0 7272"/>
                                <a:gd name="f45" fmla="+- f9 0 7272"/>
                                <a:gd name="f46" fmla="+- f10 0 7272"/>
                                <a:gd name="f47" fmla="+- f11 0 7272"/>
                                <a:gd name="f48" fmla="+- f12 0 7272"/>
                                <a:gd name="f49" fmla="+- f13 0 7272"/>
                                <a:gd name="f50" fmla="+- f14 0 7272"/>
                                <a:gd name="f51" fmla="+- f15 0 7272"/>
                                <a:gd name="f52" fmla="+- f16 0 7272"/>
                                <a:gd name="f53" fmla="+- f17 0 7272"/>
                                <a:gd name="f54" fmla="+- f18 0 7272"/>
                                <a:gd name="f55" fmla="+- f19 0 7272"/>
                                <a:gd name="f56" fmla="+- f20 0 7272"/>
                                <a:gd name="f57" fmla="+- f7 0 f5"/>
                                <a:gd name="f58" fmla="+- f6 0 f5"/>
                                <a:gd name="f59" fmla="*/ f41 f0 1"/>
                                <a:gd name="f60" fmla="*/ f58 1 1200"/>
                                <a:gd name="f61" fmla="*/ f57 1 776"/>
                                <a:gd name="f62" fmla="*/ f44 f58 1"/>
                                <a:gd name="f63" fmla="*/ 1944 f57 1"/>
                                <a:gd name="f64" fmla="*/ f45 f58 1"/>
                                <a:gd name="f65" fmla="*/ f46 f58 1"/>
                                <a:gd name="f66" fmla="*/ 1958 f57 1"/>
                                <a:gd name="f67" fmla="*/ f47 f58 1"/>
                                <a:gd name="f68" fmla="*/ 1961 f57 1"/>
                                <a:gd name="f69" fmla="*/ f48 f58 1"/>
                                <a:gd name="f70" fmla="*/ 1973 f57 1"/>
                                <a:gd name="f71" fmla="*/ f49 f58 1"/>
                                <a:gd name="f72" fmla="*/ f50 f58 1"/>
                                <a:gd name="f73" fmla="*/ f51 f58 1"/>
                                <a:gd name="f74" fmla="*/ f52 f58 1"/>
                                <a:gd name="f75" fmla="*/ 1956 f57 1"/>
                                <a:gd name="f76" fmla="*/ f53 f58 1"/>
                                <a:gd name="f77" fmla="*/ f54 f58 1"/>
                                <a:gd name="f78" fmla="*/ 1951 f57 1"/>
                                <a:gd name="f79" fmla="*/ f55 f58 1"/>
                                <a:gd name="f80" fmla="*/ f56 f58 1"/>
                                <a:gd name="f81" fmla="*/ 1946 f57 1"/>
                                <a:gd name="f82" fmla="*/ f59 1 f2"/>
                                <a:gd name="f83" fmla="*/ f62 1 1200"/>
                                <a:gd name="f84" fmla="*/ f63 1 776"/>
                                <a:gd name="f85" fmla="*/ f64 1 1200"/>
                                <a:gd name="f86" fmla="*/ f65 1 1200"/>
                                <a:gd name="f87" fmla="*/ f66 1 776"/>
                                <a:gd name="f88" fmla="*/ f67 1 1200"/>
                                <a:gd name="f89" fmla="*/ f68 1 776"/>
                                <a:gd name="f90" fmla="*/ f69 1 1200"/>
                                <a:gd name="f91" fmla="*/ f70 1 776"/>
                                <a:gd name="f92" fmla="*/ f71 1 1200"/>
                                <a:gd name="f93" fmla="*/ f72 1 1200"/>
                                <a:gd name="f94" fmla="*/ f73 1 1200"/>
                                <a:gd name="f95" fmla="*/ f74 1 1200"/>
                                <a:gd name="f96" fmla="*/ f75 1 776"/>
                                <a:gd name="f97" fmla="*/ f76 1 1200"/>
                                <a:gd name="f98" fmla="*/ f77 1 1200"/>
                                <a:gd name="f99" fmla="*/ f78 1 776"/>
                                <a:gd name="f100" fmla="*/ f79 1 1200"/>
                                <a:gd name="f101" fmla="*/ f80 1 1200"/>
                                <a:gd name="f102" fmla="*/ f81 1 776"/>
                                <a:gd name="f103" fmla="*/ 0 1 f60"/>
                                <a:gd name="f104" fmla="*/ f6 1 f60"/>
                                <a:gd name="f105" fmla="*/ 0 1 f61"/>
                                <a:gd name="f106" fmla="*/ f7 1 f61"/>
                                <a:gd name="f107" fmla="+- f82 0 f1"/>
                                <a:gd name="f108" fmla="*/ f83 1 f60"/>
                                <a:gd name="f109" fmla="*/ f84 1 f61"/>
                                <a:gd name="f110" fmla="*/ f85 1 f60"/>
                                <a:gd name="f111" fmla="*/ f86 1 f60"/>
                                <a:gd name="f112" fmla="*/ f87 1 f61"/>
                                <a:gd name="f113" fmla="*/ f88 1 f60"/>
                                <a:gd name="f114" fmla="*/ f89 1 f61"/>
                                <a:gd name="f115" fmla="*/ f90 1 f60"/>
                                <a:gd name="f116" fmla="*/ f91 1 f61"/>
                                <a:gd name="f117" fmla="*/ f92 1 f60"/>
                                <a:gd name="f118" fmla="*/ f93 1 f60"/>
                                <a:gd name="f119" fmla="*/ f94 1 f60"/>
                                <a:gd name="f120" fmla="*/ f95 1 f60"/>
                                <a:gd name="f121" fmla="*/ f96 1 f61"/>
                                <a:gd name="f122" fmla="*/ f97 1 f60"/>
                                <a:gd name="f123" fmla="*/ f98 1 f60"/>
                                <a:gd name="f124" fmla="*/ f99 1 f61"/>
                                <a:gd name="f125" fmla="*/ f100 1 f60"/>
                                <a:gd name="f126" fmla="*/ f101 1 f60"/>
                                <a:gd name="f127" fmla="*/ f102 1 f61"/>
                                <a:gd name="f128" fmla="*/ f103 f42 1"/>
                                <a:gd name="f129" fmla="*/ f104 f42 1"/>
                                <a:gd name="f130" fmla="*/ f106 f43 1"/>
                                <a:gd name="f131" fmla="*/ f105 f43 1"/>
                                <a:gd name="f132" fmla="*/ f108 f42 1"/>
                                <a:gd name="f133" fmla="*/ f109 f43 1"/>
                                <a:gd name="f134" fmla="*/ f110 f42 1"/>
                                <a:gd name="f135" fmla="*/ f111 f42 1"/>
                                <a:gd name="f136" fmla="*/ f112 f43 1"/>
                                <a:gd name="f137" fmla="*/ f113 f42 1"/>
                                <a:gd name="f138" fmla="*/ f114 f43 1"/>
                                <a:gd name="f139" fmla="*/ f115 f42 1"/>
                                <a:gd name="f140" fmla="*/ f116 f43 1"/>
                                <a:gd name="f141" fmla="*/ f117 f42 1"/>
                                <a:gd name="f142" fmla="*/ f118 f42 1"/>
                                <a:gd name="f143" fmla="*/ f119 f42 1"/>
                                <a:gd name="f144" fmla="*/ f120 f42 1"/>
                                <a:gd name="f145" fmla="*/ f121 f43 1"/>
                                <a:gd name="f146" fmla="*/ f122 f42 1"/>
                                <a:gd name="f147" fmla="*/ f123 f42 1"/>
                                <a:gd name="f148" fmla="*/ f124 f43 1"/>
                                <a:gd name="f149" fmla="*/ f125 f42 1"/>
                                <a:gd name="f150" fmla="*/ f126 f42 1"/>
                                <a:gd name="f151" fmla="*/ f127 f4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07">
                                  <a:pos x="f132" y="f133"/>
                                </a:cxn>
                                <a:cxn ang="f107">
                                  <a:pos x="f134" y="f133"/>
                                </a:cxn>
                                <a:cxn ang="f107">
                                  <a:pos x="f135" y="f136"/>
                                </a:cxn>
                                <a:cxn ang="f107">
                                  <a:pos x="f137" y="f136"/>
                                </a:cxn>
                                <a:cxn ang="f107">
                                  <a:pos x="f137" y="f138"/>
                                </a:cxn>
                                <a:cxn ang="f107">
                                  <a:pos x="f139" y="f140"/>
                                </a:cxn>
                                <a:cxn ang="f107">
                                  <a:pos x="f141" y="f140"/>
                                </a:cxn>
                                <a:cxn ang="f107">
                                  <a:pos x="f142" y="f138"/>
                                </a:cxn>
                                <a:cxn ang="f107">
                                  <a:pos x="f143" y="f138"/>
                                </a:cxn>
                                <a:cxn ang="f107">
                                  <a:pos x="f144" y="f145"/>
                                </a:cxn>
                                <a:cxn ang="f107">
                                  <a:pos x="f146" y="f145"/>
                                </a:cxn>
                                <a:cxn ang="f107">
                                  <a:pos x="f147" y="f148"/>
                                </a:cxn>
                                <a:cxn ang="f107">
                                  <a:pos x="f149" y="f148"/>
                                </a:cxn>
                                <a:cxn ang="f107">
                                  <a:pos x="f150" y="f151"/>
                                </a:cxn>
                                <a:cxn ang="f107">
                                  <a:pos x="f150" y="f151"/>
                                </a:cxn>
                                <a:cxn ang="f107">
                                  <a:pos x="f132" y="f133"/>
                                </a:cxn>
                              </a:cxnLst>
                              <a:rect l="f128" t="f131" r="f129" b="f130"/>
                              <a:pathLst>
                                <a:path w="1200" h="776">
                                  <a:moveTo>
                                    <a:pt x="f21" y="f22"/>
                                  </a:moveTo>
                                  <a:lnTo>
                                    <a:pt x="f23" y="f22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9"/>
                                  </a:lnTo>
                                  <a:lnTo>
                                    <a:pt x="f30" y="f29"/>
                                  </a:lnTo>
                                  <a:lnTo>
                                    <a:pt x="f31" y="f27"/>
                                  </a:lnTo>
                                  <a:lnTo>
                                    <a:pt x="f32" y="f27"/>
                                  </a:lnTo>
                                  <a:lnTo>
                                    <a:pt x="f33" y="f34"/>
                                  </a:lnTo>
                                  <a:lnTo>
                                    <a:pt x="f35" y="f34"/>
                                  </a:lnTo>
                                  <a:lnTo>
                                    <a:pt x="f36" y="f37"/>
                                  </a:lnTo>
                                  <a:lnTo>
                                    <a:pt x="f38" y="f37"/>
                                  </a:lnTo>
                                  <a:lnTo>
                                    <a:pt x="f39" y="f40"/>
                                  </a:lnTo>
                                  <a:lnTo>
                                    <a:pt x="f21" y="f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0" name="Freeform 560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54 0"/>
                                <a:gd name="f9" fmla="+- 0 7356 0"/>
                                <a:gd name="f10" fmla="+- 0 7366 0"/>
                                <a:gd name="f11" fmla="val 82"/>
                                <a:gd name="f12" fmla="val 734"/>
                                <a:gd name="f13" fmla="val 84"/>
                                <a:gd name="f14" fmla="val 737"/>
                                <a:gd name="f15" fmla="val 94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1" name="Freeform 559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390 0"/>
                                <a:gd name="f9" fmla="+- 0 8376 0"/>
                                <a:gd name="f10" fmla="+- 0 8386 0"/>
                                <a:gd name="f11" fmla="val 1118"/>
                                <a:gd name="f12" fmla="val 734"/>
                                <a:gd name="f13" fmla="val 1104"/>
                                <a:gd name="f14" fmla="val 737"/>
                                <a:gd name="f15" fmla="val 1114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58 f22 1"/>
                                <a:gd name="f29" fmla="*/ f20 f23 1"/>
                                <a:gd name="f30" fmla="*/ 1961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2" name="Freeform 558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16 0"/>
                                <a:gd name="f9" fmla="+- 0 8407 0"/>
                                <a:gd name="f10" fmla="+- 0 8410 0"/>
                                <a:gd name="f11" fmla="+- 0 8398 0"/>
                                <a:gd name="f12" fmla="+- 0 8400 0"/>
                                <a:gd name="f13" fmla="+- 0 8386 0"/>
                                <a:gd name="f14" fmla="+- 0 8455 0"/>
                                <a:gd name="f15" fmla="+- 0 8461 0"/>
                                <a:gd name="f16" fmla="+- 0 8414 0"/>
                                <a:gd name="f17" fmla="val 1144"/>
                                <a:gd name="f18" fmla="val 721"/>
                                <a:gd name="f19" fmla="val 1135"/>
                                <a:gd name="f20" fmla="val 727"/>
                                <a:gd name="f21" fmla="val 1138"/>
                                <a:gd name="f22" fmla="val 1126"/>
                                <a:gd name="f23" fmla="val 732"/>
                                <a:gd name="f24" fmla="val 1128"/>
                                <a:gd name="f25" fmla="val 1114"/>
                                <a:gd name="f26" fmla="val 737"/>
                                <a:gd name="f27" fmla="val 1183"/>
                                <a:gd name="f28" fmla="val 734"/>
                                <a:gd name="f29" fmla="val 1189"/>
                                <a:gd name="f30" fmla="val 722"/>
                                <a:gd name="f31" fmla="val 1142"/>
                                <a:gd name="f32" fmla="+- 0 0 0"/>
                                <a:gd name="f33" fmla="*/ f3 1 1200"/>
                                <a:gd name="f34" fmla="*/ f4 1 776"/>
                                <a:gd name="f35" fmla="+- f8 0 7272"/>
                                <a:gd name="f36" fmla="+- f9 0 7272"/>
                                <a:gd name="f37" fmla="+- f10 0 7272"/>
                                <a:gd name="f38" fmla="+- f11 0 7272"/>
                                <a:gd name="f39" fmla="+- f12 0 7272"/>
                                <a:gd name="f40" fmla="+- f13 0 7272"/>
                                <a:gd name="f41" fmla="+- f14 0 7272"/>
                                <a:gd name="f42" fmla="+- f15 0 7272"/>
                                <a:gd name="f43" fmla="+- f16 0 7272"/>
                                <a:gd name="f44" fmla="+- f7 0 f5"/>
                                <a:gd name="f45" fmla="+- f6 0 f5"/>
                                <a:gd name="f46" fmla="*/ f32 f0 1"/>
                                <a:gd name="f47" fmla="*/ f45 1 1200"/>
                                <a:gd name="f48" fmla="*/ f44 1 776"/>
                                <a:gd name="f49" fmla="*/ f35 f45 1"/>
                                <a:gd name="f50" fmla="*/ 1945 f44 1"/>
                                <a:gd name="f51" fmla="*/ f36 f45 1"/>
                                <a:gd name="f52" fmla="*/ 1951 f44 1"/>
                                <a:gd name="f53" fmla="*/ f37 f45 1"/>
                                <a:gd name="f54" fmla="*/ f38 f45 1"/>
                                <a:gd name="f55" fmla="*/ 1956 f44 1"/>
                                <a:gd name="f56" fmla="*/ f39 f45 1"/>
                                <a:gd name="f57" fmla="*/ f40 f45 1"/>
                                <a:gd name="f58" fmla="*/ 1961 f44 1"/>
                                <a:gd name="f59" fmla="*/ f41 f45 1"/>
                                <a:gd name="f60" fmla="*/ 1958 f44 1"/>
                                <a:gd name="f61" fmla="*/ f42 f45 1"/>
                                <a:gd name="f62" fmla="*/ 1946 f44 1"/>
                                <a:gd name="f63" fmla="*/ f43 f45 1"/>
                                <a:gd name="f64" fmla="*/ f46 1 f2"/>
                                <a:gd name="f65" fmla="*/ f49 1 1200"/>
                                <a:gd name="f66" fmla="*/ f50 1 776"/>
                                <a:gd name="f67" fmla="*/ f51 1 1200"/>
                                <a:gd name="f68" fmla="*/ f52 1 776"/>
                                <a:gd name="f69" fmla="*/ f53 1 1200"/>
                                <a:gd name="f70" fmla="*/ f54 1 1200"/>
                                <a:gd name="f71" fmla="*/ f55 1 776"/>
                                <a:gd name="f72" fmla="*/ f56 1 1200"/>
                                <a:gd name="f73" fmla="*/ f57 1 1200"/>
                                <a:gd name="f74" fmla="*/ f58 1 776"/>
                                <a:gd name="f75" fmla="*/ f59 1 1200"/>
                                <a:gd name="f76" fmla="*/ f60 1 776"/>
                                <a:gd name="f77" fmla="*/ f61 1 1200"/>
                                <a:gd name="f78" fmla="*/ f62 1 776"/>
                                <a:gd name="f79" fmla="*/ f63 1 1200"/>
                                <a:gd name="f80" fmla="*/ 0 1 f47"/>
                                <a:gd name="f81" fmla="*/ f6 1 f47"/>
                                <a:gd name="f82" fmla="*/ 0 1 f48"/>
                                <a:gd name="f83" fmla="*/ f7 1 f48"/>
                                <a:gd name="f84" fmla="+- f64 0 f1"/>
                                <a:gd name="f85" fmla="*/ f65 1 f47"/>
                                <a:gd name="f86" fmla="*/ f66 1 f48"/>
                                <a:gd name="f87" fmla="*/ f67 1 f47"/>
                                <a:gd name="f88" fmla="*/ f68 1 f48"/>
                                <a:gd name="f89" fmla="*/ f69 1 f47"/>
                                <a:gd name="f90" fmla="*/ f70 1 f47"/>
                                <a:gd name="f91" fmla="*/ f71 1 f48"/>
                                <a:gd name="f92" fmla="*/ f72 1 f47"/>
                                <a:gd name="f93" fmla="*/ f73 1 f47"/>
                                <a:gd name="f94" fmla="*/ f74 1 f48"/>
                                <a:gd name="f95" fmla="*/ f75 1 f47"/>
                                <a:gd name="f96" fmla="*/ f76 1 f48"/>
                                <a:gd name="f97" fmla="*/ f77 1 f47"/>
                                <a:gd name="f98" fmla="*/ f78 1 f48"/>
                                <a:gd name="f99" fmla="*/ f79 1 f47"/>
                                <a:gd name="f100" fmla="*/ f80 f33 1"/>
                                <a:gd name="f101" fmla="*/ f81 f33 1"/>
                                <a:gd name="f102" fmla="*/ f83 f34 1"/>
                                <a:gd name="f103" fmla="*/ f82 f34 1"/>
                                <a:gd name="f104" fmla="*/ f85 f33 1"/>
                                <a:gd name="f105" fmla="*/ f86 f34 1"/>
                                <a:gd name="f106" fmla="*/ f87 f33 1"/>
                                <a:gd name="f107" fmla="*/ f88 f34 1"/>
                                <a:gd name="f108" fmla="*/ f89 f33 1"/>
                                <a:gd name="f109" fmla="*/ f90 f33 1"/>
                                <a:gd name="f110" fmla="*/ f91 f34 1"/>
                                <a:gd name="f111" fmla="*/ f92 f33 1"/>
                                <a:gd name="f112" fmla="*/ f93 f33 1"/>
                                <a:gd name="f113" fmla="*/ f94 f34 1"/>
                                <a:gd name="f114" fmla="*/ f95 f33 1"/>
                                <a:gd name="f115" fmla="*/ f96 f34 1"/>
                                <a:gd name="f116" fmla="*/ f97 f33 1"/>
                                <a:gd name="f117" fmla="*/ f98 f34 1"/>
                                <a:gd name="f118" fmla="*/ f99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84">
                                  <a:pos x="f104" y="f105"/>
                                </a:cxn>
                                <a:cxn ang="f84">
                                  <a:pos x="f106" y="f107"/>
                                </a:cxn>
                                <a:cxn ang="f84">
                                  <a:pos x="f108" y="f107"/>
                                </a:cxn>
                                <a:cxn ang="f84">
                                  <a:pos x="f109" y="f110"/>
                                </a:cxn>
                                <a:cxn ang="f84">
                                  <a:pos x="f111" y="f110"/>
                                </a:cxn>
                                <a:cxn ang="f84">
                                  <a:pos x="f112" y="f113"/>
                                </a:cxn>
                                <a:cxn ang="f84">
                                  <a:pos x="f114" y="f113"/>
                                </a:cxn>
                                <a:cxn ang="f84">
                                  <a:pos x="f114" y="f115"/>
                                </a:cxn>
                                <a:cxn ang="f84">
                                  <a:pos x="f116" y="f117"/>
                                </a:cxn>
                                <a:cxn ang="f84">
                                  <a:pos x="f118" y="f117"/>
                                </a:cxn>
                                <a:cxn ang="f84">
                                  <a:pos x="f104" y="f105"/>
                                </a:cxn>
                              </a:cxnLst>
                              <a:rect l="f100" t="f103" r="f101" b="f102"/>
                              <a:pathLst>
                                <a:path w="1200" h="776">
                                  <a:moveTo>
                                    <a:pt x="f17" y="f18"/>
                                  </a:move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3"/>
                                  </a:lnTo>
                                  <a:lnTo>
                                    <a:pt x="f25" y="f26"/>
                                  </a:lnTo>
                                  <a:lnTo>
                                    <a:pt x="f27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31" y="f30"/>
                                  </a:lnTo>
                                  <a:lnTo>
                                    <a:pt x="f17" y="f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3" name="Freeform 557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27 0"/>
                                <a:gd name="f9" fmla="+- 0 7330 0"/>
                                <a:gd name="f10" fmla="+- 0 7328 0"/>
                                <a:gd name="f11" fmla="val 55"/>
                                <a:gd name="f12" fmla="val 720"/>
                                <a:gd name="f13" fmla="val 58"/>
                                <a:gd name="f14" fmla="val 722"/>
                                <a:gd name="f15" fmla="val 56"/>
                                <a:gd name="f16" fmla="val 721"/>
                                <a:gd name="f17" fmla="+- 0 0 0"/>
                                <a:gd name="f18" fmla="*/ f3 1 1200"/>
                                <a:gd name="f19" fmla="*/ f4 1 776"/>
                                <a:gd name="f20" fmla="+- f8 0 7272"/>
                                <a:gd name="f21" fmla="+- f9 0 7272"/>
                                <a:gd name="f22" fmla="+- f10 0 7272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6 f23 1"/>
                                <a:gd name="f32" fmla="*/ f22 f24 1"/>
                                <a:gd name="f33" fmla="*/ 1945 f23 1"/>
                                <a:gd name="f34" fmla="*/ f25 1 f2"/>
                                <a:gd name="f35" fmla="*/ f28 1 1200"/>
                                <a:gd name="f36" fmla="*/ f29 1 776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4" name="Freeform 556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28 0"/>
                                <a:gd name="f9" fmla="+- 0 7330 0"/>
                                <a:gd name="f10" fmla="val 56"/>
                                <a:gd name="f11" fmla="val 721"/>
                                <a:gd name="f12" fmla="val 58"/>
                                <a:gd name="f13" fmla="val 722"/>
                                <a:gd name="f14" fmla="+- 0 0 0"/>
                                <a:gd name="f15" fmla="*/ f3 1 1200"/>
                                <a:gd name="f16" fmla="*/ f4 1 776"/>
                                <a:gd name="f17" fmla="+- f8 0 7272"/>
                                <a:gd name="f18" fmla="+- f9 0 7272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945 f19 1"/>
                                <a:gd name="f26" fmla="*/ f18 f20 1"/>
                                <a:gd name="f27" fmla="*/ 1946 f19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1200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5" name="Freeform 555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17 0"/>
                                <a:gd name="f9" fmla="+- 0 8416 0"/>
                                <a:gd name="f10" fmla="+- 0 8414 0"/>
                                <a:gd name="f11" fmla="val 1145"/>
                                <a:gd name="f12" fmla="val 720"/>
                                <a:gd name="f13" fmla="val 1144"/>
                                <a:gd name="f14" fmla="val 721"/>
                                <a:gd name="f15" fmla="val 1142"/>
                                <a:gd name="f16" fmla="val 722"/>
                                <a:gd name="f17" fmla="+- 0 0 0"/>
                                <a:gd name="f18" fmla="*/ f3 1 1200"/>
                                <a:gd name="f19" fmla="*/ f4 1 776"/>
                                <a:gd name="f20" fmla="+- f8 0 7272"/>
                                <a:gd name="f21" fmla="+- f9 0 7272"/>
                                <a:gd name="f22" fmla="+- f10 0 7272"/>
                                <a:gd name="f23" fmla="+- f7 0 f5"/>
                                <a:gd name="f24" fmla="+- f6 0 f5"/>
                                <a:gd name="f25" fmla="*/ f17 f0 1"/>
                                <a:gd name="f26" fmla="*/ f24 1 1200"/>
                                <a:gd name="f27" fmla="*/ f23 1 776"/>
                                <a:gd name="f28" fmla="*/ f20 f24 1"/>
                                <a:gd name="f29" fmla="*/ 1944 f23 1"/>
                                <a:gd name="f30" fmla="*/ f21 f24 1"/>
                                <a:gd name="f31" fmla="*/ 1945 f23 1"/>
                                <a:gd name="f32" fmla="*/ f22 f24 1"/>
                                <a:gd name="f33" fmla="*/ 1946 f23 1"/>
                                <a:gd name="f34" fmla="*/ f25 1 f2"/>
                                <a:gd name="f35" fmla="*/ f28 1 1200"/>
                                <a:gd name="f36" fmla="*/ f29 1 776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776"/>
                                <a:gd name="f41" fmla="*/ 0 1 f26"/>
                                <a:gd name="f42" fmla="*/ f6 1 f26"/>
                                <a:gd name="f43" fmla="*/ 0 1 f27"/>
                                <a:gd name="f44" fmla="*/ f7 1 f27"/>
                                <a:gd name="f45" fmla="+- f34 0 f1"/>
                                <a:gd name="f46" fmla="*/ f35 1 f26"/>
                                <a:gd name="f47" fmla="*/ f36 1 f27"/>
                                <a:gd name="f48" fmla="*/ f37 1 f26"/>
                                <a:gd name="f49" fmla="*/ f38 1 f27"/>
                                <a:gd name="f50" fmla="*/ f39 1 f26"/>
                                <a:gd name="f51" fmla="*/ f40 1 f27"/>
                                <a:gd name="f52" fmla="*/ f41 f18 1"/>
                                <a:gd name="f53" fmla="*/ f42 f18 1"/>
                                <a:gd name="f54" fmla="*/ f44 f19 1"/>
                                <a:gd name="f55" fmla="*/ f43 f19 1"/>
                                <a:gd name="f56" fmla="*/ f46 f18 1"/>
                                <a:gd name="f57" fmla="*/ f47 f19 1"/>
                                <a:gd name="f58" fmla="*/ f48 f18 1"/>
                                <a:gd name="f59" fmla="*/ f49 f19 1"/>
                                <a:gd name="f60" fmla="*/ f50 f18 1"/>
                                <a:gd name="f61" fmla="*/ f51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5">
                                  <a:pos x="f56" y="f57"/>
                                </a:cxn>
                                <a:cxn ang="f45">
                                  <a:pos x="f58" y="f59"/>
                                </a:cxn>
                                <a:cxn ang="f45">
                                  <a:pos x="f60" y="f61"/>
                                </a:cxn>
                                <a:cxn ang="f45">
                                  <a:pos x="f56" y="f57"/>
                                </a:cxn>
                              </a:cxnLst>
                              <a:rect l="f52" t="f55" r="f53" b="f54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6" name="Freeform 554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62 0"/>
                                <a:gd name="f9" fmla="+- 0 8417 0"/>
                                <a:gd name="f10" fmla="+- 0 8414 0"/>
                                <a:gd name="f11" fmla="+- 0 8461 0"/>
                                <a:gd name="f12" fmla="val 1190"/>
                                <a:gd name="f13" fmla="val 720"/>
                                <a:gd name="f14" fmla="val 1145"/>
                                <a:gd name="f15" fmla="val 1142"/>
                                <a:gd name="f16" fmla="val 722"/>
                                <a:gd name="f17" fmla="val 1189"/>
                                <a:gd name="f18" fmla="+- 0 0 0"/>
                                <a:gd name="f19" fmla="*/ f3 1 1200"/>
                                <a:gd name="f20" fmla="*/ f4 1 776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944 f25 1"/>
                                <a:gd name="f32" fmla="*/ f22 f26 1"/>
                                <a:gd name="f33" fmla="*/ f23 f26 1"/>
                                <a:gd name="f34" fmla="*/ 1946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7" name="Freeform 553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46 0"/>
                                <a:gd name="f9" fmla="+- 0 7286 0"/>
                                <a:gd name="f10" fmla="+- 0 7282 0"/>
                                <a:gd name="f11" fmla="+- 0 7279 0"/>
                                <a:gd name="f12" fmla="+- 0 7274 0"/>
                                <a:gd name="f13" fmla="+- 0 7272 0"/>
                                <a:gd name="f14" fmla="+- 0 7327 0"/>
                                <a:gd name="f15" fmla="+- 0 7328 0"/>
                                <a:gd name="f16" fmla="+- 0 7324 0"/>
                                <a:gd name="f17" fmla="+- 0 7322 0"/>
                                <a:gd name="f18" fmla="+- 0 7315 0"/>
                                <a:gd name="f19" fmla="+- 0 7316 0"/>
                                <a:gd name="f20" fmla="+- 0 7314 0"/>
                                <a:gd name="f21" fmla="+- 0 7313 0"/>
                                <a:gd name="f22" fmla="+- 0 7317 0"/>
                                <a:gd name="f23" fmla="+- 0 7321 0"/>
                                <a:gd name="f24" fmla="+- 0 7320 0"/>
                                <a:gd name="f25" fmla="+- 0 7337 0"/>
                                <a:gd name="f26" fmla="+- 0 7338 0"/>
                                <a:gd name="f27" fmla="val 74"/>
                                <a:gd name="f28" fmla="val 43"/>
                                <a:gd name="f29" fmla="val 14"/>
                                <a:gd name="f30" fmla="val 10"/>
                                <a:gd name="f31" fmla="val 55"/>
                                <a:gd name="f32" fmla="val 7"/>
                                <a:gd name="f33" fmla="val 58"/>
                                <a:gd name="f34" fmla="val 60"/>
                                <a:gd name="f35" fmla="val 2"/>
                                <a:gd name="f36" fmla="val 77"/>
                                <a:gd name="f37" fmla="val 94"/>
                                <a:gd name="f38" fmla="val 684"/>
                                <a:gd name="f39" fmla="val 701"/>
                                <a:gd name="f40" fmla="val 703"/>
                                <a:gd name="f41" fmla="val 718"/>
                                <a:gd name="f42" fmla="val 720"/>
                                <a:gd name="f43" fmla="val 56"/>
                                <a:gd name="f44" fmla="val 721"/>
                                <a:gd name="f45" fmla="val 52"/>
                                <a:gd name="f46" fmla="val 715"/>
                                <a:gd name="f47" fmla="val 50"/>
                                <a:gd name="f48" fmla="val 44"/>
                                <a:gd name="f49" fmla="val 42"/>
                                <a:gd name="f50" fmla="val 696"/>
                                <a:gd name="f51" fmla="val 41"/>
                                <a:gd name="f52" fmla="val 82"/>
                                <a:gd name="f53" fmla="val 45"/>
                                <a:gd name="f54" fmla="val 49"/>
                                <a:gd name="f55" fmla="val 65"/>
                                <a:gd name="f56" fmla="val 48"/>
                                <a:gd name="f57" fmla="val 66"/>
                                <a:gd name="f58" fmla="+- 0 0 0"/>
                                <a:gd name="f59" fmla="*/ f3 1 1200"/>
                                <a:gd name="f60" fmla="*/ f4 1 776"/>
                                <a:gd name="f61" fmla="+- f8 0 7272"/>
                                <a:gd name="f62" fmla="+- f9 0 7272"/>
                                <a:gd name="f63" fmla="+- f10 0 7272"/>
                                <a:gd name="f64" fmla="+- f11 0 7272"/>
                                <a:gd name="f65" fmla="+- f12 0 7272"/>
                                <a:gd name="f66" fmla="+- f13 0 7272"/>
                                <a:gd name="f67" fmla="+- f14 0 7272"/>
                                <a:gd name="f68" fmla="+- f15 0 7272"/>
                                <a:gd name="f69" fmla="+- f16 0 7272"/>
                                <a:gd name="f70" fmla="+- f17 0 7272"/>
                                <a:gd name="f71" fmla="+- f18 0 7272"/>
                                <a:gd name="f72" fmla="+- f19 0 7272"/>
                                <a:gd name="f73" fmla="+- f20 0 7272"/>
                                <a:gd name="f74" fmla="+- f21 0 7272"/>
                                <a:gd name="f75" fmla="+- f22 0 7272"/>
                                <a:gd name="f76" fmla="+- f23 0 7272"/>
                                <a:gd name="f77" fmla="+- f24 0 7272"/>
                                <a:gd name="f78" fmla="+- f25 0 7272"/>
                                <a:gd name="f79" fmla="+- f26 0 7272"/>
                                <a:gd name="f80" fmla="+- f7 0 f5"/>
                                <a:gd name="f81" fmla="+- f6 0 f5"/>
                                <a:gd name="f82" fmla="*/ f58 f0 1"/>
                                <a:gd name="f83" fmla="*/ f81 1 1200"/>
                                <a:gd name="f84" fmla="*/ f80 1 776"/>
                                <a:gd name="f85" fmla="*/ f61 f81 1"/>
                                <a:gd name="f86" fmla="*/ 1267 f80 1"/>
                                <a:gd name="f87" fmla="*/ f62 f81 1"/>
                                <a:gd name="f88" fmla="*/ f63 f81 1"/>
                                <a:gd name="f89" fmla="*/ 1279 f80 1"/>
                                <a:gd name="f90" fmla="*/ f64 f81 1"/>
                                <a:gd name="f91" fmla="*/ 1282 f80 1"/>
                                <a:gd name="f92" fmla="*/ 1284 f80 1"/>
                                <a:gd name="f93" fmla="*/ f65 f81 1"/>
                                <a:gd name="f94" fmla="*/ 1298 f80 1"/>
                                <a:gd name="f95" fmla="*/ 1301 f80 1"/>
                                <a:gd name="f96" fmla="*/ f66 f81 1"/>
                                <a:gd name="f97" fmla="*/ 1318 f80 1"/>
                                <a:gd name="f98" fmla="*/ 1908 f80 1"/>
                                <a:gd name="f99" fmla="*/ 1925 f80 1"/>
                                <a:gd name="f100" fmla="*/ 1927 f80 1"/>
                                <a:gd name="f101" fmla="*/ 1942 f80 1"/>
                                <a:gd name="f102" fmla="*/ 1944 f80 1"/>
                                <a:gd name="f103" fmla="*/ f67 f81 1"/>
                                <a:gd name="f104" fmla="*/ f68 f81 1"/>
                                <a:gd name="f105" fmla="*/ 1945 f80 1"/>
                                <a:gd name="f106" fmla="*/ f69 f81 1"/>
                                <a:gd name="f107" fmla="*/ 1939 f80 1"/>
                                <a:gd name="f108" fmla="*/ f70 f81 1"/>
                                <a:gd name="f109" fmla="*/ f71 f81 1"/>
                                <a:gd name="f110" fmla="*/ f72 f81 1"/>
                                <a:gd name="f111" fmla="*/ f73 f81 1"/>
                                <a:gd name="f112" fmla="*/ 1920 f80 1"/>
                                <a:gd name="f113" fmla="*/ f74 f81 1"/>
                                <a:gd name="f114" fmla="*/ 1306 f80 1"/>
                                <a:gd name="f115" fmla="*/ f75 f81 1"/>
                                <a:gd name="f116" fmla="*/ f76 f81 1"/>
                                <a:gd name="f117" fmla="*/ 1289 f80 1"/>
                                <a:gd name="f118" fmla="*/ f77 f81 1"/>
                                <a:gd name="f119" fmla="*/ f78 f81 1"/>
                                <a:gd name="f120" fmla="*/ 1272 f80 1"/>
                                <a:gd name="f121" fmla="*/ f79 f81 1"/>
                                <a:gd name="f122" fmla="*/ f82 1 f2"/>
                                <a:gd name="f123" fmla="*/ f85 1 1200"/>
                                <a:gd name="f124" fmla="*/ f86 1 776"/>
                                <a:gd name="f125" fmla="*/ f87 1 1200"/>
                                <a:gd name="f126" fmla="*/ f88 1 1200"/>
                                <a:gd name="f127" fmla="*/ f89 1 776"/>
                                <a:gd name="f128" fmla="*/ f90 1 1200"/>
                                <a:gd name="f129" fmla="*/ f91 1 776"/>
                                <a:gd name="f130" fmla="*/ f92 1 776"/>
                                <a:gd name="f131" fmla="*/ f93 1 1200"/>
                                <a:gd name="f132" fmla="*/ f94 1 776"/>
                                <a:gd name="f133" fmla="*/ f95 1 776"/>
                                <a:gd name="f134" fmla="*/ f96 1 1200"/>
                                <a:gd name="f135" fmla="*/ f97 1 776"/>
                                <a:gd name="f136" fmla="*/ f98 1 776"/>
                                <a:gd name="f137" fmla="*/ f99 1 776"/>
                                <a:gd name="f138" fmla="*/ f100 1 776"/>
                                <a:gd name="f139" fmla="*/ f101 1 776"/>
                                <a:gd name="f140" fmla="*/ f102 1 776"/>
                                <a:gd name="f141" fmla="*/ f103 1 1200"/>
                                <a:gd name="f142" fmla="*/ f104 1 1200"/>
                                <a:gd name="f143" fmla="*/ f105 1 776"/>
                                <a:gd name="f144" fmla="*/ f106 1 1200"/>
                                <a:gd name="f145" fmla="*/ f107 1 776"/>
                                <a:gd name="f146" fmla="*/ f108 1 1200"/>
                                <a:gd name="f147" fmla="*/ f109 1 1200"/>
                                <a:gd name="f148" fmla="*/ f110 1 1200"/>
                                <a:gd name="f149" fmla="*/ f111 1 1200"/>
                                <a:gd name="f150" fmla="*/ f112 1 776"/>
                                <a:gd name="f151" fmla="*/ f113 1 1200"/>
                                <a:gd name="f152" fmla="*/ f114 1 776"/>
                                <a:gd name="f153" fmla="*/ f115 1 1200"/>
                                <a:gd name="f154" fmla="*/ f116 1 1200"/>
                                <a:gd name="f155" fmla="*/ f117 1 776"/>
                                <a:gd name="f156" fmla="*/ f118 1 1200"/>
                                <a:gd name="f157" fmla="*/ f119 1 1200"/>
                                <a:gd name="f158" fmla="*/ f120 1 776"/>
                                <a:gd name="f159" fmla="*/ f121 1 1200"/>
                                <a:gd name="f160" fmla="*/ 0 1 f83"/>
                                <a:gd name="f161" fmla="*/ f6 1 f83"/>
                                <a:gd name="f162" fmla="*/ 0 1 f84"/>
                                <a:gd name="f163" fmla="*/ f7 1 f84"/>
                                <a:gd name="f164" fmla="+- f122 0 f1"/>
                                <a:gd name="f165" fmla="*/ f123 1 f83"/>
                                <a:gd name="f166" fmla="*/ f124 1 f84"/>
                                <a:gd name="f167" fmla="*/ f125 1 f83"/>
                                <a:gd name="f168" fmla="*/ f126 1 f83"/>
                                <a:gd name="f169" fmla="*/ f127 1 f84"/>
                                <a:gd name="f170" fmla="*/ f128 1 f83"/>
                                <a:gd name="f171" fmla="*/ f129 1 f84"/>
                                <a:gd name="f172" fmla="*/ f130 1 f84"/>
                                <a:gd name="f173" fmla="*/ f131 1 f83"/>
                                <a:gd name="f174" fmla="*/ f132 1 f84"/>
                                <a:gd name="f175" fmla="*/ f133 1 f84"/>
                                <a:gd name="f176" fmla="*/ f134 1 f83"/>
                                <a:gd name="f177" fmla="*/ f135 1 f84"/>
                                <a:gd name="f178" fmla="*/ f136 1 f84"/>
                                <a:gd name="f179" fmla="*/ f137 1 f84"/>
                                <a:gd name="f180" fmla="*/ f138 1 f84"/>
                                <a:gd name="f181" fmla="*/ f139 1 f84"/>
                                <a:gd name="f182" fmla="*/ f140 1 f84"/>
                                <a:gd name="f183" fmla="*/ f141 1 f83"/>
                                <a:gd name="f184" fmla="*/ f142 1 f83"/>
                                <a:gd name="f185" fmla="*/ f143 1 f84"/>
                                <a:gd name="f186" fmla="*/ f144 1 f83"/>
                                <a:gd name="f187" fmla="*/ f145 1 f84"/>
                                <a:gd name="f188" fmla="*/ f146 1 f83"/>
                                <a:gd name="f189" fmla="*/ f147 1 f83"/>
                                <a:gd name="f190" fmla="*/ f148 1 f83"/>
                                <a:gd name="f191" fmla="*/ f149 1 f83"/>
                                <a:gd name="f192" fmla="*/ f150 1 f84"/>
                                <a:gd name="f193" fmla="*/ f151 1 f83"/>
                                <a:gd name="f194" fmla="*/ f152 1 f84"/>
                                <a:gd name="f195" fmla="*/ f153 1 f83"/>
                                <a:gd name="f196" fmla="*/ f154 1 f83"/>
                                <a:gd name="f197" fmla="*/ f155 1 f84"/>
                                <a:gd name="f198" fmla="*/ f156 1 f83"/>
                                <a:gd name="f199" fmla="*/ f157 1 f83"/>
                                <a:gd name="f200" fmla="*/ f158 1 f84"/>
                                <a:gd name="f201" fmla="*/ f159 1 f83"/>
                                <a:gd name="f202" fmla="*/ f160 f59 1"/>
                                <a:gd name="f203" fmla="*/ f161 f59 1"/>
                                <a:gd name="f204" fmla="*/ f163 f60 1"/>
                                <a:gd name="f205" fmla="*/ f162 f60 1"/>
                                <a:gd name="f206" fmla="*/ f165 f59 1"/>
                                <a:gd name="f207" fmla="*/ f166 f60 1"/>
                                <a:gd name="f208" fmla="*/ f167 f59 1"/>
                                <a:gd name="f209" fmla="*/ f168 f59 1"/>
                                <a:gd name="f210" fmla="*/ f169 f60 1"/>
                                <a:gd name="f211" fmla="*/ f170 f59 1"/>
                                <a:gd name="f212" fmla="*/ f171 f60 1"/>
                                <a:gd name="f213" fmla="*/ f172 f60 1"/>
                                <a:gd name="f214" fmla="*/ f173 f59 1"/>
                                <a:gd name="f215" fmla="*/ f174 f60 1"/>
                                <a:gd name="f216" fmla="*/ f175 f60 1"/>
                                <a:gd name="f217" fmla="*/ f176 f59 1"/>
                                <a:gd name="f218" fmla="*/ f177 f60 1"/>
                                <a:gd name="f219" fmla="*/ f178 f60 1"/>
                                <a:gd name="f220" fmla="*/ f179 f60 1"/>
                                <a:gd name="f221" fmla="*/ f180 f60 1"/>
                                <a:gd name="f222" fmla="*/ f181 f60 1"/>
                                <a:gd name="f223" fmla="*/ f182 f60 1"/>
                                <a:gd name="f224" fmla="*/ f183 f59 1"/>
                                <a:gd name="f225" fmla="*/ f184 f59 1"/>
                                <a:gd name="f226" fmla="*/ f185 f60 1"/>
                                <a:gd name="f227" fmla="*/ f186 f59 1"/>
                                <a:gd name="f228" fmla="*/ f187 f60 1"/>
                                <a:gd name="f229" fmla="*/ f188 f59 1"/>
                                <a:gd name="f230" fmla="*/ f189 f59 1"/>
                                <a:gd name="f231" fmla="*/ f190 f59 1"/>
                                <a:gd name="f232" fmla="*/ f191 f59 1"/>
                                <a:gd name="f233" fmla="*/ f192 f60 1"/>
                                <a:gd name="f234" fmla="*/ f193 f59 1"/>
                                <a:gd name="f235" fmla="*/ f194 f60 1"/>
                                <a:gd name="f236" fmla="*/ f195 f59 1"/>
                                <a:gd name="f237" fmla="*/ f196 f59 1"/>
                                <a:gd name="f238" fmla="*/ f197 f60 1"/>
                                <a:gd name="f239" fmla="*/ f198 f59 1"/>
                                <a:gd name="f240" fmla="*/ f199 f59 1"/>
                                <a:gd name="f241" fmla="*/ f200 f60 1"/>
                                <a:gd name="f242" fmla="*/ f201 f5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64">
                                  <a:pos x="f206" y="f207"/>
                                </a:cxn>
                                <a:cxn ang="f164">
                                  <a:pos x="f208" y="f207"/>
                                </a:cxn>
                                <a:cxn ang="f164">
                                  <a:pos x="f209" y="f210"/>
                                </a:cxn>
                                <a:cxn ang="f164">
                                  <a:pos x="f211" y="f212"/>
                                </a:cxn>
                                <a:cxn ang="f164">
                                  <a:pos x="f211" y="f213"/>
                                </a:cxn>
                                <a:cxn ang="f164">
                                  <a:pos x="f214" y="f215"/>
                                </a:cxn>
                                <a:cxn ang="f164">
                                  <a:pos x="f214" y="f216"/>
                                </a:cxn>
                                <a:cxn ang="f164">
                                  <a:pos x="f217" y="f218"/>
                                </a:cxn>
                                <a:cxn ang="f164">
                                  <a:pos x="f217" y="f219"/>
                                </a:cxn>
                                <a:cxn ang="f164">
                                  <a:pos x="f214" y="f220"/>
                                </a:cxn>
                                <a:cxn ang="f164">
                                  <a:pos x="f214" y="f221"/>
                                </a:cxn>
                                <a:cxn ang="f164">
                                  <a:pos x="f211" y="f222"/>
                                </a:cxn>
                                <a:cxn ang="f164">
                                  <a:pos x="f211" y="f223"/>
                                </a:cxn>
                                <a:cxn ang="f164">
                                  <a:pos x="f224" y="f223"/>
                                </a:cxn>
                                <a:cxn ang="f164">
                                  <a:pos x="f225" y="f226"/>
                                </a:cxn>
                                <a:cxn ang="f164">
                                  <a:pos x="f227" y="f228"/>
                                </a:cxn>
                                <a:cxn ang="f164">
                                  <a:pos x="f229" y="f228"/>
                                </a:cxn>
                                <a:cxn ang="f164">
                                  <a:pos x="f230" y="f220"/>
                                </a:cxn>
                                <a:cxn ang="f164">
                                  <a:pos x="f231" y="f220"/>
                                </a:cxn>
                                <a:cxn ang="f164">
                                  <a:pos x="f232" y="f233"/>
                                </a:cxn>
                                <a:cxn ang="f164">
                                  <a:pos x="f234" y="f233"/>
                                </a:cxn>
                                <a:cxn ang="f164">
                                  <a:pos x="f234" y="f235"/>
                                </a:cxn>
                                <a:cxn ang="f164">
                                  <a:pos x="f232" y="f235"/>
                                </a:cxn>
                                <a:cxn ang="f164">
                                  <a:pos x="f236" y="f215"/>
                                </a:cxn>
                                <a:cxn ang="f164">
                                  <a:pos x="f230" y="f215"/>
                                </a:cxn>
                                <a:cxn ang="f164">
                                  <a:pos x="f237" y="f238"/>
                                </a:cxn>
                                <a:cxn ang="f164">
                                  <a:pos x="f239" y="f238"/>
                                </a:cxn>
                                <a:cxn ang="f164">
                                  <a:pos x="f240" y="f241"/>
                                </a:cxn>
                                <a:cxn ang="f164">
                                  <a:pos x="f242" y="f241"/>
                                </a:cxn>
                                <a:cxn ang="f164">
                                  <a:pos x="f206" y="f207"/>
                                </a:cxn>
                              </a:cxnLst>
                              <a:rect l="f202" t="f205" r="f203" b="f204"/>
                              <a:pathLst>
                                <a:path w="1200" h="776">
                                  <a:moveTo>
                                    <a:pt x="f27" y="f28"/>
                                  </a:moveTo>
                                  <a:lnTo>
                                    <a:pt x="f29" y="f28"/>
                                  </a:lnTo>
                                  <a:lnTo>
                                    <a:pt x="f30" y="f31"/>
                                  </a:lnTo>
                                  <a:lnTo>
                                    <a:pt x="f32" y="f33"/>
                                  </a:lnTo>
                                  <a:lnTo>
                                    <a:pt x="f32" y="f34"/>
                                  </a:lnTo>
                                  <a:lnTo>
                                    <a:pt x="f35" y="f27"/>
                                  </a:lnTo>
                                  <a:lnTo>
                                    <a:pt x="f35" y="f36"/>
                                  </a:lnTo>
                                  <a:lnTo>
                                    <a:pt x="f5" y="f37"/>
                                  </a:lnTo>
                                  <a:lnTo>
                                    <a:pt x="f5" y="f38"/>
                                  </a:lnTo>
                                  <a:lnTo>
                                    <a:pt x="f35" y="f39"/>
                                  </a:lnTo>
                                  <a:lnTo>
                                    <a:pt x="f35" y="f40"/>
                                  </a:lnTo>
                                  <a:lnTo>
                                    <a:pt x="f32" y="f41"/>
                                  </a:lnTo>
                                  <a:lnTo>
                                    <a:pt x="f32" y="f42"/>
                                  </a:lnTo>
                                  <a:lnTo>
                                    <a:pt x="f31" y="f42"/>
                                  </a:lnTo>
                                  <a:lnTo>
                                    <a:pt x="f43" y="f44"/>
                                  </a:lnTo>
                                  <a:lnTo>
                                    <a:pt x="f45" y="f46"/>
                                  </a:lnTo>
                                  <a:lnTo>
                                    <a:pt x="f47" y="f46"/>
                                  </a:lnTo>
                                  <a:lnTo>
                                    <a:pt x="f28" y="f39"/>
                                  </a:lnTo>
                                  <a:lnTo>
                                    <a:pt x="f48" y="f39"/>
                                  </a:lnTo>
                                  <a:lnTo>
                                    <a:pt x="f49" y="f50"/>
                                  </a:lnTo>
                                  <a:lnTo>
                                    <a:pt x="f51" y="f50"/>
                                  </a:lnTo>
                                  <a:lnTo>
                                    <a:pt x="f51" y="f52"/>
                                  </a:lnTo>
                                  <a:lnTo>
                                    <a:pt x="f49" y="f52"/>
                                  </a:lnTo>
                                  <a:lnTo>
                                    <a:pt x="f53" y="f27"/>
                                  </a:lnTo>
                                  <a:lnTo>
                                    <a:pt x="f28" y="f27"/>
                                  </a:lnTo>
                                  <a:lnTo>
                                    <a:pt x="f54" y="f55"/>
                                  </a:lnTo>
                                  <a:lnTo>
                                    <a:pt x="f56" y="f55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57" y="f56"/>
                                  </a:lnTo>
                                  <a:lnTo>
                                    <a:pt x="f27" y="f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8" name="Freeform 552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24 0"/>
                                <a:gd name="f9" fmla="+- 0 8416 0"/>
                                <a:gd name="f10" fmla="+- 0 8417 0"/>
                                <a:gd name="f11" fmla="+- 0 8462 0"/>
                                <a:gd name="f12" fmla="+- 0 8465 0"/>
                                <a:gd name="f13" fmla="+- 0 8466 0"/>
                                <a:gd name="f14" fmla="+- 0 8422 0"/>
                                <a:gd name="f15" fmla="val 1152"/>
                                <a:gd name="f16" fmla="val 710"/>
                                <a:gd name="f17" fmla="val 1144"/>
                                <a:gd name="f18" fmla="val 721"/>
                                <a:gd name="f19" fmla="val 1145"/>
                                <a:gd name="f20" fmla="val 720"/>
                                <a:gd name="f21" fmla="val 1190"/>
                                <a:gd name="f22" fmla="val 1193"/>
                                <a:gd name="f23" fmla="val 718"/>
                                <a:gd name="f24" fmla="val 1194"/>
                                <a:gd name="f25" fmla="val 715"/>
                                <a:gd name="f26" fmla="val 1150"/>
                                <a:gd name="f27" fmla="+- 0 0 0"/>
                                <a:gd name="f28" fmla="*/ f3 1 1200"/>
                                <a:gd name="f29" fmla="*/ f4 1 776"/>
                                <a:gd name="f30" fmla="+- f8 0 7272"/>
                                <a:gd name="f31" fmla="+- f9 0 7272"/>
                                <a:gd name="f32" fmla="+- f10 0 7272"/>
                                <a:gd name="f33" fmla="+- f11 0 7272"/>
                                <a:gd name="f34" fmla="+- f12 0 7272"/>
                                <a:gd name="f35" fmla="+- f13 0 7272"/>
                                <a:gd name="f36" fmla="+- f14 0 7272"/>
                                <a:gd name="f37" fmla="+- f7 0 f5"/>
                                <a:gd name="f38" fmla="+- f6 0 f5"/>
                                <a:gd name="f39" fmla="*/ f27 f0 1"/>
                                <a:gd name="f40" fmla="*/ f38 1 1200"/>
                                <a:gd name="f41" fmla="*/ f37 1 776"/>
                                <a:gd name="f42" fmla="*/ f30 f38 1"/>
                                <a:gd name="f43" fmla="*/ 1934 f37 1"/>
                                <a:gd name="f44" fmla="*/ f31 f38 1"/>
                                <a:gd name="f45" fmla="*/ 1945 f37 1"/>
                                <a:gd name="f46" fmla="*/ f32 f38 1"/>
                                <a:gd name="f47" fmla="*/ 1944 f37 1"/>
                                <a:gd name="f48" fmla="*/ f33 f38 1"/>
                                <a:gd name="f49" fmla="*/ f34 f38 1"/>
                                <a:gd name="f50" fmla="*/ 1942 f37 1"/>
                                <a:gd name="f51" fmla="*/ f35 f38 1"/>
                                <a:gd name="f52" fmla="*/ 1939 f37 1"/>
                                <a:gd name="f53" fmla="*/ f36 f38 1"/>
                                <a:gd name="f54" fmla="*/ f39 1 f2"/>
                                <a:gd name="f55" fmla="*/ f42 1 1200"/>
                                <a:gd name="f56" fmla="*/ f43 1 776"/>
                                <a:gd name="f57" fmla="*/ f44 1 1200"/>
                                <a:gd name="f58" fmla="*/ f45 1 776"/>
                                <a:gd name="f59" fmla="*/ f46 1 1200"/>
                                <a:gd name="f60" fmla="*/ f47 1 776"/>
                                <a:gd name="f61" fmla="*/ f48 1 1200"/>
                                <a:gd name="f62" fmla="*/ f49 1 1200"/>
                                <a:gd name="f63" fmla="*/ f50 1 776"/>
                                <a:gd name="f64" fmla="*/ f51 1 1200"/>
                                <a:gd name="f65" fmla="*/ f52 1 776"/>
                                <a:gd name="f66" fmla="*/ f53 1 1200"/>
                                <a:gd name="f67" fmla="*/ 0 1 f40"/>
                                <a:gd name="f68" fmla="*/ f6 1 f40"/>
                                <a:gd name="f69" fmla="*/ 0 1 f41"/>
                                <a:gd name="f70" fmla="*/ f7 1 f41"/>
                                <a:gd name="f71" fmla="+- f54 0 f1"/>
                                <a:gd name="f72" fmla="*/ f55 1 f40"/>
                                <a:gd name="f73" fmla="*/ f56 1 f41"/>
                                <a:gd name="f74" fmla="*/ f57 1 f40"/>
                                <a:gd name="f75" fmla="*/ f58 1 f41"/>
                                <a:gd name="f76" fmla="*/ f59 1 f40"/>
                                <a:gd name="f77" fmla="*/ f60 1 f41"/>
                                <a:gd name="f78" fmla="*/ f61 1 f40"/>
                                <a:gd name="f79" fmla="*/ f62 1 f40"/>
                                <a:gd name="f80" fmla="*/ f63 1 f41"/>
                                <a:gd name="f81" fmla="*/ f64 1 f40"/>
                                <a:gd name="f82" fmla="*/ f65 1 f41"/>
                                <a:gd name="f83" fmla="*/ f66 1 f40"/>
                                <a:gd name="f84" fmla="*/ f67 f28 1"/>
                                <a:gd name="f85" fmla="*/ f68 f28 1"/>
                                <a:gd name="f86" fmla="*/ f70 f29 1"/>
                                <a:gd name="f87" fmla="*/ f69 f29 1"/>
                                <a:gd name="f88" fmla="*/ f72 f28 1"/>
                                <a:gd name="f89" fmla="*/ f73 f29 1"/>
                                <a:gd name="f90" fmla="*/ f74 f28 1"/>
                                <a:gd name="f91" fmla="*/ f75 f29 1"/>
                                <a:gd name="f92" fmla="*/ f76 f28 1"/>
                                <a:gd name="f93" fmla="*/ f77 f29 1"/>
                                <a:gd name="f94" fmla="*/ f78 f28 1"/>
                                <a:gd name="f95" fmla="*/ f79 f28 1"/>
                                <a:gd name="f96" fmla="*/ f80 f29 1"/>
                                <a:gd name="f97" fmla="*/ f81 f28 1"/>
                                <a:gd name="f98" fmla="*/ f82 f29 1"/>
                                <a:gd name="f99" fmla="*/ f83 f2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71">
                                  <a:pos x="f88" y="f89"/>
                                </a:cxn>
                                <a:cxn ang="f71">
                                  <a:pos x="f90" y="f91"/>
                                </a:cxn>
                                <a:cxn ang="f71">
                                  <a:pos x="f92" y="f93"/>
                                </a:cxn>
                                <a:cxn ang="f71">
                                  <a:pos x="f94" y="f93"/>
                                </a:cxn>
                                <a:cxn ang="f71">
                                  <a:pos x="f95" y="f96"/>
                                </a:cxn>
                                <a:cxn ang="f71">
                                  <a:pos x="f97" y="f98"/>
                                </a:cxn>
                                <a:cxn ang="f71">
                                  <a:pos x="f99" y="f98"/>
                                </a:cxn>
                                <a:cxn ang="f71">
                                  <a:pos x="f88" y="f89"/>
                                </a:cxn>
                              </a:cxnLst>
                              <a:rect l="f84" t="f87" r="f85" b="f86"/>
                              <a:pathLst>
                                <a:path w="1200" h="776">
                                  <a:moveTo>
                                    <a:pt x="f15" y="f16"/>
                                  </a:move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6" y="f25"/>
                                  </a:lnTo>
                                  <a:lnTo>
                                    <a:pt x="f15" y="f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39" name="Freeform 551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20 0"/>
                                <a:gd name="f9" fmla="+- 0 7322 0"/>
                                <a:gd name="f10" fmla="+- 0 7324 0"/>
                                <a:gd name="f11" fmla="val 48"/>
                                <a:gd name="f12" fmla="val 710"/>
                                <a:gd name="f13" fmla="val 50"/>
                                <a:gd name="f14" fmla="val 715"/>
                                <a:gd name="f15" fmla="val 52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34 f22 1"/>
                                <a:gd name="f29" fmla="*/ f20 f23 1"/>
                                <a:gd name="f30" fmla="*/ 1939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0" name="Freeform 550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70 0"/>
                                <a:gd name="f9" fmla="+- 0 8429 0"/>
                                <a:gd name="f10" fmla="+- 0 8422 0"/>
                                <a:gd name="f11" fmla="+- 0 8466 0"/>
                                <a:gd name="f12" fmla="val 1198"/>
                                <a:gd name="f13" fmla="val 701"/>
                                <a:gd name="f14" fmla="val 1157"/>
                                <a:gd name="f15" fmla="val 1150"/>
                                <a:gd name="f16" fmla="val 715"/>
                                <a:gd name="f17" fmla="val 1194"/>
                                <a:gd name="f18" fmla="val 703"/>
                                <a:gd name="f19" fmla="+- 0 0 0"/>
                                <a:gd name="f20" fmla="*/ f3 1 1200"/>
                                <a:gd name="f21" fmla="*/ f4 1 776"/>
                                <a:gd name="f22" fmla="+- f8 0 7272"/>
                                <a:gd name="f23" fmla="+- f9 0 7272"/>
                                <a:gd name="f24" fmla="+- f10 0 7272"/>
                                <a:gd name="f25" fmla="+- f11 0 7272"/>
                                <a:gd name="f26" fmla="+- f7 0 f5"/>
                                <a:gd name="f27" fmla="+- f6 0 f5"/>
                                <a:gd name="f28" fmla="*/ f19 f0 1"/>
                                <a:gd name="f29" fmla="*/ f27 1 1200"/>
                                <a:gd name="f30" fmla="*/ f26 1 776"/>
                                <a:gd name="f31" fmla="*/ f22 f27 1"/>
                                <a:gd name="f32" fmla="*/ 1925 f26 1"/>
                                <a:gd name="f33" fmla="*/ f23 f27 1"/>
                                <a:gd name="f34" fmla="*/ f24 f27 1"/>
                                <a:gd name="f35" fmla="*/ 1939 f26 1"/>
                                <a:gd name="f36" fmla="*/ f25 f27 1"/>
                                <a:gd name="f37" fmla="*/ 1927 f26 1"/>
                                <a:gd name="f38" fmla="*/ f28 1 f2"/>
                                <a:gd name="f39" fmla="*/ f31 1 1200"/>
                                <a:gd name="f40" fmla="*/ f32 1 776"/>
                                <a:gd name="f41" fmla="*/ f33 1 1200"/>
                                <a:gd name="f42" fmla="*/ f34 1 1200"/>
                                <a:gd name="f43" fmla="*/ f35 1 776"/>
                                <a:gd name="f44" fmla="*/ f36 1 1200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6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1" name="Freeform 549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16 0"/>
                                <a:gd name="f9" fmla="+- 0 7315 0"/>
                                <a:gd name="f10" fmla="+- 0 7318 0"/>
                                <a:gd name="f11" fmla="val 44"/>
                                <a:gd name="f12" fmla="val 701"/>
                                <a:gd name="f13" fmla="val 43"/>
                                <a:gd name="f14" fmla="val 46"/>
                                <a:gd name="f15" fmla="val 706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925 f22 1"/>
                                <a:gd name="f29" fmla="*/ f20 f23 1"/>
                                <a:gd name="f30" fmla="*/ f21 f23 1"/>
                                <a:gd name="f31" fmla="*/ 1930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2" name="Freeform 548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71 0"/>
                                <a:gd name="f9" fmla="+- 0 8431 0"/>
                                <a:gd name="f10" fmla="+- 0 8426 0"/>
                                <a:gd name="f11" fmla="+- 0 8429 0"/>
                                <a:gd name="f12" fmla="+- 0 8470 0"/>
                                <a:gd name="f13" fmla="val 1199"/>
                                <a:gd name="f14" fmla="val 691"/>
                                <a:gd name="f15" fmla="val 1159"/>
                                <a:gd name="f16" fmla="val 1154"/>
                                <a:gd name="f17" fmla="val 706"/>
                                <a:gd name="f18" fmla="val 1157"/>
                                <a:gd name="f19" fmla="val 701"/>
                                <a:gd name="f20" fmla="val 1198"/>
                                <a:gd name="f21" fmla="+- 0 0 0"/>
                                <a:gd name="f22" fmla="*/ f3 1 1200"/>
                                <a:gd name="f23" fmla="*/ f4 1 776"/>
                                <a:gd name="f24" fmla="+- f8 0 7272"/>
                                <a:gd name="f25" fmla="+- f9 0 7272"/>
                                <a:gd name="f26" fmla="+- f10 0 7272"/>
                                <a:gd name="f27" fmla="+- f11 0 7272"/>
                                <a:gd name="f28" fmla="+- f12 0 7272"/>
                                <a:gd name="f29" fmla="+- f7 0 f5"/>
                                <a:gd name="f30" fmla="+- f6 0 f5"/>
                                <a:gd name="f31" fmla="*/ f21 f0 1"/>
                                <a:gd name="f32" fmla="*/ f30 1 1200"/>
                                <a:gd name="f33" fmla="*/ f29 1 776"/>
                                <a:gd name="f34" fmla="*/ f24 f30 1"/>
                                <a:gd name="f35" fmla="*/ 1915 f29 1"/>
                                <a:gd name="f36" fmla="*/ f25 f30 1"/>
                                <a:gd name="f37" fmla="*/ f26 f30 1"/>
                                <a:gd name="f38" fmla="*/ 1930 f29 1"/>
                                <a:gd name="f39" fmla="*/ f27 f30 1"/>
                                <a:gd name="f40" fmla="*/ 1925 f29 1"/>
                                <a:gd name="f41" fmla="*/ f28 f30 1"/>
                                <a:gd name="f42" fmla="*/ f31 1 f2"/>
                                <a:gd name="f43" fmla="*/ f34 1 1200"/>
                                <a:gd name="f44" fmla="*/ f35 1 776"/>
                                <a:gd name="f45" fmla="*/ f36 1 1200"/>
                                <a:gd name="f46" fmla="*/ f37 1 1200"/>
                                <a:gd name="f47" fmla="*/ f38 1 776"/>
                                <a:gd name="f48" fmla="*/ f39 1 1200"/>
                                <a:gd name="f49" fmla="*/ f40 1 776"/>
                                <a:gd name="f50" fmla="*/ f41 1 120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2"/>
                                <a:gd name="f60" fmla="*/ f47 1 f33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2 1"/>
                                <a:gd name="f72" fmla="*/ f60 f23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69"/>
                                </a:cxn>
                                <a:cxn ang="f55">
                                  <a:pos x="f71" y="f72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200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3" name="Freeform 547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13 0"/>
                                <a:gd name="f9" fmla="+- 0 7314 0"/>
                                <a:gd name="f10" fmla="val 41"/>
                                <a:gd name="f11" fmla="val 691"/>
                                <a:gd name="f12" fmla="val 696"/>
                                <a:gd name="f13" fmla="val 42"/>
                                <a:gd name="f14" fmla="+- 0 0 0"/>
                                <a:gd name="f15" fmla="*/ f3 1 1200"/>
                                <a:gd name="f16" fmla="*/ f4 1 776"/>
                                <a:gd name="f17" fmla="+- f8 0 7272"/>
                                <a:gd name="f18" fmla="+- f9 0 7272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915 f19 1"/>
                                <a:gd name="f26" fmla="*/ 1920 f19 1"/>
                                <a:gd name="f27" fmla="*/ f18 f20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776"/>
                                <a:gd name="f32" fmla="*/ f27 1 1200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3"/>
                                <a:gd name="f41" fmla="*/ f32 1 f22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6 1"/>
                                <a:gd name="f49" fmla="*/ f41 f1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6" y="f48"/>
                                </a:cxn>
                                <a:cxn ang="f37">
                                  <a:pos x="f49" y="f48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0" y="f12"/>
                                  </a:lnTo>
                                  <a:lnTo>
                                    <a:pt x="f13" y="f12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4" name="Freeform 546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29 0"/>
                                <a:gd name="f9" fmla="+- 0 8431 0"/>
                                <a:gd name="f10" fmla="+- 0 8471 0"/>
                                <a:gd name="f11" fmla="+- 0 8472 0"/>
                                <a:gd name="f12" fmla="val 1157"/>
                                <a:gd name="f13" fmla="val 82"/>
                                <a:gd name="f14" fmla="val 1159"/>
                                <a:gd name="f15" fmla="val 96"/>
                                <a:gd name="f16" fmla="val 684"/>
                                <a:gd name="f17" fmla="val 696"/>
                                <a:gd name="f18" fmla="val 691"/>
                                <a:gd name="f19" fmla="val 1199"/>
                                <a:gd name="f20" fmla="val 91"/>
                                <a:gd name="f21" fmla="val 86"/>
                                <a:gd name="f22" fmla="+- 0 0 0"/>
                                <a:gd name="f23" fmla="*/ f3 1 1200"/>
                                <a:gd name="f24" fmla="*/ f4 1 776"/>
                                <a:gd name="f25" fmla="+- f8 0 7272"/>
                                <a:gd name="f26" fmla="+- f9 0 7272"/>
                                <a:gd name="f27" fmla="+- f10 0 7272"/>
                                <a:gd name="f28" fmla="+- f11 0 7272"/>
                                <a:gd name="f29" fmla="+- f7 0 f5"/>
                                <a:gd name="f30" fmla="+- f6 0 f5"/>
                                <a:gd name="f31" fmla="*/ f22 f0 1"/>
                                <a:gd name="f32" fmla="*/ f30 1 1200"/>
                                <a:gd name="f33" fmla="*/ f29 1 776"/>
                                <a:gd name="f34" fmla="*/ f25 f30 1"/>
                                <a:gd name="f35" fmla="*/ 1306 f29 1"/>
                                <a:gd name="f36" fmla="*/ f26 f30 1"/>
                                <a:gd name="f37" fmla="*/ 1320 f29 1"/>
                                <a:gd name="f38" fmla="*/ 1908 f29 1"/>
                                <a:gd name="f39" fmla="*/ 1920 f29 1"/>
                                <a:gd name="f40" fmla="*/ 1915 f29 1"/>
                                <a:gd name="f41" fmla="*/ f27 f30 1"/>
                                <a:gd name="f42" fmla="*/ f28 f30 1"/>
                                <a:gd name="f43" fmla="*/ 1315 f29 1"/>
                                <a:gd name="f44" fmla="*/ 1310 f29 1"/>
                                <a:gd name="f45" fmla="*/ f31 1 f2"/>
                                <a:gd name="f46" fmla="*/ f34 1 1200"/>
                                <a:gd name="f47" fmla="*/ f35 1 776"/>
                                <a:gd name="f48" fmla="*/ f36 1 1200"/>
                                <a:gd name="f49" fmla="*/ f37 1 776"/>
                                <a:gd name="f50" fmla="*/ f38 1 776"/>
                                <a:gd name="f51" fmla="*/ f39 1 776"/>
                                <a:gd name="f52" fmla="*/ f40 1 776"/>
                                <a:gd name="f53" fmla="*/ f41 1 1200"/>
                                <a:gd name="f54" fmla="*/ f42 1 1200"/>
                                <a:gd name="f55" fmla="*/ f43 1 776"/>
                                <a:gd name="f56" fmla="*/ f44 1 776"/>
                                <a:gd name="f57" fmla="*/ 0 1 f32"/>
                                <a:gd name="f58" fmla="*/ f6 1 f32"/>
                                <a:gd name="f59" fmla="*/ 0 1 f33"/>
                                <a:gd name="f60" fmla="*/ f7 1 f33"/>
                                <a:gd name="f61" fmla="+- f45 0 f1"/>
                                <a:gd name="f62" fmla="*/ f46 1 f32"/>
                                <a:gd name="f63" fmla="*/ f47 1 f33"/>
                                <a:gd name="f64" fmla="*/ f48 1 f32"/>
                                <a:gd name="f65" fmla="*/ f49 1 f33"/>
                                <a:gd name="f66" fmla="*/ f50 1 f33"/>
                                <a:gd name="f67" fmla="*/ f51 1 f33"/>
                                <a:gd name="f68" fmla="*/ f52 1 f33"/>
                                <a:gd name="f69" fmla="*/ f53 1 f32"/>
                                <a:gd name="f70" fmla="*/ f54 1 f32"/>
                                <a:gd name="f71" fmla="*/ f55 1 f33"/>
                                <a:gd name="f72" fmla="*/ f56 1 f33"/>
                                <a:gd name="f73" fmla="*/ f57 f23 1"/>
                                <a:gd name="f74" fmla="*/ f58 f23 1"/>
                                <a:gd name="f75" fmla="*/ f60 f24 1"/>
                                <a:gd name="f76" fmla="*/ f59 f24 1"/>
                                <a:gd name="f77" fmla="*/ f62 f23 1"/>
                                <a:gd name="f78" fmla="*/ f63 f24 1"/>
                                <a:gd name="f79" fmla="*/ f64 f23 1"/>
                                <a:gd name="f80" fmla="*/ f65 f24 1"/>
                                <a:gd name="f81" fmla="*/ f66 f24 1"/>
                                <a:gd name="f82" fmla="*/ f67 f24 1"/>
                                <a:gd name="f83" fmla="*/ f68 f24 1"/>
                                <a:gd name="f84" fmla="*/ f69 f23 1"/>
                                <a:gd name="f85" fmla="*/ f70 f23 1"/>
                                <a:gd name="f86" fmla="*/ f71 f24 1"/>
                                <a:gd name="f87" fmla="*/ f72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1">
                                  <a:pos x="f77" y="f78"/>
                                </a:cxn>
                                <a:cxn ang="f61">
                                  <a:pos x="f79" y="f80"/>
                                </a:cxn>
                                <a:cxn ang="f61">
                                  <a:pos x="f79" y="f81"/>
                                </a:cxn>
                                <a:cxn ang="f61">
                                  <a:pos x="f77" y="f82"/>
                                </a:cxn>
                                <a:cxn ang="f61">
                                  <a:pos x="f79" y="f83"/>
                                </a:cxn>
                                <a:cxn ang="f61">
                                  <a:pos x="f84" y="f83"/>
                                </a:cxn>
                                <a:cxn ang="f61">
                                  <a:pos x="f85" y="f81"/>
                                </a:cxn>
                                <a:cxn ang="f61">
                                  <a:pos x="f85" y="f86"/>
                                </a:cxn>
                                <a:cxn ang="f61">
                                  <a:pos x="f84" y="f87"/>
                                </a:cxn>
                                <a:cxn ang="f61">
                                  <a:pos x="f79" y="f87"/>
                                </a:cxn>
                                <a:cxn ang="f61">
                                  <a:pos x="f77" y="f78"/>
                                </a:cxn>
                              </a:cxnLst>
                              <a:rect l="f73" t="f76" r="f74" b="f75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5"/>
                                  </a:lnTo>
                                  <a:lnTo>
                                    <a:pt x="f14" y="f16"/>
                                  </a:lnTo>
                                  <a:lnTo>
                                    <a:pt x="f12" y="f17"/>
                                  </a:lnTo>
                                  <a:lnTo>
                                    <a:pt x="f14" y="f18"/>
                                  </a:lnTo>
                                  <a:lnTo>
                                    <a:pt x="f19" y="f18"/>
                                  </a:lnTo>
                                  <a:lnTo>
                                    <a:pt x="f6" y="f16"/>
                                  </a:lnTo>
                                  <a:lnTo>
                                    <a:pt x="f6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4" y="f21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5" name="Freeform 545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14 0"/>
                                <a:gd name="f9" fmla="+- 0 7313 0"/>
                                <a:gd name="f10" fmla="val 42"/>
                                <a:gd name="f11" fmla="val 82"/>
                                <a:gd name="f12" fmla="val 41"/>
                                <a:gd name="f13" fmla="val 86"/>
                                <a:gd name="f14" fmla="+- 0 0 0"/>
                                <a:gd name="f15" fmla="*/ f3 1 1200"/>
                                <a:gd name="f16" fmla="*/ f4 1 776"/>
                                <a:gd name="f17" fmla="+- f8 0 7272"/>
                                <a:gd name="f18" fmla="+- f9 0 7272"/>
                                <a:gd name="f19" fmla="+- f7 0 f5"/>
                                <a:gd name="f20" fmla="+- f6 0 f5"/>
                                <a:gd name="f21" fmla="*/ f14 f0 1"/>
                                <a:gd name="f22" fmla="*/ f20 1 1200"/>
                                <a:gd name="f23" fmla="*/ f19 1 776"/>
                                <a:gd name="f24" fmla="*/ f17 f20 1"/>
                                <a:gd name="f25" fmla="*/ 1306 f19 1"/>
                                <a:gd name="f26" fmla="*/ f18 f20 1"/>
                                <a:gd name="f27" fmla="*/ 1310 f19 1"/>
                                <a:gd name="f28" fmla="*/ f21 1 f2"/>
                                <a:gd name="f29" fmla="*/ f24 1 1200"/>
                                <a:gd name="f30" fmla="*/ f25 1 776"/>
                                <a:gd name="f31" fmla="*/ f26 1 1200"/>
                                <a:gd name="f32" fmla="*/ f27 1 776"/>
                                <a:gd name="f33" fmla="*/ 0 1 f22"/>
                                <a:gd name="f34" fmla="*/ f6 1 f22"/>
                                <a:gd name="f35" fmla="*/ 0 1 f23"/>
                                <a:gd name="f36" fmla="*/ f7 1 f23"/>
                                <a:gd name="f37" fmla="+- f28 0 f1"/>
                                <a:gd name="f38" fmla="*/ f29 1 f22"/>
                                <a:gd name="f39" fmla="*/ f30 1 f23"/>
                                <a:gd name="f40" fmla="*/ f31 1 f22"/>
                                <a:gd name="f41" fmla="*/ f32 1 f23"/>
                                <a:gd name="f42" fmla="*/ f33 f15 1"/>
                                <a:gd name="f43" fmla="*/ f34 f15 1"/>
                                <a:gd name="f44" fmla="*/ f36 f16 1"/>
                                <a:gd name="f45" fmla="*/ f35 f16 1"/>
                                <a:gd name="f46" fmla="*/ f38 f15 1"/>
                                <a:gd name="f47" fmla="*/ f39 f16 1"/>
                                <a:gd name="f48" fmla="*/ f40 f15 1"/>
                                <a:gd name="f49" fmla="*/ f41 f16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7">
                                  <a:pos x="f46" y="f47"/>
                                </a:cxn>
                                <a:cxn ang="f37">
                                  <a:pos x="f48" y="f47"/>
                                </a:cxn>
                                <a:cxn ang="f37">
                                  <a:pos x="f48" y="f49"/>
                                </a:cxn>
                                <a:cxn ang="f37">
                                  <a:pos x="f46" y="f47"/>
                                </a:cxn>
                              </a:cxnLst>
                              <a:rect l="f42" t="f45" r="f43" b="f44"/>
                              <a:pathLst>
                                <a:path w="1200" h="776">
                                  <a:moveTo>
                                    <a:pt x="f10" y="f11"/>
                                  </a:moveTo>
                                  <a:lnTo>
                                    <a:pt x="f12" y="f11"/>
                                  </a:lnTo>
                                  <a:lnTo>
                                    <a:pt x="f12" y="f13"/>
                                  </a:lnTo>
                                  <a:lnTo>
                                    <a:pt x="f10" y="f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6" name="Freeform 544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26 0"/>
                                <a:gd name="f9" fmla="+- 0 8431 0"/>
                                <a:gd name="f10" fmla="+- 0 8471 0"/>
                                <a:gd name="f11" fmla="+- 0 8470 0"/>
                                <a:gd name="f12" fmla="+- 0 8429 0"/>
                                <a:gd name="f13" fmla="val 1154"/>
                                <a:gd name="f14" fmla="val 72"/>
                                <a:gd name="f15" fmla="val 1159"/>
                                <a:gd name="f16" fmla="val 86"/>
                                <a:gd name="f17" fmla="val 1199"/>
                                <a:gd name="f18" fmla="val 1198"/>
                                <a:gd name="f19" fmla="val 77"/>
                                <a:gd name="f20" fmla="val 74"/>
                                <a:gd name="f21" fmla="val 1157"/>
                                <a:gd name="f22" fmla="+- 0 0 0"/>
                                <a:gd name="f23" fmla="*/ f3 1 1200"/>
                                <a:gd name="f24" fmla="*/ f4 1 776"/>
                                <a:gd name="f25" fmla="+- f8 0 7272"/>
                                <a:gd name="f26" fmla="+- f9 0 7272"/>
                                <a:gd name="f27" fmla="+- f10 0 7272"/>
                                <a:gd name="f28" fmla="+- f11 0 7272"/>
                                <a:gd name="f29" fmla="+- f12 0 7272"/>
                                <a:gd name="f30" fmla="+- f7 0 f5"/>
                                <a:gd name="f31" fmla="+- f6 0 f5"/>
                                <a:gd name="f32" fmla="*/ f22 f0 1"/>
                                <a:gd name="f33" fmla="*/ f31 1 1200"/>
                                <a:gd name="f34" fmla="*/ f30 1 776"/>
                                <a:gd name="f35" fmla="*/ f25 f31 1"/>
                                <a:gd name="f36" fmla="*/ 1296 f30 1"/>
                                <a:gd name="f37" fmla="*/ f26 f31 1"/>
                                <a:gd name="f38" fmla="*/ 1310 f30 1"/>
                                <a:gd name="f39" fmla="*/ f27 f31 1"/>
                                <a:gd name="f40" fmla="*/ f28 f31 1"/>
                                <a:gd name="f41" fmla="*/ 1301 f30 1"/>
                                <a:gd name="f42" fmla="*/ 1298 f30 1"/>
                                <a:gd name="f43" fmla="*/ f29 f31 1"/>
                                <a:gd name="f44" fmla="*/ f32 1 f2"/>
                                <a:gd name="f45" fmla="*/ f35 1 1200"/>
                                <a:gd name="f46" fmla="*/ f36 1 776"/>
                                <a:gd name="f47" fmla="*/ f37 1 1200"/>
                                <a:gd name="f48" fmla="*/ f38 1 776"/>
                                <a:gd name="f49" fmla="*/ f39 1 1200"/>
                                <a:gd name="f50" fmla="*/ f40 1 1200"/>
                                <a:gd name="f51" fmla="*/ f41 1 776"/>
                                <a:gd name="f52" fmla="*/ f42 1 776"/>
                                <a:gd name="f53" fmla="*/ f43 1 1200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4"/>
                                <a:gd name="f63" fmla="*/ f49 1 f33"/>
                                <a:gd name="f64" fmla="*/ f50 1 f33"/>
                                <a:gd name="f65" fmla="*/ f51 1 f34"/>
                                <a:gd name="f66" fmla="*/ f52 1 f34"/>
                                <a:gd name="f67" fmla="*/ f53 1 f33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4 1"/>
                                <a:gd name="f76" fmla="*/ f63 f23 1"/>
                                <a:gd name="f77" fmla="*/ f64 f23 1"/>
                                <a:gd name="f78" fmla="*/ f65 f24 1"/>
                                <a:gd name="f79" fmla="*/ f66 f24 1"/>
                                <a:gd name="f80" fmla="*/ f67 f2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5"/>
                                </a:cxn>
                                <a:cxn ang="f58">
                                  <a:pos x="f76" y="f75"/>
                                </a:cxn>
                                <a:cxn ang="f58">
                                  <a:pos x="f77" y="f78"/>
                                </a:cxn>
                                <a:cxn ang="f58">
                                  <a:pos x="f77" y="f79"/>
                                </a:cxn>
                                <a:cxn ang="f58">
                                  <a:pos x="f80" y="f79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1200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18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7" name="Freeform 543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18 0"/>
                                <a:gd name="f9" fmla="+- 0 7315 0"/>
                                <a:gd name="f10" fmla="+- 0 7317 0"/>
                                <a:gd name="f11" fmla="val 46"/>
                                <a:gd name="f12" fmla="val 72"/>
                                <a:gd name="f13" fmla="val 43"/>
                                <a:gd name="f14" fmla="val 74"/>
                                <a:gd name="f15" fmla="val 45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96 f22 1"/>
                                <a:gd name="f29" fmla="*/ f20 f23 1"/>
                                <a:gd name="f30" fmla="*/ 1298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8" name="Freeform 542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22 0"/>
                                <a:gd name="f9" fmla="+- 0 8429 0"/>
                                <a:gd name="f10" fmla="+- 0 8470 0"/>
                                <a:gd name="f11" fmla="+- 0 8466 0"/>
                                <a:gd name="f12" fmla="+- 0 8424 0"/>
                                <a:gd name="f13" fmla="val 1150"/>
                                <a:gd name="f14" fmla="val 62"/>
                                <a:gd name="f15" fmla="val 1157"/>
                                <a:gd name="f16" fmla="val 74"/>
                                <a:gd name="f17" fmla="val 1198"/>
                                <a:gd name="f18" fmla="val 1194"/>
                                <a:gd name="f19" fmla="val 65"/>
                                <a:gd name="f20" fmla="val 1152"/>
                                <a:gd name="f21" fmla="+- 0 0 0"/>
                                <a:gd name="f22" fmla="*/ f3 1 1200"/>
                                <a:gd name="f23" fmla="*/ f4 1 776"/>
                                <a:gd name="f24" fmla="+- f8 0 7272"/>
                                <a:gd name="f25" fmla="+- f9 0 7272"/>
                                <a:gd name="f26" fmla="+- f10 0 7272"/>
                                <a:gd name="f27" fmla="+- f11 0 7272"/>
                                <a:gd name="f28" fmla="+- f12 0 7272"/>
                                <a:gd name="f29" fmla="+- f7 0 f5"/>
                                <a:gd name="f30" fmla="+- f6 0 f5"/>
                                <a:gd name="f31" fmla="*/ f21 f0 1"/>
                                <a:gd name="f32" fmla="*/ f30 1 1200"/>
                                <a:gd name="f33" fmla="*/ f29 1 776"/>
                                <a:gd name="f34" fmla="*/ f24 f30 1"/>
                                <a:gd name="f35" fmla="*/ 1286 f29 1"/>
                                <a:gd name="f36" fmla="*/ f25 f30 1"/>
                                <a:gd name="f37" fmla="*/ 1298 f29 1"/>
                                <a:gd name="f38" fmla="*/ f26 f30 1"/>
                                <a:gd name="f39" fmla="*/ f27 f30 1"/>
                                <a:gd name="f40" fmla="*/ 1289 f29 1"/>
                                <a:gd name="f41" fmla="*/ f28 f30 1"/>
                                <a:gd name="f42" fmla="*/ f31 1 f2"/>
                                <a:gd name="f43" fmla="*/ f34 1 1200"/>
                                <a:gd name="f44" fmla="*/ f35 1 776"/>
                                <a:gd name="f45" fmla="*/ f36 1 1200"/>
                                <a:gd name="f46" fmla="*/ f37 1 776"/>
                                <a:gd name="f47" fmla="*/ f38 1 1200"/>
                                <a:gd name="f48" fmla="*/ f39 1 1200"/>
                                <a:gd name="f49" fmla="*/ f40 1 776"/>
                                <a:gd name="f50" fmla="*/ f41 1 1200"/>
                                <a:gd name="f51" fmla="*/ 0 1 f32"/>
                                <a:gd name="f52" fmla="*/ f6 1 f32"/>
                                <a:gd name="f53" fmla="*/ 0 1 f33"/>
                                <a:gd name="f54" fmla="*/ f7 1 f33"/>
                                <a:gd name="f55" fmla="+- f42 0 f1"/>
                                <a:gd name="f56" fmla="*/ f43 1 f32"/>
                                <a:gd name="f57" fmla="*/ f44 1 f33"/>
                                <a:gd name="f58" fmla="*/ f45 1 f32"/>
                                <a:gd name="f59" fmla="*/ f46 1 f33"/>
                                <a:gd name="f60" fmla="*/ f47 1 f32"/>
                                <a:gd name="f61" fmla="*/ f48 1 f32"/>
                                <a:gd name="f62" fmla="*/ f49 1 f33"/>
                                <a:gd name="f63" fmla="*/ f50 1 f32"/>
                                <a:gd name="f64" fmla="*/ f51 f22 1"/>
                                <a:gd name="f65" fmla="*/ f52 f22 1"/>
                                <a:gd name="f66" fmla="*/ f54 f23 1"/>
                                <a:gd name="f67" fmla="*/ f53 f23 1"/>
                                <a:gd name="f68" fmla="*/ f56 f22 1"/>
                                <a:gd name="f69" fmla="*/ f57 f23 1"/>
                                <a:gd name="f70" fmla="*/ f58 f22 1"/>
                                <a:gd name="f71" fmla="*/ f59 f23 1"/>
                                <a:gd name="f72" fmla="*/ f60 f22 1"/>
                                <a:gd name="f73" fmla="*/ f61 f22 1"/>
                                <a:gd name="f74" fmla="*/ f62 f23 1"/>
                                <a:gd name="f75" fmla="*/ f6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5">
                                  <a:pos x="f68" y="f69"/>
                                </a:cxn>
                                <a:cxn ang="f55">
                                  <a:pos x="f70" y="f71"/>
                                </a:cxn>
                                <a:cxn ang="f55">
                                  <a:pos x="f72" y="f71"/>
                                </a:cxn>
                                <a:cxn ang="f55">
                                  <a:pos x="f73" y="f74"/>
                                </a:cxn>
                                <a:cxn ang="f55">
                                  <a:pos x="f75" y="f74"/>
                                </a:cxn>
                                <a:cxn ang="f55">
                                  <a:pos x="f68" y="f69"/>
                                </a:cxn>
                              </a:cxnLst>
                              <a:rect l="f64" t="f67" r="f65" b="f66"/>
                              <a:pathLst>
                                <a:path w="1200" h="776">
                                  <a:moveTo>
                                    <a:pt x="f13" y="f14"/>
                                  </a:move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49" name="Freeform 541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22 0"/>
                                <a:gd name="f9" fmla="+- 0 7320 0"/>
                                <a:gd name="f10" fmla="+- 0 7321 0"/>
                                <a:gd name="f11" fmla="val 50"/>
                                <a:gd name="f12" fmla="val 62"/>
                                <a:gd name="f13" fmla="val 48"/>
                                <a:gd name="f14" fmla="val 65"/>
                                <a:gd name="f15" fmla="val 49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86 f22 1"/>
                                <a:gd name="f29" fmla="*/ f20 f23 1"/>
                                <a:gd name="f30" fmla="*/ 1289 f22 1"/>
                                <a:gd name="f31" fmla="*/ f21 f23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776"/>
                                <a:gd name="f37" fmla="*/ f31 1 1200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6"/>
                                <a:gd name="f47" fmla="*/ f37 1 f25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8 1"/>
                                <a:gd name="f56" fmla="*/ f47 f1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5"/>
                                </a:cxn>
                                <a:cxn ang="f42">
                                  <a:pos x="f56" y="f55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4"/>
                                  </a:lnTo>
                                  <a:lnTo>
                                    <a:pt x="f15" y="f14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0" name="Freeform 540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62 0"/>
                                <a:gd name="f9" fmla="+- 0 8414 0"/>
                                <a:gd name="f10" fmla="+- 0 8424 0"/>
                                <a:gd name="f11" fmla="+- 0 8466 0"/>
                                <a:gd name="f12" fmla="+- 0 8465 0"/>
                                <a:gd name="f13" fmla="val 1190"/>
                                <a:gd name="f14" fmla="val 55"/>
                                <a:gd name="f15" fmla="val 1142"/>
                                <a:gd name="f16" fmla="val 1152"/>
                                <a:gd name="f17" fmla="val 65"/>
                                <a:gd name="f18" fmla="val 1194"/>
                                <a:gd name="f19" fmla="val 1193"/>
                                <a:gd name="f20" fmla="val 60"/>
                                <a:gd name="f21" fmla="val 58"/>
                                <a:gd name="f22" fmla="+- 0 0 0"/>
                                <a:gd name="f23" fmla="*/ f3 1 1200"/>
                                <a:gd name="f24" fmla="*/ f4 1 776"/>
                                <a:gd name="f25" fmla="+- f8 0 7272"/>
                                <a:gd name="f26" fmla="+- f9 0 7272"/>
                                <a:gd name="f27" fmla="+- f10 0 7272"/>
                                <a:gd name="f28" fmla="+- f11 0 7272"/>
                                <a:gd name="f29" fmla="+- f12 0 7272"/>
                                <a:gd name="f30" fmla="+- f7 0 f5"/>
                                <a:gd name="f31" fmla="+- f6 0 f5"/>
                                <a:gd name="f32" fmla="*/ f22 f0 1"/>
                                <a:gd name="f33" fmla="*/ f31 1 1200"/>
                                <a:gd name="f34" fmla="*/ f30 1 776"/>
                                <a:gd name="f35" fmla="*/ f25 f31 1"/>
                                <a:gd name="f36" fmla="*/ 1279 f30 1"/>
                                <a:gd name="f37" fmla="*/ f26 f31 1"/>
                                <a:gd name="f38" fmla="*/ f27 f31 1"/>
                                <a:gd name="f39" fmla="*/ 1289 f30 1"/>
                                <a:gd name="f40" fmla="*/ f28 f31 1"/>
                                <a:gd name="f41" fmla="*/ f29 f31 1"/>
                                <a:gd name="f42" fmla="*/ 1284 f30 1"/>
                                <a:gd name="f43" fmla="*/ 1282 f30 1"/>
                                <a:gd name="f44" fmla="*/ f32 1 f2"/>
                                <a:gd name="f45" fmla="*/ f35 1 1200"/>
                                <a:gd name="f46" fmla="*/ f36 1 776"/>
                                <a:gd name="f47" fmla="*/ f37 1 1200"/>
                                <a:gd name="f48" fmla="*/ f38 1 1200"/>
                                <a:gd name="f49" fmla="*/ f39 1 776"/>
                                <a:gd name="f50" fmla="*/ f40 1 1200"/>
                                <a:gd name="f51" fmla="*/ f41 1 1200"/>
                                <a:gd name="f52" fmla="*/ f42 1 776"/>
                                <a:gd name="f53" fmla="*/ f43 1 776"/>
                                <a:gd name="f54" fmla="*/ 0 1 f33"/>
                                <a:gd name="f55" fmla="*/ f6 1 f33"/>
                                <a:gd name="f56" fmla="*/ 0 1 f34"/>
                                <a:gd name="f57" fmla="*/ f7 1 f34"/>
                                <a:gd name="f58" fmla="+- f44 0 f1"/>
                                <a:gd name="f59" fmla="*/ f45 1 f33"/>
                                <a:gd name="f60" fmla="*/ f46 1 f34"/>
                                <a:gd name="f61" fmla="*/ f47 1 f33"/>
                                <a:gd name="f62" fmla="*/ f48 1 f33"/>
                                <a:gd name="f63" fmla="*/ f49 1 f34"/>
                                <a:gd name="f64" fmla="*/ f50 1 f33"/>
                                <a:gd name="f65" fmla="*/ f51 1 f33"/>
                                <a:gd name="f66" fmla="*/ f52 1 f34"/>
                                <a:gd name="f67" fmla="*/ f53 1 f34"/>
                                <a:gd name="f68" fmla="*/ f54 f23 1"/>
                                <a:gd name="f69" fmla="*/ f55 f23 1"/>
                                <a:gd name="f70" fmla="*/ f57 f24 1"/>
                                <a:gd name="f71" fmla="*/ f56 f24 1"/>
                                <a:gd name="f72" fmla="*/ f59 f23 1"/>
                                <a:gd name="f73" fmla="*/ f60 f24 1"/>
                                <a:gd name="f74" fmla="*/ f61 f23 1"/>
                                <a:gd name="f75" fmla="*/ f62 f23 1"/>
                                <a:gd name="f76" fmla="*/ f63 f24 1"/>
                                <a:gd name="f77" fmla="*/ f64 f23 1"/>
                                <a:gd name="f78" fmla="*/ f65 f23 1"/>
                                <a:gd name="f79" fmla="*/ f66 f24 1"/>
                                <a:gd name="f80" fmla="*/ f67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8">
                                  <a:pos x="f72" y="f73"/>
                                </a:cxn>
                                <a:cxn ang="f58">
                                  <a:pos x="f74" y="f73"/>
                                </a:cxn>
                                <a:cxn ang="f58">
                                  <a:pos x="f75" y="f76"/>
                                </a:cxn>
                                <a:cxn ang="f58">
                                  <a:pos x="f77" y="f76"/>
                                </a:cxn>
                                <a:cxn ang="f58">
                                  <a:pos x="f78" y="f79"/>
                                </a:cxn>
                                <a:cxn ang="f58">
                                  <a:pos x="f78" y="f80"/>
                                </a:cxn>
                                <a:cxn ang="f58">
                                  <a:pos x="f72" y="f80"/>
                                </a:cxn>
                                <a:cxn ang="f58">
                                  <a:pos x="f72" y="f73"/>
                                </a:cxn>
                              </a:cxnLst>
                              <a:rect l="f68" t="f71" r="f69" b="f70"/>
                              <a:pathLst>
                                <a:path w="1200" h="776">
                                  <a:moveTo>
                                    <a:pt x="f13" y="f14"/>
                                  </a:moveTo>
                                  <a:lnTo>
                                    <a:pt x="f15" y="f14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8" y="f17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13" y="f21"/>
                                  </a:lnTo>
                                  <a:lnTo>
                                    <a:pt x="f13" y="f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1" name="Freeform 539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05 0"/>
                                <a:gd name="f9" fmla="+- 0 8417 0"/>
                                <a:gd name="f10" fmla="+- 0 8414 0"/>
                                <a:gd name="f11" fmla="+- 0 8462 0"/>
                                <a:gd name="f12" fmla="+- 0 8460 0"/>
                                <a:gd name="f13" fmla="+- 0 8410 0"/>
                                <a:gd name="f14" fmla="val 1133"/>
                                <a:gd name="f15" fmla="val 48"/>
                                <a:gd name="f16" fmla="val 1145"/>
                                <a:gd name="f17" fmla="val 58"/>
                                <a:gd name="f18" fmla="val 1142"/>
                                <a:gd name="f19" fmla="val 55"/>
                                <a:gd name="f20" fmla="val 1190"/>
                                <a:gd name="f21" fmla="val 1188"/>
                                <a:gd name="f22" fmla="val 50"/>
                                <a:gd name="f23" fmla="val 1138"/>
                                <a:gd name="f24" fmla="+- 0 0 0"/>
                                <a:gd name="f25" fmla="*/ f3 1 1200"/>
                                <a:gd name="f26" fmla="*/ f4 1 776"/>
                                <a:gd name="f27" fmla="+- f8 0 7272"/>
                                <a:gd name="f28" fmla="+- f9 0 7272"/>
                                <a:gd name="f29" fmla="+- f10 0 7272"/>
                                <a:gd name="f30" fmla="+- f11 0 7272"/>
                                <a:gd name="f31" fmla="+- f12 0 7272"/>
                                <a:gd name="f32" fmla="+- f13 0 7272"/>
                                <a:gd name="f33" fmla="+- f7 0 f5"/>
                                <a:gd name="f34" fmla="+- f6 0 f5"/>
                                <a:gd name="f35" fmla="*/ f24 f0 1"/>
                                <a:gd name="f36" fmla="*/ f34 1 1200"/>
                                <a:gd name="f37" fmla="*/ f33 1 776"/>
                                <a:gd name="f38" fmla="*/ f27 f34 1"/>
                                <a:gd name="f39" fmla="*/ 1272 f33 1"/>
                                <a:gd name="f40" fmla="*/ f28 f34 1"/>
                                <a:gd name="f41" fmla="*/ 1282 f33 1"/>
                                <a:gd name="f42" fmla="*/ f29 f34 1"/>
                                <a:gd name="f43" fmla="*/ 1279 f33 1"/>
                                <a:gd name="f44" fmla="*/ f30 f34 1"/>
                                <a:gd name="f45" fmla="*/ f31 f34 1"/>
                                <a:gd name="f46" fmla="*/ 1274 f33 1"/>
                                <a:gd name="f47" fmla="*/ f32 f34 1"/>
                                <a:gd name="f48" fmla="*/ f35 1 f2"/>
                                <a:gd name="f49" fmla="*/ f38 1 1200"/>
                                <a:gd name="f50" fmla="*/ f39 1 776"/>
                                <a:gd name="f51" fmla="*/ f40 1 1200"/>
                                <a:gd name="f52" fmla="*/ f41 1 776"/>
                                <a:gd name="f53" fmla="*/ f42 1 1200"/>
                                <a:gd name="f54" fmla="*/ f43 1 776"/>
                                <a:gd name="f55" fmla="*/ f44 1 1200"/>
                                <a:gd name="f56" fmla="*/ f45 1 1200"/>
                                <a:gd name="f57" fmla="*/ f46 1 776"/>
                                <a:gd name="f58" fmla="*/ f47 1 1200"/>
                                <a:gd name="f59" fmla="*/ 0 1 f36"/>
                                <a:gd name="f60" fmla="*/ f6 1 f36"/>
                                <a:gd name="f61" fmla="*/ 0 1 f37"/>
                                <a:gd name="f62" fmla="*/ f7 1 f37"/>
                                <a:gd name="f63" fmla="+- f48 0 f1"/>
                                <a:gd name="f64" fmla="*/ f49 1 f36"/>
                                <a:gd name="f65" fmla="*/ f50 1 f37"/>
                                <a:gd name="f66" fmla="*/ f51 1 f36"/>
                                <a:gd name="f67" fmla="*/ f52 1 f37"/>
                                <a:gd name="f68" fmla="*/ f53 1 f36"/>
                                <a:gd name="f69" fmla="*/ f54 1 f37"/>
                                <a:gd name="f70" fmla="*/ f55 1 f36"/>
                                <a:gd name="f71" fmla="*/ f56 1 f36"/>
                                <a:gd name="f72" fmla="*/ f57 1 f37"/>
                                <a:gd name="f73" fmla="*/ f58 1 f36"/>
                                <a:gd name="f74" fmla="*/ f59 f25 1"/>
                                <a:gd name="f75" fmla="*/ f60 f25 1"/>
                                <a:gd name="f76" fmla="*/ f62 f26 1"/>
                                <a:gd name="f77" fmla="*/ f61 f26 1"/>
                                <a:gd name="f78" fmla="*/ f64 f25 1"/>
                                <a:gd name="f79" fmla="*/ f65 f26 1"/>
                                <a:gd name="f80" fmla="*/ f66 f25 1"/>
                                <a:gd name="f81" fmla="*/ f67 f26 1"/>
                                <a:gd name="f82" fmla="*/ f68 f25 1"/>
                                <a:gd name="f83" fmla="*/ f69 f26 1"/>
                                <a:gd name="f84" fmla="*/ f70 f25 1"/>
                                <a:gd name="f85" fmla="*/ f71 f25 1"/>
                                <a:gd name="f86" fmla="*/ f72 f26 1"/>
                                <a:gd name="f87" fmla="*/ f73 f25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3">
                                  <a:pos x="f78" y="f79"/>
                                </a:cxn>
                                <a:cxn ang="f63">
                                  <a:pos x="f80" y="f81"/>
                                </a:cxn>
                                <a:cxn ang="f63">
                                  <a:pos x="f82" y="f83"/>
                                </a:cxn>
                                <a:cxn ang="f63">
                                  <a:pos x="f84" y="f83"/>
                                </a:cxn>
                                <a:cxn ang="f63">
                                  <a:pos x="f85" y="f86"/>
                                </a:cxn>
                                <a:cxn ang="f63">
                                  <a:pos x="f87" y="f86"/>
                                </a:cxn>
                                <a:cxn ang="f63">
                                  <a:pos x="f78" y="f79"/>
                                </a:cxn>
                              </a:cxnLst>
                              <a:rect l="f74" t="f77" r="f75" b="f76"/>
                              <a:pathLst>
                                <a:path w="1200" h="776">
                                  <a:moveTo>
                                    <a:pt x="f14" y="f15"/>
                                  </a:moveTo>
                                  <a:lnTo>
                                    <a:pt x="f16" y="f17"/>
                                  </a:lnTo>
                                  <a:lnTo>
                                    <a:pt x="f18" y="f19"/>
                                  </a:lnTo>
                                  <a:lnTo>
                                    <a:pt x="f20" y="f19"/>
                                  </a:lnTo>
                                  <a:lnTo>
                                    <a:pt x="f21" y="f22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2" name="Freeform 538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38 0"/>
                                <a:gd name="f9" fmla="+- 0 7337 0"/>
                                <a:gd name="f10" fmla="+- 0 7334 0"/>
                                <a:gd name="f11" fmla="val 66"/>
                                <a:gd name="f12" fmla="val 48"/>
                                <a:gd name="f13" fmla="val 65"/>
                                <a:gd name="f14" fmla="val 62"/>
                                <a:gd name="f15" fmla="val 50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72 f22 1"/>
                                <a:gd name="f29" fmla="*/ f20 f23 1"/>
                                <a:gd name="f30" fmla="*/ f21 f23 1"/>
                                <a:gd name="f31" fmla="*/ 1274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3" name="Freeform 537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55 0"/>
                                <a:gd name="f9" fmla="+- 0 8398 0"/>
                                <a:gd name="f10" fmla="+- 0 8410 0"/>
                                <a:gd name="f11" fmla="+- 0 8460 0"/>
                                <a:gd name="f12" fmla="val 1183"/>
                                <a:gd name="f13" fmla="val 43"/>
                                <a:gd name="f14" fmla="val 1126"/>
                                <a:gd name="f15" fmla="val 1138"/>
                                <a:gd name="f16" fmla="val 50"/>
                                <a:gd name="f17" fmla="val 1188"/>
                                <a:gd name="f18" fmla="+- 0 0 0"/>
                                <a:gd name="f19" fmla="*/ f3 1 1200"/>
                                <a:gd name="f20" fmla="*/ f4 1 776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267 f25 1"/>
                                <a:gd name="f32" fmla="*/ f22 f26 1"/>
                                <a:gd name="f33" fmla="*/ f23 f26 1"/>
                                <a:gd name="f34" fmla="*/ 1274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4" name="Freeform 536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31 0"/>
                                <a:gd name="f9" fmla="+- 0 7313 0"/>
                                <a:gd name="f10" fmla="+- 0 7301 0"/>
                                <a:gd name="f11" fmla="+- 0 7298 0"/>
                                <a:gd name="f12" fmla="+- 0 7289 0"/>
                                <a:gd name="f13" fmla="+- 0 7346 0"/>
                                <a:gd name="f14" fmla="+- 0 7344 0"/>
                                <a:gd name="f15" fmla="+- 0 7358 0"/>
                                <a:gd name="f16" fmla="+- 0 8455 0"/>
                                <a:gd name="f17" fmla="+- 0 8446 0"/>
                                <a:gd name="f18" fmla="+- 0 8443 0"/>
                                <a:gd name="f19" fmla="val 1159"/>
                                <a:gd name="f20" fmla="val 17"/>
                                <a:gd name="f21" fmla="val 41"/>
                                <a:gd name="f22" fmla="val 29"/>
                                <a:gd name="f23" fmla="val 26"/>
                                <a:gd name="f24" fmla="val 43"/>
                                <a:gd name="f25" fmla="val 74"/>
                                <a:gd name="f26" fmla="val 72"/>
                                <a:gd name="f27" fmla="val 46"/>
                                <a:gd name="f28" fmla="val 86"/>
                                <a:gd name="f29" fmla="val 1183"/>
                                <a:gd name="f30" fmla="val 1174"/>
                                <a:gd name="f31" fmla="val 1171"/>
                                <a:gd name="f32" fmla="+- 0 0 0"/>
                                <a:gd name="f33" fmla="*/ f3 1 1200"/>
                                <a:gd name="f34" fmla="*/ f4 1 776"/>
                                <a:gd name="f35" fmla="+- f8 0 7272"/>
                                <a:gd name="f36" fmla="+- f9 0 7272"/>
                                <a:gd name="f37" fmla="+- f10 0 7272"/>
                                <a:gd name="f38" fmla="+- f11 0 7272"/>
                                <a:gd name="f39" fmla="+- f12 0 7272"/>
                                <a:gd name="f40" fmla="+- f13 0 7272"/>
                                <a:gd name="f41" fmla="+- f14 0 7272"/>
                                <a:gd name="f42" fmla="+- f15 0 7272"/>
                                <a:gd name="f43" fmla="+- f16 0 7272"/>
                                <a:gd name="f44" fmla="+- f17 0 7272"/>
                                <a:gd name="f45" fmla="+- f18 0 7272"/>
                                <a:gd name="f46" fmla="+- f7 0 f5"/>
                                <a:gd name="f47" fmla="+- f6 0 f5"/>
                                <a:gd name="f48" fmla="*/ f32 f0 1"/>
                                <a:gd name="f49" fmla="*/ f47 1 1200"/>
                                <a:gd name="f50" fmla="*/ f46 1 776"/>
                                <a:gd name="f51" fmla="*/ f35 f47 1"/>
                                <a:gd name="f52" fmla="*/ 1241 f46 1"/>
                                <a:gd name="f53" fmla="*/ f36 f47 1"/>
                                <a:gd name="f54" fmla="*/ f37 f47 1"/>
                                <a:gd name="f55" fmla="*/ 1250 f46 1"/>
                                <a:gd name="f56" fmla="*/ f38 f47 1"/>
                                <a:gd name="f57" fmla="*/ 1253 f46 1"/>
                                <a:gd name="f58" fmla="*/ f39 f47 1"/>
                                <a:gd name="f59" fmla="*/ 1265 f46 1"/>
                                <a:gd name="f60" fmla="*/ 1267 f46 1"/>
                                <a:gd name="f61" fmla="*/ f40 f47 1"/>
                                <a:gd name="f62" fmla="*/ f41 f47 1"/>
                                <a:gd name="f63" fmla="*/ 1270 f46 1"/>
                                <a:gd name="f64" fmla="*/ f42 f47 1"/>
                                <a:gd name="f65" fmla="*/ f43 f47 1"/>
                                <a:gd name="f66" fmla="*/ f44 f47 1"/>
                                <a:gd name="f67" fmla="*/ f45 f47 1"/>
                                <a:gd name="f68" fmla="*/ f48 1 f2"/>
                                <a:gd name="f69" fmla="*/ f51 1 1200"/>
                                <a:gd name="f70" fmla="*/ f52 1 776"/>
                                <a:gd name="f71" fmla="*/ f53 1 1200"/>
                                <a:gd name="f72" fmla="*/ f54 1 1200"/>
                                <a:gd name="f73" fmla="*/ f55 1 776"/>
                                <a:gd name="f74" fmla="*/ f56 1 1200"/>
                                <a:gd name="f75" fmla="*/ f57 1 776"/>
                                <a:gd name="f76" fmla="*/ f58 1 1200"/>
                                <a:gd name="f77" fmla="*/ f59 1 776"/>
                                <a:gd name="f78" fmla="*/ f60 1 776"/>
                                <a:gd name="f79" fmla="*/ f61 1 1200"/>
                                <a:gd name="f80" fmla="*/ f62 1 1200"/>
                                <a:gd name="f81" fmla="*/ f63 1 776"/>
                                <a:gd name="f82" fmla="*/ f64 1 1200"/>
                                <a:gd name="f83" fmla="*/ f65 1 1200"/>
                                <a:gd name="f84" fmla="*/ f66 1 1200"/>
                                <a:gd name="f85" fmla="*/ f67 1 1200"/>
                                <a:gd name="f86" fmla="*/ 0 1 f49"/>
                                <a:gd name="f87" fmla="*/ f6 1 f49"/>
                                <a:gd name="f88" fmla="*/ 0 1 f50"/>
                                <a:gd name="f89" fmla="*/ f7 1 f50"/>
                                <a:gd name="f90" fmla="+- f68 0 f1"/>
                                <a:gd name="f91" fmla="*/ f69 1 f49"/>
                                <a:gd name="f92" fmla="*/ f70 1 f50"/>
                                <a:gd name="f93" fmla="*/ f71 1 f49"/>
                                <a:gd name="f94" fmla="*/ f72 1 f49"/>
                                <a:gd name="f95" fmla="*/ f73 1 f50"/>
                                <a:gd name="f96" fmla="*/ f74 1 f49"/>
                                <a:gd name="f97" fmla="*/ f75 1 f50"/>
                                <a:gd name="f98" fmla="*/ f76 1 f49"/>
                                <a:gd name="f99" fmla="*/ f77 1 f50"/>
                                <a:gd name="f100" fmla="*/ f78 1 f50"/>
                                <a:gd name="f101" fmla="*/ f79 1 f49"/>
                                <a:gd name="f102" fmla="*/ f80 1 f49"/>
                                <a:gd name="f103" fmla="*/ f81 1 f50"/>
                                <a:gd name="f104" fmla="*/ f82 1 f49"/>
                                <a:gd name="f105" fmla="*/ f83 1 f49"/>
                                <a:gd name="f106" fmla="*/ f84 1 f49"/>
                                <a:gd name="f107" fmla="*/ f85 1 f49"/>
                                <a:gd name="f108" fmla="*/ f86 f33 1"/>
                                <a:gd name="f109" fmla="*/ f87 f33 1"/>
                                <a:gd name="f110" fmla="*/ f89 f34 1"/>
                                <a:gd name="f111" fmla="*/ f88 f34 1"/>
                                <a:gd name="f112" fmla="*/ f91 f33 1"/>
                                <a:gd name="f113" fmla="*/ f92 f34 1"/>
                                <a:gd name="f114" fmla="*/ f93 f33 1"/>
                                <a:gd name="f115" fmla="*/ f94 f33 1"/>
                                <a:gd name="f116" fmla="*/ f95 f34 1"/>
                                <a:gd name="f117" fmla="*/ f96 f33 1"/>
                                <a:gd name="f118" fmla="*/ f97 f34 1"/>
                                <a:gd name="f119" fmla="*/ f98 f33 1"/>
                                <a:gd name="f120" fmla="*/ f99 f34 1"/>
                                <a:gd name="f121" fmla="*/ f100 f34 1"/>
                                <a:gd name="f122" fmla="*/ f101 f33 1"/>
                                <a:gd name="f123" fmla="*/ f102 f33 1"/>
                                <a:gd name="f124" fmla="*/ f103 f34 1"/>
                                <a:gd name="f125" fmla="*/ f104 f33 1"/>
                                <a:gd name="f126" fmla="*/ f105 f33 1"/>
                                <a:gd name="f127" fmla="*/ f106 f33 1"/>
                                <a:gd name="f128" fmla="*/ f107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90">
                                  <a:pos x="f112" y="f113"/>
                                </a:cxn>
                                <a:cxn ang="f90">
                                  <a:pos x="f114" y="f113"/>
                                </a:cxn>
                                <a:cxn ang="f90">
                                  <a:pos x="f115" y="f116"/>
                                </a:cxn>
                                <a:cxn ang="f90">
                                  <a:pos x="f117" y="f118"/>
                                </a:cxn>
                                <a:cxn ang="f90">
                                  <a:pos x="f119" y="f120"/>
                                </a:cxn>
                                <a:cxn ang="f90">
                                  <a:pos x="f119" y="f121"/>
                                </a:cxn>
                                <a:cxn ang="f90">
                                  <a:pos x="f122" y="f121"/>
                                </a:cxn>
                                <a:cxn ang="f90">
                                  <a:pos x="f123" y="f124"/>
                                </a:cxn>
                                <a:cxn ang="f90">
                                  <a:pos x="f125" y="f120"/>
                                </a:cxn>
                                <a:cxn ang="f90">
                                  <a:pos x="f126" y="f120"/>
                                </a:cxn>
                                <a:cxn ang="f90">
                                  <a:pos x="f127" y="f118"/>
                                </a:cxn>
                                <a:cxn ang="f90">
                                  <a:pos x="f128" y="f118"/>
                                </a:cxn>
                                <a:cxn ang="f90">
                                  <a:pos x="f128" y="f116"/>
                                </a:cxn>
                                <a:cxn ang="f90">
                                  <a:pos x="f112" y="f113"/>
                                </a:cxn>
                              </a:cxnLst>
                              <a:rect l="f108" t="f111" r="f109" b="f110"/>
                              <a:pathLst>
                                <a:path w="1200" h="776">
                                  <a:moveTo>
                                    <a:pt x="f19" y="f20"/>
                                  </a:moveTo>
                                  <a:lnTo>
                                    <a:pt x="f21" y="f20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3" y="f22"/>
                                  </a:lnTo>
                                  <a:lnTo>
                                    <a:pt x="f20" y="f21"/>
                                  </a:lnTo>
                                  <a:lnTo>
                                    <a:pt x="f20" y="f24"/>
                                  </a:lnTo>
                                  <a:lnTo>
                                    <a:pt x="f25" y="f24"/>
                                  </a:lnTo>
                                  <a:lnTo>
                                    <a:pt x="f26" y="f27"/>
                                  </a:lnTo>
                                  <a:lnTo>
                                    <a:pt x="f28" y="f21"/>
                                  </a:lnTo>
                                  <a:lnTo>
                                    <a:pt x="f29" y="f21"/>
                                  </a:lnTo>
                                  <a:lnTo>
                                    <a:pt x="f30" y="f22"/>
                                  </a:lnTo>
                                  <a:lnTo>
                                    <a:pt x="f31" y="f22"/>
                                  </a:lnTo>
                                  <a:lnTo>
                                    <a:pt x="f31" y="f23"/>
                                  </a:lnTo>
                                  <a:lnTo>
                                    <a:pt x="f19" y="f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5" name="Freeform 535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55 0"/>
                                <a:gd name="f9" fmla="+- 0 8386 0"/>
                                <a:gd name="f10" fmla="+- 0 8400 0"/>
                                <a:gd name="f11" fmla="+- 0 8398 0"/>
                                <a:gd name="f12" fmla="val 1183"/>
                                <a:gd name="f13" fmla="val 41"/>
                                <a:gd name="f14" fmla="val 1114"/>
                                <a:gd name="f15" fmla="val 1128"/>
                                <a:gd name="f16" fmla="val 46"/>
                                <a:gd name="f17" fmla="val 1126"/>
                                <a:gd name="f18" fmla="val 43"/>
                                <a:gd name="f19" fmla="+- 0 0 0"/>
                                <a:gd name="f20" fmla="*/ f3 1 1200"/>
                                <a:gd name="f21" fmla="*/ f4 1 776"/>
                                <a:gd name="f22" fmla="+- f8 0 7272"/>
                                <a:gd name="f23" fmla="+- f9 0 7272"/>
                                <a:gd name="f24" fmla="+- f10 0 7272"/>
                                <a:gd name="f25" fmla="+- f11 0 7272"/>
                                <a:gd name="f26" fmla="+- f7 0 f5"/>
                                <a:gd name="f27" fmla="+- f6 0 f5"/>
                                <a:gd name="f28" fmla="*/ f19 f0 1"/>
                                <a:gd name="f29" fmla="*/ f27 1 1200"/>
                                <a:gd name="f30" fmla="*/ f26 1 776"/>
                                <a:gd name="f31" fmla="*/ f22 f27 1"/>
                                <a:gd name="f32" fmla="*/ 1265 f26 1"/>
                                <a:gd name="f33" fmla="*/ f23 f27 1"/>
                                <a:gd name="f34" fmla="*/ f24 f27 1"/>
                                <a:gd name="f35" fmla="*/ 1270 f26 1"/>
                                <a:gd name="f36" fmla="*/ f25 f27 1"/>
                                <a:gd name="f37" fmla="*/ 1267 f26 1"/>
                                <a:gd name="f38" fmla="*/ f28 1 f2"/>
                                <a:gd name="f39" fmla="*/ f31 1 1200"/>
                                <a:gd name="f40" fmla="*/ f32 1 776"/>
                                <a:gd name="f41" fmla="*/ f33 1 1200"/>
                                <a:gd name="f42" fmla="*/ f34 1 1200"/>
                                <a:gd name="f43" fmla="*/ f35 1 776"/>
                                <a:gd name="f44" fmla="*/ f36 1 1200"/>
                                <a:gd name="f45" fmla="*/ f37 1 776"/>
                                <a:gd name="f46" fmla="*/ 0 1 f29"/>
                                <a:gd name="f47" fmla="*/ f6 1 f29"/>
                                <a:gd name="f48" fmla="*/ 0 1 f30"/>
                                <a:gd name="f49" fmla="*/ f7 1 f30"/>
                                <a:gd name="f50" fmla="+- f38 0 f1"/>
                                <a:gd name="f51" fmla="*/ f39 1 f29"/>
                                <a:gd name="f52" fmla="*/ f40 1 f30"/>
                                <a:gd name="f53" fmla="*/ f41 1 f29"/>
                                <a:gd name="f54" fmla="*/ f42 1 f29"/>
                                <a:gd name="f55" fmla="*/ f43 1 f30"/>
                                <a:gd name="f56" fmla="*/ f44 1 f29"/>
                                <a:gd name="f57" fmla="*/ f45 1 f30"/>
                                <a:gd name="f58" fmla="*/ f46 f20 1"/>
                                <a:gd name="f59" fmla="*/ f47 f20 1"/>
                                <a:gd name="f60" fmla="*/ f49 f21 1"/>
                                <a:gd name="f61" fmla="*/ f48 f21 1"/>
                                <a:gd name="f62" fmla="*/ f51 f20 1"/>
                                <a:gd name="f63" fmla="*/ f52 f21 1"/>
                                <a:gd name="f64" fmla="*/ f53 f20 1"/>
                                <a:gd name="f65" fmla="*/ f54 f20 1"/>
                                <a:gd name="f66" fmla="*/ f55 f21 1"/>
                                <a:gd name="f67" fmla="*/ f56 f20 1"/>
                                <a:gd name="f68" fmla="*/ f57 f21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50">
                                  <a:pos x="f62" y="f63"/>
                                </a:cxn>
                                <a:cxn ang="f50">
                                  <a:pos x="f64" y="f63"/>
                                </a:cxn>
                                <a:cxn ang="f50">
                                  <a:pos x="f65" y="f66"/>
                                </a:cxn>
                                <a:cxn ang="f50">
                                  <a:pos x="f67" y="f68"/>
                                </a:cxn>
                                <a:cxn ang="f50">
                                  <a:pos x="f62" y="f68"/>
                                </a:cxn>
                                <a:cxn ang="f50">
                                  <a:pos x="f62" y="f63"/>
                                </a:cxn>
                              </a:cxnLst>
                              <a:rect l="f58" t="f61" r="f59" b="f60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2" y="f18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6" name="Freeform 534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7368 0"/>
                                <a:gd name="f9" fmla="+- 0 7358 0"/>
                                <a:gd name="f10" fmla="+- 0 7354 0"/>
                                <a:gd name="f11" fmla="val 96"/>
                                <a:gd name="f12" fmla="val 41"/>
                                <a:gd name="f13" fmla="val 86"/>
                                <a:gd name="f14" fmla="val 82"/>
                                <a:gd name="f15" fmla="val 43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7" name="Freeform 533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386 0"/>
                                <a:gd name="f9" fmla="+- 0 8378 0"/>
                                <a:gd name="f10" fmla="+- 0 8390 0"/>
                                <a:gd name="f11" fmla="val 1114"/>
                                <a:gd name="f12" fmla="val 41"/>
                                <a:gd name="f13" fmla="val 1106"/>
                                <a:gd name="f14" fmla="val 1118"/>
                                <a:gd name="f15" fmla="val 43"/>
                                <a:gd name="f16" fmla="+- 0 0 0"/>
                                <a:gd name="f17" fmla="*/ f3 1 1200"/>
                                <a:gd name="f18" fmla="*/ f4 1 776"/>
                                <a:gd name="f19" fmla="+- f8 0 7272"/>
                                <a:gd name="f20" fmla="+- f9 0 7272"/>
                                <a:gd name="f21" fmla="+- f10 0 7272"/>
                                <a:gd name="f22" fmla="+- f7 0 f5"/>
                                <a:gd name="f23" fmla="+- f6 0 f5"/>
                                <a:gd name="f24" fmla="*/ f16 f0 1"/>
                                <a:gd name="f25" fmla="*/ f23 1 1200"/>
                                <a:gd name="f26" fmla="*/ f22 1 776"/>
                                <a:gd name="f27" fmla="*/ f19 f23 1"/>
                                <a:gd name="f28" fmla="*/ 1265 f22 1"/>
                                <a:gd name="f29" fmla="*/ f20 f23 1"/>
                                <a:gd name="f30" fmla="*/ f21 f23 1"/>
                                <a:gd name="f31" fmla="*/ 1267 f22 1"/>
                                <a:gd name="f32" fmla="*/ f24 1 f2"/>
                                <a:gd name="f33" fmla="*/ f27 1 1200"/>
                                <a:gd name="f34" fmla="*/ f28 1 776"/>
                                <a:gd name="f35" fmla="*/ f29 1 1200"/>
                                <a:gd name="f36" fmla="*/ f30 1 1200"/>
                                <a:gd name="f37" fmla="*/ f31 1 776"/>
                                <a:gd name="f38" fmla="*/ 0 1 f25"/>
                                <a:gd name="f39" fmla="*/ f6 1 f25"/>
                                <a:gd name="f40" fmla="*/ 0 1 f26"/>
                                <a:gd name="f41" fmla="*/ f7 1 f26"/>
                                <a:gd name="f42" fmla="+- f32 0 f1"/>
                                <a:gd name="f43" fmla="*/ f33 1 f25"/>
                                <a:gd name="f44" fmla="*/ f34 1 f26"/>
                                <a:gd name="f45" fmla="*/ f35 1 f25"/>
                                <a:gd name="f46" fmla="*/ f36 1 f25"/>
                                <a:gd name="f47" fmla="*/ f37 1 f26"/>
                                <a:gd name="f48" fmla="*/ f38 f17 1"/>
                                <a:gd name="f49" fmla="*/ f39 f17 1"/>
                                <a:gd name="f50" fmla="*/ f41 f18 1"/>
                                <a:gd name="f51" fmla="*/ f40 f18 1"/>
                                <a:gd name="f52" fmla="*/ f43 f17 1"/>
                                <a:gd name="f53" fmla="*/ f44 f18 1"/>
                                <a:gd name="f54" fmla="*/ f45 f17 1"/>
                                <a:gd name="f55" fmla="*/ f46 f17 1"/>
                                <a:gd name="f56" fmla="*/ f47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2">
                                  <a:pos x="f52" y="f53"/>
                                </a:cxn>
                                <a:cxn ang="f42">
                                  <a:pos x="f54" y="f53"/>
                                </a:cxn>
                                <a:cxn ang="f42">
                                  <a:pos x="f55" y="f56"/>
                                </a:cxn>
                                <a:cxn ang="f42">
                                  <a:pos x="f52" y="f53"/>
                                </a:cxn>
                              </a:cxnLst>
                              <a:rect l="f48" t="f51" r="f49" b="f50"/>
                              <a:pathLst>
                                <a:path w="1200" h="776">
                                  <a:moveTo>
                                    <a:pt x="f11" y="f12"/>
                                  </a:moveTo>
                                  <a:lnTo>
                                    <a:pt x="f13" y="f12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1" y="f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8" name="Freeform 532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414 0"/>
                                <a:gd name="f9" fmla="+- 0 7330 0"/>
                                <a:gd name="f10" fmla="+- 0 7327 0"/>
                                <a:gd name="f11" fmla="+- 0 7315 0"/>
                                <a:gd name="f12" fmla="+- 0 8429 0"/>
                                <a:gd name="f13" fmla="+- 0 8417 0"/>
                                <a:gd name="f14" fmla="val 1142"/>
                                <a:gd name="f15" fmla="val 7"/>
                                <a:gd name="f16" fmla="val 58"/>
                                <a:gd name="f17" fmla="val 55"/>
                                <a:gd name="f18" fmla="val 10"/>
                                <a:gd name="f19" fmla="val 43"/>
                                <a:gd name="f20" fmla="val 17"/>
                                <a:gd name="f21" fmla="val 1157"/>
                                <a:gd name="f22" fmla="val 1145"/>
                                <a:gd name="f23" fmla="+- 0 0 0"/>
                                <a:gd name="f24" fmla="*/ f3 1 1200"/>
                                <a:gd name="f25" fmla="*/ f4 1 776"/>
                                <a:gd name="f26" fmla="+- f8 0 7272"/>
                                <a:gd name="f27" fmla="+- f9 0 7272"/>
                                <a:gd name="f28" fmla="+- f10 0 7272"/>
                                <a:gd name="f29" fmla="+- f11 0 7272"/>
                                <a:gd name="f30" fmla="+- f12 0 7272"/>
                                <a:gd name="f31" fmla="+- f13 0 7272"/>
                                <a:gd name="f32" fmla="+- f7 0 f5"/>
                                <a:gd name="f33" fmla="+- f6 0 f5"/>
                                <a:gd name="f34" fmla="*/ f23 f0 1"/>
                                <a:gd name="f35" fmla="*/ f33 1 1200"/>
                                <a:gd name="f36" fmla="*/ f32 1 776"/>
                                <a:gd name="f37" fmla="*/ f26 f33 1"/>
                                <a:gd name="f38" fmla="*/ 1231 f32 1"/>
                                <a:gd name="f39" fmla="*/ f27 f33 1"/>
                                <a:gd name="f40" fmla="*/ f28 f33 1"/>
                                <a:gd name="f41" fmla="*/ 1234 f32 1"/>
                                <a:gd name="f42" fmla="*/ f29 f33 1"/>
                                <a:gd name="f43" fmla="*/ 1241 f32 1"/>
                                <a:gd name="f44" fmla="*/ f30 f33 1"/>
                                <a:gd name="f45" fmla="*/ f31 f33 1"/>
                                <a:gd name="f46" fmla="*/ f34 1 f2"/>
                                <a:gd name="f47" fmla="*/ f37 1 1200"/>
                                <a:gd name="f48" fmla="*/ f38 1 776"/>
                                <a:gd name="f49" fmla="*/ f39 1 1200"/>
                                <a:gd name="f50" fmla="*/ f40 1 1200"/>
                                <a:gd name="f51" fmla="*/ f41 1 776"/>
                                <a:gd name="f52" fmla="*/ f42 1 1200"/>
                                <a:gd name="f53" fmla="*/ f43 1 776"/>
                                <a:gd name="f54" fmla="*/ f44 1 1200"/>
                                <a:gd name="f55" fmla="*/ f45 1 1200"/>
                                <a:gd name="f56" fmla="*/ 0 1 f35"/>
                                <a:gd name="f57" fmla="*/ f6 1 f35"/>
                                <a:gd name="f58" fmla="*/ 0 1 f36"/>
                                <a:gd name="f59" fmla="*/ f7 1 f36"/>
                                <a:gd name="f60" fmla="+- f46 0 f1"/>
                                <a:gd name="f61" fmla="*/ f47 1 f35"/>
                                <a:gd name="f62" fmla="*/ f48 1 f36"/>
                                <a:gd name="f63" fmla="*/ f49 1 f35"/>
                                <a:gd name="f64" fmla="*/ f50 1 f35"/>
                                <a:gd name="f65" fmla="*/ f51 1 f36"/>
                                <a:gd name="f66" fmla="*/ f52 1 f35"/>
                                <a:gd name="f67" fmla="*/ f53 1 f36"/>
                                <a:gd name="f68" fmla="*/ f54 1 f35"/>
                                <a:gd name="f69" fmla="*/ f55 1 f35"/>
                                <a:gd name="f70" fmla="*/ f56 f24 1"/>
                                <a:gd name="f71" fmla="*/ f57 f24 1"/>
                                <a:gd name="f72" fmla="*/ f59 f25 1"/>
                                <a:gd name="f73" fmla="*/ f58 f25 1"/>
                                <a:gd name="f74" fmla="*/ f61 f24 1"/>
                                <a:gd name="f75" fmla="*/ f62 f25 1"/>
                                <a:gd name="f76" fmla="*/ f63 f24 1"/>
                                <a:gd name="f77" fmla="*/ f64 f24 1"/>
                                <a:gd name="f78" fmla="*/ f65 f25 1"/>
                                <a:gd name="f79" fmla="*/ f66 f24 1"/>
                                <a:gd name="f80" fmla="*/ f67 f25 1"/>
                                <a:gd name="f81" fmla="*/ f68 f24 1"/>
                                <a:gd name="f82" fmla="*/ f69 f24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60">
                                  <a:pos x="f74" y="f75"/>
                                </a:cxn>
                                <a:cxn ang="f60">
                                  <a:pos x="f76" y="f75"/>
                                </a:cxn>
                                <a:cxn ang="f60">
                                  <a:pos x="f77" y="f78"/>
                                </a:cxn>
                                <a:cxn ang="f60">
                                  <a:pos x="f79" y="f80"/>
                                </a:cxn>
                                <a:cxn ang="f60">
                                  <a:pos x="f81" y="f80"/>
                                </a:cxn>
                                <a:cxn ang="f60">
                                  <a:pos x="f82" y="f78"/>
                                </a:cxn>
                                <a:cxn ang="f60">
                                  <a:pos x="f74" y="f75"/>
                                </a:cxn>
                              </a:cxnLst>
                              <a:rect l="f70" t="f73" r="f71" b="f72"/>
                              <a:pathLst>
                                <a:path w="1200" h="776">
                                  <a:moveTo>
                                    <a:pt x="f14" y="f15"/>
                                  </a:moveTo>
                                  <a:lnTo>
                                    <a:pt x="f16" y="f15"/>
                                  </a:lnTo>
                                  <a:lnTo>
                                    <a:pt x="f17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21" y="f20"/>
                                  </a:lnTo>
                                  <a:lnTo>
                                    <a:pt x="f22" y="f18"/>
                                  </a:lnTo>
                                  <a:lnTo>
                                    <a:pt x="f14" y="f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59" name="Freeform 531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398 0"/>
                                <a:gd name="f9" fmla="+- 0 7346 0"/>
                                <a:gd name="f10" fmla="+- 0 7332 0"/>
                                <a:gd name="f11" fmla="+- 0 8412 0"/>
                                <a:gd name="f12" fmla="val 1126"/>
                                <a:gd name="f13" fmla="val 2"/>
                                <a:gd name="f14" fmla="val 74"/>
                                <a:gd name="f15" fmla="val 60"/>
                                <a:gd name="f16" fmla="val 7"/>
                                <a:gd name="f17" fmla="val 1140"/>
                                <a:gd name="f18" fmla="+- 0 0 0"/>
                                <a:gd name="f19" fmla="*/ f3 1 1200"/>
                                <a:gd name="f20" fmla="*/ f4 1 776"/>
                                <a:gd name="f21" fmla="+- f8 0 7272"/>
                                <a:gd name="f22" fmla="+- f9 0 7272"/>
                                <a:gd name="f23" fmla="+- f10 0 7272"/>
                                <a:gd name="f24" fmla="+- f11 0 7272"/>
                                <a:gd name="f25" fmla="+- f7 0 f5"/>
                                <a:gd name="f26" fmla="+- f6 0 f5"/>
                                <a:gd name="f27" fmla="*/ f18 f0 1"/>
                                <a:gd name="f28" fmla="*/ f26 1 1200"/>
                                <a:gd name="f29" fmla="*/ f25 1 776"/>
                                <a:gd name="f30" fmla="*/ f21 f26 1"/>
                                <a:gd name="f31" fmla="*/ 1226 f25 1"/>
                                <a:gd name="f32" fmla="*/ f22 f26 1"/>
                                <a:gd name="f33" fmla="*/ f23 f26 1"/>
                                <a:gd name="f34" fmla="*/ 1231 f25 1"/>
                                <a:gd name="f35" fmla="*/ f24 f26 1"/>
                                <a:gd name="f36" fmla="*/ f27 1 f2"/>
                                <a:gd name="f37" fmla="*/ f30 1 1200"/>
                                <a:gd name="f38" fmla="*/ f31 1 776"/>
                                <a:gd name="f39" fmla="*/ f32 1 1200"/>
                                <a:gd name="f40" fmla="*/ f33 1 1200"/>
                                <a:gd name="f41" fmla="*/ f34 1 776"/>
                                <a:gd name="f42" fmla="*/ f35 1 1200"/>
                                <a:gd name="f43" fmla="*/ 0 1 f28"/>
                                <a:gd name="f44" fmla="*/ f6 1 f28"/>
                                <a:gd name="f45" fmla="*/ 0 1 f29"/>
                                <a:gd name="f46" fmla="*/ f7 1 f29"/>
                                <a:gd name="f47" fmla="+- f36 0 f1"/>
                                <a:gd name="f48" fmla="*/ f37 1 f28"/>
                                <a:gd name="f49" fmla="*/ f38 1 f29"/>
                                <a:gd name="f50" fmla="*/ f39 1 f28"/>
                                <a:gd name="f51" fmla="*/ f40 1 f28"/>
                                <a:gd name="f52" fmla="*/ f41 1 f29"/>
                                <a:gd name="f53" fmla="*/ f42 1 f28"/>
                                <a:gd name="f54" fmla="*/ f43 f19 1"/>
                                <a:gd name="f55" fmla="*/ f44 f19 1"/>
                                <a:gd name="f56" fmla="*/ f46 f20 1"/>
                                <a:gd name="f57" fmla="*/ f45 f20 1"/>
                                <a:gd name="f58" fmla="*/ f48 f19 1"/>
                                <a:gd name="f59" fmla="*/ f49 f20 1"/>
                                <a:gd name="f60" fmla="*/ f50 f19 1"/>
                                <a:gd name="f61" fmla="*/ f51 f19 1"/>
                                <a:gd name="f62" fmla="*/ f52 f20 1"/>
                                <a:gd name="f63" fmla="*/ f53 f1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7">
                                  <a:pos x="f58" y="f59"/>
                                </a:cxn>
                                <a:cxn ang="f47">
                                  <a:pos x="f60" y="f59"/>
                                </a:cxn>
                                <a:cxn ang="f47">
                                  <a:pos x="f61" y="f62"/>
                                </a:cxn>
                                <a:cxn ang="f47">
                                  <a:pos x="f63" y="f62"/>
                                </a:cxn>
                                <a:cxn ang="f47">
                                  <a:pos x="f58" y="f59"/>
                                </a:cxn>
                              </a:cxnLst>
                              <a:rect l="f54" t="f57" r="f55" b="f56"/>
                              <a:pathLst>
                                <a:path w="1200" h="776">
                                  <a:moveTo>
                                    <a:pt x="f12" y="f13"/>
                                  </a:moveTo>
                                  <a:lnTo>
                                    <a:pt x="f14" y="f13"/>
                                  </a:lnTo>
                                  <a:lnTo>
                                    <a:pt x="f15" y="f16"/>
                                  </a:lnTo>
                                  <a:lnTo>
                                    <a:pt x="f17" y="f16"/>
                                  </a:lnTo>
                                  <a:lnTo>
                                    <a:pt x="f12" y="f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0" name="Freeform 530"/>
                          <wps:cNvSpPr/>
                          <wps:spPr>
                            <a:xfrm>
                              <a:off x="4442403" y="511205"/>
                              <a:ext cx="762115" cy="49319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1200"/>
                                <a:gd name="f7" fmla="val 776"/>
                                <a:gd name="f8" fmla="+- 0 8378 0"/>
                                <a:gd name="f9" fmla="+- 0 7363 0"/>
                                <a:gd name="f10" fmla="+- 0 7349 0"/>
                                <a:gd name="f11" fmla="+- 0 8395 0"/>
                                <a:gd name="f12" fmla="val 1106"/>
                                <a:gd name="f13" fmla="val 91"/>
                                <a:gd name="f14" fmla="val 77"/>
                                <a:gd name="f15" fmla="val 2"/>
                                <a:gd name="f16" fmla="val 1123"/>
                                <a:gd name="f17" fmla="+- 0 0 0"/>
                                <a:gd name="f18" fmla="*/ f3 1 1200"/>
                                <a:gd name="f19" fmla="*/ f4 1 776"/>
                                <a:gd name="f20" fmla="+- f8 0 7272"/>
                                <a:gd name="f21" fmla="+- f9 0 7272"/>
                                <a:gd name="f22" fmla="+- f10 0 7272"/>
                                <a:gd name="f23" fmla="+- f11 0 7272"/>
                                <a:gd name="f24" fmla="+- f7 0 f5"/>
                                <a:gd name="f25" fmla="+- f6 0 f5"/>
                                <a:gd name="f26" fmla="*/ f17 f0 1"/>
                                <a:gd name="f27" fmla="*/ f25 1 1200"/>
                                <a:gd name="f28" fmla="*/ f24 1 776"/>
                                <a:gd name="f29" fmla="*/ f20 f25 1"/>
                                <a:gd name="f30" fmla="*/ 1224 f24 1"/>
                                <a:gd name="f31" fmla="*/ f21 f25 1"/>
                                <a:gd name="f32" fmla="*/ f22 f25 1"/>
                                <a:gd name="f33" fmla="*/ 1226 f24 1"/>
                                <a:gd name="f34" fmla="*/ f23 f25 1"/>
                                <a:gd name="f35" fmla="*/ f26 1 f2"/>
                                <a:gd name="f36" fmla="*/ f29 1 1200"/>
                                <a:gd name="f37" fmla="*/ f30 1 776"/>
                                <a:gd name="f38" fmla="*/ f31 1 1200"/>
                                <a:gd name="f39" fmla="*/ f32 1 1200"/>
                                <a:gd name="f40" fmla="*/ f33 1 776"/>
                                <a:gd name="f41" fmla="*/ f34 1 1200"/>
                                <a:gd name="f42" fmla="*/ 0 1 f27"/>
                                <a:gd name="f43" fmla="*/ f6 1 f27"/>
                                <a:gd name="f44" fmla="*/ 0 1 f28"/>
                                <a:gd name="f45" fmla="*/ f7 1 f28"/>
                                <a:gd name="f46" fmla="+- f35 0 f1"/>
                                <a:gd name="f47" fmla="*/ f36 1 f27"/>
                                <a:gd name="f48" fmla="*/ f37 1 f28"/>
                                <a:gd name="f49" fmla="*/ f38 1 f27"/>
                                <a:gd name="f50" fmla="*/ f39 1 f27"/>
                                <a:gd name="f51" fmla="*/ f40 1 f28"/>
                                <a:gd name="f52" fmla="*/ f41 1 f27"/>
                                <a:gd name="f53" fmla="*/ f42 f18 1"/>
                                <a:gd name="f54" fmla="*/ f43 f18 1"/>
                                <a:gd name="f55" fmla="*/ f45 f19 1"/>
                                <a:gd name="f56" fmla="*/ f44 f19 1"/>
                                <a:gd name="f57" fmla="*/ f47 f18 1"/>
                                <a:gd name="f58" fmla="*/ f48 f19 1"/>
                                <a:gd name="f59" fmla="*/ f49 f18 1"/>
                                <a:gd name="f60" fmla="*/ f50 f18 1"/>
                                <a:gd name="f61" fmla="*/ f51 f19 1"/>
                                <a:gd name="f62" fmla="*/ f52 f18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46">
                                  <a:pos x="f57" y="f58"/>
                                </a:cxn>
                                <a:cxn ang="f46">
                                  <a:pos x="f59" y="f58"/>
                                </a:cxn>
                                <a:cxn ang="f46">
                                  <a:pos x="f60" y="f61"/>
                                </a:cxn>
                                <a:cxn ang="f46">
                                  <a:pos x="f62" y="f61"/>
                                </a:cxn>
                                <a:cxn ang="f46">
                                  <a:pos x="f57" y="f58"/>
                                </a:cxn>
                              </a:cxnLst>
                              <a:rect l="f53" t="f56" r="f54" b="f55"/>
                              <a:pathLst>
                                <a:path w="1200" h="776">
                                  <a:moveTo>
                                    <a:pt x="f12" y="f5"/>
                                  </a:moveTo>
                                  <a:lnTo>
                                    <a:pt x="f13" y="f5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5"/>
                                  </a:lnTo>
                                  <a:lnTo>
                                    <a:pt x="f12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5A197F" w:rsidRDefault="005A197F"/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1" name="Text Box 529"/>
                          <wps:cNvSpPr txBox="1"/>
                          <wps:spPr>
                            <a:xfrm>
                              <a:off x="71644" y="0"/>
                              <a:ext cx="509403" cy="1602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15" w:lineRule="exact"/>
                                  <w:ind w:left="-1"/>
                                  <w:jc w:val="center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Солодиловский</w:t>
                                </w:r>
                              </w:p>
                              <w:p w:rsidR="005A197F" w:rsidRDefault="00D23D13">
                                <w:pPr>
                                  <w:spacing w:line="137" w:lineRule="exact"/>
                                  <w:jc w:val="center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водозабор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2" name="Text Box 528"/>
                          <wps:cNvSpPr txBox="1"/>
                          <wps:spPr>
                            <a:xfrm>
                              <a:off x="1051560" y="0"/>
                              <a:ext cx="348121" cy="1602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15" w:lineRule="exact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Кировский</w:t>
                                </w:r>
                              </w:p>
                              <w:p w:rsidR="005A197F" w:rsidRDefault="00D23D13">
                                <w:pPr>
                                  <w:spacing w:line="137" w:lineRule="exact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водозабор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3" name="Text Box 527"/>
                          <wps:cNvSpPr txBox="1"/>
                          <wps:spPr>
                            <a:xfrm>
                              <a:off x="1976759" y="41404"/>
                              <a:ext cx="296997" cy="76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20" w:lineRule="exact"/>
                                </w:pPr>
                                <w:r>
                                  <w:rPr>
                                    <w:sz w:val="12"/>
                                  </w:rPr>
                                  <w:t>"Камекс"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4" name="Text Box 526"/>
                          <wps:cNvSpPr txBox="1"/>
                          <wps:spPr>
                            <a:xfrm>
                              <a:off x="2714040" y="41404"/>
                              <a:ext cx="618838" cy="76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20" w:lineRule="exact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"Закамышловская"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5" name="Text Box 525"/>
                          <wps:cNvSpPr txBox="1"/>
                          <wps:spPr>
                            <a:xfrm>
                              <a:off x="3650038" y="41404"/>
                              <a:ext cx="548996" cy="76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20" w:lineRule="exact"/>
                                </w:pPr>
                                <w:r>
                                  <w:rPr>
                                    <w:rFonts w:cs="Calibri"/>
                                    <w:sz w:val="12"/>
                                    <w:szCs w:val="12"/>
                                  </w:rPr>
                                  <w:t>Скважина</w:t>
                                </w:r>
                                <w:r>
                                  <w:rPr>
                                    <w:rFonts w:cs="Calibri"/>
                                    <w:spacing w:val="25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Calibri"/>
                                    <w:spacing w:val="-1"/>
                                    <w:sz w:val="12"/>
                                    <w:szCs w:val="12"/>
                                  </w:rPr>
                                  <w:t>№125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6" name="Text Box 524"/>
                          <wps:cNvSpPr txBox="1"/>
                          <wps:spPr>
                            <a:xfrm>
                              <a:off x="4541405" y="41404"/>
                              <a:ext cx="565922" cy="76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20" w:lineRule="exact"/>
                                </w:pPr>
                                <w:r>
                                  <w:rPr>
                                    <w:rFonts w:cs="Calibri"/>
                                    <w:sz w:val="12"/>
                                    <w:szCs w:val="12"/>
                                  </w:rPr>
                                  <w:t>Скважина</w:t>
                                </w:r>
                                <w:r>
                                  <w:rPr>
                                    <w:rFonts w:cs="Calibri"/>
                                    <w:spacing w:val="-3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Calibri"/>
                                    <w:spacing w:val="-1"/>
                                    <w:sz w:val="12"/>
                                    <w:szCs w:val="12"/>
                                  </w:rPr>
                                  <w:t>№8341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7" name="Text Box 523"/>
                          <wps:cNvSpPr txBox="1"/>
                          <wps:spPr>
                            <a:xfrm>
                              <a:off x="0" y="679326"/>
                              <a:ext cx="654838" cy="1602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15" w:lineRule="exact"/>
                                  <w:ind w:left="-1"/>
                                  <w:jc w:val="center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Насосная</w:t>
                                </w:r>
                                <w:r>
                                  <w:rPr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</w:rPr>
                                  <w:t>станция</w:t>
                                </w:r>
                                <w:r>
                                  <w:rPr>
                                    <w:spacing w:val="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2-</w:t>
                                </w:r>
                              </w:p>
                              <w:p w:rsidR="005A197F" w:rsidRDefault="00D23D13">
                                <w:pPr>
                                  <w:spacing w:line="137" w:lineRule="exact"/>
                                  <w:ind w:right="1"/>
                                  <w:jc w:val="center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ого</w:t>
                                </w:r>
                                <w:r>
                                  <w:rPr>
                                    <w:spacing w:val="-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</w:rPr>
                                  <w:t>подъема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8" name="Text Box 522"/>
                          <wps:cNvSpPr txBox="1"/>
                          <wps:spPr>
                            <a:xfrm>
                              <a:off x="989281" y="722166"/>
                              <a:ext cx="471958" cy="76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20" w:lineRule="exact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Хлорирование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69" name="Text Box 521"/>
                          <wps:cNvSpPr txBox="1"/>
                          <wps:spPr>
                            <a:xfrm>
                              <a:off x="1834918" y="679326"/>
                              <a:ext cx="579958" cy="1602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15" w:lineRule="exact"/>
                                  <w:ind w:left="47" w:hanging="48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Потребитель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мкр.</w:t>
                                </w:r>
                              </w:p>
                              <w:p w:rsidR="005A197F" w:rsidRDefault="00D23D13">
                                <w:pPr>
                                  <w:spacing w:line="137" w:lineRule="exact"/>
                                  <w:ind w:left="47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Константиновка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70" name="Text Box 520"/>
                          <wps:cNvSpPr txBox="1"/>
                          <wps:spPr>
                            <a:xfrm>
                              <a:off x="2698559" y="664202"/>
                              <a:ext cx="649077" cy="1918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22" w:lineRule="exact"/>
                                  <w:jc w:val="center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Потребитель</w:t>
                                </w:r>
                              </w:p>
                              <w:p w:rsidR="005A197F" w:rsidRDefault="00D23D13">
                                <w:pPr>
                                  <w:spacing w:before="36" w:line="144" w:lineRule="exact"/>
                                  <w:jc w:val="center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р-он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Закамышловка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71" name="Text Box 519"/>
                          <wps:cNvSpPr txBox="1"/>
                          <wps:spPr>
                            <a:xfrm>
                              <a:off x="3634567" y="679326"/>
                              <a:ext cx="579235" cy="1602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15" w:lineRule="exact"/>
                                  <w:ind w:left="69" w:hanging="69"/>
                                </w:pPr>
                                <w:r>
                                  <w:rPr>
                                    <w:sz w:val="12"/>
                                  </w:rPr>
                                  <w:t xml:space="preserve">Потребитель </w:t>
                                </w: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р-он</w:t>
                                </w:r>
                              </w:p>
                              <w:p w:rsidR="005A197F" w:rsidRDefault="00D23D13">
                                <w:pPr>
                                  <w:spacing w:line="137" w:lineRule="exact"/>
                                  <w:ind w:left="69"/>
                                </w:pPr>
                                <w:r>
                                  <w:rPr>
                                    <w:sz w:val="12"/>
                                  </w:rPr>
                                  <w:t>Закамышловка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72" name="Text Box 518"/>
                          <wps:cNvSpPr txBox="1"/>
                          <wps:spPr>
                            <a:xfrm>
                              <a:off x="4540326" y="679326"/>
                              <a:ext cx="568080" cy="1602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15" w:lineRule="exact"/>
                                  <w:jc w:val="center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Потребители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мкр</w:t>
                                </w:r>
                              </w:p>
                              <w:p w:rsidR="005A197F" w:rsidRDefault="00D23D13">
                                <w:pPr>
                                  <w:spacing w:line="137" w:lineRule="exact"/>
                                  <w:ind w:left="1"/>
                                  <w:jc w:val="center"/>
                                </w:pPr>
                                <w:r>
                                  <w:rPr>
                                    <w:sz w:val="12"/>
                                  </w:rPr>
                                  <w:t>ЗКХ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73" name="Text Box 517"/>
                          <wps:cNvSpPr txBox="1"/>
                          <wps:spPr>
                            <a:xfrm>
                              <a:off x="62280" y="1360801"/>
                              <a:ext cx="528120" cy="1602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15" w:lineRule="exact"/>
                                  <w:jc w:val="center"/>
                                </w:pPr>
                                <w:r>
                                  <w:rPr>
                                    <w:sz w:val="12"/>
                                  </w:rPr>
                                  <w:t>Станция</w:t>
                                </w:r>
                              </w:p>
                              <w:p w:rsidR="005A197F" w:rsidRDefault="00D23D13">
                                <w:pPr>
                                  <w:spacing w:line="137" w:lineRule="exact"/>
                                  <w:jc w:val="center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водоподготовки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74" name="Text Box 516"/>
                          <wps:cNvSpPr txBox="1"/>
                          <wps:spPr>
                            <a:xfrm>
                              <a:off x="1016639" y="1403284"/>
                              <a:ext cx="417963" cy="76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20" w:lineRule="exact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Потребитель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75" name="Text Box 515"/>
                          <wps:cNvSpPr txBox="1"/>
                          <wps:spPr>
                            <a:xfrm>
                              <a:off x="113039" y="2042285"/>
                              <a:ext cx="427683" cy="1602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15" w:lineRule="exact"/>
                                  <w:ind w:left="16" w:hanging="14"/>
                                </w:pPr>
                                <w:r>
                                  <w:rPr>
                                    <w:sz w:val="12"/>
                                  </w:rPr>
                                  <w:t>2</w:t>
                                </w:r>
                                <w:r>
                                  <w:rPr>
                                    <w:spacing w:val="-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</w:rPr>
                                  <w:t>резервуара</w:t>
                                </w:r>
                              </w:p>
                              <w:p w:rsidR="005A197F" w:rsidRDefault="00D23D13">
                                <w:pPr>
                                  <w:spacing w:line="137" w:lineRule="exact"/>
                                  <w:ind w:left="16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чистой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воды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76" name="Text Box 514"/>
                          <wps:cNvSpPr txBox="1"/>
                          <wps:spPr>
                            <a:xfrm>
                              <a:off x="117364" y="2766243"/>
                              <a:ext cx="417963" cy="76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A197F" w:rsidRDefault="00D23D13">
                                <w:pPr>
                                  <w:spacing w:line="120" w:lineRule="exact"/>
                                </w:pPr>
                                <w:r>
                                  <w:rPr>
                                    <w:spacing w:val="-1"/>
                                    <w:sz w:val="12"/>
                                  </w:rPr>
                                  <w:t>Потребитель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2" o:spid="_x0000_s1028" style="width:423.6pt;height:260.95pt;mso-position-horizontal-relative:char;mso-position-vertical-relative:line" coordsize="53798,3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">
                <v:shape id="Freeform 1186" o:spid="_x0000_s1029" style="position:absolute;left:4204;top:25419;width:15;height:2157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" adj="-11796480,,5400" path="m,l,215265e" filled="f" strokecolor="#4774ab" strokeweight=".70992mm">
                  <v:stroke joinstyle="round"/>
                  <v:formulas/>
                  <v:path arrowok="t" o:connecttype="custom" o:connectlocs="718,0;1435,107821;718,215642;0,107821;0,2546357;0,2761999" o:connectangles="270,0,90,180,270,270" textboxrect="0,0,1270,215265"/>
                  <v:textbox inset=".18008mm,.18008mm,.18008mm,.18008mm">
                    <w:txbxContent>
                      <w:p w:rsidR="005A197F" w:rsidRDefault="005A197F"/>
                    </w:txbxContent>
                  </v:textbox>
                </v:shape>
                <v:shape id="Freeform 1184" o:spid="_x0000_s1030" style="position:absolute;left:4204;top:18604;width:15;height:2157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" adj="-11796480,,5400" path="m,l,215265e" filled="f" strokecolor="#4774ab" strokeweight=".70992mm">
                  <v:stroke joinstyle="round"/>
                  <v:formulas/>
                  <v:path arrowok="t" o:connecttype="custom" o:connectlocs="718,0;1435,107821;718,215642;0,107821;0,1863808;0,2079450" o:connectangles="270,0,90,180,270,270" textboxrect="0,0,1270,215265"/>
                  <v:textbox inset=".18008mm,.18008mm,.18008mm,.18008mm">
                    <w:txbxContent>
                      <w:p w:rsidR="005A197F" w:rsidRDefault="005A197F"/>
                    </w:txbxContent>
                  </v:textbox>
                </v:shape>
                <v:shape id="Freeform 1182" o:spid="_x0000_s1031" style="position:absolute;left:4204;top:11797;width:15;height:2156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" adj="-11796480,,5400" path="m,l,214630e" filled="f" strokecolor="#4774ab" strokeweight=".70992mm">
                  <v:stroke joinstyle="round"/>
                  <v:formulas/>
                  <v:path arrowok="t" o:connecttype="custom" o:connectlocs="718,0;1435,107821;718,215642;0,107821;0,1181896;0,1396902" o:connectangles="270,0,90,180,270,270" textboxrect="0,0,1270,215265"/>
                  <v:textbox inset=".18008mm,.18008mm,.18008mm,.18008mm">
                    <w:txbxContent>
                      <w:p w:rsidR="005A197F" w:rsidRDefault="005A197F"/>
                    </w:txbxContent>
                  </v:textbox>
                </v:shape>
                <v:group id="Group 1177" o:spid="_x0000_s1032" style="position:absolute;width:8694;height:7142" coordsize="8694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80" o:spid="_x0000_s1033" style="position:absolute;left:4204;top:4986;width:15;height:2156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" adj="-11796480,,5400" path="m,l,214630e" filled="f" strokecolor="#3d6696" strokeweight=".70992mm">
                    <v:stroke joinstyle="round"/>
                    <v:formulas/>
                    <v:path arrowok="t" o:connecttype="custom" o:connectlocs="718,0;1435,107821;718,215642;0,107821;0,499348;0,714354" o:connectangles="270,0,90,180,270,270" textboxrect="0,0,1270,215265"/>
                    <v:textbox inset=".18008mm,.18008mm,.18008mm,.18008mm">
                      <w:txbxContent>
                        <w:p w:rsidR="005A197F" w:rsidRDefault="005A197F"/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79" o:spid="_x0000_s1034" type="#_x0000_t75" style="position:absolute;width:8449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">
                    <v:imagedata r:id="rId424" o:title=""/>
                    <v:path arrowok="t"/>
                  </v:shape>
                  <v:shape id="Picture 1178" o:spid="_x0000_s1035" type="#_x0000_t75" style="position:absolute;left:1339;top:1112;width:7355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">
                    <v:imagedata r:id="rId425" o:title=""/>
                    <v:path arrowok="t"/>
                  </v:shape>
                </v:group>
                <v:group id="Group 1132" o:spid="_x0000_s1036" style="position:absolute;top:957;width:8823;height:11617" coordsize="8823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176" o:spid="_x0000_s1037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" adj="-11796480,,5400" path="m1121,775l77,775r17,3l1106,778r15,-3xe" fillcolor="#4f81bd" stroked="f">
                    <v:stroke joinstyle="miter"/>
                    <v:formulas/>
                    <v:path arrowok="t" o:connecttype="custom" o:connectlocs="380157,0;760314,246778;380157,493556;0,246778;711446,587446;48868,587446;59657,589349;701926,589349;711446,587446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75" o:spid="_x0000_s1038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" adj="-11796480,,5400" path="m1171,749l29,749r,2l41,759r,2l43,761r12,7l58,768r,3l60,771r12,4l1126,775r14,-4l1142,768r15,-7l1159,759r10,-8l1171,749xe" fillcolor="#4f81bd" stroked="f">
                    <v:stroke joinstyle="miter"/>
                    <v:formulas/>
                    <v:path arrowok="t" o:connecttype="custom" o:connectlocs="380157,0;760314,246778;380157,493556;0,246778;743178,570952;18405,570952;18405,572220;26021,577296;26021,578564;27290,578564;34906,583005;36810,583005;36810,584908;38079,584908;45695,587446;714619,587446;723504,584908;724773,583005;734293,578564;735563,577296;741909,572220;743178,570952" o:connectangles="270,0,90,180,270,270,270,270,270,270,270,270,27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74" o:spid="_x0000_s1039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" adj="-11796480,,5400" path="m74,43r-60,l7,55r,5l2,75r,2l,94,,684r2,17l2,703r5,15l7,723r7,12l17,735r,2l26,747r,2l1174,749r7,-12l84,737,72,732r2,l68,730r-3,l55,720r1,l52,715r-2,l43,701r1,l42,696r-1,l41,82r1,l45,75r-2,l49,65r-1,l65,48r1,l70,46r4,-3xe" fillcolor="#4f81bd" stroked="f">
                    <v:stroke joinstyle="miter"/>
                    <v:formulas/>
                    <v:path arrowok="t" o:connecttype="custom" o:connectlocs="380157,0;760314,246778;380157,493556;0,246778;46964,123072;8885,123072;4443,130684;4443,133856;1269,143372;1269,144641;0,155426;0,529716;1269,540501;1269,541770;4443,551286;4443,554458;8885,562070;10789,562070;10789,563339;16501,569683;16501,570952;745082,570952;749525,563339;53311,563339;45695,560167;46964,560167;43156,558898;41252,558898;34906,552554;35541,552554;33002,549382;31733,549382;27290,540501;27925,540501;26655,537329;26021,537329;26021,147813;26655,147813;28559,143372;27290,143372;31098,137028;30463,137028;41252,126244;41887,126244;44426,124975;44426,124975;46964,123072" o:connectangles="270,0,90,180,270,270,270,270,270,270,270,270,270,270,270,270,270,270,270,270,270,270,270,270,270,270,270,270,270,270,270,270,270,270,270,270,270,27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73" o:spid="_x0000_s1040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" adj="-11796480,,5400" path="m82,735r2,2l94,737,82,735xe" fillcolor="#4f81bd" stroked="f">
                    <v:stroke joinstyle="miter"/>
                    <v:formulas/>
                    <v:path arrowok="t" o:connecttype="custom" o:connectlocs="380157,0;760314,246778;380157,493556;0,246778;52042,562070;53311,563339;59657,563339;52042,562070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72" o:spid="_x0000_s1041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" adj="-11796480,,5400" path="m1118,735r-14,2l1114,737r4,-2xe" fillcolor="#4f81bd" stroked="f">
                    <v:stroke joinstyle="miter"/>
                    <v:formulas/>
                    <v:path arrowok="t" o:connecttype="custom" o:connectlocs="380157,0;760314,246778;380157,493556;0,246778;709542,562070;700657,563339;707003,563339;709542,562070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71" o:spid="_x0000_s1042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" adj="-11796480,,5400" path="m1135,728r-12,4l1128,732r-14,5l1183,737r,-2l1186,730r-53,l1135,728xe" fillcolor="#4f81bd" stroked="f">
                    <v:stroke joinstyle="miter"/>
                    <v:formulas/>
                    <v:path arrowok="t" o:connecttype="custom" o:connectlocs="380157,0;760314,246778;380157,493556;0,246778;720331,557629;712715,560167;715888,560167;707003,563339;750794,563339;750794,562070;752698,558898;719062,558898;720331,557629" o:connectangles="270,0,90,18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70" o:spid="_x0000_s1043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" adj="-11796480,,5400" path="m62,727r3,3l68,730r-6,-3xe" fillcolor="#4f81bd" stroked="f">
                    <v:stroke joinstyle="miter"/>
                    <v:formulas/>
                    <v:path arrowok="t" o:connecttype="custom" o:connectlocs="380157,0;760314,246778;380157,493556;0,246778;39348,556995;41252,558898;43156,558898;39348,556995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9" o:spid="_x0000_s1044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" adj="-11796480,,5400" path="m1138,727r-3,1l1133,730r5,-3xe" fillcolor="#4f81bd" stroked="f">
                    <v:stroke joinstyle="miter"/>
                    <v:formulas/>
                    <v:path arrowok="t" o:connecttype="custom" o:connectlocs="380157,0;760314,246778;380157,493556;0,246778;722235,556995;720331,557629;719062,558898;722235,556995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8" o:spid="_x0000_s1045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" adj="-11796480,,5400" path="m1187,727r-49,l1133,730r53,l1187,727xe" fillcolor="#4f81bd" stroked="f">
                    <v:stroke joinstyle="miter"/>
                    <v:formulas/>
                    <v:path arrowok="t" o:connecttype="custom" o:connectlocs="380157,0;760314,246778;380157,493556;0,246778;753333,556995;722235,556995;719062,558898;752698,558898;753333,556995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7" o:spid="_x0000_s1046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" adj="-11796480,,5400" path="m1143,722r-8,6l1138,727r49,l1189,723r-47,l1143,722xe" fillcolor="#4f81bd" stroked="f">
                    <v:stroke joinstyle="miter"/>
                    <v:formulas/>
                    <v:path arrowok="t" o:connecttype="custom" o:connectlocs="380157,0;760314,246778;380157,493556;0,246778;725408,553823;720331,557629;722235,556995;753333,556995;754602,554458;724773,554458;725408,553823" o:connectangles="270,0,90,18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6" o:spid="_x0000_s1047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" adj="-11796480,,5400" path="m56,720r-1,l58,723r-2,-3xe" fillcolor="#4f81bd" stroked="f">
                    <v:stroke joinstyle="miter"/>
                    <v:formulas/>
                    <v:path arrowok="t" o:connecttype="custom" o:connectlocs="380157,0;760314,246778;380157,493556;0,246778;35541,552554;34906,552554;36810,554458;35541,552554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5" o:spid="_x0000_s1048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" adj="-11796480,,5400" path="m1145,720r-2,2l1142,723r3,-3xe" fillcolor="#4f81bd" stroked="f">
                    <v:stroke joinstyle="miter"/>
                    <v:formulas/>
                    <v:path arrowok="t" o:connecttype="custom" o:connectlocs="380157,0;760314,246778;380157,493556;0,246778;726677,552554;725408,553823;724773,554458;726677,552554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4" o:spid="_x0000_s1049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" adj="-11796480,,5400" path="m1190,720r-45,l1142,723r47,l1190,720xe" fillcolor="#4f81bd" stroked="f">
                    <v:stroke joinstyle="miter"/>
                    <v:formulas/>
                    <v:path arrowok="t" o:connecttype="custom" o:connectlocs="380157,0;760314,246778;380157,493556;0,246778;755237,552554;726677,552554;724773,554458;754602,554458;755237,552554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3" o:spid="_x0000_s1050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" adj="-11796480,,5400" path="m1150,711r-7,11l1145,720r45,l1190,718r3,l1193,715r-43,l1150,711xe" fillcolor="#4f81bd" stroked="f">
                    <v:stroke joinstyle="miter"/>
                    <v:formulas/>
                    <v:path arrowok="t" o:connecttype="custom" o:connectlocs="380157,0;760314,246778;380157,493556;0,246778;729851,546845;725408,553823;726677,552554;755237,552554;755237,551286;757141,551286;757141,549382;729851,549382;729851,546845" o:connectangles="270,0,90,18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2" o:spid="_x0000_s1051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" adj="-11796480,,5400" path="m48,711r2,4l52,715r-4,-4xe" fillcolor="#4f81bd" stroked="f">
                    <v:stroke joinstyle="miter"/>
                    <v:formulas/>
                    <v:path arrowok="t" o:connecttype="custom" o:connectlocs="380157,0;760314,246778;380157,493556;0,246778;30463,546845;31733,549382;33002,549382;30463,546845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1" o:spid="_x0000_s1052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" adj="-11796480,,5400" path="m1154,701r-4,14l1193,715r2,-9l1154,706r,-5xe" fillcolor="#4f81bd" stroked="f">
                    <v:stroke joinstyle="miter"/>
                    <v:formulas/>
                    <v:path arrowok="t" o:connecttype="custom" o:connectlocs="380157,0;760314,246778;380157,493556;0,246778;732389,540501;729851,549382;757141,549382;758410,543673;732389,543673;732389,540501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60" o:spid="_x0000_s1053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" adj="-11796480,,5400" path="m44,701r-1,l46,706r-2,-5xe" fillcolor="#4f81bd" stroked="f">
                    <v:stroke joinstyle="miter"/>
                    <v:formulas/>
                    <v:path arrowok="t" o:connecttype="custom" o:connectlocs="380157,0;760314,246778;380157,493556;0,246778;27925,540501;27290,540501;29194,543673;27925,540501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9" o:spid="_x0000_s1054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" adj="-11796480,,5400" path="m1198,691r-39,l1154,706r41,l1195,703r3,l1198,691xe" fillcolor="#4f81bd" stroked="f">
                    <v:stroke joinstyle="miter"/>
                    <v:formulas/>
                    <v:path arrowok="t" o:connecttype="custom" o:connectlocs="380157,0;760314,246778;380157,493556;0,246778;760314,534157;735563,534157;732389,543673;758410,543673;758410,541770;760314,541770;760314,534157" o:connectangles="270,0,90,18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8" o:spid="_x0000_s1055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" adj="-11796480,,5400" path="m41,691r,5l42,696r-1,-5xe" fillcolor="#4f81bd" stroked="f">
                    <v:stroke joinstyle="miter"/>
                    <v:formulas/>
                    <v:path arrowok="t" o:connecttype="custom" o:connectlocs="380157,0;760314,246778;380157,493556;0,246778;26021,534157;26021,537329;26655,537329;26021,534157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7" o:spid="_x0000_s1056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" adj="-11796480,,5400" path="m1157,82r2,14l1159,684r-2,12l1159,691r39,l1198,87r-39,l1157,82xe" fillcolor="#4f81bd" stroked="f">
                    <v:stroke joinstyle="miter"/>
                    <v:formulas/>
                    <v:path arrowok="t" o:connecttype="custom" o:connectlocs="380157,0;760314,246778;380157,493556;0,246778;734293,147813;735563,156695;735563,529716;734293,537329;735563,534157;760314,534157;760314,150985;735563,150985;734293,147813" o:connectangles="270,0,90,18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6" o:spid="_x0000_s1057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" adj="-11796480,,5400" path="m42,82r-1,l41,87r1,-5xe" fillcolor="#4f81bd" stroked="f">
                    <v:stroke joinstyle="miter"/>
                    <v:formulas/>
                    <v:path arrowok="t" o:connecttype="custom" o:connectlocs="380157,0;760314,246778;380157,493556;0,246778;26655,147813;26021,147813;26021,150985;26655,147813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5" o:spid="_x0000_s1058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" adj="-11796480,,5400" path="m1195,72r-41,l1159,87r39,l1198,75r-3,l1195,72xe" fillcolor="#4f81bd" stroked="f">
                    <v:stroke joinstyle="miter"/>
                    <v:formulas/>
                    <v:path arrowok="t" o:connecttype="custom" o:connectlocs="380157,0;760314,246778;380157,493556;0,246778;758410,141469;732389,141469;735563,150985;760314,150985;760314,143372;758410,143372;758410,141469" o:connectangles="270,0,90,18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4" o:spid="_x0000_s1059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" adj="-11796480,,5400" path="m46,72r-3,3l45,75r1,-3xe" fillcolor="#4f81bd" stroked="f">
                    <v:stroke joinstyle="miter"/>
                    <v:formulas/>
                    <v:path arrowok="t" o:connecttype="custom" o:connectlocs="380157,0;760314,246778;380157,493556;0,246778;29194,141469;27290,143372;28559,143372;29194,141469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3" o:spid="_x0000_s1060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" adj="-11796480,,5400" path="m1193,63r-43,l1154,75r,-3l1195,72r-2,-9xe" fillcolor="#4f81bd" stroked="f">
                    <v:stroke joinstyle="miter"/>
                    <v:formulas/>
                    <v:path arrowok="t" o:connecttype="custom" o:connectlocs="380157,0;760314,246778;380157,493556;0,246778;757141,135760;729851,135760;732389,143372;732389,141469;758410,141469;757141,135760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2" o:spid="_x0000_s1061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" adj="-11796480,,5400" path="m50,63r-2,2l49,65r1,-2xe" fillcolor="#4f81bd" stroked="f">
                    <v:stroke joinstyle="miter"/>
                    <v:formulas/>
                    <v:path arrowok="t" o:connecttype="custom" o:connectlocs="380157,0;760314,246778;380157,493556;0,246778;31733,135760;30463,137028;31098,137028;31733,135760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1" o:spid="_x0000_s1062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" adj="-11796480,,5400" path="m1143,57r7,8l1150,63r43,l1193,60r-3,-2l1145,58r-2,-1xe" fillcolor="#4f81bd" stroked="f">
                    <v:stroke joinstyle="miter"/>
                    <v:formulas/>
                    <v:path arrowok="t" o:connecttype="custom" o:connectlocs="380157,0;760314,246778;380157,493556;0,246778;725408,131953;729851,137028;729851,135760;757141,135760;757141,133856;755237,132588;726677,132588;725408,131953" o:connectangles="270,0,90,18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50" o:spid="_x0000_s1063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" adj="-11796480,,5400" path="m1142,55r1,2l1145,58r-3,-3xe" fillcolor="#4f81bd" stroked="f">
                    <v:stroke joinstyle="miter"/>
                    <v:formulas/>
                    <v:path arrowok="t" o:connecttype="custom" o:connectlocs="380157,0;760314,246778;380157,493556;0,246778;724773,130684;725408,131953;726677,132588;724773,130684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9" o:spid="_x0000_s1064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" adj="-11796480,,5400" path="m1190,55r-48,l1145,58r45,l1190,55xe" fillcolor="#4f81bd" stroked="f">
                    <v:stroke joinstyle="miter"/>
                    <v:formulas/>
                    <v:path arrowok="t" o:connecttype="custom" o:connectlocs="380157,0;760314,246778;380157,493556;0,246778;755237,130684;724773,130684;726677,132588;755237,132588;755237,130684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8" o:spid="_x0000_s1065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" adj="-11796480,,5400" path="m1186,48r-53,l1143,57r-1,-2l1190,55r-4,-7xe" fillcolor="#4f81bd" stroked="f">
                    <v:stroke joinstyle="miter"/>
                    <v:formulas/>
                    <v:path arrowok="t" o:connecttype="custom" o:connectlocs="380157,0;760314,246778;380157,493556;0,246778;752698,126244;719062,126244;725408,131953;724773,130684;755237,130684;752698,126244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7" o:spid="_x0000_s1066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" adj="-11796480,,5400" path="m66,48r-1,l62,51r4,-3xe" fillcolor="#4f81bd" stroked="f">
                    <v:stroke joinstyle="miter"/>
                    <v:formulas/>
                    <v:path arrowok="t" o:connecttype="custom" o:connectlocs="380157,0;760314,246778;380157,493556;0,246778;41887,126244;41252,126244;39348,128147;41887,126244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6" o:spid="_x0000_s1067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" adj="-11796480,,5400" path="m1126,45r9,6l1133,48r53,l1185,46r-57,l1126,45xe" fillcolor="#4f81bd" stroked="f">
                    <v:stroke joinstyle="miter"/>
                    <v:formulas/>
                    <v:path arrowok="t" o:connecttype="custom" o:connectlocs="380157,0;760314,246778;380157,493556;0,246778;714619,124341;720331,128147;719062,126244;752698,126244;752064,124975;715888,124975;714619,124341" o:connectangles="270,0,90,18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5" o:spid="_x0000_s1068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" adj="-11796480,,5400" path="m74,43r-4,3l71,45r3,-2xe" fillcolor="#4f81bd" stroked="f">
                    <v:stroke joinstyle="miter"/>
                    <v:formulas/>
                    <v:path arrowok="t" o:connecttype="custom" o:connectlocs="380157,0;760314,246778;380157,493556;0,246778;46964,123072;44426,124975;45060,124341;46964,123072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4" o:spid="_x0000_s1069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" adj="-11796480,,5400" path="m71,45r-1,1l71,45xe" fillcolor="#4f81bd" stroked="f">
                    <v:stroke joinstyle="miter"/>
                    <v:formulas/>
                    <v:path arrowok="t" o:connecttype="custom" o:connectlocs="380157,0;760314,246778;380157,493556;0,246778;45060,124341;44426,124975;44426,124975;45060,124341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3" o:spid="_x0000_s1070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" adj="-11796480,,5400" path="m1123,43r3,2l1128,46r-5,-3xe" fillcolor="#4f81bd" stroked="f">
                    <v:stroke joinstyle="miter"/>
                    <v:formulas/>
                    <v:path arrowok="t" o:connecttype="custom" o:connectlocs="380157,0;760314,246778;380157,493556;0,246778;712715,123072;714619,124341;715888,124975;712715,123072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2" o:spid="_x0000_s1071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" adj="-11796480,,5400" path="m1183,43r-60,l1128,46r57,l1183,43xe" fillcolor="#4f81bd" stroked="f">
                    <v:stroke joinstyle="miter"/>
                    <v:formulas/>
                    <v:path arrowok="t" o:connecttype="custom" o:connectlocs="380157,0;760314,246778;380157,493556;0,246778;750794,123072;712715,123072;715888,124975;752064,124975;750794,123072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1" o:spid="_x0000_s1072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" adj="-11796480,,5400" path="m1159,17l41,17,29,27r-3,2l17,41r,2l74,43r-3,2l84,41r1097,l1174,29r-3,l1171,27r-2,l1159,17xe" fillcolor="#4f81bd" stroked="f">
                    <v:stroke joinstyle="miter"/>
                    <v:formulas/>
                    <v:path arrowok="t" o:connecttype="custom" o:connectlocs="380157,0;760314,246778;380157,493556;0,246778;735563,106578;26021,106578;18405,112922;16501,114190;10789,121803;10789,123072;46964,123072;45060,124341;53311,121803;749525,121803;745082,114190;743178,114190;743178,112922;741909,112922;735563,106578" o:connectangles="270,0,90,180,270,270,270,270,270,27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40" o:spid="_x0000_s1073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" adj="-11796480,,5400" path="m1183,41r-69,l1126,45r-3,-2l1183,43r,-2xe" fillcolor="#4f81bd" stroked="f">
                    <v:stroke joinstyle="miter"/>
                    <v:formulas/>
                    <v:path arrowok="t" o:connecttype="custom" o:connectlocs="380157,0;760314,246778;380157,493556;0,246778;750794,121803;707003,121803;714619,124341;712715,123072;750794,123072;750794,121803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39" o:spid="_x0000_s1074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" adj="-11796480,,5400" path="m96,41r-12,l82,43,96,41xe" fillcolor="#4f81bd" stroked="f">
                    <v:stroke joinstyle="miter"/>
                    <v:formulas/>
                    <v:path arrowok="t" o:connecttype="custom" o:connectlocs="380157,0;760314,246778;380157,493556;0,246778;60927,121803;53311,121803;52042,123072;60927,121803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38" o:spid="_x0000_s1075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" adj="-11796480,,5400" path="m1114,41r-10,l1118,43r-4,-2xe" fillcolor="#4f81bd" stroked="f">
                    <v:stroke joinstyle="miter"/>
                    <v:formulas/>
                    <v:path arrowok="t" o:connecttype="custom" o:connectlocs="380157,0;760314,246778;380157,493556;0,246778;707003,121803;700657,121803;709542,123072;707003,121803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37" o:spid="_x0000_s1076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" adj="-11796480,,5400" path="m1142,7l58,7r-3,3l43,17r1114,l1142,10r,-3xe" fillcolor="#4f81bd" stroked="f">
                    <v:stroke joinstyle="miter"/>
                    <v:formulas/>
                    <v:path arrowok="t" o:connecttype="custom" o:connectlocs="380157,0;760314,246778;380157,493556;0,246778;724773,100234;36810,100234;34906,102137;27290,106578;734293,106578;724773,102137;724773,100234" o:connectangles="270,0,90,18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36" o:spid="_x0000_s1077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" adj="-11796480,,5400" path="m1126,3l72,3,60,7r1080,l1126,3xe" fillcolor="#4f81bd" stroked="f">
                    <v:stroke joinstyle="miter"/>
                    <v:formulas/>
                    <v:path arrowok="t" o:connecttype="custom" o:connectlocs="380157,0;760314,246778;380157,493556;0,246778;714619,97696;45695,97696;38079,100234;723504,100234;714619,97696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35" o:spid="_x0000_s1078" style="position:absolute;left:1220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" adj="-11796480,,5400" path="m1104,l91,,77,3r1044,l1104,xe" fillcolor="#4f81bd" stroked="f">
                    <v:stroke joinstyle="miter"/>
                    <v:formulas/>
                    <v:path arrowok="t" o:connecttype="custom" o:connectlocs="380157,0;760314,246778;380157,493556;0,246778;700657,95793;57753,95793;48868,97696;711446,97696;700657,95793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1134" o:spid="_x0000_s1079" type="#_x0000_t75" style="position:absolute;top:5835;width:8449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">
                    <v:imagedata r:id="rId426" o:title=""/>
                    <v:path arrowok="t"/>
                  </v:shape>
                  <v:shape id="Picture 1133" o:spid="_x0000_s1080" type="#_x0000_t75" style="position:absolute;left:1339;top:6955;width:7355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">
                    <v:imagedata r:id="rId427" o:title=""/>
                    <v:path arrowok="t"/>
                  </v:shape>
                </v:group>
                <v:group id="Group 1093" o:spid="_x0000_s1081" style="position:absolute;top:7772;width:8823;height:11613" coordsize="8823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131" o:spid="_x0000_s108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" adj="-11796480,,5400" path="m1171,749l29,749r,2l41,758r,3l43,761r12,7l58,768r,2l60,770r12,5l1126,775r14,-5l1142,768r15,-7l1159,758r10,-7l1171,749xe" fillcolor="#4f81bd" stroked="f">
                    <v:stroke joinstyle="miter"/>
                    <v:formulas/>
                    <v:path arrowok="t" o:connecttype="custom" o:connectlocs="380157,0;760314,246600;380157,493199;0,246600;743178,1253971;18405,1253971;18405,1255242;26021,1259691;26021,1261598;27290,1261598;34906,1266047;36810,1266047;36810,1267318;38079,1267318;45695,1270496;714619,1270496;723504,1267318;724773,1266047;734293,1261598;735563,1259691;741909,1255242;743178,1253971" o:connectangles="270,0,90,18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30" o:spid="_x0000_s108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" adj="-11796480,,5400" path="m74,43r-60,l7,55r,5l2,74r,3l,94,,684r2,17l2,703r5,15l7,722r7,12l17,734r,3l26,746r,3l1174,749r7,-12l84,737,70,732r4,l62,727r3,l58,722r-3,-2l56,720r-4,-5l50,715,43,701r1,l42,696r-1,l41,82r1,l45,74r-2,l49,65r-1,l65,48r1,l74,43xe" fillcolor="#4f81bd" stroked="f">
                    <v:stroke joinstyle="miter"/>
                    <v:formulas/>
                    <v:path arrowok="t" o:connecttype="custom" o:connectlocs="380157,0;760314,246600;380157,493199;0,246600;46964,805262;8885,805262;4443,812889;4443,816066;1269,824964;1269,826871;0,837676;0,1212659;1269,1223464;1269,1224735;4443,1234269;4443,1236811;8885,1244438;10789,1244438;10789,1246344;16501,1252064;16501,1253971;745082,1253971;749525,1246344;53311,1246344;44426,1243167;46964,1243167;39348,1239989;41252,1239989;36810,1236811;36810,1236811;34906,1235540;35541,1235540;33002,1232362;31733,1232362;27290,1223464;27925,1223464;26655,1220286;26021,1220286;26021,830049;26655,830049;28559,824964;27290,824964;31098,819244;30463,819244;41252,808440;41887,808440;46964,805262" o:connectangles="270,0,90,180,270,270,270,270,270,270,270,270,270,270,270,270,270,270,270,270,270,270,270,270,270,270,270,27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9" o:spid="_x0000_s108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" adj="-11796480,,5400" path="m82,734r2,3l94,737,82,734xe" fillcolor="#4f81bd" stroked="f">
                    <v:stroke joinstyle="miter"/>
                    <v:formulas/>
                    <v:path arrowok="t" o:connecttype="custom" o:connectlocs="380157,0;760314,246600;380157,493199;0,246600;52042,1244438;53311,1246344;59657,1246344;52042,124443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8" o:spid="_x0000_s108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" adj="-11796480,,5400" path="m1118,734r-14,3l1114,737r4,-3xe" fillcolor="#4f81bd" stroked="f">
                    <v:stroke joinstyle="miter"/>
                    <v:formulas/>
                    <v:path arrowok="t" o:connecttype="custom" o:connectlocs="380157,0;760314,246600;380157,493199;0,246600;709542,1244438;700657,1246344;707003,1246344;709542,124443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7" o:spid="_x0000_s108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" adj="-11796480,,5400" path="m1143,721r-10,6l1135,727r-12,5l1128,732r-14,5l1183,737r,-3l1189,722r-47,l1143,721xe" fillcolor="#4f81bd" stroked="f">
                    <v:stroke joinstyle="miter"/>
                    <v:formulas/>
                    <v:path arrowok="t" o:connecttype="custom" o:connectlocs="380157,0;760314,246600;380157,493199;0,246600;725408,1236175;719062,1239989;720331,1239989;712715,1243167;715888,1243167;707003,1246344;750794,1246344;750794,1244438;754602,1236811;724773,1236811;725408,1236175" o:connectangles="270,0,90,18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6" o:spid="_x0000_s108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" adj="-11796480,,5400" path="m55,720r3,2l56,721r-1,-1xe" fillcolor="#4f81bd" stroked="f">
                    <v:stroke joinstyle="miter"/>
                    <v:formulas/>
                    <v:path arrowok="t" o:connecttype="custom" o:connectlocs="380157,0;760314,246600;380157,493199;0,246600;34906,1235540;36810,1236811;35541,1236175;34906,123554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5" o:spid="_x0000_s108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" adj="-11796480,,5400" path="m56,721r2,1l56,721xe" fillcolor="#4f81bd" stroked="f">
                    <v:stroke joinstyle="miter"/>
                    <v:formulas/>
                    <v:path arrowok="t" o:connecttype="custom" o:connectlocs="380157,0;760314,246600;380157,493199;0,246600;35541,1236175;36810,1236811;36810,1236811;35541,1236175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4" o:spid="_x0000_s108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" adj="-11796480,,5400" path="m1145,720r-2,1l1142,722r3,-2xe" fillcolor="#4f81bd" stroked="f">
                    <v:stroke joinstyle="miter"/>
                    <v:formulas/>
                    <v:path arrowok="t" o:connecttype="custom" o:connectlocs="380157,0;760314,246600;380157,493199;0,246600;726677,1235540;725408,1236175;724773,1236811;726677,123554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3" o:spid="_x0000_s109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" adj="-11796480,,5400" path="m1190,720r-45,l1142,722r47,l1190,720xe" fillcolor="#4f81bd" stroked="f">
                    <v:stroke joinstyle="miter"/>
                    <v:formulas/>
                    <v:path arrowok="t" o:connecttype="custom" o:connectlocs="380157,0;760314,246600;380157,493199;0,246600;755237,1235540;726677,1235540;724773,1236811;754602,1236811;755237,1235540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2" o:spid="_x0000_s109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" adj="-11796480,,5400" path="m56,720r-1,l56,721r,-1xe" fillcolor="#4f81bd" stroked="f">
                    <v:stroke joinstyle="miter"/>
                    <v:formulas/>
                    <v:path arrowok="t" o:connecttype="custom" o:connectlocs="380157,0;760314,246600;380157,493199;0,246600;35541,1235540;34906,1235540;35541,1236175;35541,123554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1" o:spid="_x0000_s109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" adj="-11796480,,5400" path="m1150,710r-7,11l1145,720r45,l1190,718r3,l1193,715r-43,l1150,710xe" fillcolor="#4f81bd" stroked="f">
                    <v:stroke joinstyle="miter"/>
                    <v:formulas/>
                    <v:path arrowok="t" o:connecttype="custom" o:connectlocs="380157,0;760314,246600;380157,493199;0,246600;729851,1229184;725408,1236175;726677,1235540;755237,1235540;755237,1234269;757141,1234269;757141,1232362;729851,1232362;729851,1229184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20" o:spid="_x0000_s109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" adj="-11796480,,5400" path="m48,710r2,5l52,715r-4,-5xe" fillcolor="#4f81bd" stroked="f">
                    <v:stroke joinstyle="miter"/>
                    <v:formulas/>
                    <v:path arrowok="t" o:connecttype="custom" o:connectlocs="380157,0;760314,246600;380157,493199;0,246600;30463,1229184;31733,1232362;33002,1232362;30463,122918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9" o:spid="_x0000_s109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" adj="-11796480,,5400" path="m1154,701r-4,14l1193,715r2,-9l1154,706r,-5xe" fillcolor="#4f81bd" stroked="f">
                    <v:stroke joinstyle="miter"/>
                    <v:formulas/>
                    <v:path arrowok="t" o:connecttype="custom" o:connectlocs="380157,0;760314,246600;380157,493199;0,246600;732389,1223464;729851,1232362;757141,1232362;758410,1226642;732389,1226642;732389,1223464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8" o:spid="_x0000_s109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" adj="-11796480,,5400" path="m44,701r-1,l46,706r-2,-5xe" fillcolor="#4f81bd" stroked="f">
                    <v:stroke joinstyle="miter"/>
                    <v:formulas/>
                    <v:path arrowok="t" o:connecttype="custom" o:connectlocs="380157,0;760314,246600;380157,493199;0,246600;27925,1223464;27290,1223464;29194,1226642;27925,122346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7" o:spid="_x0000_s109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" adj="-11796480,,5400" path="m1198,691r-39,l1154,706r41,l1195,703r3,l1198,691xe" fillcolor="#4f81bd" stroked="f">
                    <v:stroke joinstyle="miter"/>
                    <v:formulas/>
                    <v:path arrowok="t" o:connecttype="custom" o:connectlocs="380157,0;760314,246600;380157,493199;0,246600;760314,1217108;735563,1217108;732389,1226642;758410,1226642;758410,1224735;760314,1224735;760314,1217108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6" o:spid="_x0000_s109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" adj="-11796480,,5400" path="m41,691r,5l42,696r-1,-5xe" fillcolor="#4f81bd" stroked="f">
                    <v:stroke joinstyle="miter"/>
                    <v:formulas/>
                    <v:path arrowok="t" o:connecttype="custom" o:connectlocs="380157,0;760314,246600;380157,493199;0,246600;26021,1217108;26021,1220286;26655,1220286;26021,121710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5" o:spid="_x0000_s109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" adj="-11796480,,5400" path="m1157,82r2,14l1159,684r-2,12l1159,691r39,l1198,86r-39,l1157,82xe" fillcolor="#4f81bd" stroked="f">
                    <v:stroke joinstyle="miter"/>
                    <v:formulas/>
                    <v:path arrowok="t" o:connecttype="custom" o:connectlocs="380157,0;760314,246600;380157,493199;0,246600;734293,830049;735563,838947;735563,1212659;734293,1220286;735563,1217108;760314,1217108;760314,832591;735563,832591;734293,830049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4" o:spid="_x0000_s109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" adj="-11796480,,5400" path="m42,82r-1,l41,86r1,-4xe" fillcolor="#4f81bd" stroked="f">
                    <v:stroke joinstyle="miter"/>
                    <v:formulas/>
                    <v:path arrowok="t" o:connecttype="custom" o:connectlocs="380157,0;760314,246600;380157,493199;0,246600;26655,830049;26021,830049;26021,832591;26655,830049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3" o:spid="_x0000_s110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" adj="-11796480,,5400" path="m1195,72r-41,l1159,86r39,l1198,74r-3,l1195,72xe" fillcolor="#4f81bd" stroked="f">
                    <v:stroke joinstyle="miter"/>
                    <v:formulas/>
                    <v:path arrowok="t" o:connecttype="custom" o:connectlocs="380157,0;760314,246600;380157,493199;0,246600;758410,823693;732389,823693;735563,832591;760314,832591;760314,824964;758410,824964;758410,823693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2" o:spid="_x0000_s110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" adj="-11796480,,5400" path="m46,72r-3,2l45,74r1,-2xe" fillcolor="#4f81bd" stroked="f">
                    <v:stroke joinstyle="miter"/>
                    <v:formulas/>
                    <v:path arrowok="t" o:connecttype="custom" o:connectlocs="380157,0;760314,246600;380157,493199;0,246600;29194,823693;27290,824964;28559,824964;29194,823693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1" o:spid="_x0000_s110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" adj="-11796480,,5400" path="m1193,62r-43,l1154,74r,-2l1195,72r-2,-10xe" fillcolor="#4f81bd" stroked="f">
                    <v:stroke joinstyle="miter"/>
                    <v:formulas/>
                    <v:path arrowok="t" o:connecttype="custom" o:connectlocs="380157,0;760314,246600;380157,493199;0,246600;757141,817338;729851,817338;732389,824964;732389,823693;758410,823693;757141,817338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10" o:spid="_x0000_s110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" adj="-11796480,,5400" path="m50,62r-2,3l49,65r1,-3xe" fillcolor="#4f81bd" stroked="f">
                    <v:stroke joinstyle="miter"/>
                    <v:formulas/>
                    <v:path arrowok="t" o:connecttype="custom" o:connectlocs="380157,0;760314,246600;380157,493199;0,246600;31733,817338;30463,819244;31098,819244;31733,81733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9" o:spid="_x0000_s110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" adj="-11796480,,5400" path="m1143,56r7,9l1150,62r43,l1193,60r-3,-2l1145,58r-2,-2xe" fillcolor="#4f81bd" stroked="f">
                    <v:stroke joinstyle="miter"/>
                    <v:formulas/>
                    <v:path arrowok="t" o:connecttype="custom" o:connectlocs="380157,0;760314,246600;380157,493199;0,246600;725408,813524;729851,819244;729851,817338;757141,817338;757141,816066;755237,814795;726677,814795;725408,813524" o:connectangles="270,0,90,18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8" o:spid="_x0000_s110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" adj="-11796480,,5400" path="m1142,55r1,1l1145,58r-3,-3xe" fillcolor="#4f81bd" stroked="f">
                    <v:stroke joinstyle="miter"/>
                    <v:formulas/>
                    <v:path arrowok="t" o:connecttype="custom" o:connectlocs="380157,0;760314,246600;380157,493199;0,246600;724773,812889;725408,813524;726677,814795;724773,812889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7" o:spid="_x0000_s110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" adj="-11796480,,5400" path="m1190,55r-48,l1145,58r45,l1190,55xe" fillcolor="#4f81bd" stroked="f">
                    <v:stroke joinstyle="miter"/>
                    <v:formulas/>
                    <v:path arrowok="t" o:connecttype="custom" o:connectlocs="380157,0;760314,246600;380157,493199;0,246600;755237,812889;724773,812889;726677,814795;755237,814795;755237,812889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6" o:spid="_x0000_s110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" adj="-11796480,,5400" path="m1133,48r10,8l1142,55r48,l1188,50r-50,l1133,48xe" fillcolor="#4f81bd" stroked="f">
                    <v:stroke joinstyle="miter"/>
                    <v:formulas/>
                    <v:path arrowok="t" o:connecttype="custom" o:connectlocs="380157,0;760314,246600;380157,493199;0,246600;719062,808440;725408,813524;724773,812889;755237,812889;753967,809711;722235,809711;719062,808440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5" o:spid="_x0000_s110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" adj="-11796480,,5400" path="m66,48r-1,l62,50r4,-2xe" fillcolor="#4f81bd" stroked="f">
                    <v:stroke joinstyle="miter"/>
                    <v:formulas/>
                    <v:path arrowok="t" o:connecttype="custom" o:connectlocs="380157,0;760314,246600;380157,493199;0,246600;41887,808440;41252,808440;39348,809711;41887,80844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4" o:spid="_x0000_s110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" adj="-11796480,,5400" path="m1183,43r-60,l1138,50r50,l1183,43xe" fillcolor="#4f81bd" stroked="f">
                    <v:stroke joinstyle="miter"/>
                    <v:formulas/>
                    <v:path arrowok="t" o:connecttype="custom" o:connectlocs="380157,0;760314,246600;380157,493199;0,246600;750794,805262;712715,805262;722235,809711;753967,809711;750794,805262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3" o:spid="_x0000_s111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" adj="-11796480,,5400" path="m1174,29l26,29,17,41r,2l74,43r-2,3l84,41r1097,l1174,29xe" fillcolor="#4f81bd" stroked="f">
                    <v:stroke joinstyle="miter"/>
                    <v:formulas/>
                    <v:path arrowok="t" o:connecttype="custom" o:connectlocs="380157,0;760314,246600;380157,493199;0,246600;745082,796364;16501,796364;10789,803991;10789,805262;46964,805262;45695,807168;53311,803991;749525,803991;745082,796364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2" o:spid="_x0000_s111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" adj="-11796480,,5400" path="m1183,41r-69,l1128,46r-5,-3l1183,43r,-2xe" fillcolor="#4f81bd" stroked="f">
                    <v:stroke joinstyle="miter"/>
                    <v:formulas/>
                    <v:path arrowok="t" o:connecttype="custom" o:connectlocs="380157,0;760314,246600;380157,493199;0,246600;750794,803991;707003,803991;715888,807168;712715,805262;750794,805262;750794,803991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1" o:spid="_x0000_s111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" adj="-11796480,,5400" path="m96,41r-12,l82,43,96,41xe" fillcolor="#4f81bd" stroked="f">
                    <v:stroke joinstyle="miter"/>
                    <v:formulas/>
                    <v:path arrowok="t" o:connecttype="custom" o:connectlocs="380157,0;760314,246600;380157,493199;0,246600;60927,803991;53311,803991;52042,805262;60927,803991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100" o:spid="_x0000_s111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" adj="-11796480,,5400" path="m1114,41r-10,l1118,43r-4,-2xe" fillcolor="#4f81bd" stroked="f">
                    <v:stroke joinstyle="miter"/>
                    <v:formulas/>
                    <v:path arrowok="t" o:connecttype="custom" o:connectlocs="380157,0;760314,246600;380157,493199;0,246600;707003,803991;700657,803991;709542,805262;707003,803991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99" o:spid="_x0000_s111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" adj="-11796480,,5400" path="m1159,17l41,17,29,26r,3l1171,29r,-3l1169,26r-10,-9xe" fillcolor="#4f81bd" stroked="f">
                    <v:stroke joinstyle="miter"/>
                    <v:formulas/>
                    <v:path arrowok="t" o:connecttype="custom" o:connectlocs="380157,0;760314,246600;380157,493199;0,246600;735563,788737;26021,788737;18405,794457;18405,796364;743178,796364;743178,794457;741909,794457;735563,788737" o:connectangles="270,0,90,18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98" o:spid="_x0000_s111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" adj="-11796480,,5400" path="m1142,7l58,7r-3,3l43,17r1114,l1142,10r,-3xe" fillcolor="#4f81bd" stroked="f">
                    <v:stroke joinstyle="miter"/>
                    <v:formulas/>
                    <v:path arrowok="t" o:connecttype="custom" o:connectlocs="380157,0;760314,246600;380157,493199;0,246600;724773,782381;36810,782381;34906,784288;27290,788737;734293,788737;724773,784288;724773,782381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97" o:spid="_x0000_s111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" adj="-11796480,,5400" path="m1126,2l72,2,60,7r1080,l1126,2xe" fillcolor="#4f81bd" stroked="f">
                    <v:stroke joinstyle="miter"/>
                    <v:formulas/>
                    <v:path arrowok="t" o:connecttype="custom" o:connectlocs="380157,0;760314,246600;380157,493199;0,246600;714619,779204;45695,779204;38079,782381;723504,782381;714619,779204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96" o:spid="_x0000_s111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" adj="-11796480,,5400" path="m1104,l91,,77,2r1044,l1104,xe" fillcolor="#4f81bd" stroked="f">
                    <v:stroke joinstyle="miter"/>
                    <v:formulas/>
                    <v:path arrowok="t" o:connecttype="custom" o:connectlocs="380157,0;760314,246600;380157,493199;0,246600;700657,777932;57753,777932;48868,779204;711446,779204;700657,777932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1095" o:spid="_x0000_s1118" type="#_x0000_t75" style="position:absolute;top:5821;width:8449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">
                    <v:imagedata r:id="rId428" o:title=""/>
                    <v:path arrowok="t"/>
                  </v:shape>
                  <v:shape id="Picture 1094" o:spid="_x0000_s1119" type="#_x0000_t75" style="position:absolute;left:1339;top:6947;width:7355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">
                    <v:imagedata r:id="rId429" o:title=""/>
                    <v:path arrowok="t"/>
                  </v:shape>
                </v:group>
                <v:group id="Group 1052" o:spid="_x0000_s1120" style="position:absolute;top:14587;width:8823;height:11610" coordsize="8823,1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92" o:spid="_x0000_s112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" adj="-11796480,,5400" path="m74,43r-60,l7,55r,5l2,74r,3l,93,,684r2,14l2,703r5,14l7,720r7,14l17,734r,3l26,746r,3l29,749r,2l41,758r,3l43,761r12,7l58,768r,2l60,770r12,3l74,775r1052,l1126,773r14,-3l1142,768r15,-7l1159,758r10,-7l1174,746r7,-9l84,737,72,732r2,l62,727r3,l58,722r-3,-2l56,720r-4,-5l50,715,43,701r1,l42,696r-1,l41,81r1,l45,74r-2,l49,65r-1,l65,48r1,l70,45r4,-2xe" fillcolor="#4f81bd" stroked="f">
                    <v:stroke joinstyle="miter"/>
                    <v:formulas/>
                    <v:path arrowok="t" o:connecttype="custom" o:connectlocs="380157,0;760314,246600;380157,493199;0,246600;46964,1487224;8885,1487224;4443,1494851;4443,1498028;1269,1506926;1269,1508833;0,1519002;0,1894621;1269,1903519;1269,1906697;4443,1915595;4443,1917502;8885,1926400;10789,1926400;10789,1928306;16501,1934026;16501,1935933;18405,1935933;18405,1937204;26021,1941653;26021,1943560;27290,1943560;34906,1948009;36810,1948009;36810,1949280;38079,1949280;45695,1951187;46964,1952458;714619,1952458;714619,1951187;723504,1949280;724773,1948009;734293,1943560;735563,1941653;741909,1937204;745082,1934026;749525,1928306;53311,1928306;45695,1925129;46964,1925129;39348,1921951;41252,1921951;36810,1918773;36810,1918773;34906,1917502;35541,1917502;33002,1914324;31733,1914324;27290,1905426;27925,1905426;26655,1902248;26021,1902248;26021,1511375;26655,1511375;28559,1506926;27290,1506926;31098,1501206;30463,1501206;41252,1490402;41887,1490402;44426,1488495;44426,1488495;46964,1487224" o:connectangles="270,0,90,180,270,270,270,270,270,270,270,270,270,270,270,270,270,270,270,270,270,270,270,270,270,270,270,270,270,270,270,270,270,270,270,270,270,270,270,270,270,270,270,270,270,270,270,27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91" o:spid="_x0000_s112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" adj="-11796480,,5400" path="m82,734r2,3l94,737,82,734xe" fillcolor="#4f81bd" stroked="f">
                    <v:stroke joinstyle="miter"/>
                    <v:formulas/>
                    <v:path arrowok="t" o:connecttype="custom" o:connectlocs="380157,0;760314,246600;380157,493199;0,246600;52042,1926400;53311,1928306;59657,1928306;52042,192640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90" o:spid="_x0000_s112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" adj="-11796480,,5400" path="m1118,734r-14,3l1114,737r4,-3xe" fillcolor="#4f81bd" stroked="f">
                    <v:stroke joinstyle="miter"/>
                    <v:formulas/>
                    <v:path arrowok="t" o:connecttype="custom" o:connectlocs="380157,0;760314,246600;380157,493199;0,246600;709542,1926400;700657,1928306;707003,1928306;709542,192640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9" o:spid="_x0000_s112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" adj="-11796480,,5400" path="m1143,721r-10,6l1138,727r-15,5l1128,732r-14,5l1181,737r2,-3l1189,722r-47,l1143,721xe" fillcolor="#4f81bd" stroked="f">
                    <v:stroke joinstyle="miter"/>
                    <v:formulas/>
                    <v:path arrowok="t" o:connecttype="custom" o:connectlocs="380157,0;760314,246600;380157,493199;0,246600;725408,1918137;719062,1921951;722235,1921951;712715,1925129;715888,1925129;707003,1928306;749525,1928306;750794,1926400;754602,1918773;724773,1918773;725408,1918137" o:connectangles="270,0,90,18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8" o:spid="_x0000_s112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" adj="-11796480,,5400" path="m55,720r3,2l56,721r-1,-1xe" fillcolor="#4f81bd" stroked="f">
                    <v:stroke joinstyle="miter"/>
                    <v:formulas/>
                    <v:path arrowok="t" o:connecttype="custom" o:connectlocs="380157,0;760314,246600;380157,493199;0,246600;34906,1917502;36810,1918773;35541,1918137;34906,191750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7" o:spid="_x0000_s112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" adj="-11796480,,5400" path="m56,721r2,1l56,721xe" fillcolor="#4f81bd" stroked="f">
                    <v:stroke joinstyle="miter"/>
                    <v:formulas/>
                    <v:path arrowok="t" o:connecttype="custom" o:connectlocs="380157,0;760314,246600;380157,493199;0,246600;35541,1918137;36810,1918773;36810,1918773;35541,1918137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6" o:spid="_x0000_s112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" adj="-11796480,,5400" path="m1145,720r-2,1l1142,722r3,-2xe" fillcolor="#4f81bd" stroked="f">
                    <v:stroke joinstyle="miter"/>
                    <v:formulas/>
                    <v:path arrowok="t" o:connecttype="custom" o:connectlocs="380157,0;760314,246600;380157,493199;0,246600;726677,1917502;725408,1918137;724773,1918773;726677,191750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5" o:spid="_x0000_s112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" adj="-11796480,,5400" path="m1190,720r-45,l1142,722r47,l1190,720xe" fillcolor="#4f81bd" stroked="f">
                    <v:stroke joinstyle="miter"/>
                    <v:formulas/>
                    <v:path arrowok="t" o:connecttype="custom" o:connectlocs="380157,0;760314,246600;380157,493199;0,246600;755237,1917502;726677,1917502;724773,1918773;754602,1918773;755237,1917502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4" o:spid="_x0000_s112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" adj="-11796480,,5400" path="m56,720r-1,l56,721r,-1xe" fillcolor="#4f81bd" stroked="f">
                    <v:stroke joinstyle="miter"/>
                    <v:formulas/>
                    <v:path arrowok="t" o:connecttype="custom" o:connectlocs="380157,0;760314,246600;380157,493199;0,246600;35541,1917502;34906,1917502;35541,1918137;35541,191750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3" o:spid="_x0000_s113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" adj="-11796480,,5400" path="m1150,710r-7,11l1145,720r45,l1190,717r3,l1193,715r-43,l1150,710xe" fillcolor="#4f81bd" stroked="f">
                    <v:stroke joinstyle="miter"/>
                    <v:formulas/>
                    <v:path arrowok="t" o:connecttype="custom" o:connectlocs="380157,0;760314,246600;380157,493199;0,246600;729851,1911146;725408,1918137;726677,1917502;755237,1917502;755237,1915595;757141,1915595;757141,1914324;729851,1914324;729851,1911146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2" o:spid="_x0000_s113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" adj="-11796480,,5400" path="m48,710r2,5l52,715r-4,-5xe" fillcolor="#4f81bd" stroked="f">
                    <v:stroke joinstyle="miter"/>
                    <v:formulas/>
                    <v:path arrowok="t" o:connecttype="custom" o:connectlocs="380157,0;760314,246600;380157,493199;0,246600;30463,1911146;31733,1914324;33002,1914324;30463,1911146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1" o:spid="_x0000_s113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" adj="-11796480,,5400" path="m1154,701r-4,14l1193,715r2,-10l1154,705r,-4xe" fillcolor="#4f81bd" stroked="f">
                    <v:stroke joinstyle="miter"/>
                    <v:formulas/>
                    <v:path arrowok="t" o:connecttype="custom" o:connectlocs="380157,0;760314,246600;380157,493199;0,246600;732389,1905426;729851,1914324;757141,1914324;758410,1907968;732389,1907968;732389,1905426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80" o:spid="_x0000_s113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" adj="-11796480,,5400" path="m44,701r-1,l46,705r-2,-4xe" fillcolor="#4f81bd" stroked="f">
                    <v:stroke joinstyle="miter"/>
                    <v:formulas/>
                    <v:path arrowok="t" o:connecttype="custom" o:connectlocs="380157,0;760314,246600;380157,493199;0,246600;27925,1905426;27290,1905426;29194,1907968;27925,1905426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9" o:spid="_x0000_s113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" adj="-11796480,,5400" path="m1198,691r-39,l1154,705r41,l1195,703r3,l1198,691xe" fillcolor="#4f81bd" stroked="f">
                    <v:stroke joinstyle="miter"/>
                    <v:formulas/>
                    <v:path arrowok="t" o:connecttype="custom" o:connectlocs="380157,0;760314,246600;380157,493199;0,246600;760314,1899070;735563,1899070;732389,1907968;758410,1907968;758410,1906697;760314,1906697;760314,1899070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8" o:spid="_x0000_s113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" adj="-11796480,,5400" path="m41,691r,5l42,696r-1,-5xe" fillcolor="#4f81bd" stroked="f">
                    <v:stroke joinstyle="miter"/>
                    <v:formulas/>
                    <v:path arrowok="t" o:connecttype="custom" o:connectlocs="380157,0;760314,246600;380157,493199;0,246600;26021,1899070;26021,1902248;26655,1902248;26021,189907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7" o:spid="_x0000_s113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" adj="-11796480,,5400" path="m1157,81r2,15l1159,681r-2,15l1159,691r39,l1198,86r-39,l1157,81xe" fillcolor="#4f81bd" stroked="f">
                    <v:stroke joinstyle="miter"/>
                    <v:formulas/>
                    <v:path arrowok="t" o:connecttype="custom" o:connectlocs="380157,0;760314,246600;380157,493199;0,246600;734293,1511375;735563,1520909;735563,1892715;734293,1902248;735563,1899070;760314,1899070;760314,1514553;735563,1514553;734293,1511375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6" o:spid="_x0000_s113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" adj="-11796480,,5400" path="m1195,72r-41,l1159,86r39,l1198,74r-3,l1195,72xe" fillcolor="#4f81bd" stroked="f">
                    <v:stroke joinstyle="miter"/>
                    <v:formulas/>
                    <v:path arrowok="t" o:connecttype="custom" o:connectlocs="380157,0;760314,246600;380157,493199;0,246600;758410,1505655;732389,1505655;735563,1514553;760314,1514553;760314,1506926;758410,1506926;758410,1505655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5" o:spid="_x0000_s113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" adj="-11796480,,5400" path="m42,81r-1,l41,84r1,-3xe" fillcolor="#4f81bd" stroked="f">
                    <v:stroke joinstyle="miter"/>
                    <v:formulas/>
                    <v:path arrowok="t" o:connecttype="custom" o:connectlocs="380157,0;760314,246600;380157,493199;0,246600;26655,1511375;26021,1511375;26021,1513282;26655,1511375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4" o:spid="_x0000_s113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" adj="-11796480,,5400" path="m46,72r-3,2l45,74r1,-2xe" fillcolor="#4f81bd" stroked="f">
                    <v:stroke joinstyle="miter"/>
                    <v:formulas/>
                    <v:path arrowok="t" o:connecttype="custom" o:connectlocs="380157,0;760314,246600;380157,493199;0,246600;29194,1505655;27290,1506926;28559,1506926;29194,1505655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3" o:spid="_x0000_s114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" adj="-11796480,,5400" path="m1193,62r-43,l1154,74r,-2l1195,72r-2,-10xe" fillcolor="#4f81bd" stroked="f">
                    <v:stroke joinstyle="miter"/>
                    <v:formulas/>
                    <v:path arrowok="t" o:connecttype="custom" o:connectlocs="380157,0;760314,246600;380157,493199;0,246600;757141,1499300;729851,1499300;732389,1506926;732389,1505655;758410,1505655;757141,1499300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2" o:spid="_x0000_s114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" adj="-11796480,,5400" path="m50,62r-2,3l49,65r1,-3xe" fillcolor="#4f81bd" stroked="f">
                    <v:stroke joinstyle="miter"/>
                    <v:formulas/>
                    <v:path arrowok="t" o:connecttype="custom" o:connectlocs="380157,0;760314,246600;380157,493199;0,246600;31733,1499300;30463,1501206;31098,1501206;31733,149930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1" o:spid="_x0000_s114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" adj="-11796480,,5400" path="m1143,56r7,9l1150,62r43,l1193,60r-3,-3l1145,57r-2,-1xe" fillcolor="#4f81bd" stroked="f">
                    <v:stroke joinstyle="miter"/>
                    <v:formulas/>
                    <v:path arrowok="t" o:connecttype="custom" o:connectlocs="380157,0;760314,246600;380157,493199;0,246600;725408,1495486;729851,1501206;729851,1499300;757141,1499300;757141,1498028;755237,1496122;726677,1496122;725408,1495486" o:connectangles="270,0,90,18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70" o:spid="_x0000_s114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" adj="-11796480,,5400" path="m1142,55r1,1l1145,57r-3,-2xe" fillcolor="#4f81bd" stroked="f">
                    <v:stroke joinstyle="miter"/>
                    <v:formulas/>
                    <v:path arrowok="t" o:connecttype="custom" o:connectlocs="380157,0;760314,246600;380157,493199;0,246600;724773,1494851;725408,1495486;726677,1496122;724773,1494851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9" o:spid="_x0000_s114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" adj="-11796480,,5400" path="m1190,55r-48,l1145,57r45,l1190,55xe" fillcolor="#4f81bd" stroked="f">
                    <v:stroke joinstyle="miter"/>
                    <v:formulas/>
                    <v:path arrowok="t" o:connecttype="custom" o:connectlocs="380157,0;760314,246600;380157,493199;0,246600;755237,1494851;724773,1494851;726677,1496122;755237,1496122;755237,1494851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8" o:spid="_x0000_s114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" adj="-11796480,,5400" path="m1186,48r-53,l1143,56r-1,-1l1190,55r-4,-7xe" fillcolor="#4f81bd" stroked="f">
                    <v:stroke joinstyle="miter"/>
                    <v:formulas/>
                    <v:path arrowok="t" o:connecttype="custom" o:connectlocs="380157,0;760314,246600;380157,493199;0,246600;752698,1490402;719062,1490402;725408,1495486;724773,1494851;755237,1494851;752698,1490402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7" o:spid="_x0000_s114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" adj="-11796480,,5400" path="m66,48r-1,l62,50r4,-2xe" fillcolor="#4f81bd" stroked="f">
                    <v:stroke joinstyle="miter"/>
                    <v:formulas/>
                    <v:path arrowok="t" o:connecttype="custom" o:connectlocs="380157,0;760314,246600;380157,493199;0,246600;41887,1490402;41252,1490402;39348,1491673;41887,149040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6" o:spid="_x0000_s114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" adj="-11796480,,5400" path="m1126,45r9,5l1133,48r53,l1185,45r-57,l1126,45xe" fillcolor="#4f81bd" stroked="f">
                    <v:stroke joinstyle="miter"/>
                    <v:formulas/>
                    <v:path arrowok="t" o:connecttype="custom" o:connectlocs="380157,0;760314,246600;380157,493199;0,246600;714619,1488495;720331,1491673;719062,1490402;752698,1490402;752064,1488495;715888,1488495;714619,1488495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5" o:spid="_x0000_s114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" adj="-11796480,,5400" path="m74,43r-4,2l71,45r3,-2xe" fillcolor="#4f81bd" stroked="f">
                    <v:stroke joinstyle="miter"/>
                    <v:formulas/>
                    <v:path arrowok="t" o:connecttype="custom" o:connectlocs="380157,0;760314,246600;380157,493199;0,246600;46964,1487224;44426,1488495;45060,1488495;46964,148722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4" o:spid="_x0000_s114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" adj="-11796480,,5400" path="m71,45r-1,l71,45xe" fillcolor="#4f81bd" stroked="f">
                    <v:stroke joinstyle="miter"/>
                    <v:formulas/>
                    <v:path arrowok="t" o:connecttype="custom" o:connectlocs="380157,0;760314,246600;380157,493199;0,246600;45060,1488495;44426,1488495;44426,1488495;45060,1488495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3" o:spid="_x0000_s115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" adj="-11796480,,5400" path="m1123,43r3,2l1128,45r-5,-2xe" fillcolor="#4f81bd" stroked="f">
                    <v:stroke joinstyle="miter"/>
                    <v:formulas/>
                    <v:path arrowok="t" o:connecttype="custom" o:connectlocs="380157,0;760314,246600;380157,493199;0,246600;712715,1487224;714619,1488495;715888,1488495;712715,148722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2" o:spid="_x0000_s115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" adj="-11796480,,5400" path="m1183,43r-60,l1128,45r57,l1183,43xe" fillcolor="#4f81bd" stroked="f">
                    <v:stroke joinstyle="miter"/>
                    <v:formulas/>
                    <v:path arrowok="t" o:connecttype="custom" o:connectlocs="380157,0;760314,246600;380157,493199;0,246600;750794,1487224;712715,1487224;715888,1488495;752064,1488495;750794,1487224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1" o:spid="_x0000_s115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" adj="-11796480,,5400" path="m1159,17l41,17,29,26r-3,3l17,41r,2l74,43r-3,2l84,41r1097,l1174,29r-3,l1171,26r-2,l1159,17xe" fillcolor="#4f81bd" stroked="f">
                    <v:stroke joinstyle="miter"/>
                    <v:formulas/>
                    <v:path arrowok="t" o:connecttype="custom" o:connectlocs="380157,0;760314,246600;380157,493199;0,246600;735563,1470699;26021,1470699;18405,1476419;16501,1478326;10789,1485953;10789,1487224;46964,1487224;45060,1488495;53311,1485953;749525,1485953;745082,1478326;743178,1478326;743178,1476419;741909,1476419;735563,1470699" o:connectangles="270,0,90,18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60" o:spid="_x0000_s115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" adj="-11796480,,5400" path="m1183,41r-69,l1126,45r-3,-2l1183,43r,-2xe" fillcolor="#4f81bd" stroked="f">
                    <v:stroke joinstyle="miter"/>
                    <v:formulas/>
                    <v:path arrowok="t" o:connecttype="custom" o:connectlocs="380157,0;760314,246600;380157,493199;0,246600;750794,1485953;707003,1485953;714619,1488495;712715,1487224;750794,1487224;750794,1485953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59" o:spid="_x0000_s115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" adj="-11796480,,5400" path="m96,41r-12,l82,43,96,41xe" fillcolor="#4f81bd" stroked="f">
                    <v:stroke joinstyle="miter"/>
                    <v:formulas/>
                    <v:path arrowok="t" o:connecttype="custom" o:connectlocs="380157,0;760314,246600;380157,493199;0,246600;60927,1485953;53311,1485953;52042,1487224;60927,1485953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58" o:spid="_x0000_s115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" adj="-11796480,,5400" path="m1114,41r-10,l1118,43r-4,-2xe" fillcolor="#4f81bd" stroked="f">
                    <v:stroke joinstyle="miter"/>
                    <v:formulas/>
                    <v:path arrowok="t" o:connecttype="custom" o:connectlocs="380157,0;760314,246600;380157,493199;0,246600;707003,1485953;700657,1485953;709542,1487224;707003,1485953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57" o:spid="_x0000_s115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" adj="-11796480,,5400" path="m1142,7l58,7,55,9,43,17r1114,l1142,9r,-2xe" fillcolor="#4f81bd" stroked="f">
                    <v:stroke joinstyle="miter"/>
                    <v:formulas/>
                    <v:path arrowok="t" o:connecttype="custom" o:connectlocs="380157,0;760314,246600;380157,493199;0,246600;724773,1464343;36810,1464343;34906,1465615;27290,1470699;734293,1470699;724773,1465615;724773,1464343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56" o:spid="_x0000_s115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" adj="-11796480,,5400" path="m1126,2l72,2,60,7r1080,l1126,2xe" fillcolor="#4f81bd" stroked="f">
                    <v:stroke joinstyle="miter"/>
                    <v:formulas/>
                    <v:path arrowok="t" o:connecttype="custom" o:connectlocs="380157,0;760314,246600;380157,493199;0,246600;714619,1461166;45695,1461166;38079,1464343;723504,1464343;714619,1461166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55" o:spid="_x0000_s115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" adj="-11796480,,5400" path="m1104,l91,,77,2r1044,l1104,xe" fillcolor="#4f81bd" stroked="f">
                    <v:stroke joinstyle="miter"/>
                    <v:formulas/>
                    <v:path arrowok="t" o:connecttype="custom" o:connectlocs="380157,0;760314,246600;380157,493199;0,246600;700657,1459894;57753,1459894;48868,1461166;711446,1461166;700657,1459894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1054" o:spid="_x0000_s1159" type="#_x0000_t75" style="position:absolute;top:5803;width:8449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">
                    <v:imagedata r:id="rId430" o:title=""/>
                    <v:path arrowok="t"/>
                  </v:shape>
                  <v:shape id="Picture 1053" o:spid="_x0000_s1160" type="#_x0000_t75" style="position:absolute;left:1339;top:6966;width:7355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">
                    <v:imagedata r:id="rId431" o:title=""/>
                    <v:path arrowok="t"/>
                  </v:shape>
                </v:group>
                <v:group id="Group 1015" o:spid="_x0000_s1161" style="position:absolute;top:21398;width:8823;height:11610" coordsize="8823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051" o:spid="_x0000_s116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" adj="-11796480,,5400" path="m1140,768l58,768r2,2l72,772r2,3l1126,775r,-3l1140,770r,-2xe" fillcolor="#4f81bd" stroked="f">
                    <v:stroke joinstyle="miter"/>
                    <v:formulas/>
                    <v:path arrowok="t" o:connecttype="custom" o:connectlocs="380157,0;760314,246600;380157,493199;0,246600;723504,2629971;36810,2629971;38079,2631242;45695,2632513;46964,2634420;714619,2634420;714619,2632513;723504,2631242;723504,2629971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50" o:spid="_x0000_s116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" adj="-11796480,,5400" path="m74,43r-60,l7,55r,5l2,74r,2l,93,,684r2,14l3,703r4,14l7,720r7,14l17,734r,2l26,746r,2l29,748r,3l41,758r,2l43,760r12,8l1142,768r15,-8l1159,758r10,-7l1174,746r7,-10l84,736,72,732r2,l62,727r3,l58,722r-3,-2l56,720,48,710r1,l46,705r-3,-5l44,700r-2,-4l41,696,41,81r1,l45,74r-2,l49,64r-1,l65,48r1,l74,43xe" fillcolor="#4f81bd" stroked="f">
                    <v:stroke joinstyle="miter"/>
                    <v:formulas/>
                    <v:path arrowok="t" o:connecttype="custom" o:connectlocs="380157,0;760314,246600;380157,493199;0,246600;46964,2169186;8885,2169186;4443,2176813;4443,2179990;1269,2188888;1269,2190159;0,2200964;0,2576583;1269,2585481;1904,2588659;4443,2597557;4443,2599464;8885,2608362;10789,2608362;10789,2609633;16501,2615989;16501,2617260;18405,2617260;18405,2619166;26021,2623615;26021,2624886;27290,2624886;34906,2629971;724773,2629971;734293,2624886;735563,2623615;741909,2619166;745082,2615989;749525,2609633;53311,2609633;45695,2607091;46964,2607091;39348,2603913;41252,2603913;36810,2600735;36810,2600735;34906,2599464;35541,2599464;30463,2593108;31098,2593108;29194,2589930;29194,2589930;27290,2586752;27925,2586752;26655,2584210;26021,2584210;26021,2193337;26655,2193337;28559,2188888;27290,2188888;31098,2182533;30463,2182533;41252,2172364;41887,2172364;46964,2169186" o:connectangles="270,0,90,180,270,270,270,270,270,270,270,270,270,270,270,270,270,270,270,270,270,270,270,270,270,270,270,270,270,270,270,270,270,270,270,270,270,270,270,27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9" o:spid="_x0000_s116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" adj="-11796480,,5400" path="m82,734r2,2l94,736,82,734xe" fillcolor="#4f81bd" stroked="f">
                    <v:stroke joinstyle="miter"/>
                    <v:formulas/>
                    <v:path arrowok="t" o:connecttype="custom" o:connectlocs="380157,0;760314,246600;380157,493199;0,246600;52042,2608362;53311,2609633;59657,2609633;52042,260836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8" o:spid="_x0000_s116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" adj="-11796480,,5400" path="m1118,734r-14,2l1114,736r4,-2xe" fillcolor="#4f81bd" stroked="f">
                    <v:stroke joinstyle="miter"/>
                    <v:formulas/>
                    <v:path arrowok="t" o:connecttype="custom" o:connectlocs="380157,0;760314,246600;380157,493199;0,246600;709542,2608362;700657,2609633;707003,2609633;709542,260836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7" o:spid="_x0000_s116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" adj="-11796480,,5400" path="m1143,720r-10,7l1138,727r-15,5l1128,732r-14,4l1181,736r2,-2l1189,722r-47,l1143,720xe" fillcolor="#4f81bd" stroked="f">
                    <v:stroke joinstyle="miter"/>
                    <v:formulas/>
                    <v:path arrowok="t" o:connecttype="custom" o:connectlocs="380157,0;760314,246600;380157,493199;0,246600;725408,2599464;719062,2603913;722235,2603913;712715,2607091;715888,2607091;707003,2609633;749525,2609633;750794,2608362;754602,2600735;724773,2600735;725408,2599464" o:connectangles="270,0,90,18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6" o:spid="_x0000_s116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" adj="-11796480,,5400" path="m55,720r3,2l56,720r-1,xe" fillcolor="#4f81bd" stroked="f">
                    <v:stroke joinstyle="miter"/>
                    <v:formulas/>
                    <v:path arrowok="t" o:connecttype="custom" o:connectlocs="380157,0;760314,246600;380157,493199;0,246600;34906,2599464;36810,2600735;35541,2599464;34906,259946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5" o:spid="_x0000_s116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" adj="-11796480,,5400" path="m56,720r2,2l56,720xe" fillcolor="#4f81bd" stroked="f">
                    <v:stroke joinstyle="miter"/>
                    <v:formulas/>
                    <v:path arrowok="t" o:connecttype="custom" o:connectlocs="380157,0;760314,246600;380157,493199;0,246600;35541,2599464;36810,2600735;36810,2600735;35541,259946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4" o:spid="_x0000_s116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" adj="-11796480,,5400" path="m1145,720r-2,l1142,722r3,-2xe" fillcolor="#4f81bd" stroked="f">
                    <v:stroke joinstyle="miter"/>
                    <v:formulas/>
                    <v:path arrowok="t" o:connecttype="custom" o:connectlocs="380157,0;760314,246600;380157,493199;0,246600;726677,2599464;725408,2599464;724773,2600735;726677,259946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3" o:spid="_x0000_s117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" adj="-11796480,,5400" path="m1190,720r-45,l1142,722r47,l1190,720xe" fillcolor="#4f81bd" stroked="f">
                    <v:stroke joinstyle="miter"/>
                    <v:formulas/>
                    <v:path arrowok="t" o:connecttype="custom" o:connectlocs="380157,0;760314,246600;380157,493199;0,246600;755237,2599464;726677,2599464;724773,2600735;754602,2600735;755237,2599464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2" o:spid="_x0000_s117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" adj="-11796480,,5400" path="m56,720r-1,l56,720xe" fillcolor="#4f81bd" stroked="f">
                    <v:stroke joinstyle="miter"/>
                    <v:formulas/>
                    <v:path arrowok="t" o:connecttype="custom" o:connectlocs="380157,0;760314,246600;380157,493199;0,246600;35541,2599464;34906,2599464;35541,2599464;35541,259946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1" o:spid="_x0000_s117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" adj="-11796480,,5400" path="m1150,710r-7,10l1145,720r45,l1190,717r3,l1193,715r-43,l1150,710xe" fillcolor="#4f81bd" stroked="f">
                    <v:stroke joinstyle="miter"/>
                    <v:formulas/>
                    <v:path arrowok="t" o:connecttype="custom" o:connectlocs="380157,0;760314,246600;380157,493199;0,246600;729851,2593108;725408,2599464;726677,2599464;755237,2599464;755237,2597557;757141,2597557;757141,2596286;729851,2596286;729851,2593108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40" o:spid="_x0000_s117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" adj="-11796480,,5400" path="m1154,700r-4,15l1193,715r2,-10l1154,705r,-5xe" fillcolor="#4f81bd" stroked="f">
                    <v:stroke joinstyle="miter"/>
                    <v:formulas/>
                    <v:path arrowok="t" o:connecttype="custom" o:connectlocs="380157,0;760314,246600;380157,493199;0,246600;732389,2586752;729851,2596286;757141,2596286;758410,2589930;732389,2589930;732389,2586752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9" o:spid="_x0000_s117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" adj="-11796480,,5400" path="m49,710r-1,l50,712r-1,-2xe" fillcolor="#4f81bd" stroked="f">
                    <v:stroke joinstyle="miter"/>
                    <v:formulas/>
                    <v:path arrowok="t" o:connecttype="custom" o:connectlocs="380157,0;760314,246600;380157,493199;0,246600;31098,2593108;30463,2593108;31733,2594379;31098,259310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8" o:spid="_x0000_s117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" adj="-11796480,,5400" path="m43,700r3,5l45,703r-2,-3xe" fillcolor="#4f81bd" stroked="f">
                    <v:stroke joinstyle="miter"/>
                    <v:formulas/>
                    <v:path arrowok="t" o:connecttype="custom" o:connectlocs="380157,0;760314,246600;380157,493199;0,246600;27290,2586752;29194,2589930;28559,2588659;27290,258675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7" o:spid="_x0000_s117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" adj="-11796480,,5400" path="m45,703r1,2l45,703xe" fillcolor="#4f81bd" stroked="f">
                    <v:stroke joinstyle="miter"/>
                    <v:formulas/>
                    <v:path arrowok="t" o:connecttype="custom" o:connectlocs="380157,0;760314,246600;380157,493199;0,246600;28559,2588659;29194,2589930;29194,2589930;28559,2588659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6" o:spid="_x0000_s117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" adj="-11796480,,5400" path="m1198,691r-39,l1154,705r41,l1195,703r3,l1198,691xe" fillcolor="#4f81bd" stroked="f">
                    <v:stroke joinstyle="miter"/>
                    <v:formulas/>
                    <v:path arrowok="t" o:connecttype="custom" o:connectlocs="380157,0;760314,246600;380157,493199;0,246600;760314,2581032;735563,2581032;732389,2589930;758410,2589930;758410,2588659;760314,2588659;760314,2581032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5" o:spid="_x0000_s117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" adj="-11796480,,5400" path="m44,700r-1,l45,703r-1,-3xe" fillcolor="#4f81bd" stroked="f">
                    <v:stroke joinstyle="miter"/>
                    <v:formulas/>
                    <v:path arrowok="t" o:connecttype="custom" o:connectlocs="380157,0;760314,246600;380157,493199;0,246600;27925,2586752;27290,2586752;28559,2588659;27925,258675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4" o:spid="_x0000_s117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" adj="-11796480,,5400" path="m41,691r,5l42,696r-1,-5xe" fillcolor="#4f81bd" stroked="f">
                    <v:stroke joinstyle="miter"/>
                    <v:formulas/>
                    <v:path arrowok="t" o:connecttype="custom" o:connectlocs="380157,0;760314,246600;380157,493199;0,246600;26021,2581032;26021,2584210;26655,2584210;26021,258103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3" o:spid="_x0000_s118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" adj="-11796480,,5400" path="m1157,81r2,15l1159,681r-2,15l1159,691r39,l1198,86r-39,l1157,81xe" fillcolor="#4f81bd" stroked="f">
                    <v:stroke joinstyle="miter"/>
                    <v:formulas/>
                    <v:path arrowok="t" o:connecttype="custom" o:connectlocs="380157,0;760314,246600;380157,493199;0,246600;734293,2193337;735563,2202871;735563,2574677;734293,2584210;735563,2581032;760314,2581032;760314,2196515;735563,2196515;734293,2193337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2" o:spid="_x0000_s118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" adj="-11796480,,5400" path="m1195,72r-41,l1159,86r39,l1198,74r-3,l1195,72xe" fillcolor="#4f81bd" stroked="f">
                    <v:stroke joinstyle="miter"/>
                    <v:formulas/>
                    <v:path arrowok="t" o:connecttype="custom" o:connectlocs="380157,0;760314,246600;380157,493199;0,246600;758410,2187617;732389,2187617;735563,2196515;760314,2196515;760314,2188888;758410,2188888;758410,2187617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1" o:spid="_x0000_s118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" adj="-11796480,,5400" path="m42,81r-1,l41,84r1,-3xe" fillcolor="#4f81bd" stroked="f">
                    <v:stroke joinstyle="miter"/>
                    <v:formulas/>
                    <v:path arrowok="t" o:connecttype="custom" o:connectlocs="380157,0;760314,246600;380157,493199;0,246600;26655,2193337;26021,2193337;26021,2195244;26655,2193337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30" o:spid="_x0000_s118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" adj="-11796480,,5400" path="m46,72r-3,2l45,74r1,-2xe" fillcolor="#4f81bd" stroked="f">
                    <v:stroke joinstyle="miter"/>
                    <v:formulas/>
                    <v:path arrowok="t" o:connecttype="custom" o:connectlocs="380157,0;760314,246600;380157,493199;0,246600;29194,2187617;27290,2188888;28559,2188888;29194,2187617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9" o:spid="_x0000_s118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" adj="-11796480,,5400" path="m1193,62r-43,l1154,74r,-2l1195,72r-2,-10xe" fillcolor="#4f81bd" stroked="f">
                    <v:stroke joinstyle="miter"/>
                    <v:formulas/>
                    <v:path arrowok="t" o:connecttype="custom" o:connectlocs="380157,0;760314,246600;380157,493199;0,246600;757141,2181262;729851,2181262;732389,2188888;732389,2187617;758410,2187617;757141,2181262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8" o:spid="_x0000_s118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" adj="-11796480,,5400" path="m50,62r-2,2l49,64r1,-2xe" fillcolor="#4f81bd" stroked="f">
                    <v:stroke joinstyle="miter"/>
                    <v:formulas/>
                    <v:path arrowok="t" o:connecttype="custom" o:connectlocs="380157,0;760314,246600;380157,493199;0,246600;31733,2181262;30463,2182533;31098,2182533;31733,2181262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7" o:spid="_x0000_s1186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" adj="-11796480,,5400" path="m1143,56r7,8l1150,62r43,l1193,60r-3,-3l1145,57r-2,-1xe" fillcolor="#4f81bd" stroked="f">
                    <v:stroke joinstyle="miter"/>
                    <v:formulas/>
                    <v:path arrowok="t" o:connecttype="custom" o:connectlocs="380157,0;760314,246600;380157,493199;0,246600;725408,2177448;729851,2182533;729851,2181262;757141,2181262;757141,2179990;755237,2178084;726677,2178084;725408,2177448" o:connectangles="270,0,90,18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6" o:spid="_x0000_s1187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" adj="-11796480,,5400" path="m1142,55r1,1l1145,57r-3,-2xe" fillcolor="#4f81bd" stroked="f">
                    <v:stroke joinstyle="miter"/>
                    <v:formulas/>
                    <v:path arrowok="t" o:connecttype="custom" o:connectlocs="380157,0;760314,246600;380157,493199;0,246600;724773,2176813;725408,2177448;726677,2178084;724773,2176813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5" o:spid="_x0000_s1188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" adj="-11796480,,5400" path="m1190,55r-48,l1145,57r45,l1190,55xe" fillcolor="#4f81bd" stroked="f">
                    <v:stroke joinstyle="miter"/>
                    <v:formulas/>
                    <v:path arrowok="t" o:connecttype="custom" o:connectlocs="380157,0;760314,246600;380157,493199;0,246600;755237,2176813;724773,2176813;726677,2178084;755237,2178084;755237,2176813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4" o:spid="_x0000_s1189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" adj="-11796480,,5400" path="m1133,48r10,8l1142,55r48,l1188,50r-50,l1133,48xe" fillcolor="#4f81bd" stroked="f">
                    <v:stroke joinstyle="miter"/>
                    <v:formulas/>
                    <v:path arrowok="t" o:connecttype="custom" o:connectlocs="380157,0;760314,246600;380157,493199;0,246600;719062,2172364;725408,2177448;724773,2176813;755237,2176813;753967,2173635;722235,2173635;719062,2172364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3" o:spid="_x0000_s1190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" adj="-11796480,,5400" path="m66,48r-1,l62,50r4,-2xe" fillcolor="#4f81bd" stroked="f">
                    <v:stroke joinstyle="miter"/>
                    <v:formulas/>
                    <v:path arrowok="t" o:connecttype="custom" o:connectlocs="380157,0;760314,246600;380157,493199;0,246600;41887,2172364;41252,2172364;39348,2173635;41887,217236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2" o:spid="_x0000_s1191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" adj="-11796480,,5400" path="m1183,43r-60,l1138,50r50,l1183,43xe" fillcolor="#4f81bd" stroked="f">
                    <v:stroke joinstyle="miter"/>
                    <v:formulas/>
                    <v:path arrowok="t" o:connecttype="custom" o:connectlocs="380157,0;760314,246600;380157,493199;0,246600;750794,2169186;712715,2169186;722235,2173635;753967,2173635;750794,2169186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1" o:spid="_x0000_s1192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" adj="-11796480,,5400" path="m1142,7l58,7,55,9,43,14r-2,2l29,26r-3,2l17,40r,3l74,43r-2,2l84,40r1097,l1174,28r-3,l1171,26r-2,l1159,16r-2,l1157,14,1142,9r,-2xe" fillcolor="#4f81bd" stroked="f">
                    <v:stroke joinstyle="miter"/>
                    <v:formulas/>
                    <v:path arrowok="t" o:connecttype="custom" o:connectlocs="380157,0;760314,246600;380157,493199;0,246600;724773,2146305;36810,2146305;34906,2147577;27290,2150754;26021,2152026;18405,2158381;16501,2159652;10789,2167279;10789,2169186;46964,2169186;45695,2170457;53311,2167279;749525,2167279;745082,2159652;743178,2159652;743178,2158381;741909,2158381;735563,2152026;734293,2152026;734293,2150754;724773,2147577;724773,2146305" o:connectangles="270,0,90,180,270,270,27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20" o:spid="_x0000_s1193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" adj="-11796480,,5400" path="m1183,40r-69,l1128,45r-5,-2l1183,43r,-3xe" fillcolor="#4f81bd" stroked="f">
                    <v:stroke joinstyle="miter"/>
                    <v:formulas/>
                    <v:path arrowok="t" o:connecttype="custom" o:connectlocs="380157,0;760314,246600;380157,493199;0,246600;750794,2167279;707003,2167279;715888,2170457;712715,2169186;750794,2169186;750794,2167279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19" o:spid="_x0000_s1194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" adj="-11796480,,5400" path="m1126,2l72,2,60,7r1080,l1126,2xe" fillcolor="#4f81bd" stroked="f">
                    <v:stroke joinstyle="miter"/>
                    <v:formulas/>
                    <v:path arrowok="t" o:connecttype="custom" o:connectlocs="380157,0;760314,246600;380157,493199;0,246600;714619,2143128;45695,2143128;38079,2146305;723504,2146305;714619,2143128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18" o:spid="_x0000_s1195" style="position:absolute;left:1220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" adj="-11796480,,5400" path="m1104,l91,,77,2r1044,l1104,xe" fillcolor="#4f81bd" stroked="f">
                    <v:stroke joinstyle="miter"/>
                    <v:formulas/>
                    <v:path arrowok="t" o:connecttype="custom" o:connectlocs="380157,0;760314,246600;380157,493199;0,246600;700657,2141856;57753,2141856;48868,2143128;711446,2143128;700657,2141856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1017" o:spid="_x0000_s1196" type="#_x0000_t75" style="position:absolute;top:5835;width:8449;height: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">
                    <v:imagedata r:id="rId432" o:title=""/>
                    <v:path arrowok="t"/>
                  </v:shape>
                  <v:shape id="Picture 1016" o:spid="_x0000_s1197" type="#_x0000_t75" style="position:absolute;left:1339;top:6947;width:7355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">
                    <v:imagedata r:id="rId433" o:title=""/>
                    <v:path arrowok="t"/>
                  </v:shape>
                </v:group>
                <v:group id="Group 977" o:spid="_x0000_s1198" style="position:absolute;left:1220;width:10487;height:33138" coordsize="10486,3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014" o:spid="_x0000_s1199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" adj="-11796480,,5400" path="m1140,768l58,768r2,3l72,773r2,3l1126,776r,-3l1140,771r,-3xe" fillcolor="#4f81bd" stroked="f">
                    <v:stroke joinstyle="miter"/>
                    <v:formulas/>
                    <v:path arrowok="t" o:connecttype="custom" o:connectlocs="380157,0;760314,246600;380157,493199;0,246600;723504,3311297;36810,3311297;38079,3313204;45695,3314475;46964,3316382;714619,3316382;714619,3314475;723504,3313204;723504,3311297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13" o:spid="_x0000_s1200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" adj="-11796480,,5400" path="m82,735r-65,l17,737r9,10l26,749r3,l29,752r12,7l41,761r2,l55,768r1087,l1157,761r2,-2l1169,752r5,-5l1181,737,94,737,82,735xe" fillcolor="#4f81bd" stroked="f">
                    <v:stroke joinstyle="miter"/>
                    <v:formulas/>
                    <v:path arrowok="t" o:connecttype="custom" o:connectlocs="380157,0;760314,246600;380157,493199;0,246600;52042,3290324;10789,3290324;10789,3291595;16501,3297951;16501,3299222;18405,3299222;18405,3301128;26021,3305577;26021,3306848;27290,3306848;34906,3311297;724773,3311297;734293,3306848;735563,3305577;741909,3301128;745082,3297951;749525,3291595;59657,3291595;52042,3290324" o:connectangles="270,0,90,18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12" o:spid="_x0000_s1201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" adj="-11796480,,5400" path="m1135,725r-12,7l1128,732r-14,3l1118,735r-14,2l1181,737r2,-2l1187,728r-54,l1135,725xe" fillcolor="#4f81bd" stroked="f">
                    <v:stroke joinstyle="miter"/>
                    <v:formulas/>
                    <v:path arrowok="t" o:connecttype="custom" o:connectlocs="380157,0;760314,246600;380157,493199;0,246600;720331,3283968;712715,3288417;715888,3288417;707003,3290324;709542,3290324;700657,3291595;749525,3291595;750794,3290324;753333,3285875;719062,3285875;720331,3283968" o:connectangles="270,0,90,18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11" o:spid="_x0000_s1202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" adj="-11796480,,5400" path="m74,44r-60,l7,56r,4l2,75r,2l,94,,684r2,15l3,704r4,14l7,720r7,15l84,735,70,732r4,l66,728r-1,l58,723r-3,-3l56,720r-8,-9l49,711r-3,-5l43,701r1,l42,696r-1,l41,82r1,l45,75r-2,l49,65r-1,l65,48r1,l74,44xe" fillcolor="#4f81bd" stroked="f">
                    <v:stroke joinstyle="miter"/>
                    <v:formulas/>
                    <v:path arrowok="t" o:connecttype="custom" o:connectlocs="380157,0;760314,246600;380157,493199;0,246600;46964,2851148;8885,2851148;4443,2858775;4443,2861317;1269,2870850;1269,2872121;0,2882926;0,3257910;1269,3267443;1904,3270621;4443,3279519;4443,3280790;8885,3290324;53311,3290324;44426,3288417;46964,3288417;41887,3285875;41252,3285875;36810,3282697;36810,3282697;34906,3280790;35541,3280790;30463,3275070;31098,3275070;29194,3271892;29194,3271892;27290,3268715;27925,3268715;26655,3265537;26021,3265537;26021,2875299;26655,2875299;28559,2870850;27290,2870850;31098,2864495;30463,2864495;41252,2853690;41887,2853690;46964,2851148" o:connectangles="270,0,90,180,270,270,270,270,270,270,270,270,270,270,270,270,270,270,270,270,270,270,270,27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10" o:spid="_x0000_s1203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" adj="-11796480,,5400" path="m62,725r3,3l66,728r-4,-3xe" fillcolor="#4f81bd" stroked="f">
                    <v:stroke joinstyle="miter"/>
                    <v:formulas/>
                    <v:path arrowok="t" o:connecttype="custom" o:connectlocs="380157,0;760314,246600;380157,493199;0,246600;39348,3283968;41252,3285875;41887,3285875;39348,328396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9" o:spid="_x0000_s1204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" adj="-11796480,,5400" path="m1143,721r-10,7l1187,728r2,-5l1142,723r1,-2xe" fillcolor="#4f81bd" stroked="f">
                    <v:stroke joinstyle="miter"/>
                    <v:formulas/>
                    <v:path arrowok="t" o:connecttype="custom" o:connectlocs="380157,0;760314,246600;380157,493199;0,246600;725408,3281426;719062,3285875;753333,3285875;754602,3282697;724773,3282697;725408,3281426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8" o:spid="_x0000_s1205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" adj="-11796480,,5400" path="m55,720r3,3l56,721r-1,-1xe" fillcolor="#4f81bd" stroked="f">
                    <v:stroke joinstyle="miter"/>
                    <v:formulas/>
                    <v:path arrowok="t" o:connecttype="custom" o:connectlocs="380157,0;760314,246600;380157,493199;0,246600;34906,3280790;36810,3282697;35541,3281426;34906,328079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7" o:spid="_x0000_s1206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" adj="-11796480,,5400" path="m56,721r2,2l56,721xe" fillcolor="#4f81bd" stroked="f">
                    <v:stroke joinstyle="miter"/>
                    <v:formulas/>
                    <v:path arrowok="t" o:connecttype="custom" o:connectlocs="380157,0;760314,246600;380157,493199;0,246600;35541,3281426;36810,3282697;36810,3282697;35541,3281426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6" o:spid="_x0000_s1207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" adj="-11796480,,5400" path="m1145,720r-2,1l1142,723r3,-3xe" fillcolor="#4f81bd" stroked="f">
                    <v:stroke joinstyle="miter"/>
                    <v:formulas/>
                    <v:path arrowok="t" o:connecttype="custom" o:connectlocs="380157,0;760314,246600;380157,493199;0,246600;726677,3280790;725408,3281426;724773,3282697;726677,328079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5" o:spid="_x0000_s1208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" adj="-11796480,,5400" path="m1190,720r-45,l1142,723r47,l1190,720xe" fillcolor="#4f81bd" stroked="f">
                    <v:stroke joinstyle="miter"/>
                    <v:formulas/>
                    <v:path arrowok="t" o:connecttype="custom" o:connectlocs="380157,0;760314,246600;380157,493199;0,246600;755237,3280790;726677,3280790;724773,3282697;754602,3282697;755237,3280790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4" o:spid="_x0000_s1209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" adj="-11796480,,5400" path="m56,720r-1,l56,721r,-1xe" fillcolor="#4f81bd" stroked="f">
                    <v:stroke joinstyle="miter"/>
                    <v:formulas/>
                    <v:path arrowok="t" o:connecttype="custom" o:connectlocs="380157,0;760314,246600;380157,493199;0,246600;35541,3280790;34906,3280790;35541,3281426;35541,328079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3" o:spid="_x0000_s1210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" adj="-11796480,,5400" path="m1150,711r-7,10l1145,720r45,l1190,718r3,l1193,716r-43,l1150,711xe" fillcolor="#4f81bd" stroked="f">
                    <v:stroke joinstyle="miter"/>
                    <v:formulas/>
                    <v:path arrowok="t" o:connecttype="custom" o:connectlocs="380157,0;760314,246600;380157,493199;0,246600;729851,3275070;725408,3281426;726677,3280790;755237,3280790;755237,3279519;757141,3279519;757141,3278248;729851,3278248;729851,3275070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2" o:spid="_x0000_s1211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" adj="-11796480,,5400" path="m1154,701r-4,15l1193,716r2,-10l1154,706r,-5xe" fillcolor="#4f81bd" stroked="f">
                    <v:stroke joinstyle="miter"/>
                    <v:formulas/>
                    <v:path arrowok="t" o:connecttype="custom" o:connectlocs="380157,0;760314,246600;380157,493199;0,246600;732389,3268715;729851,3278248;757141,3278248;758410,3271892;732389,3271892;732389,3268715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1" o:spid="_x0000_s1212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" adj="-11796480,,5400" path="m49,711r-1,l50,713r-1,-2xe" fillcolor="#4f81bd" stroked="f">
                    <v:stroke joinstyle="miter"/>
                    <v:formulas/>
                    <v:path arrowok="t" o:connecttype="custom" o:connectlocs="380157,0;760314,246600;380157,493199;0,246600;31098,3275070;30463,3275070;31733,3276341;31098,327507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1000" o:spid="_x0000_s1213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" adj="-11796480,,5400" path="m43,701r3,5l45,704r-2,-3xe" fillcolor="#4f81bd" stroked="f">
                    <v:stroke joinstyle="miter"/>
                    <v:formulas/>
                    <v:path arrowok="t" o:connecttype="custom" o:connectlocs="380157,0;760314,246600;380157,493199;0,246600;27290,3268715;29194,3271892;28559,3270621;27290,3268715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9" o:spid="_x0000_s1214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" adj="-11796480,,5400" path="m45,704r1,2l45,704xe" fillcolor="#4f81bd" stroked="f">
                    <v:stroke joinstyle="miter"/>
                    <v:formulas/>
                    <v:path arrowok="t" o:connecttype="custom" o:connectlocs="380157,0;760314,246600;380157,493199;0,246600;28559,3270621;29194,3271892;29194,3271892;28559,3270621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8" o:spid="_x0000_s1215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" adj="-11796480,,5400" path="m1198,692r-39,l1154,706r41,l1195,704r3,l1198,692xe" fillcolor="#4f81bd" stroked="f">
                    <v:stroke joinstyle="miter"/>
                    <v:formulas/>
                    <v:path arrowok="t" o:connecttype="custom" o:connectlocs="380157,0;760314,246600;380157,493199;0,246600;760314,3262994;735563,3262994;732389,3271892;758410,3271892;758410,3270621;760314,3270621;760314,3262994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7" o:spid="_x0000_s1216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" adj="-11796480,,5400" path="m44,701r-1,l45,704r-1,-3xe" fillcolor="#4f81bd" stroked="f">
                    <v:stroke joinstyle="miter"/>
                    <v:formulas/>
                    <v:path arrowok="t" o:connecttype="custom" o:connectlocs="380157,0;760314,246600;380157,493199;0,246600;27925,3268715;27290,3268715;28559,3270621;27925,3268715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6" o:spid="_x0000_s1217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" adj="-11796480,,5400" path="m41,692r,4l42,696r-1,-4xe" fillcolor="#4f81bd" stroked="f">
                    <v:stroke joinstyle="miter"/>
                    <v:formulas/>
                    <v:path arrowok="t" o:connecttype="custom" o:connectlocs="380157,0;760314,246600;380157,493199;0,246600;26021,3262994;26021,3265537;26655,3265537;26021,326299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5" o:spid="_x0000_s1218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" adj="-11796480,,5400" path="m1157,82r2,14l1159,682r-2,14l1159,692r39,l1198,84r-39,l1157,82xe" fillcolor="#4f81bd" stroked="f">
                    <v:stroke joinstyle="miter"/>
                    <v:formulas/>
                    <v:path arrowok="t" o:connecttype="custom" o:connectlocs="380157,0;760314,246600;380157,493199;0,246600;734293,2875299;735563,2884197;735563,3256639;734293,3265537;735563,3262994;760314,3262994;760314,2876570;735563,2876570;734293,2875299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4" o:spid="_x0000_s1219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" adj="-11796480,,5400" path="m42,82r-1,l41,84r1,-2xe" fillcolor="#4f81bd" stroked="f">
                    <v:stroke joinstyle="miter"/>
                    <v:formulas/>
                    <v:path arrowok="t" o:connecttype="custom" o:connectlocs="380157,0;760314,246600;380157,493199;0,246600;26655,2875299;26021,2875299;26021,2876570;26655,2875299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3" o:spid="_x0000_s1220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" adj="-11796480,,5400" path="m1195,72r-41,l1159,84r39,l1198,75r-3,-3xe" fillcolor="#4f81bd" stroked="f">
                    <v:stroke joinstyle="miter"/>
                    <v:formulas/>
                    <v:path arrowok="t" o:connecttype="custom" o:connectlocs="380157,0;760314,246600;380157,493199;0,246600;758410,2868944;732389,2868944;735563,2876570;760314,2876570;760314,2870850;758410,2868944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2" o:spid="_x0000_s1221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" adj="-11796480,,5400" path="m46,72r-3,3l45,75r1,-3xe" fillcolor="#4f81bd" stroked="f">
                    <v:stroke joinstyle="miter"/>
                    <v:formulas/>
                    <v:path arrowok="t" o:connecttype="custom" o:connectlocs="380157,0;760314,246600;380157,493199;0,246600;29194,2868944;27290,2870850;28559,2870850;29194,286894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1" o:spid="_x0000_s1222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" adj="-11796480,,5400" path="m1193,63r-43,l1154,75r,-3l1195,72r-2,-9xe" fillcolor="#4f81bd" stroked="f">
                    <v:stroke joinstyle="miter"/>
                    <v:formulas/>
                    <v:path arrowok="t" o:connecttype="custom" o:connectlocs="380157,0;760314,246600;380157,493199;0,246600;757141,2863224;729851,2863224;732389,2870850;732389,2868944;758410,2868944;757141,2863224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90" o:spid="_x0000_s1223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" adj="-11796480,,5400" path="m50,63r-2,2l49,65r1,-2xe" fillcolor="#4f81bd" stroked="f">
                    <v:stroke joinstyle="miter"/>
                    <v:formulas/>
                    <v:path arrowok="t" o:connecttype="custom" o:connectlocs="380157,0;760314,246600;380157,493199;0,246600;31733,2863224;30463,2864495;31098,2864495;31733,286322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9" o:spid="_x0000_s1224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" adj="-11796480,,5400" path="m1143,57r7,8l1150,63r43,l1193,60r-3,-2l1145,58r-2,-1xe" fillcolor="#4f81bd" stroked="f">
                    <v:stroke joinstyle="miter"/>
                    <v:formulas/>
                    <v:path arrowok="t" o:connecttype="custom" o:connectlocs="380157,0;760314,246600;380157,493199;0,246600;725408,2859410;729851,2864495;729851,2863224;757141,2863224;757141,2861317;755237,2860046;726677,2860046;725408,2859410" o:connectangles="270,0,90,18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8" o:spid="_x0000_s1225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" adj="-11796480,,5400" path="m1142,56r1,1l1145,58r-3,-2xe" fillcolor="#4f81bd" stroked="f">
                    <v:stroke joinstyle="miter"/>
                    <v:formulas/>
                    <v:path arrowok="t" o:connecttype="custom" o:connectlocs="380157,0;760314,246600;380157,493199;0,246600;724773,2858775;725408,2859410;726677,2860046;724773,2858775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7" o:spid="_x0000_s1226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" adj="-11796480,,5400" path="m1190,56r-48,l1145,58r45,l1190,56xe" fillcolor="#4f81bd" stroked="f">
                    <v:stroke joinstyle="miter"/>
                    <v:formulas/>
                    <v:path arrowok="t" o:connecttype="custom" o:connectlocs="380157,0;760314,246600;380157,493199;0,246600;755237,2858775;724773,2858775;726677,2860046;755237,2860046;755237,2858775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6" o:spid="_x0000_s1227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" adj="-11796480,,5400" path="m1133,48r10,9l1142,56r48,l1188,51r-50,l1133,48xe" fillcolor="#4f81bd" stroked="f">
                    <v:stroke joinstyle="miter"/>
                    <v:formulas/>
                    <v:path arrowok="t" o:connecttype="custom" o:connectlocs="380157,0;760314,246600;380157,493199;0,246600;719062,2853690;725408,2859410;724773,2858775;755237,2858775;753967,2855597;722235,2855597;719062,2853690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5" o:spid="_x0000_s1228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" adj="-11796480,,5400" path="m66,48r-1,l62,51r4,-3xe" fillcolor="#4f81bd" stroked="f">
                    <v:stroke joinstyle="miter"/>
                    <v:formulas/>
                    <v:path arrowok="t" o:connecttype="custom" o:connectlocs="380157,0;760314,246600;380157,493199;0,246600;41887,2853690;41252,2853690;39348,2855597;41887,285369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4" o:spid="_x0000_s1229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" adj="-11796480,,5400" path="m1183,44r-60,l1138,51r50,l1183,44xe" fillcolor="#4f81bd" stroked="f">
                    <v:stroke joinstyle="miter"/>
                    <v:formulas/>
                    <v:path arrowok="t" o:connecttype="custom" o:connectlocs="380157,0;760314,246600;380157,493199;0,246600;750794,2851148;712715,2851148;722235,2855597;753967,2855597;750794,2851148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3" o:spid="_x0000_s1230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" adj="-11796480,,5400" path="m1142,8l58,8r-3,2l43,15r-2,2l29,27r-3,2l17,41r,3l74,44r-2,2l84,41r1097,l1174,29r-3,l1171,27r-2,l1159,17r-2,l1157,15r-15,-5l1142,8xe" fillcolor="#4f81bd" stroked="f">
                    <v:stroke joinstyle="miter"/>
                    <v:formulas/>
                    <v:path arrowok="t" o:connecttype="custom" o:connectlocs="380157,0;760314,246600;380157,493199;0,246600;724773,2828267;36810,2828267;34906,2829539;27290,2832716;26021,2833988;18405,2840343;16501,2841614;10789,2849241;10789,2851148;46964,2851148;45695,2852419;53311,2849241;749525,2849241;745082,2841614;743178,2841614;743178,2840343;741909,2840343;735563,2833988;734293,2833988;734293,2832716;724773,2829539;724773,2828267" o:connectangles="270,0,90,180,270,270,27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2" o:spid="_x0000_s1231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" adj="-11796480,,5400" path="m1183,41r-69,l1128,46r-5,-2l1183,44r,-3xe" fillcolor="#4f81bd" stroked="f">
                    <v:stroke joinstyle="miter"/>
                    <v:formulas/>
                    <v:path arrowok="t" o:connecttype="custom" o:connectlocs="380157,0;760314,246600;380157,493199;0,246600;750794,2849241;707003,2849241;715888,2852419;712715,2851148;750794,2851148;750794,2849241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1" o:spid="_x0000_s1232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" adj="-11796480,,5400" path="m1126,3l72,3,60,8r1080,l1126,3xe" fillcolor="#4f81bd" stroked="f">
                    <v:stroke joinstyle="miter"/>
                    <v:formulas/>
                    <v:path arrowok="t" o:connecttype="custom" o:connectlocs="380157,0;760314,246600;380157,493199;0,246600;714619,2825090;45695,2825090;38079,2828267;723504,2828267;714619,2825090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80" o:spid="_x0000_s1233" style="position:absolute;top:28206;width:7603;height:4932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" adj="-11796480,,5400" path="m1104,l91,,77,3r1044,l1104,xe" fillcolor="#4f81bd" stroked="f">
                    <v:stroke joinstyle="miter"/>
                    <v:formulas/>
                    <v:path arrowok="t" o:connecttype="custom" o:connectlocs="380157,0;760314,246600;380157,493199;0,246600;700657,2823183;57753,2823183;48868,2825090;711446,2825090;700657,2823183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979" o:spid="_x0000_s1234" type="#_x0000_t75" style="position:absolute;left:7707;width:2779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">
                    <v:imagedata r:id="rId434" o:title=""/>
                    <v:path arrowok="t"/>
                  </v:shape>
                  <v:shape id="Picture 978" o:spid="_x0000_s1235" type="#_x0000_t75" style="position:absolute;left:9111;top:1112;width:1375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">
                    <v:imagedata r:id="rId435" o:title=""/>
                    <v:path arrowok="t"/>
                  </v:shape>
                </v:group>
                <v:group id="Group 961" o:spid="_x0000_s1236" style="position:absolute;left:8928;top:957;width:2779;height:11617" coordsize="2779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976" o:spid="_x0000_s1237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" adj="-11796480,,5400" path="m74,43r-60,l7,55r,5l2,75r,2l,94,,684r2,17l2,703r5,15l7,720r7,15l17,735r,2l26,749r3,l29,751r12,8l41,761r2,l55,768r3,l58,771r2,l72,775r5,l94,778r141,l235,737r-151,l72,732r2,l68,730r-3,l55,720r1,l52,715r-2,l43,701r1,l42,696r-1,l41,82r1,l45,75r-2,l49,65r-1,l65,48r1,l74,43xe" fillcolor="#4f81bd" stroked="f">
                    <v:stroke joinstyle="miter"/>
                    <v:formulas/>
                    <v:path arrowok="t" o:connecttype="custom" o:connectlocs="74702,0;149403,246778;74702,493556;0,246778;46847,123072;8863,123072;4431,130684;4431,133856;1266,143372;1266,144641;0,155426;0,529716;1266,540501;1266,541770;4431,551286;4431,552554;8863,562070;10762,562070;10762,563339;16460,570952;18359,570952;18359,572220;25956,577296;25956,578564;27222,578564;34818,583005;36718,583005;36718,584908;37984,584908;45581,587446;48746,587446;59508,589349;148770,589349;148770,563339;53177,563339;45581,560167;46847,560167;43048,558898;41149,558898;34818,552554;35452,552554;32919,549382;31653,549382;27222,540501;27855,540501;26589,537329;25956,537329;25956,147813;26589,147813;28488,143372;27222,143372;31020,137028;30387,137028;41149,126244;41782,126244;46847,123072" o:connectangles="270,0,90,180,270,270,270,270,270,270,270,270,270,270,270,270,270,270,270,270,270,270,270,270,270,270,270,270,270,270,270,270,270,270,270,270,270,270,270,270,270,270,270,270,270,270,270,270,270,270,270,27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75" o:spid="_x0000_s1238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" adj="-11796480,,5400" path="m82,735r2,2l94,737,82,735xe" fillcolor="#4f81bd" stroked="f">
                    <v:stroke joinstyle="miter"/>
                    <v:formulas/>
                    <v:path arrowok="t" o:connecttype="custom" o:connectlocs="74702,0;149403,246778;74702,493556;0,246778;51911,562070;53177,563339;59508,563339;51911,562070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74" o:spid="_x0000_s1239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" adj="-11796480,,5400" path="m62,727r3,3l68,730r-6,-3xe" fillcolor="#4f81bd" stroked="f">
                    <v:stroke joinstyle="miter"/>
                    <v:formulas/>
                    <v:path arrowok="t" o:connecttype="custom" o:connectlocs="74702,0;149403,246778;74702,493556;0,246778;39250,556995;41149,558898;43048,558898;39250,556995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73" o:spid="_x0000_s1240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" adj="-11796480,,5400" path="m56,720r-1,l58,723r-2,-3xe" fillcolor="#4f81bd" stroked="f">
                    <v:stroke joinstyle="miter"/>
                    <v:formulas/>
                    <v:path arrowok="t" o:connecttype="custom" o:connectlocs="74702,0;149403,246778;74702,493556;0,246778;35452,552554;34818,552554;36718,554458;35452,552554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72" o:spid="_x0000_s1241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" adj="-11796480,,5400" path="m48,711r2,4l52,715r-4,-4xe" fillcolor="#4f81bd" stroked="f">
                    <v:stroke joinstyle="miter"/>
                    <v:formulas/>
                    <v:path arrowok="t" o:connecttype="custom" o:connectlocs="74702,0;149403,246778;74702,493556;0,246778;30387,546845;31653,549382;32919,549382;30387,546845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71" o:spid="_x0000_s1242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" adj="-11796480,,5400" path="m44,701r-1,l46,706r-2,-5xe" fillcolor="#4f81bd" stroked="f">
                    <v:stroke joinstyle="miter"/>
                    <v:formulas/>
                    <v:path arrowok="t" o:connecttype="custom" o:connectlocs="74702,0;149403,246778;74702,493556;0,246778;27855,540501;27222,540501;29121,543673;27855,540501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70" o:spid="_x0000_s1243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" adj="-11796480,,5400" path="m41,691r,5l42,696r-1,-5xe" fillcolor="#4f81bd" stroked="f">
                    <v:stroke joinstyle="miter"/>
                    <v:formulas/>
                    <v:path arrowok="t" o:connecttype="custom" o:connectlocs="74702,0;149403,246778;74702,493556;0,246778;25956,534157;25956,537329;26589,537329;25956,534157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69" o:spid="_x0000_s1244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" adj="-11796480,,5400" path="m42,82r-1,l41,87r1,-5xe" fillcolor="#4f81bd" stroked="f">
                    <v:stroke joinstyle="miter"/>
                    <v:formulas/>
                    <v:path arrowok="t" o:connecttype="custom" o:connectlocs="74702,0;149403,246778;74702,493556;0,246778;26589,147813;25956,147813;25956,150985;26589,147813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68" o:spid="_x0000_s1245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" adj="-11796480,,5400" path="m46,72r-3,3l45,75r1,-3xe" fillcolor="#4f81bd" stroked="f">
                    <v:stroke joinstyle="miter"/>
                    <v:formulas/>
                    <v:path arrowok="t" o:connecttype="custom" o:connectlocs="74702,0;149403,246778;74702,493556;0,246778;29121,141469;27222,143372;28488,143372;29121,141469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67" o:spid="_x0000_s1246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" adj="-11796480,,5400" path="m50,63r-2,2l49,65r1,-2xe" fillcolor="#4f81bd" stroked="f">
                    <v:stroke joinstyle="miter"/>
                    <v:formulas/>
                    <v:path arrowok="t" o:connecttype="custom" o:connectlocs="74702,0;149403,246778;74702,493556;0,246778;31653,135760;30387,137028;31020,137028;31653,135760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66" o:spid="_x0000_s1247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" adj="-11796480,,5400" path="m66,48r-1,l62,51r4,-3xe" fillcolor="#4f81bd" stroked="f">
                    <v:stroke joinstyle="miter"/>
                    <v:formulas/>
                    <v:path arrowok="t" o:connecttype="custom" o:connectlocs="74702,0;149403,246778;74702,493556;0,246778;41782,126244;41149,126244;39250,128147;41782,126244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65" o:spid="_x0000_s1248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" adj="-11796480,,5400" path="m235,l91,,77,3r-5,l60,7r-2,l55,10,43,17r-2,l29,27r-3,2l17,41r,2l74,43r-2,3l84,41r151,l235,xe" fillcolor="#4f81bd" stroked="f">
                    <v:stroke joinstyle="miter"/>
                    <v:formulas/>
                    <v:path arrowok="t" o:connecttype="custom" o:connectlocs="74702,0;149403,246778;74702,493556;0,246778;148770,95793;57609,95793;48746,97696;45581,97696;37984,100234;36718,100234;34818,102137;27222,106578;25956,106578;18359,112922;16460,114190;10762,121803;10762,123072;46847,123072;45581,124975;53177,121803;148770,121803;148770,95793" o:connectangles="270,0,90,180,270,270,270,270,270,270,270,270,270,270,270,270,270,27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64" o:spid="_x0000_s1249" style="position:absolute;left:1281;width:1494;height:4935;visibility:visible;mso-wrap-style:square;v-text-anchor:top" coordsize="236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" adj="-11796480,,5400" path="m96,41r-12,l82,43,96,41xe" fillcolor="#4f81bd" stroked="f">
                    <v:stroke joinstyle="miter"/>
                    <v:formulas/>
                    <v:path arrowok="t" o:connecttype="custom" o:connectlocs="74702,0;149403,246778;74702,493556;0,246778;60774,121803;53177,121803;51911,123072;60774,121803" o:connectangles="270,0,90,180,270,270,270,270" textboxrect="0,0,236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963" o:spid="_x0000_s1250" type="#_x0000_t75" style="position:absolute;top:5835;width:2779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">
                    <v:imagedata r:id="rId436" o:title=""/>
                    <v:path arrowok="t"/>
                  </v:shape>
                  <v:shape id="Picture 962" o:spid="_x0000_s1251" type="#_x0000_t75" style="position:absolute;left:1403;top:6955;width:1376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">
                    <v:imagedata r:id="rId437" o:title=""/>
                    <v:path arrowok="t"/>
                  </v:shape>
                </v:group>
                <v:group id="Group 944" o:spid="_x0000_s1252" style="position:absolute;left:8928;top:7772;width:2779;height:11613" coordsize="2779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960" o:spid="_x0000_s1253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" adj="-11796480,,5400" path="m74,43r-60,l7,55r,5l2,74r,3l,94,,684r2,17l2,703r5,15l7,720r7,14l17,734r,3l26,749r3,l29,751r12,7l41,761r2,l55,768r3,l58,770r2,l72,775r163,l235,737r-151,l72,732r2,l62,727r3,l58,722r-3,-2l56,720r-4,-5l50,715,43,701r1,l42,696r-1,l41,82r1,l45,74r-2,l49,65r-1,l65,48r1,l74,43xe" fillcolor="#4f81bd" stroked="f">
                    <v:stroke joinstyle="miter"/>
                    <v:formulas/>
                    <v:path arrowok="t" o:connecttype="custom" o:connectlocs="74702,0;149403,246600;74702,493199;0,246600;46847,805262;8863,805262;4431,812889;4431,816066;1266,824964;1266,826871;0,837676;0,1212659;1266,1223464;1266,1224735;4431,1234269;4431,1235540;8863,1244438;10762,1244438;10762,1246344;16460,1253971;18359,1253971;18359,1255242;25956,1259691;25956,1261598;27222,1261598;34818,1266047;36718,1266047;36718,1267318;37984,1267318;45581,1270496;148770,1270496;148770,1246344;53177,1246344;45581,1243167;46847,1243167;39250,1239989;41149,1239989;36718,1236811;36718,1236811;34818,1235540;35452,1235540;32919,1232362;31653,1232362;27222,1223464;27855,1223464;26589,1220286;25956,1220286;25956,830049;26589,830049;28488,824964;27222,824964;31020,819244;30387,819244;41149,808440;41782,808440;46847,805262" o:connectangles="270,0,90,180,270,270,270,270,270,270,270,270,270,270,270,270,270,270,270,270,270,270,270,270,270,270,270,270,270,270,270,270,270,270,270,270,270,270,270,270,270,270,270,270,270,270,270,270,270,270,270,27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9" o:spid="_x0000_s1254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" adj="-11796480,,5400" path="m82,734r2,3l94,737,82,734xe" fillcolor="#4f81bd" stroked="f">
                    <v:stroke joinstyle="miter"/>
                    <v:formulas/>
                    <v:path arrowok="t" o:connecttype="custom" o:connectlocs="74702,0;149403,246600;74702,493199;0,246600;51911,1244438;53177,1246344;59508,1246344;51911,1244438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8" o:spid="_x0000_s1255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" adj="-11796480,,5400" path="m55,720r3,2l56,721r-1,-1xe" fillcolor="#4f81bd" stroked="f">
                    <v:stroke joinstyle="miter"/>
                    <v:formulas/>
                    <v:path arrowok="t" o:connecttype="custom" o:connectlocs="74702,0;149403,246600;74702,493199;0,246600;34818,1235540;36718,1236811;35452,1236175;34818,1235540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7" o:spid="_x0000_s1256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" adj="-11796480,,5400" path="m56,721r2,1l56,721xe" fillcolor="#4f81bd" stroked="f">
                    <v:stroke joinstyle="miter"/>
                    <v:formulas/>
                    <v:path arrowok="t" o:connecttype="custom" o:connectlocs="74702,0;149403,246600;74702,493199;0,246600;35452,1236175;36718,1236811;36718,1236811;35452,1236175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6" o:spid="_x0000_s1257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" adj="-11796480,,5400" path="m56,720r-1,l56,721r,-1xe" fillcolor="#4f81bd" stroked="f">
                    <v:stroke joinstyle="miter"/>
                    <v:formulas/>
                    <v:path arrowok="t" o:connecttype="custom" o:connectlocs="74702,0;149403,246600;74702,493199;0,246600;35452,1235540;34818,1235540;35452,1236175;35452,1235540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5" o:spid="_x0000_s1258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" adj="-11796480,,5400" path="m48,710r2,5l52,715r-4,-5xe" fillcolor="#4f81bd" stroked="f">
                    <v:stroke joinstyle="miter"/>
                    <v:formulas/>
                    <v:path arrowok="t" o:connecttype="custom" o:connectlocs="74702,0;149403,246600;74702,493199;0,246600;30387,1229184;31653,1232362;32919,1232362;30387,1229184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4" o:spid="_x0000_s1259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" adj="-11796480,,5400" path="m44,701r-1,l46,706r-2,-5xe" fillcolor="#4f81bd" stroked="f">
                    <v:stroke joinstyle="miter"/>
                    <v:formulas/>
                    <v:path arrowok="t" o:connecttype="custom" o:connectlocs="74702,0;149403,246600;74702,493199;0,246600;27855,1223464;27222,1223464;29121,1226642;27855,1223464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3" o:spid="_x0000_s1260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" adj="-11796480,,5400" path="m41,691r,5l42,696r-1,-5xe" fillcolor="#4f81bd" stroked="f">
                    <v:stroke joinstyle="miter"/>
                    <v:formulas/>
                    <v:path arrowok="t" o:connecttype="custom" o:connectlocs="74702,0;149403,246600;74702,493199;0,246600;25956,1217108;25956,1220286;26589,1220286;25956,1217108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2" o:spid="_x0000_s1261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" adj="-11796480,,5400" path="m42,82r-1,l41,86r1,-4xe" fillcolor="#4f81bd" stroked="f">
                    <v:stroke joinstyle="miter"/>
                    <v:formulas/>
                    <v:path arrowok="t" o:connecttype="custom" o:connectlocs="74702,0;149403,246600;74702,493199;0,246600;26589,830049;25956,830049;25956,832591;26589,830049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1" o:spid="_x0000_s1262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" adj="-11796480,,5400" path="m46,72r-3,2l45,74r1,-2xe" fillcolor="#4f81bd" stroked="f">
                    <v:stroke joinstyle="miter"/>
                    <v:formulas/>
                    <v:path arrowok="t" o:connecttype="custom" o:connectlocs="74702,0;149403,246600;74702,493199;0,246600;29121,823693;27222,824964;28488,824964;29121,823693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50" o:spid="_x0000_s1263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" adj="-11796480,,5400" path="m50,62r-2,3l49,65r1,-3xe" fillcolor="#4f81bd" stroked="f">
                    <v:stroke joinstyle="miter"/>
                    <v:formulas/>
                    <v:path arrowok="t" o:connecttype="custom" o:connectlocs="74702,0;149403,246600;74702,493199;0,246600;31653,817338;30387,819244;31020,819244;31653,817338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49" o:spid="_x0000_s1264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" adj="-11796480,,5400" path="m66,48r-1,l62,50r4,-2xe" fillcolor="#4f81bd" stroked="f">
                    <v:stroke joinstyle="miter"/>
                    <v:formulas/>
                    <v:path arrowok="t" o:connecttype="custom" o:connectlocs="74702,0;149403,246600;74702,493199;0,246600;41782,808440;41149,808440;39250,809711;41782,808440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48" o:spid="_x0000_s1265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" adj="-11796480,,5400" path="m235,l91,,77,2r-5,l60,7r-2,l55,10,43,17r-2,l29,26r-3,3l17,41r,2l74,43r-2,3l84,41r151,l235,xe" fillcolor="#4f81bd" stroked="f">
                    <v:stroke joinstyle="miter"/>
                    <v:formulas/>
                    <v:path arrowok="t" o:connecttype="custom" o:connectlocs="74702,0;149403,246600;74702,493199;0,246600;148770,777932;57609,777932;48746,779204;45581,779204;37984,782381;36718,782381;34818,784288;27222,788737;25956,788737;18359,794457;16460,796364;10762,803991;10762,805262;46847,805262;45581,807168;53177,803991;148770,803991;148770,777932" o:connectangles="270,0,90,180,270,270,270,270,270,270,270,270,270,270,270,270,270,27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47" o:spid="_x0000_s1266" style="position:absolute;left:1281;width:1494;height:4931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" adj="-11796480,,5400" path="m96,41r-12,l82,43,96,41xe" fillcolor="#4f81bd" stroked="f">
                    <v:stroke joinstyle="miter"/>
                    <v:formulas/>
                    <v:path arrowok="t" o:connecttype="custom" o:connectlocs="74702,0;149403,246600;74702,493199;0,246600;60774,803991;53177,803991;51911,805262;60774,803991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946" o:spid="_x0000_s1267" type="#_x0000_t75" style="position:absolute;top:5821;width:2779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">
                    <v:imagedata r:id="rId438" o:title=""/>
                    <v:path arrowok="t"/>
                  </v:shape>
                  <v:shape id="Picture 945" o:spid="_x0000_s1268" type="#_x0000_t75" style="position:absolute;left:1403;top:6947;width:1376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">
                    <v:imagedata r:id="rId439" o:title=""/>
                    <v:path arrowok="t"/>
                  </v:shape>
                </v:group>
                <v:group id="Group 929" o:spid="_x0000_s1269" style="position:absolute;left:10209;top:14587;width:1494;height:4932" coordsize="149403,49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943" o:spid="_x0000_s1270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" adj="-11796480,,5400" path="m74,43r-60,l7,55r,5l2,74r,3l,93,,684r2,14l2,703r5,14l7,720r7,14l17,734r,3l26,746r,3l29,749r,2l41,758r,3l43,761r12,7l58,768r,2l60,770r12,3l74,775r161,l235,737r-151,l72,732r2,l62,727r3,l58,722r-3,-2l56,720r-4,-5l50,715,43,701r1,l42,696r-1,l41,81r1,l45,74r-2,l49,65r-1,l65,48r1,l74,43xe" fillcolor="#4f81bd" stroked="f">
                    <v:stroke joinstyle="miter"/>
                    <v:formulas/>
                    <v:path arrowok="t" o:connecttype="custom" o:connectlocs="74702,0;149403,246600;74702,493199;0,246600;46847,1487224;8863,1487224;4431,1494851;4431,1498028;1266,1506926;1266,1508833;0,1519002;0,1894621;1266,1903519;1266,1906697;4431,1915595;4431,1917502;8863,1926400;10762,1926400;10762,1928306;16460,1934026;16460,1935933;18359,1935933;18359,1937204;25956,1941653;25956,1943560;27222,1943560;34818,1948009;36718,1948009;36718,1949280;37984,1949280;45581,1951187;46847,1952458;148770,1952458;148770,1928306;53177,1928306;45581,1925129;46847,1925129;39250,1921951;41149,1921951;36718,1918773;36718,1918773;34818,1917502;35452,1917502;32919,1914324;31653,1914324;27222,1905426;27855,1905426;26589,1902248;25956,1902248;25956,1511375;26589,1511375;28488,1506926;27222,1506926;31020,1501206;30387,1501206;41149,1490402;41782,1490402;46847,1487224" o:connectangles="270,0,90,180,270,270,270,270,270,270,270,270,270,270,270,270,270,270,270,270,270,270,270,270,270,270,270,270,270,270,270,270,270,270,270,270,270,270,270,270,270,270,270,270,270,270,270,270,270,270,270,270,270,27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42" o:spid="_x0000_s1271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" adj="-11796480,,5400" path="m82,734r2,3l94,737,82,734xe" fillcolor="#4f81bd" stroked="f">
                    <v:stroke joinstyle="miter"/>
                    <v:formulas/>
                    <v:path arrowok="t" o:connecttype="custom" o:connectlocs="74702,0;149403,246600;74702,493199;0,246600;51911,1926400;53177,1928306;59508,1928306;51911,1926400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41" o:spid="_x0000_s1272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" adj="-11796480,,5400" path="m55,720r3,2l56,721r-1,-1xe" fillcolor="#4f81bd" stroked="f">
                    <v:stroke joinstyle="miter"/>
                    <v:formulas/>
                    <v:path arrowok="t" o:connecttype="custom" o:connectlocs="74702,0;149403,246600;74702,493199;0,246600;34818,1917502;36718,1918773;35452,1918137;34818,1917502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40" o:spid="_x0000_s1273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" adj="-11796480,,5400" path="m56,721r2,1l56,721xe" fillcolor="#4f81bd" stroked="f">
                    <v:stroke joinstyle="miter"/>
                    <v:formulas/>
                    <v:path arrowok="t" o:connecttype="custom" o:connectlocs="74702,0;149403,246600;74702,493199;0,246600;35452,1918137;36718,1918773;36718,1918773;35452,1918137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9" o:spid="_x0000_s1274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" adj="-11796480,,5400" path="m56,720r-1,l56,721r,-1xe" fillcolor="#4f81bd" stroked="f">
                    <v:stroke joinstyle="miter"/>
                    <v:formulas/>
                    <v:path arrowok="t" o:connecttype="custom" o:connectlocs="74702,0;149403,246600;74702,493199;0,246600;35452,1917502;34818,1917502;35452,1918137;35452,1917502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8" o:spid="_x0000_s1275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" adj="-11796480,,5400" path="m48,710r2,5l52,715r-4,-5xe" fillcolor="#4f81bd" stroked="f">
                    <v:stroke joinstyle="miter"/>
                    <v:formulas/>
                    <v:path arrowok="t" o:connecttype="custom" o:connectlocs="74702,0;149403,246600;74702,493199;0,246600;30387,1911146;31653,1914324;32919,1914324;30387,1911146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7" o:spid="_x0000_s1276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" adj="-11796480,,5400" path="m44,701r-1,l46,705r-2,-4xe" fillcolor="#4f81bd" stroked="f">
                    <v:stroke joinstyle="miter"/>
                    <v:formulas/>
                    <v:path arrowok="t" o:connecttype="custom" o:connectlocs="74702,0;149403,246600;74702,493199;0,246600;27855,1905426;27222,1905426;29121,1907968;27855,1905426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6" o:spid="_x0000_s1277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" adj="-11796480,,5400" path="m41,691r,5l42,696r-1,-5xe" fillcolor="#4f81bd" stroked="f">
                    <v:stroke joinstyle="miter"/>
                    <v:formulas/>
                    <v:path arrowok="t" o:connecttype="custom" o:connectlocs="74702,0;149403,246600;74702,493199;0,246600;25956,1899070;25956,1902248;26589,1902248;25956,1899070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5" o:spid="_x0000_s1278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" adj="-11796480,,5400" path="m42,81r-1,l41,86r1,-5xe" fillcolor="#4f81bd" stroked="f">
                    <v:stroke joinstyle="miter"/>
                    <v:formulas/>
                    <v:path arrowok="t" o:connecttype="custom" o:connectlocs="74702,0;149403,246600;74702,493199;0,246600;26589,1511375;25956,1511375;25956,1514553;26589,1511375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4" o:spid="_x0000_s1279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" adj="-11796480,,5400" path="m46,72r-3,2l45,74r1,-2xe" fillcolor="#4f81bd" stroked="f">
                    <v:stroke joinstyle="miter"/>
                    <v:formulas/>
                    <v:path arrowok="t" o:connecttype="custom" o:connectlocs="74702,0;149403,246600;74702,493199;0,246600;29121,1505655;27222,1506926;28488,1506926;29121,1505655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3" o:spid="_x0000_s1280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" adj="-11796480,,5400" path="m50,62r-2,3l49,65r1,-3xe" fillcolor="#4f81bd" stroked="f">
                    <v:stroke joinstyle="miter"/>
                    <v:formulas/>
                    <v:path arrowok="t" o:connecttype="custom" o:connectlocs="74702,0;149403,246600;74702,493199;0,246600;31653,1499300;30387,1501206;31020,1501206;31653,1499300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2" o:spid="_x0000_s1281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" adj="-11796480,,5400" path="m66,48r-1,l62,50r4,-2xe" fillcolor="#4f81bd" stroked="f">
                    <v:stroke joinstyle="miter"/>
                    <v:formulas/>
                    <v:path arrowok="t" o:connecttype="custom" o:connectlocs="74702,0;149403,246600;74702,493199;0,246600;41782,1490402;41149,1490402;39250,1491673;41782,1490402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1" o:spid="_x0000_s1282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" adj="-11796480,,5400" path="m235,l91,,77,2r-5,l60,7r-2,l55,9,43,17r-2,l29,26r-3,3l17,41r,2l74,43r-2,2l84,41r151,l235,xe" fillcolor="#4f81bd" stroked="f">
                    <v:stroke joinstyle="miter"/>
                    <v:formulas/>
                    <v:path arrowok="t" o:connecttype="custom" o:connectlocs="74702,0;149403,246600;74702,493199;0,246600;148770,1459894;57609,1459894;48746,1461166;45581,1461166;37984,1464343;36718,1464343;34818,1465615;27222,1470699;25956,1470699;18359,1476419;16460,1478326;10762,1485953;10762,1487224;46847,1487224;45581,1488495;53177,1485953;148770,1485953;148770,1459894" o:connectangles="270,0,90,180,270,270,270,270,270,270,270,270,270,270,270,270,270,27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30" o:spid="_x0000_s1283" style="position:absolute;width:149403;height:493199;visibility:visible;mso-wrap-style:square;v-text-anchor:top" coordsize="236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" adj="-11796480,,5400" path="m96,41r-12,l82,43,96,41xe" fillcolor="#4f81bd" stroked="f">
                    <v:stroke joinstyle="miter"/>
                    <v:formulas/>
                    <v:path arrowok="t" o:connecttype="custom" o:connectlocs="74702,0;149403,246600;74702,493199;0,246600;60774,1485953;53177,1485953;51911,1487224;60774,1485953" o:connectangles="270,0,90,180,270,270,270,270" textboxrect="0,0,236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</v:group>
                <v:group id="Group 925" o:spid="_x0000_s1284" style="position:absolute;left:11703;width:5983;height:7142" coordsize="5983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928" o:spid="_x0000_s1285" style="position:absolute;left:1490;top:4986;width:14;height:2156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" adj="-11796480,,5400" path="m,l,214630e" filled="f" strokecolor="#3d6696" strokeweight=".70992mm">
                    <v:stroke joinstyle="round"/>
                    <v:formulas/>
                    <v:path arrowok="t" o:connecttype="custom" o:connectlocs="718,0;1435,107821;718,215642;0,107821;0,499348;0,714354" o:connectangles="270,0,90,180,270,270" textboxrect="0,0,1270,215265"/>
                    <v:textbox inset=".18008mm,.18008mm,.18008mm,.18008mm">
                      <w:txbxContent>
                        <w:p w:rsidR="005A197F" w:rsidRDefault="005A197F"/>
                      </w:txbxContent>
                    </v:textbox>
                  </v:shape>
                  <v:shape id="Picture 927" o:spid="_x0000_s1286" type="#_x0000_t75" style="position:absolute;left:18;width:5684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">
                    <v:imagedata r:id="rId440" o:title=""/>
                    <v:path arrowok="t"/>
                  </v:shape>
                  <v:shape id="Picture 926" o:spid="_x0000_s1287" type="#_x0000_t75" style="position:absolute;top:1112;width:598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">
                    <v:imagedata r:id="rId441" o:title=""/>
                    <v:path arrowok="t"/>
                  </v:shape>
                </v:group>
                <v:group id="Group 902" o:spid="_x0000_s1288" style="position:absolute;left:11703;top:957;width:6117;height:4936" coordsize="6116,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924" o:spid="_x0000_s1289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" adj="-11796480,,5400" path="m946,737l,737r,41l871,778r15,-3l891,775r14,-4l907,768r15,-7l924,759r10,-8l936,749r3,l946,737xe" fillcolor="#4f81bd" stroked="f">
                    <v:stroke joinstyle="miter"/>
                    <v:formulas/>
                    <v:path arrowok="t" o:connecttype="custom" o:connectlocs="305821,0;611642,246778;305821,493556;0,246778;600845,563339;0,563339;0,589349;553209,589349;562736,587446;565912,587446;574804,584908;576074,583005;585601,578564;586871,577296;593223,572220;594493,570952;596399,570952;600845,563339" o:connectangles="270,0,90,180,270,270,270,270,270,270,27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23" o:spid="_x0000_s1290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" adj="-11796480,,5400" path="m883,735r-14,2l879,737r4,-2xe" fillcolor="#4f81bd" stroked="f">
                    <v:stroke joinstyle="miter"/>
                    <v:formulas/>
                    <v:path arrowok="t" o:connecttype="custom" o:connectlocs="305821,0;611642,246778;305821,493556;0,246778;560831,562070;551939,563339;558290,563339;560831,562070" o:connectangles="270,0,90,18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22" o:spid="_x0000_s1291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" adj="-11796480,,5400" path="m900,728r-12,4l893,732r-14,5l948,737r,-2l951,730r-53,l900,728xe" fillcolor="#4f81bd" stroked="f">
                    <v:stroke joinstyle="miter"/>
                    <v:formulas/>
                    <v:path arrowok="t" o:connecttype="custom" o:connectlocs="305821,0;611642,246778;305821,493556;0,246778;571628,557629;564006,560167;567182,560167;558290,563339;602115,563339;602115,562070;604020,558898;570358,558898;571628,557629" o:connectangles="270,0,90,180,270,27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21" o:spid="_x0000_s1292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" adj="-11796480,,5400" path="m903,727r-3,1l898,730r5,-3xe" fillcolor="#4f81bd" stroked="f">
                    <v:stroke joinstyle="miter"/>
                    <v:formulas/>
                    <v:path arrowok="t" o:connecttype="custom" o:connectlocs="305821,0;611642,246778;305821,493556;0,246778;573533,556995;571628,557629;570358,558898;573533,556995" o:connectangles="270,0,90,18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20" o:spid="_x0000_s1293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" adj="-11796480,,5400" path="m952,727r-49,l898,730r53,l952,727xe" fillcolor="#4f81bd" stroked="f">
                    <v:stroke joinstyle="miter"/>
                    <v:formulas/>
                    <v:path arrowok="t" o:connecttype="custom" o:connectlocs="305821,0;611642,246778;305821,493556;0,246778;604655,556995;573533,556995;570358,558898;604020,558898;604655,556995" o:connectangles="270,0,90,18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9" o:spid="_x0000_s1294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" adj="-11796480,,5400" path="m908,722r-8,6l903,727r49,l954,723r-47,l908,722xe" fillcolor="#4f81bd" stroked="f">
                    <v:stroke joinstyle="miter"/>
                    <v:formulas/>
                    <v:path arrowok="t" o:connecttype="custom" o:connectlocs="305821,0;611642,246778;305821,493556;0,246778;576709,553823;571628,557629;573533,556995;604655,556995;605926,554458;576074,554458;576709,553823" o:connectangles="270,0,90,18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8" o:spid="_x0000_s1295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" adj="-11796480,,5400" path="m910,720r-2,2l907,723r3,-3xe" fillcolor="#4f81bd" stroked="f">
                    <v:stroke joinstyle="miter"/>
                    <v:formulas/>
                    <v:path arrowok="t" o:connecttype="custom" o:connectlocs="305821,0;611642,246778;305821,493556;0,246778;577979,552554;576709,553823;576074,554458;577979,552554" o:connectangles="270,0,90,18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7" o:spid="_x0000_s1296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" adj="-11796480,,5400" path="m955,720r-45,l907,723r47,l955,720xe" fillcolor="#4f81bd" stroked="f">
                    <v:stroke joinstyle="miter"/>
                    <v:formulas/>
                    <v:path arrowok="t" o:connecttype="custom" o:connectlocs="305821,0;611642,246778;305821,493556;0,246778;606561,552554;577979,552554;576074,554458;605926,554458;606561,552554" o:connectangles="270,0,90,18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6" o:spid="_x0000_s1297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" adj="-11796480,,5400" path="m915,711r-7,11l910,720r45,l958,718r,-3l915,715r,-4xe" fillcolor="#4f81bd" stroked="f">
                    <v:stroke joinstyle="miter"/>
                    <v:formulas/>
                    <v:path arrowok="t" o:connecttype="custom" o:connectlocs="305821,0;611642,246778;305821,493556;0,246778;581155,546845;576709,553823;577979,552554;606561,552554;608466,551286;608466,549382;581155,549382;581155,546845" o:connectangles="270,0,90,180,27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5" o:spid="_x0000_s1298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" adj="-11796480,,5400" path="m919,701r-4,14l958,715r2,-9l919,706r,-5xe" fillcolor="#4f81bd" stroked="f">
                    <v:stroke joinstyle="miter"/>
                    <v:formulas/>
                    <v:path arrowok="t" o:connecttype="custom" o:connectlocs="305821,0;611642,246778;305821,493556;0,246778;583696,540501;581155,549382;608466,549382;609737,543673;583696,543673;583696,540501" o:connectangles="270,0,90,18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4" o:spid="_x0000_s1299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" adj="-11796480,,5400" path="m963,691r-39,l919,706r41,l960,703r3,l963,691xe" fillcolor="#4f81bd" stroked="f">
                    <v:stroke joinstyle="miter"/>
                    <v:formulas/>
                    <v:path arrowok="t" o:connecttype="custom" o:connectlocs="305821,0;611642,246778;305821,493556;0,246778;611642,534157;586871,534157;583696,543673;609737,543673;609737,541770;611642,541770;611642,534157" o:connectangles="270,0,90,18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3" o:spid="_x0000_s1300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" adj="-11796480,,5400" path="m922,82r2,14l924,684r-2,12l924,691r39,l963,87r-39,l922,82xe" fillcolor="#4f81bd" stroked="f">
                    <v:stroke joinstyle="miter"/>
                    <v:formulas/>
                    <v:path arrowok="t" o:connecttype="custom" o:connectlocs="305821,0;611642,246778;305821,493556;0,246778;585601,147813;586871,156695;586871,529716;585601,537329;586871,534157;611642,534157;611642,150985;586871,150985;585601,147813" o:connectangles="270,0,90,180,270,27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2" o:spid="_x0000_s1301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" adj="-11796480,,5400" path="m960,72r-41,l924,87r39,l963,75r-3,l960,72xe" fillcolor="#4f81bd" stroked="f">
                    <v:stroke joinstyle="miter"/>
                    <v:formulas/>
                    <v:path arrowok="t" o:connecttype="custom" o:connectlocs="305821,0;611642,246778;305821,493556;0,246778;609737,141469;583696,141469;586871,150985;611642,150985;611642,143372;609737,143372;609737,141469" o:connectangles="270,0,90,18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1" o:spid="_x0000_s1302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" adj="-11796480,,5400" path="m958,63r-43,l919,75r,-3l960,72r-2,-9xe" fillcolor="#4f81bd" stroked="f">
                    <v:stroke joinstyle="miter"/>
                    <v:formulas/>
                    <v:path arrowok="t" o:connecttype="custom" o:connectlocs="305821,0;611642,246778;305821,493556;0,246778;608466,135760;581155,135760;583696,143372;583696,141469;609737,141469;608466,135760" o:connectangles="270,0,90,18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10" o:spid="_x0000_s1303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" adj="-11796480,,5400" path="m908,57r7,8l915,63r43,l958,60r,-2l910,58r-2,-1xe" fillcolor="#4f81bd" stroked="f">
                    <v:stroke joinstyle="miter"/>
                    <v:formulas/>
                    <v:path arrowok="t" o:connecttype="custom" o:connectlocs="305821,0;611642,246778;305821,493556;0,246778;576709,131953;581155,137028;581155,135760;608466,135760;608466,133856;608466,132588;577979,132588;576709,131953" o:connectangles="270,0,90,180,27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09" o:spid="_x0000_s1304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" adj="-11796480,,5400" path="m907,55r1,2l910,58r-3,-3xe" fillcolor="#4f81bd" stroked="f">
                    <v:stroke joinstyle="miter"/>
                    <v:formulas/>
                    <v:path arrowok="t" o:connecttype="custom" o:connectlocs="305821,0;611642,246778;305821,493556;0,246778;576074,130684;576709,131953;577979,132588;576074,130684" o:connectangles="270,0,90,18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08" o:spid="_x0000_s1305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" adj="-11796480,,5400" path="m955,55r-48,l910,58r45,l955,55xe" fillcolor="#4f81bd" stroked="f">
                    <v:stroke joinstyle="miter"/>
                    <v:formulas/>
                    <v:path arrowok="t" o:connecttype="custom" o:connectlocs="305821,0;611642,246778;305821,493556;0,246778;606561,130684;576074,130684;577979,132588;606561,132588;606561,130684" o:connectangles="270,0,90,18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07" o:spid="_x0000_s1306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" adj="-11796480,,5400" path="m898,48r10,9l907,55r48,l953,51r-50,l898,48xe" fillcolor="#4f81bd" stroked="f">
                    <v:stroke joinstyle="miter"/>
                    <v:formulas/>
                    <v:path arrowok="t" o:connecttype="custom" o:connectlocs="305821,0;611642,246778;305821,493556;0,246778;570358,126244;576709,131953;576074,130684;606561,130684;605291,128147;573533,128147;570358,126244" o:connectangles="270,0,90,18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06" o:spid="_x0000_s1307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" adj="-11796480,,5400" path="m948,43r-60,l903,51r50,l948,43xe" fillcolor="#4f81bd" stroked="f">
                    <v:stroke joinstyle="miter"/>
                    <v:formulas/>
                    <v:path arrowok="t" o:connecttype="custom" o:connectlocs="305821,0;611642,246778;305821,493556;0,246778;602115,123072;564006,123072;573533,128147;605291,128147;602115,123072" o:connectangles="270,0,90,18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05" o:spid="_x0000_s1308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" adj="-11796480,,5400" path="m948,41r-69,l893,46r-5,-3l948,43r,-2xe" fillcolor="#4f81bd" stroked="f">
                    <v:stroke joinstyle="miter"/>
                    <v:formulas/>
                    <v:path arrowok="t" o:connecttype="custom" o:connectlocs="305821,0;611642,246778;305821,493556;0,246778;602115,121803;558290,121803;567182,124975;564006,123072;602115,123072;602115,121803" o:connectangles="270,0,90,18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04" o:spid="_x0000_s1309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" adj="-11796480,,5400" path="m879,41r-10,l883,43r-4,-2xe" fillcolor="#4f81bd" stroked="f">
                    <v:stroke joinstyle="miter"/>
                    <v:formulas/>
                    <v:path arrowok="t" o:connecttype="custom" o:connectlocs="305821,0;611642,246778;305821,493556;0,246778;558290,121803;551939,121803;560831,123072;558290,121803" o:connectangles="270,0,90,18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903" o:spid="_x0000_s1310" style="position:absolute;width:6116;height:4935;visibility:visible;mso-wrap-style:square;v-text-anchor:top" coordsize="963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" adj="-11796480,,5400" path="m869,l,,,41r946,l939,29r-3,l936,27r-2,l924,17r-2,l907,10r,-3l905,7,891,3r-5,l869,xe" fillcolor="#4f81bd" stroked="f">
                    <v:stroke joinstyle="miter"/>
                    <v:formulas/>
                    <v:path arrowok="t" o:connecttype="custom" o:connectlocs="305821,0;611642,246778;305821,493556;0,246778;551939,95793;0,95793;0,121803;600845,121803;596399,114190;594493,114190;594493,112922;593223,112922;586871,106578;585601,106578;576074,102137;576074,100234;574804,100234;565912,97696;562736,97696;551939,95793" o:connectangles="270,0,90,180,270,270,270,270,270,270,270,270,270,270,270,270,270,270,270,270" textboxrect="0,0,963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</v:group>
                <v:group id="Group 898" o:spid="_x0000_s1311" style="position:absolute;left:11703;top:6793;width:5983;height:7160" coordsize="5983,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901" o:spid="_x0000_s1312" style="position:absolute;left:1490;top:5004;width:14;height:2156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" adj="-11796480,,5400" path="m,l,214630e" filled="f" strokecolor="#4774ab" strokeweight=".70992mm">
                    <v:stroke joinstyle="round"/>
                    <v:formulas/>
                    <v:path arrowok="t" o:connecttype="custom" o:connectlocs="718,0;1435,107821;718,215642;0,107821;0,1181896;0,1396902" o:connectangles="270,0,90,180,270,270" textboxrect="0,0,1270,215265"/>
                    <v:textbox inset=".18008mm,.18008mm,.18008mm,.18008mm">
                      <w:txbxContent>
                        <w:p w:rsidR="005A197F" w:rsidRDefault="005A197F"/>
                      </w:txbxContent>
                    </v:textbox>
                  </v:shape>
                  <v:shape id="Picture 900" o:spid="_x0000_s1313" type="#_x0000_t75" style="position:absolute;left:18;width:5684;height: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">
                    <v:imagedata r:id="rId442" o:title=""/>
                    <v:path arrowok="t"/>
                  </v:shape>
                  <v:shape id="Picture 899" o:spid="_x0000_s1314" type="#_x0000_t75" style="position:absolute;top:1119;width:5983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">
                    <v:imagedata r:id="rId443" o:title=""/>
                    <v:path arrowok="t"/>
                  </v:shape>
                </v:group>
                <v:group id="Group 876" o:spid="_x0000_s1315" style="position:absolute;left:11703;top:7772;width:6117;height:11613" coordsize="6116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897" o:spid="_x0000_s1316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" adj="-11796480,,5400" path="m946,737l,737r,38l891,775r14,-5l907,768r15,-7l924,758r10,-7l936,749r3,l946,737xe" fillcolor="#4f81bd" stroked="f">
                    <v:stroke joinstyle="miter"/>
                    <v:formulas/>
                    <v:path arrowok="t" o:connecttype="custom" o:connectlocs="305821,0;611642,246600;305821,493199;0,246600;600845,1246344;0,1246344;0,1270496;565912,1270496;574804,1267318;576074,1266047;585601,1261598;586871,1259691;593223,1255242;594493,1253971;596399,1253971;600845,1246344" o:connectangles="270,0,90,180,270,270,270,27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96" o:spid="_x0000_s1317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" adj="-11796480,,5400" path="m883,734r-14,3l879,737r4,-3xe" fillcolor="#4f81bd" stroked="f">
                    <v:stroke joinstyle="miter"/>
                    <v:formulas/>
                    <v:path arrowok="t" o:connecttype="custom" o:connectlocs="305821,0;611642,246600;305821,493199;0,246600;560831,1244438;551939,1246344;558290,1246344;560831,1244438" o:connectangles="270,0,90,18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95" o:spid="_x0000_s1318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" adj="-11796480,,5400" path="m908,721r-10,6l903,727r-15,5l893,732r-14,5l948,737r,-3l954,722r-47,l908,721xe" fillcolor="#4f81bd" stroked="f">
                    <v:stroke joinstyle="miter"/>
                    <v:formulas/>
                    <v:path arrowok="t" o:connecttype="custom" o:connectlocs="305821,0;611642,246600;305821,493199;0,246600;576709,1236175;570358,1239989;573533,1239989;564006,1243167;567182,1243167;558290,1246344;602115,1246344;602115,1244438;605926,1236811;576074,1236811;576709,1236175" o:connectangles="270,0,90,180,270,270,27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94" o:spid="_x0000_s1319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" adj="-11796480,,5400" path="m910,720r-2,1l907,722r3,-2xe" fillcolor="#4f81bd" stroked="f">
                    <v:stroke joinstyle="miter"/>
                    <v:formulas/>
                    <v:path arrowok="t" o:connecttype="custom" o:connectlocs="305821,0;611642,246600;305821,493199;0,246600;577979,1235540;576709,1236175;576074,1236811;577979,1235540" o:connectangles="270,0,90,18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93" o:spid="_x0000_s1320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" adj="-11796480,,5400" path="m955,720r-45,l907,722r47,l955,720xe" fillcolor="#4f81bd" stroked="f">
                    <v:stroke joinstyle="miter"/>
                    <v:formulas/>
                    <v:path arrowok="t" o:connecttype="custom" o:connectlocs="305821,0;611642,246600;305821,493199;0,246600;606561,1235540;577979,1235540;576074,1236811;605926,1236811;606561,1235540" o:connectangles="270,0,90,18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92" o:spid="_x0000_s1321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" adj="-11796480,,5400" path="m915,710r-7,11l910,720r45,l958,718r,-3l915,715r,-5xe" fillcolor="#4f81bd" stroked="f">
                    <v:stroke joinstyle="miter"/>
                    <v:formulas/>
                    <v:path arrowok="t" o:connecttype="custom" o:connectlocs="305821,0;611642,246600;305821,493199;0,246600;581155,1229184;576709,1236175;577979,1235540;606561,1235540;608466,1234269;608466,1232362;581155,1232362;581155,1229184" o:connectangles="270,0,90,18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91" o:spid="_x0000_s1322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" adj="-11796480,,5400" path="m919,701r-4,14l958,715r2,-9l919,706r,-5xe" fillcolor="#4f81bd" stroked="f">
                    <v:stroke joinstyle="miter"/>
                    <v:formulas/>
                    <v:path arrowok="t" o:connecttype="custom" o:connectlocs="305821,0;611642,246600;305821,493199;0,246600;583696,1223464;581155,1232362;608466,1232362;609737,1226642;583696,1226642;583696,1223464" o:connectangles="270,0,90,18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90" o:spid="_x0000_s1323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" adj="-11796480,,5400" path="m963,691r-39,l919,706r41,l960,703r3,l963,691xe" fillcolor="#4f81bd" stroked="f">
                    <v:stroke joinstyle="miter"/>
                    <v:formulas/>
                    <v:path arrowok="t" o:connecttype="custom" o:connectlocs="305821,0;611642,246600;305821,493199;0,246600;611642,1217108;586871,1217108;583696,1226642;609737,1226642;609737,1224735;611642,1224735;611642,1217108" o:connectangles="270,0,90,18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9" o:spid="_x0000_s1324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" adj="-11796480,,5400" path="m922,82r2,14l924,684r-2,12l924,691r39,l963,86r-39,l922,82xe" fillcolor="#4f81bd" stroked="f">
                    <v:stroke joinstyle="miter"/>
                    <v:formulas/>
                    <v:path arrowok="t" o:connecttype="custom" o:connectlocs="305821,0;611642,246600;305821,493199;0,246600;585601,830049;586871,838947;586871,1212659;585601,1220286;586871,1217108;611642,1217108;611642,832591;586871,832591;585601,830049" o:connectangles="270,0,90,180,27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8" o:spid="_x0000_s1325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" adj="-11796480,,5400" path="m960,72r-41,l924,86r39,l963,74r-3,l960,72xe" fillcolor="#4f81bd" stroked="f">
                    <v:stroke joinstyle="miter"/>
                    <v:formulas/>
                    <v:path arrowok="t" o:connecttype="custom" o:connectlocs="305821,0;611642,246600;305821,493199;0,246600;609737,823693;583696,823693;586871,832591;611642,832591;611642,824964;609737,824964;609737,823693" o:connectangles="270,0,90,18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7" o:spid="_x0000_s1326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" adj="-11796480,,5400" path="m958,62r-43,l919,74r,-2l960,72,958,62xe" fillcolor="#4f81bd" stroked="f">
                    <v:stroke joinstyle="miter"/>
                    <v:formulas/>
                    <v:path arrowok="t" o:connecttype="custom" o:connectlocs="305821,0;611642,246600;305821,493199;0,246600;608466,817338;581155,817338;583696,824964;583696,823693;609737,823693;608466,817338" o:connectangles="270,0,90,18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6" o:spid="_x0000_s1327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" adj="-11796480,,5400" path="m908,56r7,9l915,62r43,l958,60r,-2l910,58r-2,-2xe" fillcolor="#4f81bd" stroked="f">
                    <v:stroke joinstyle="miter"/>
                    <v:formulas/>
                    <v:path arrowok="t" o:connecttype="custom" o:connectlocs="305821,0;611642,246600;305821,493199;0,246600;576709,813524;581155,819244;581155,817338;608466,817338;608466,816066;608466,814795;577979,814795;576709,813524" o:connectangles="270,0,90,18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5" o:spid="_x0000_s1328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" adj="-11796480,,5400" path="m907,55r1,1l910,58r-3,-3xe" fillcolor="#4f81bd" stroked="f">
                    <v:stroke joinstyle="miter"/>
                    <v:formulas/>
                    <v:path arrowok="t" o:connecttype="custom" o:connectlocs="305821,0;611642,246600;305821,493199;0,246600;576074,812889;576709,813524;577979,814795;576074,812889" o:connectangles="270,0,90,18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4" o:spid="_x0000_s1329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" adj="-11796480,,5400" path="m955,55r-48,l910,58r45,l955,55xe" fillcolor="#4f81bd" stroked="f">
                    <v:stroke joinstyle="miter"/>
                    <v:formulas/>
                    <v:path arrowok="t" o:connecttype="custom" o:connectlocs="305821,0;611642,246600;305821,493199;0,246600;606561,812889;576074,812889;577979,814795;606561,814795;606561,812889" o:connectangles="270,0,90,18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3" o:spid="_x0000_s1330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" adj="-11796480,,5400" path="m898,48r10,8l907,55r48,l953,50r-50,l898,48xe" fillcolor="#4f81bd" stroked="f">
                    <v:stroke joinstyle="miter"/>
                    <v:formulas/>
                    <v:path arrowok="t" o:connecttype="custom" o:connectlocs="305821,0;611642,246600;305821,493199;0,246600;570358,808440;576709,813524;576074,812889;606561,812889;605291,809711;573533,809711;570358,808440" o:connectangles="270,0,90,18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2" o:spid="_x0000_s1331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" adj="-11796480,,5400" path="m948,43r-60,l903,50r50,l948,43xe" fillcolor="#4f81bd" stroked="f">
                    <v:stroke joinstyle="miter"/>
                    <v:formulas/>
                    <v:path arrowok="t" o:connecttype="custom" o:connectlocs="305821,0;611642,246600;305821,493199;0,246600;602115,805262;564006,805262;573533,809711;605291,809711;602115,805262" o:connectangles="270,0,90,18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1" o:spid="_x0000_s1332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" adj="-11796480,,5400" path="m948,41r-69,l893,46r-5,-3l948,43r,-2xe" fillcolor="#4f81bd" stroked="f">
                    <v:stroke joinstyle="miter"/>
                    <v:formulas/>
                    <v:path arrowok="t" o:connecttype="custom" o:connectlocs="305821,0;611642,246600;305821,493199;0,246600;602115,803991;558290,803991;567182,807168;564006,805262;602115,805262;602115,803991" o:connectangles="270,0,90,18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80" o:spid="_x0000_s1333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" adj="-11796480,,5400" path="m879,41r-10,l883,43r-4,-2xe" fillcolor="#4f81bd" stroked="f">
                    <v:stroke joinstyle="miter"/>
                    <v:formulas/>
                    <v:path arrowok="t" o:connecttype="custom" o:connectlocs="305821,0;611642,246600;305821,493199;0,246600;558290,803991;551939,803991;560831,805262;558290,803991" o:connectangles="270,0,90,18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79" o:spid="_x0000_s1334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" adj="-11796480,,5400" path="m869,l,,,41r946,l939,29r-3,l936,26r-2,l924,17r-2,l907,10r,-3l905,7,891,2r-5,l869,xe" fillcolor="#4f81bd" stroked="f">
                    <v:stroke joinstyle="miter"/>
                    <v:formulas/>
                    <v:path arrowok="t" o:connecttype="custom" o:connectlocs="305821,0;611642,246600;305821,493199;0,246600;551939,777932;0,777932;0,803991;600845,803991;596399,796364;594493,796364;594493,794457;593223,794457;586871,788737;585601,788737;576074,784288;576074,782381;574804,782381;565912,779204;562736,779204;551939,777932" o:connectangles="270,0,90,180,270,270,270,270,270,270,270,27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878" o:spid="_x0000_s1335" type="#_x0000_t75" style="position:absolute;left:18;top:5821;width:5684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">
                    <v:imagedata r:id="rId444" o:title=""/>
                    <v:path arrowok="t"/>
                  </v:shape>
                  <v:shape id="Picture 877" o:spid="_x0000_s1336" type="#_x0000_t75" style="position:absolute;top:6947;width:5983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">
                    <v:imagedata r:id="rId445" o:title=""/>
                    <v:path arrowok="t"/>
                  </v:shape>
                </v:group>
                <v:group id="Group 857" o:spid="_x0000_s1337" style="position:absolute;left:11703;top:14587;width:6117;height:4932" coordsize="6116,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875" o:spid="_x0000_s1338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" adj="-11796480,,5400" path="m908,721r-10,6l903,727r-15,5l893,732r-14,5l,737r,38l891,775r,-2l905,770r2,-2l922,761r2,-3l934,751r5,-5l946,737r2,-3l954,722r-47,l908,721xe" fillcolor="#4f81bd" stroked="f">
                    <v:stroke joinstyle="miter"/>
                    <v:formulas/>
                    <v:path arrowok="t" o:connecttype="custom" o:connectlocs="305821,0;611642,246600;305821,493199;0,246600;576709,1918137;570358,1921951;573533,1921951;564006,1925129;567182,1925129;558290,1928306;0,1928306;0,1952458;565912,1952458;565912,1951187;574804,1949280;576074,1948009;585601,1943560;586871,1941653;593223,1937204;596399,1934026;600845,1928306;602115,1926400;605926,1918773;576074,1918773;576709,1918137" o:connectangles="270,0,90,180,270,270,270,270,270,270,270,270,270,270,270,270,27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74" o:spid="_x0000_s1339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" adj="-11796480,,5400" path="m883,734r-14,3l879,737r4,-3xe" fillcolor="#4f81bd" stroked="f">
                    <v:stroke joinstyle="miter"/>
                    <v:formulas/>
                    <v:path arrowok="t" o:connecttype="custom" o:connectlocs="305821,0;611642,246600;305821,493199;0,246600;560831,1926400;551939,1928306;558290,1928306;560831,1926400" o:connectangles="270,0,90,18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73" o:spid="_x0000_s1340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" adj="-11796480,,5400" path="m910,720r-2,1l907,722r3,-2xe" fillcolor="#4f81bd" stroked="f">
                    <v:stroke joinstyle="miter"/>
                    <v:formulas/>
                    <v:path arrowok="t" o:connecttype="custom" o:connectlocs="305821,0;611642,246600;305821,493199;0,246600;577979,1917502;576709,1918137;576074,1918773;577979,1917502" o:connectangles="270,0,90,18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72" o:spid="_x0000_s1341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" adj="-11796480,,5400" path="m955,720r-45,l907,722r47,l955,720xe" fillcolor="#4f81bd" stroked="f">
                    <v:stroke joinstyle="miter"/>
                    <v:formulas/>
                    <v:path arrowok="t" o:connecttype="custom" o:connectlocs="305821,0;611642,246600;305821,493199;0,246600;606561,1917502;577979,1917502;576074,1918773;605926,1918773;606561,1917502" o:connectangles="270,0,90,18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71" o:spid="_x0000_s1342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" adj="-11796480,,5400" path="m915,710r-7,11l910,720r45,l958,717r,-2l915,715r,-5xe" fillcolor="#4f81bd" stroked="f">
                    <v:stroke joinstyle="miter"/>
                    <v:formulas/>
                    <v:path arrowok="t" o:connecttype="custom" o:connectlocs="305821,0;611642,246600;305821,493199;0,246600;581155,1911146;576709,1918137;577979,1917502;606561,1917502;608466,1915595;608466,1914324;581155,1914324;581155,1911146" o:connectangles="270,0,90,18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70" o:spid="_x0000_s1343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" adj="-11796480,,5400" path="m919,701r-4,14l958,715r2,-10l919,705r,-4xe" fillcolor="#4f81bd" stroked="f">
                    <v:stroke joinstyle="miter"/>
                    <v:formulas/>
                    <v:path arrowok="t" o:connecttype="custom" o:connectlocs="305821,0;611642,246600;305821,493199;0,246600;583696,1905426;581155,1914324;608466,1914324;609737,1907968;583696,1907968;583696,1905426" o:connectangles="270,0,90,18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9" o:spid="_x0000_s1344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" adj="-11796480,,5400" path="m963,691r-39,l919,705r41,l960,703r3,l963,691xe" fillcolor="#4f81bd" stroked="f">
                    <v:stroke joinstyle="miter"/>
                    <v:formulas/>
                    <v:path arrowok="t" o:connecttype="custom" o:connectlocs="305821,0;611642,246600;305821,493199;0,246600;611642,1899070;586871,1899070;583696,1907968;609737,1907968;609737,1906697;611642,1906697;611642,1899070" o:connectangles="270,0,90,18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8" o:spid="_x0000_s1345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" adj="-11796480,,5400" path="m922,81r2,15l924,681r-2,15l924,691r39,l963,86r-39,l922,81xe" fillcolor="#4f81bd" stroked="f">
                    <v:stroke joinstyle="miter"/>
                    <v:formulas/>
                    <v:path arrowok="t" o:connecttype="custom" o:connectlocs="305821,0;611642,246600;305821,493199;0,246600;585601,1511375;586871,1520909;586871,1892715;585601,1902248;586871,1899070;611642,1899070;611642,1514553;586871,1514553;585601,1511375" o:connectangles="270,0,90,180,27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7" o:spid="_x0000_s1346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" adj="-11796480,,5400" path="m960,72r-41,l924,86r39,l963,74r-3,l960,72xe" fillcolor="#4f81bd" stroked="f">
                    <v:stroke joinstyle="miter"/>
                    <v:formulas/>
                    <v:path arrowok="t" o:connecttype="custom" o:connectlocs="305821,0;611642,246600;305821,493199;0,246600;609737,1505655;583696,1505655;586871,1514553;611642,1514553;611642,1506926;609737,1506926;609737,1505655" o:connectangles="270,0,90,18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6" o:spid="_x0000_s1347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" adj="-11796480,,5400" path="m958,62r-43,l919,74r,-2l960,72,958,62xe" fillcolor="#4f81bd" stroked="f">
                    <v:stroke joinstyle="miter"/>
                    <v:formulas/>
                    <v:path arrowok="t" o:connecttype="custom" o:connectlocs="305821,0;611642,246600;305821,493199;0,246600;608466,1499300;581155,1499300;583696,1506926;583696,1505655;609737,1505655;608466,1499300" o:connectangles="270,0,90,18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5" o:spid="_x0000_s1348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" adj="-11796480,,5400" path="m908,56r7,9l915,62r43,l958,60r,-3l910,57r-2,-1xe" fillcolor="#4f81bd" stroked="f">
                    <v:stroke joinstyle="miter"/>
                    <v:formulas/>
                    <v:path arrowok="t" o:connecttype="custom" o:connectlocs="305821,0;611642,246600;305821,493199;0,246600;576709,1495486;581155,1501206;581155,1499300;608466,1499300;608466,1498028;608466,1496122;577979,1496122;576709,1495486" o:connectangles="270,0,90,18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4" o:spid="_x0000_s1349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" adj="-11796480,,5400" path="m907,55r1,1l910,57r-3,-2xe" fillcolor="#4f81bd" stroked="f">
                    <v:stroke joinstyle="miter"/>
                    <v:formulas/>
                    <v:path arrowok="t" o:connecttype="custom" o:connectlocs="305821,0;611642,246600;305821,493199;0,246600;576074,1494851;576709,1495486;577979,1496122;576074,1494851" o:connectangles="270,0,90,18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3" o:spid="_x0000_s1350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" adj="-11796480,,5400" path="m955,55r-48,l910,57r45,l955,55xe" fillcolor="#4f81bd" stroked="f">
                    <v:stroke joinstyle="miter"/>
                    <v:formulas/>
                    <v:path arrowok="t" o:connecttype="custom" o:connectlocs="305821,0;611642,246600;305821,493199;0,246600;606561,1494851;576074,1494851;577979,1496122;606561,1496122;606561,1494851" o:connectangles="270,0,90,18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2" o:spid="_x0000_s1351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" adj="-11796480,,5400" path="m898,48r10,8l907,55r48,l953,50r-50,l898,48xe" fillcolor="#4f81bd" stroked="f">
                    <v:stroke joinstyle="miter"/>
                    <v:formulas/>
                    <v:path arrowok="t" o:connecttype="custom" o:connectlocs="305821,0;611642,246600;305821,493199;0,246600;570358,1490402;576709,1495486;576074,1494851;606561,1494851;605291,1491673;573533,1491673;570358,1490402" o:connectangles="270,0,90,18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1" o:spid="_x0000_s1352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" adj="-11796480,,5400" path="m948,43r-60,l903,50r50,l948,43xe" fillcolor="#4f81bd" stroked="f">
                    <v:stroke joinstyle="miter"/>
                    <v:formulas/>
                    <v:path arrowok="t" o:connecttype="custom" o:connectlocs="305821,0;611642,246600;305821,493199;0,246600;602115,1487224;564006,1487224;573533,1491673;605291,1491673;602115,1487224" o:connectangles="270,0,90,18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60" o:spid="_x0000_s1353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" adj="-11796480,,5400" path="m948,41r-69,l893,45r-5,-2l948,43r,-2xe" fillcolor="#4f81bd" stroked="f">
                    <v:stroke joinstyle="miter"/>
                    <v:formulas/>
                    <v:path arrowok="t" o:connecttype="custom" o:connectlocs="305821,0;611642,246600;305821,493199;0,246600;602115,1485953;558290,1485953;567182,1488495;564006,1487224;602115,1487224;602115,1485953" o:connectangles="270,0,90,18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59" o:spid="_x0000_s1354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" adj="-11796480,,5400" path="m879,41r-10,l883,43r-4,-2xe" fillcolor="#4f81bd" stroked="f">
                    <v:stroke joinstyle="miter"/>
                    <v:formulas/>
                    <v:path arrowok="t" o:connecttype="custom" o:connectlocs="305821,0;611642,246600;305821,493199;0,246600;558290,1485953;551939,1485953;560831,1487224;558290,1485953" o:connectangles="270,0,90,18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58" o:spid="_x0000_s1355" style="position:absolute;width:6116;height:4931;visibility:visible;mso-wrap-style:square;v-text-anchor:top" coordsize="963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" adj="-11796480,,5400" path="m869,l,,,41r946,l939,29r-3,l936,26r-2,l924,17r-2,l907,9r,-2l905,7,891,2r-5,l869,xe" fillcolor="#4f81bd" stroked="f">
                    <v:stroke joinstyle="miter"/>
                    <v:formulas/>
                    <v:path arrowok="t" o:connecttype="custom" o:connectlocs="305821,0;611642,246600;305821,493199;0,246600;551939,1459894;0,1459894;0,1485953;600845,1485953;596399,1478326;594493,1478326;594493,1476419;593223,1476419;586871,1470699;585601,1470699;576074,1465615;576074,1464343;574804,1464343;565912,1461166;562736,1461166;551939,1459894" o:connectangles="270,0,90,180,270,270,270,270,270,270,270,270,270,270,270,270,270,270,270,270" textboxrect="0,0,963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</v:group>
                <v:group id="Group 853" o:spid="_x0000_s1356" style="position:absolute;left:17863;width:8816;height:7142" coordsize="8816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856" o:spid="_x0000_s1357" style="position:absolute;left:4323;top:4986;width:15;height:2156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" adj="-11796480,,5400" path="m,l,214630e" filled="f" strokecolor="#3d6696" strokeweight=".70992mm">
                    <v:stroke joinstyle="round"/>
                    <v:formulas/>
                    <v:path arrowok="t" o:connecttype="custom" o:connectlocs="718,0;1435,107821;718,215642;0,107821;0,499348;0,714354" o:connectangles="270,0,90,180,270,270" textboxrect="0,0,1270,215265"/>
                    <v:textbox inset=".18008mm,.18008mm,.18008mm,.18008mm">
                      <w:txbxContent>
                        <w:p w:rsidR="005A197F" w:rsidRDefault="005A197F"/>
                      </w:txbxContent>
                    </v:textbox>
                  </v:shape>
                  <v:shape id="Picture 855" o:spid="_x0000_s1358" type="#_x0000_t75" style="position:absolute;width:8535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">
                    <v:imagedata r:id="rId446" o:title=""/>
                    <v:path arrowok="t"/>
                  </v:shape>
                  <v:shape id="Picture 854" o:spid="_x0000_s1359" type="#_x0000_t75" style="position:absolute;left:1461;top:1112;width:7355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">
                    <v:imagedata r:id="rId447" o:title=""/>
                    <v:path arrowok="t"/>
                  </v:shape>
                </v:group>
                <v:group id="Group 812" o:spid="_x0000_s1360" style="position:absolute;left:17863;top:957;width:8942;height:11617" coordsize="8942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852" o:spid="_x0000_s1361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" adj="-11796480,,5400" path="m1123,775l77,775r17,3l1106,778r17,-3xe" fillcolor="#4f81bd" stroked="f">
                    <v:stroke joinstyle="miter"/>
                    <v:formulas/>
                    <v:path arrowok="t" o:connecttype="custom" o:connectlocs="380157,0;760314,246778;380157,493556;0,246778;712715,587446;48868,587446;59657,589349;701926,589349;712715,587446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51" o:spid="_x0000_s1362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" adj="-11796480,,5400" path="m1157,761l43,761r12,7l58,768r,3l60,771r12,4l1126,775r14,-4l1142,768r15,-7xe" fillcolor="#4f81bd" stroked="f">
                    <v:stroke joinstyle="miter"/>
                    <v:formulas/>
                    <v:path arrowok="t" o:connecttype="custom" o:connectlocs="380157,0;760314,246778;380157,493556;0,246778;734293,578564;27290,578564;34906,583005;36810,583005;36810,584908;38079,584908;45695,587446;714619,587446;723504,584908;724773,583005;734293,578564" o:connectangles="270,0,90,180,270,27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50" o:spid="_x0000_s1363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" adj="-11796480,,5400" path="m55,720r-45,l14,735r3,l17,737r9,12l29,749r,2l41,759r,2l1159,761r,-2l1171,751r,-2l1174,747r7,-10l84,737,72,732r2,l68,730r-3,l55,720xe" fillcolor="#4f81bd" stroked="f">
                    <v:stroke joinstyle="miter"/>
                    <v:formulas/>
                    <v:path arrowok="t" o:connecttype="custom" o:connectlocs="380157,0;760314,246778;380157,493556;0,246778;34906,552554;6347,552554;8885,562070;10789,562070;10789,563339;16501,570952;18405,570952;18405,572220;26021,577296;26021,578564;735563,578564;735563,577296;743178,572220;743178,570952;745082,569683;749525,563339;53311,563339;45695,560167;46964,560167;43156,558898;41252,558898;34906,552554" o:connectangles="270,0,90,180,270,270,270,270,270,270,270,270,270,270,270,270,27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9" o:spid="_x0000_s1364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" adj="-11796480,,5400" path="m82,735r2,2l94,737,82,735xe" fillcolor="#4f81bd" stroked="f">
                    <v:stroke joinstyle="miter"/>
                    <v:formulas/>
                    <v:path arrowok="t" o:connecttype="custom" o:connectlocs="380157,0;760314,246778;380157,493556;0,246778;52042,562070;53311,563339;59657,563339;52042,562070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8" o:spid="_x0000_s1365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" adj="-11796480,,5400" path="m1118,735r-14,2l1114,737r4,-2xe" fillcolor="#4f81bd" stroked="f">
                    <v:stroke joinstyle="miter"/>
                    <v:formulas/>
                    <v:path arrowok="t" o:connecttype="custom" o:connectlocs="380157,0;760314,246778;380157,493556;0,246778;709542,562070;700657,563339;707003,563339;709542,562070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7" o:spid="_x0000_s1366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" adj="-11796480,,5400" path="m1135,728r-12,4l1128,732r-14,5l1183,737r,-2l1186,730r-53,l1135,728xe" fillcolor="#4f81bd" stroked="f">
                    <v:stroke joinstyle="miter"/>
                    <v:formulas/>
                    <v:path arrowok="t" o:connecttype="custom" o:connectlocs="380157,0;760314,246778;380157,493556;0,246778;720331,557629;712715,560167;715888,560167;707003,563339;750794,563339;750794,562070;752698,558898;719062,558898;720331,557629" o:connectangles="270,0,90,18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6" o:spid="_x0000_s1367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" adj="-11796480,,5400" path="m62,727r3,3l68,730r-6,-3xe" fillcolor="#4f81bd" stroked="f">
                    <v:stroke joinstyle="miter"/>
                    <v:formulas/>
                    <v:path arrowok="t" o:connecttype="custom" o:connectlocs="380157,0;760314,246778;380157,493556;0,246778;39348,556995;41252,558898;43156,558898;39348,556995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5" o:spid="_x0000_s1368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" adj="-11796480,,5400" path="m1138,727r-3,1l1133,730r5,-3xe" fillcolor="#4f81bd" stroked="f">
                    <v:stroke joinstyle="miter"/>
                    <v:formulas/>
                    <v:path arrowok="t" o:connecttype="custom" o:connectlocs="380157,0;760314,246778;380157,493556;0,246778;722235,556995;720331,557629;719062,558898;722235,556995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4" o:spid="_x0000_s1369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" adj="-11796480,,5400" path="m1188,727r-50,l1133,730r53,l1188,727xe" fillcolor="#4f81bd" stroked="f">
                    <v:stroke joinstyle="miter"/>
                    <v:formulas/>
                    <v:path arrowok="t" o:connecttype="custom" o:connectlocs="380157,0;760314,246778;380157,493556;0,246778;753967,556995;722235,556995;719062,558898;752698,558898;753967,556995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3" o:spid="_x0000_s1370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" adj="-11796480,,5400" path="m1143,722r-8,6l1138,727r50,l1190,723r-48,l1143,722xe" fillcolor="#4f81bd" stroked="f">
                    <v:stroke joinstyle="miter"/>
                    <v:formulas/>
                    <v:path arrowok="t" o:connecttype="custom" o:connectlocs="380157,0;760314,246778;380157,493556;0,246778;725408,553823;720331,557629;722235,556995;753967,556995;755237,554458;724773,554458;725408,553823" o:connectangles="270,0,90,18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2" o:spid="_x0000_s1371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" adj="-11796480,,5400" path="m74,43r-60,l10,55,7,58r,2l2,75r,2l,94,,684r2,17l2,703r5,15l7,720r48,l58,723r-6,-8l50,715,43,701r1,l42,696r-1,l41,82r1,l45,75r-2,l49,65r-1,l65,48r1,l74,43xe" fillcolor="#4f81bd" stroked="f">
                    <v:stroke joinstyle="miter"/>
                    <v:formulas/>
                    <v:path arrowok="t" o:connecttype="custom" o:connectlocs="380157,0;760314,246778;380157,493556;0,246778;46964,123072;8885,123072;6347,130684;4443,132588;4443,133856;1269,143372;1269,144641;0,155426;0,529716;1269,540501;1269,541770;4443,551286;4443,552554;34906,552554;36810,554458;33002,549382;31733,549382;27290,540501;27925,540501;26655,537329;26021,537329;26021,147813;26655,147813;28559,143372;27290,143372;31098,137028;30463,137028;41252,126244;41887,126244;46964,123072" o:connectangles="270,0,90,180,270,270,270,270,270,270,270,270,270,270,270,270,270,270,270,270,270,270,270,270,27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1" o:spid="_x0000_s1372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" adj="-11796480,,5400" path="m1145,720r-2,2l1142,723r3,-3xe" fillcolor="#4f81bd" stroked="f">
                    <v:stroke joinstyle="miter"/>
                    <v:formulas/>
                    <v:path arrowok="t" o:connecttype="custom" o:connectlocs="380157,0;760314,246778;380157,493556;0,246778;726677,552554;725408,553823;724773,554458;726677,552554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40" o:spid="_x0000_s1373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" adj="-11796480,,5400" path="m1190,720r-45,l1142,723r48,l1190,720xe" fillcolor="#4f81bd" stroked="f">
                    <v:stroke joinstyle="miter"/>
                    <v:formulas/>
                    <v:path arrowok="t" o:connecttype="custom" o:connectlocs="380157,0;760314,246778;380157,493556;0,246778;755237,552554;726677,552554;724773,554458;755237,554458;755237,552554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9" o:spid="_x0000_s1374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" adj="-11796480,,5400" path="m1150,711r-7,11l1145,720r45,l1193,718r1,-3l1150,715r,-4xe" fillcolor="#4f81bd" stroked="f">
                    <v:stroke joinstyle="miter"/>
                    <v:formulas/>
                    <v:path arrowok="t" o:connecttype="custom" o:connectlocs="380157,0;760314,246778;380157,493556;0,246778;729851,546845;725408,553823;726677,552554;755237,552554;757141,551286;757775,549382;729851,549382;729851,546845" o:connectangles="270,0,90,18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8" o:spid="_x0000_s1375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" adj="-11796480,,5400" path="m48,711r2,4l52,715r-4,-4xe" fillcolor="#4f81bd" stroked="f">
                    <v:stroke joinstyle="miter"/>
                    <v:formulas/>
                    <v:path arrowok="t" o:connecttype="custom" o:connectlocs="380157,0;760314,246778;380157,493556;0,246778;30463,546845;31733,549382;33002,549382;30463,546845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7" o:spid="_x0000_s1376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" adj="-11796480,,5400" path="m1154,701r-4,14l1194,715r3,-9l1154,706r,-5xe" fillcolor="#4f81bd" stroked="f">
                    <v:stroke joinstyle="miter"/>
                    <v:formulas/>
                    <v:path arrowok="t" o:connecttype="custom" o:connectlocs="380157,0;760314,246778;380157,493556;0,246778;732389,540501;729851,549382;757775,549382;759679,543673;732389,543673;732389,540501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6" o:spid="_x0000_s1377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" adj="-11796480,,5400" path="m44,701r-1,l46,706r-2,-5xe" fillcolor="#4f81bd" stroked="f">
                    <v:stroke joinstyle="miter"/>
                    <v:formulas/>
                    <v:path arrowok="t" o:connecttype="custom" o:connectlocs="380157,0;760314,246778;380157,493556;0,246778;27925,540501;27290,540501;29194,543673;27925,540501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5" o:spid="_x0000_s1378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" adj="-11796480,,5400" path="m1198,691r-39,l1154,706r43,l1198,703r,-12xe" fillcolor="#4f81bd" stroked="f">
                    <v:stroke joinstyle="miter"/>
                    <v:formulas/>
                    <v:path arrowok="t" o:connecttype="custom" o:connectlocs="380157,0;760314,246778;380157,493556;0,246778;760314,534157;735563,534157;732389,543673;759679,543673;760314,541770;760314,534157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4" o:spid="_x0000_s1379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" adj="-11796480,,5400" path="m41,691r,5l42,696r-1,-5xe" fillcolor="#4f81bd" stroked="f">
                    <v:stroke joinstyle="miter"/>
                    <v:formulas/>
                    <v:path arrowok="t" o:connecttype="custom" o:connectlocs="380157,0;760314,246778;380157,493556;0,246778;26021,534157;26021,537329;26655,537329;26021,534157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3" o:spid="_x0000_s1380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" adj="-11796480,,5400" path="m1157,82r2,14l1159,684r-2,12l1159,691r39,l1198,87r-39,l1157,82xe" fillcolor="#4f81bd" stroked="f">
                    <v:stroke joinstyle="miter"/>
                    <v:formulas/>
                    <v:path arrowok="t" o:connecttype="custom" o:connectlocs="380157,0;760314,246778;380157,493556;0,246778;734293,147813;735563,156695;735563,529716;734293,537329;735563,534157;760314,534157;760314,150985;735563,150985;734293,147813" o:connectangles="270,0,90,18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2" o:spid="_x0000_s1381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" adj="-11796480,,5400" path="m42,82r-1,l41,87r1,-5xe" fillcolor="#4f81bd" stroked="f">
                    <v:stroke joinstyle="miter"/>
                    <v:formulas/>
                    <v:path arrowok="t" o:connecttype="custom" o:connectlocs="380157,0;760314,246778;380157,493556;0,246778;26655,147813;26021,147813;26021,150985;26655,147813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1" o:spid="_x0000_s1382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" adj="-11796480,,5400" path="m1197,72r-43,l1159,87r39,l1198,75r-1,-3xe" fillcolor="#4f81bd" stroked="f">
                    <v:stroke joinstyle="miter"/>
                    <v:formulas/>
                    <v:path arrowok="t" o:connecttype="custom" o:connectlocs="380157,0;760314,246778;380157,493556;0,246778;759679,141469;732389,141469;735563,150985;760314,150985;760314,143372;759679,141469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30" o:spid="_x0000_s1383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" adj="-11796480,,5400" path="m46,72r-3,3l45,75r1,-3xe" fillcolor="#4f81bd" stroked="f">
                    <v:stroke joinstyle="miter"/>
                    <v:formulas/>
                    <v:path arrowok="t" o:connecttype="custom" o:connectlocs="380157,0;760314,246778;380157,493556;0,246778;29194,141469;27290,143372;28559,143372;29194,141469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9" o:spid="_x0000_s1384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" adj="-11796480,,5400" path="m1194,63r-44,l1154,75r,-3l1197,72r-3,-9xe" fillcolor="#4f81bd" stroked="f">
                    <v:stroke joinstyle="miter"/>
                    <v:formulas/>
                    <v:path arrowok="t" o:connecttype="custom" o:connectlocs="380157,0;760314,246778;380157,493556;0,246778;757775,135760;729851,135760;732389,143372;732389,141469;759679,141469;757775,135760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8" o:spid="_x0000_s1385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" adj="-11796480,,5400" path="m50,63r-2,2l49,65r1,-2xe" fillcolor="#4f81bd" stroked="f">
                    <v:stroke joinstyle="miter"/>
                    <v:formulas/>
                    <v:path arrowok="t" o:connecttype="custom" o:connectlocs="380157,0;760314,246778;380157,493556;0,246778;31733,135760;30463,137028;31098,137028;31733,135760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7" o:spid="_x0000_s1386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" adj="-11796480,,5400" path="m1143,57r7,8l1150,63r44,l1193,60r,-2l1145,58r-2,-1xe" fillcolor="#4f81bd" stroked="f">
                    <v:stroke joinstyle="miter"/>
                    <v:formulas/>
                    <v:path arrowok="t" o:connecttype="custom" o:connectlocs="380157,0;760314,246778;380157,493556;0,246778;725408,131953;729851,137028;729851,135760;757775,135760;757141,133856;757141,132588;726677,132588;725408,131953" o:connectangles="270,0,90,18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6" o:spid="_x0000_s1387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" adj="-11796480,,5400" path="m1142,55r1,2l1145,58r-3,-3xe" fillcolor="#4f81bd" stroked="f">
                    <v:stroke joinstyle="miter"/>
                    <v:formulas/>
                    <v:path arrowok="t" o:connecttype="custom" o:connectlocs="380157,0;760314,246778;380157,493556;0,246778;724773,130684;725408,131953;726677,132588;724773,130684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5" o:spid="_x0000_s1388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" adj="-11796480,,5400" path="m1190,55r-48,l1145,58r45,l1190,55xe" fillcolor="#4f81bd" stroked="f">
                    <v:stroke joinstyle="miter"/>
                    <v:formulas/>
                    <v:path arrowok="t" o:connecttype="custom" o:connectlocs="380157,0;760314,246778;380157,493556;0,246778;755237,130684;724773,130684;726677,132588;755237,132588;755237,130684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4" o:spid="_x0000_s1389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" adj="-11796480,,5400" path="m1133,48r10,9l1142,55r48,l1188,51r-50,l1133,48xe" fillcolor="#4f81bd" stroked="f">
                    <v:stroke joinstyle="miter"/>
                    <v:formulas/>
                    <v:path arrowok="t" o:connecttype="custom" o:connectlocs="380157,0;760314,246778;380157,493556;0,246778;719062,126244;725408,131953;724773,130684;755237,130684;753967,128147;722235,128147;719062,126244" o:connectangles="270,0,90,18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3" o:spid="_x0000_s1390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" adj="-11796480,,5400" path="m66,48r-1,l62,51r4,-3xe" fillcolor="#4f81bd" stroked="f">
                    <v:stroke joinstyle="miter"/>
                    <v:formulas/>
                    <v:path arrowok="t" o:connecttype="custom" o:connectlocs="380157,0;760314,246778;380157,493556;0,246778;41887,126244;41252,126244;39348,128147;41887,126244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2" o:spid="_x0000_s1391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" adj="-11796480,,5400" path="m1183,43r-60,l1138,51r50,l1183,43xe" fillcolor="#4f81bd" stroked="f">
                    <v:stroke joinstyle="miter"/>
                    <v:formulas/>
                    <v:path arrowok="t" o:connecttype="custom" o:connectlocs="380157,0;760314,246778;380157,493556;0,246778;750794,123072;712715,123072;722235,128147;753967,128147;750794,123072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1" o:spid="_x0000_s1392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" adj="-11796480,,5400" path="m1159,17l41,17,29,27r-3,2l17,41r,2l74,43r-2,3l84,41r1097,l1174,29r-3,l1171,27r-2,l1159,17xe" fillcolor="#4f81bd" stroked="f">
                    <v:stroke joinstyle="miter"/>
                    <v:formulas/>
                    <v:path arrowok="t" o:connecttype="custom" o:connectlocs="380157,0;760314,246778;380157,493556;0,246778;735563,106578;26021,106578;18405,112922;16501,114190;10789,121803;10789,123072;46964,123072;45695,124975;53311,121803;749525,121803;745082,114190;743178,114190;743178,112922;741909,112922;735563,106578" o:connectangles="270,0,90,180,270,270,270,270,270,270,270,27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20" o:spid="_x0000_s1393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" adj="-11796480,,5400" path="m1183,41r-69,l1128,46r-5,-3l1183,43r,-2xe" fillcolor="#4f81bd" stroked="f">
                    <v:stroke joinstyle="miter"/>
                    <v:formulas/>
                    <v:path arrowok="t" o:connecttype="custom" o:connectlocs="380157,0;760314,246778;380157,493556;0,246778;750794,121803;707003,121803;715888,124975;712715,123072;750794,123072;750794,121803" o:connectangles="270,0,90,18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19" o:spid="_x0000_s1394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" adj="-11796480,,5400" path="m96,41r-12,l82,43,96,41xe" fillcolor="#4f81bd" stroked="f">
                    <v:stroke joinstyle="miter"/>
                    <v:formulas/>
                    <v:path arrowok="t" o:connecttype="custom" o:connectlocs="380157,0;760314,246778;380157,493556;0,246778;60927,121803;53311,121803;52042,123072;60927,121803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18" o:spid="_x0000_s1395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" adj="-11796480,,5400" path="m1114,41r-8,l1118,43r-4,-2xe" fillcolor="#4f81bd" stroked="f">
                    <v:stroke joinstyle="miter"/>
                    <v:formulas/>
                    <v:path arrowok="t" o:connecttype="custom" o:connectlocs="380157,0;760314,246778;380157,493556;0,246778;707003,121803;701926,121803;709542,123072;707003,121803" o:connectangles="270,0,90,18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17" o:spid="_x0000_s1396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" adj="-11796480,,5400" path="m1142,7l58,7r-3,3l43,17r1114,l1145,10r-3,-3xe" fillcolor="#4f81bd" stroked="f">
                    <v:stroke joinstyle="miter"/>
                    <v:formulas/>
                    <v:path arrowok="t" o:connecttype="custom" o:connectlocs="380157,0;760314,246778;380157,493556;0,246778;724773,100234;36810,100234;34906,102137;27290,106578;734293,106578;726677,102137;724773,100234" o:connectangles="270,0,90,180,270,27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16" o:spid="_x0000_s1397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" adj="-11796480,,5400" path="m1126,3l72,3,60,7r1080,l1126,3xe" fillcolor="#4f81bd" stroked="f">
                    <v:stroke joinstyle="miter"/>
                    <v:formulas/>
                    <v:path arrowok="t" o:connecttype="custom" o:connectlocs="380157,0;760314,246778;380157,493556;0,246778;714619,97696;45695,97696;38079,100234;723504,100234;714619,97696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15" o:spid="_x0000_s1398" style="position:absolute;left:1339;width:7603;height:4935;visibility:visible;mso-wrap-style:square;v-text-anchor:top" coordsize="1198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" adj="-11796480,,5400" path="m1106,l91,,77,3r1046,l1106,xe" fillcolor="#4f81bd" stroked="f">
                    <v:stroke joinstyle="miter"/>
                    <v:formulas/>
                    <v:path arrowok="t" o:connecttype="custom" o:connectlocs="380157,0;760314,246778;380157,493556;0,246778;701926,95793;57753,95793;48868,97696;712715,97696;701926,95793" o:connectangles="270,0,90,180,270,270,270,270,270" textboxrect="0,0,1198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814" o:spid="_x0000_s1399" type="#_x0000_t75" style="position:absolute;top:5835;width:8535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">
                    <v:imagedata r:id="rId448" o:title=""/>
                    <v:path arrowok="t"/>
                  </v:shape>
                  <v:shape id="Picture 813" o:spid="_x0000_s1400" type="#_x0000_t75" style="position:absolute;left:1461;top:6955;width:7355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">
                    <v:imagedata r:id="rId449" o:title=""/>
                    <v:path arrowok="t"/>
                  </v:shape>
                </v:group>
                <v:group id="Group 775" o:spid="_x0000_s1401" style="position:absolute;left:19202;top:7772;width:7603;height:4932" coordsize="7603,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811" o:spid="_x0000_s1402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" adj="-11796480,,5400" path="m1142,768l58,768r,2l60,770r12,5l1126,775r14,-5l1142,768xe" fillcolor="#4f81bd" stroked="f">
                    <v:stroke joinstyle="miter"/>
                    <v:formulas/>
                    <v:path arrowok="t" o:connecttype="custom" o:connectlocs="380157,0;760314,246600;380157,493199;0,246600;724773,1266047;36810,1266047;36810,1267318;38079,1267318;45695,1270496;714619,1270496;723504,1267318;724773,1266047" o:connectangles="270,0,90,18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10" o:spid="_x0000_s1403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" adj="-11796480,,5400" path="m1157,761l43,761r12,7l1145,768r12,-7xe" fillcolor="#4f81bd" stroked="f">
                    <v:stroke joinstyle="miter"/>
                    <v:formulas/>
                    <v:path arrowok="t" o:connecttype="custom" o:connectlocs="380157,0;760314,246600;380157,493199;0,246600;734293,1261598;27290,1261598;34906,1266047;726677,1266047;734293,1261598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9" o:spid="_x0000_s1404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" adj="-11796480,,5400" path="m55,720r-45,l14,734r3,l17,737r9,12l29,749r,2l41,758r,3l1159,761r,-3l1169,751r5,-5l1181,737,84,737,72,732r2,l62,727r3,l58,722r-3,-2xe" fillcolor="#4f81bd" stroked="f">
                    <v:stroke joinstyle="miter"/>
                    <v:formulas/>
                    <v:path arrowok="t" o:connecttype="custom" o:connectlocs="380157,0;760314,246600;380157,493199;0,246600;34906,1235540;6347,1235540;8885,1244438;10789,1244438;10789,1246344;16501,1253971;18405,1253971;18405,1255242;26021,1259691;26021,1261598;735563,1261598;735563,1259691;741909,1255242;745082,1252064;749525,1246344;53311,1246344;45695,1243167;46964,1243167;39348,1239989;41252,1239989;36810,1236811;36810,1236811;34906,1235540" o:connectangles="270,0,90,180,270,270,270,27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8" o:spid="_x0000_s1405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" adj="-11796480,,5400" path="m82,734r2,3l94,737,82,734xe" fillcolor="#4f81bd" stroked="f">
                    <v:stroke joinstyle="miter"/>
                    <v:formulas/>
                    <v:path arrowok="t" o:connecttype="custom" o:connectlocs="380157,0;760314,246600;380157,493199;0,246600;52042,1244438;53311,1246344;59657,1246344;52042,124443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7" o:spid="_x0000_s1406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" adj="-11796480,,5400" path="m1118,734r-14,3l1114,737r4,-3xe" fillcolor="#4f81bd" stroked="f">
                    <v:stroke joinstyle="miter"/>
                    <v:formulas/>
                    <v:path arrowok="t" o:connecttype="custom" o:connectlocs="380157,0;760314,246600;380157,493199;0,246600;709542,1244438;700657,1246344;707003,1246344;709542,124443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6" o:spid="_x0000_s1407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" adj="-11796480,,5400" path="m1143,721r-10,6l1138,727r-15,5l1128,732r-14,5l1183,737r,-3l1190,722r-48,l1143,721xe" fillcolor="#4f81bd" stroked="f">
                    <v:stroke joinstyle="miter"/>
                    <v:formulas/>
                    <v:path arrowok="t" o:connecttype="custom" o:connectlocs="380157,0;760314,246600;380157,493199;0,246600;725408,1236175;719062,1239989;722235,1239989;712715,1243167;715888,1243167;707003,1246344;750794,1246344;750794,1244438;755237,1236811;724773,1236811;725408,1236175" o:connectangles="270,0,90,18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5" o:spid="_x0000_s1408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" adj="-11796480,,5400" path="m55,720r3,2l56,721r-1,-1xe" fillcolor="#4f81bd" stroked="f">
                    <v:stroke joinstyle="miter"/>
                    <v:formulas/>
                    <v:path arrowok="t" o:connecttype="custom" o:connectlocs="380157,0;760314,246600;380157,493199;0,246600;34906,1235540;36810,1236811;35541,1236175;34906,123554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4" o:spid="_x0000_s1409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" adj="-11796480,,5400" path="m56,721r2,1l56,721xe" fillcolor="#4f81bd" stroked="f">
                    <v:stroke joinstyle="miter"/>
                    <v:formulas/>
                    <v:path arrowok="t" o:connecttype="custom" o:connectlocs="380157,0;760314,246600;380157,493199;0,246600;35541,1236175;36810,1236811;36810,1236811;35541,1236175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3" o:spid="_x0000_s1410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" adj="-11796480,,5400" path="m1145,720r-2,1l1142,722r3,-2xe" fillcolor="#4f81bd" stroked="f">
                    <v:stroke joinstyle="miter"/>
                    <v:formulas/>
                    <v:path arrowok="t" o:connecttype="custom" o:connectlocs="380157,0;760314,246600;380157,493199;0,246600;726677,1235540;725408,1236175;724773,1236811;726677,123554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2" o:spid="_x0000_s1411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" adj="-11796480,,5400" path="m1190,720r-45,l1142,722r48,l1190,720xe" fillcolor="#4f81bd" stroked="f">
                    <v:stroke joinstyle="miter"/>
                    <v:formulas/>
                    <v:path arrowok="t" o:connecttype="custom" o:connectlocs="380157,0;760314,246600;380157,493199;0,246600;755237,1235540;726677,1235540;724773,1236811;755237,1236811;755237,1235540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1" o:spid="_x0000_s1412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" adj="-11796480,,5400" path="m74,43r-60,l10,55,7,58r,2l2,74r,3l,94,,684r2,17l2,703r5,15l7,720r48,l56,721r-4,-6l50,715,43,701r1,l42,696r-1,l41,82r1,l45,74r-2,l49,65r-1,l65,48r1,l74,43xe" fillcolor="#4f81bd" stroked="f">
                    <v:stroke joinstyle="miter"/>
                    <v:formulas/>
                    <v:path arrowok="t" o:connecttype="custom" o:connectlocs="380157,0;760314,246600;380157,493199;0,246600;46964,805262;8885,805262;6347,812889;4443,814795;4443,816066;1269,824964;1269,826871;0,837676;0,1212659;1269,1223464;1269,1224735;4443,1234269;4443,1235540;34906,1235540;35541,1236175;33002,1232362;31733,1232362;27290,1223464;27925,1223464;26655,1220286;26021,1220286;26021,830049;26655,830049;28559,824964;27290,824964;31098,819244;30463,819244;41252,808440;41887,808440;46964,805262" o:connectangles="270,0,90,180,270,270,270,270,270,270,270,270,270,270,270,270,270,270,270,27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800" o:spid="_x0000_s1413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" adj="-11796480,,5400" path="m1150,710r-7,11l1145,720r45,l1193,718r1,-3l1150,715r,-5xe" fillcolor="#4f81bd" stroked="f">
                    <v:stroke joinstyle="miter"/>
                    <v:formulas/>
                    <v:path arrowok="t" o:connecttype="custom" o:connectlocs="380157,0;760314,246600;380157,493199;0,246600;729851,1229184;725408,1236175;726677,1235540;755237,1235540;757141,1234269;757775,1232362;729851,1232362;729851,1229184" o:connectangles="270,0,90,18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9" o:spid="_x0000_s1414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" adj="-11796480,,5400" path="m48,710r2,5l52,715r-4,-5xe" fillcolor="#4f81bd" stroked="f">
                    <v:stroke joinstyle="miter"/>
                    <v:formulas/>
                    <v:path arrowok="t" o:connecttype="custom" o:connectlocs="380157,0;760314,246600;380157,493199;0,246600;30463,1229184;31733,1232362;33002,1232362;30463,122918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8" o:spid="_x0000_s1415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" adj="-11796480,,5400" path="m1154,701r-4,14l1194,715r3,-9l1154,706r,-5xe" fillcolor="#4f81bd" stroked="f">
                    <v:stroke joinstyle="miter"/>
                    <v:formulas/>
                    <v:path arrowok="t" o:connecttype="custom" o:connectlocs="380157,0;760314,246600;380157,493199;0,246600;732389,1223464;729851,1232362;757775,1232362;759679,1226642;732389,1226642;732389,1223464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7" o:spid="_x0000_s1416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" adj="-11796480,,5400" path="m44,701r-1,l46,706r-2,-5xe" fillcolor="#4f81bd" stroked="f">
                    <v:stroke joinstyle="miter"/>
                    <v:formulas/>
                    <v:path arrowok="t" o:connecttype="custom" o:connectlocs="380157,0;760314,246600;380157,493199;0,246600;27925,1223464;27290,1223464;29194,1226642;27925,1223464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6" o:spid="_x0000_s1417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" adj="-11796480,,5400" path="m1198,691r-39,l1154,706r43,l1198,703r,-12xe" fillcolor="#4f81bd" stroked="f">
                    <v:stroke joinstyle="miter"/>
                    <v:formulas/>
                    <v:path arrowok="t" o:connecttype="custom" o:connectlocs="380157,0;760314,246600;380157,493199;0,246600;760314,1217108;735563,1217108;732389,1226642;759679,1226642;760314,1224735;760314,1217108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5" o:spid="_x0000_s1418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" adj="-11796480,,5400" path="m41,691r,5l42,696r-1,-5xe" fillcolor="#4f81bd" stroked="f">
                    <v:stroke joinstyle="miter"/>
                    <v:formulas/>
                    <v:path arrowok="t" o:connecttype="custom" o:connectlocs="380157,0;760314,246600;380157,493199;0,246600;26021,1217108;26021,1220286;26655,1220286;26021,121710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4" o:spid="_x0000_s1419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" adj="-11796480,,5400" path="m1157,82r2,14l1159,684r-2,12l1159,691r39,l1198,86r-39,l1157,82xe" fillcolor="#4f81bd" stroked="f">
                    <v:stroke joinstyle="miter"/>
                    <v:formulas/>
                    <v:path arrowok="t" o:connecttype="custom" o:connectlocs="380157,0;760314,246600;380157,493199;0,246600;734293,830049;735563,838947;735563,1212659;734293,1220286;735563,1217108;760314,1217108;760314,832591;735563,832591;734293,830049" o:connectangles="270,0,90,18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3" o:spid="_x0000_s1420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" adj="-11796480,,5400" path="m42,82r-1,l41,86r1,-4xe" fillcolor="#4f81bd" stroked="f">
                    <v:stroke joinstyle="miter"/>
                    <v:formulas/>
                    <v:path arrowok="t" o:connecttype="custom" o:connectlocs="380157,0;760314,246600;380157,493199;0,246600;26655,830049;26021,830049;26021,832591;26655,830049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2" o:spid="_x0000_s1421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" adj="-11796480,,5400" path="m1197,72r-43,l1159,86r39,l1198,74r-1,-2xe" fillcolor="#4f81bd" stroked="f">
                    <v:stroke joinstyle="miter"/>
                    <v:formulas/>
                    <v:path arrowok="t" o:connecttype="custom" o:connectlocs="380157,0;760314,246600;380157,493199;0,246600;759679,823693;732389,823693;735563,832591;760314,832591;760314,824964;759679,823693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1" o:spid="_x0000_s1422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" adj="-11796480,,5400" path="m46,72r-3,2l45,74r1,-2xe" fillcolor="#4f81bd" stroked="f">
                    <v:stroke joinstyle="miter"/>
                    <v:formulas/>
                    <v:path arrowok="t" o:connecttype="custom" o:connectlocs="380157,0;760314,246600;380157,493199;0,246600;29194,823693;27290,824964;28559,824964;29194,823693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90" o:spid="_x0000_s1423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" adj="-11796480,,5400" path="m1194,62r-44,l1154,74r,-2l1197,72r-3,-10xe" fillcolor="#4f81bd" stroked="f">
                    <v:stroke joinstyle="miter"/>
                    <v:formulas/>
                    <v:path arrowok="t" o:connecttype="custom" o:connectlocs="380157,0;760314,246600;380157,493199;0,246600;757775,817338;729851,817338;732389,824964;732389,823693;759679,823693;757775,817338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9" o:spid="_x0000_s1424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" adj="-11796480,,5400" path="m50,62r-2,3l49,65r1,-3xe" fillcolor="#4f81bd" stroked="f">
                    <v:stroke joinstyle="miter"/>
                    <v:formulas/>
                    <v:path arrowok="t" o:connecttype="custom" o:connectlocs="380157,0;760314,246600;380157,493199;0,246600;31733,817338;30463,819244;31098,819244;31733,817338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8" o:spid="_x0000_s1425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" adj="-11796480,,5400" path="m1143,56r7,9l1150,62r44,l1193,60r,-2l1145,58r-2,-2xe" fillcolor="#4f81bd" stroked="f">
                    <v:stroke joinstyle="miter"/>
                    <v:formulas/>
                    <v:path arrowok="t" o:connecttype="custom" o:connectlocs="380157,0;760314,246600;380157,493199;0,246600;725408,813524;729851,819244;729851,817338;757775,817338;757141,816066;757141,814795;726677,814795;725408,813524" o:connectangles="270,0,90,18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7" o:spid="_x0000_s1426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" adj="-11796480,,5400" path="m1142,55r1,1l1145,58r-3,-3xe" fillcolor="#4f81bd" stroked="f">
                    <v:stroke joinstyle="miter"/>
                    <v:formulas/>
                    <v:path arrowok="t" o:connecttype="custom" o:connectlocs="380157,0;760314,246600;380157,493199;0,246600;724773,812889;725408,813524;726677,814795;724773,812889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6" o:spid="_x0000_s1427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" adj="-11796480,,5400" path="m1190,55r-48,l1145,58r45,l1190,55xe" fillcolor="#4f81bd" stroked="f">
                    <v:stroke joinstyle="miter"/>
                    <v:formulas/>
                    <v:path arrowok="t" o:connecttype="custom" o:connectlocs="380157,0;760314,246600;380157,493199;0,246600;755237,812889;724773,812889;726677,814795;755237,814795;755237,812889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5" o:spid="_x0000_s1428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" adj="-11796480,,5400" path="m1133,48r10,8l1142,55r48,l1188,50r-50,l1133,48xe" fillcolor="#4f81bd" stroked="f">
                    <v:stroke joinstyle="miter"/>
                    <v:formulas/>
                    <v:path arrowok="t" o:connecttype="custom" o:connectlocs="380157,0;760314,246600;380157,493199;0,246600;719062,808440;725408,813524;724773,812889;755237,812889;753967,809711;722235,809711;719062,808440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4" o:spid="_x0000_s1429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" adj="-11796480,,5400" path="m66,48r-1,l62,50r4,-2xe" fillcolor="#4f81bd" stroked="f">
                    <v:stroke joinstyle="miter"/>
                    <v:formulas/>
                    <v:path arrowok="t" o:connecttype="custom" o:connectlocs="380157,0;760314,246600;380157,493199;0,246600;41887,808440;41252,808440;39348,809711;41887,808440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3" o:spid="_x0000_s1430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" adj="-11796480,,5400" path="m1183,43r-60,l1138,50r50,l1183,43xe" fillcolor="#4f81bd" stroked="f">
                    <v:stroke joinstyle="miter"/>
                    <v:formulas/>
                    <v:path arrowok="t" o:connecttype="custom" o:connectlocs="380157,0;760314,246600;380157,493199;0,246600;750794,805262;712715,805262;722235,809711;753967,809711;750794,805262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2" o:spid="_x0000_s1431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" adj="-11796480,,5400" path="m1159,17l41,17,29,26r-3,3l17,41r,2l74,43r-2,3l84,41r1097,l1174,29r-3,l1171,26r-12,-9xe" fillcolor="#4f81bd" stroked="f">
                    <v:stroke joinstyle="miter"/>
                    <v:formulas/>
                    <v:path arrowok="t" o:connecttype="custom" o:connectlocs="380157,0;760314,246600;380157,493199;0,246600;735563,788737;26021,788737;18405,794457;16501,796364;10789,803991;10789,805262;46964,805262;45695,807168;53311,803991;749525,803991;745082,796364;743178,796364;743178,794457;735563,788737" o:connectangles="270,0,90,180,270,270,270,270,270,270,27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1" o:spid="_x0000_s1432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" adj="-11796480,,5400" path="m1183,41r-69,l1128,46r-5,-3l1183,43r,-2xe" fillcolor="#4f81bd" stroked="f">
                    <v:stroke joinstyle="miter"/>
                    <v:formulas/>
                    <v:path arrowok="t" o:connecttype="custom" o:connectlocs="380157,0;760314,246600;380157,493199;0,246600;750794,803991;707003,803991;715888,807168;712715,805262;750794,805262;750794,803991" o:connectangles="270,0,90,18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80" o:spid="_x0000_s1433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" adj="-11796480,,5400" path="m96,41r-12,l82,43,96,41xe" fillcolor="#4f81bd" stroked="f">
                    <v:stroke joinstyle="miter"/>
                    <v:formulas/>
                    <v:path arrowok="t" o:connecttype="custom" o:connectlocs="380157,0;760314,246600;380157,493199;0,246600;60927,803991;53311,803991;52042,805262;60927,803991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79" o:spid="_x0000_s1434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" adj="-11796480,,5400" path="m1114,41r-8,l1118,43r-4,-2xe" fillcolor="#4f81bd" stroked="f">
                    <v:stroke joinstyle="miter"/>
                    <v:formulas/>
                    <v:path arrowok="t" o:connecttype="custom" o:connectlocs="380157,0;760314,246600;380157,493199;0,246600;707003,803991;701926,803991;709542,805262;707003,803991" o:connectangles="270,0,90,18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78" o:spid="_x0000_s1435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" adj="-11796480,,5400" path="m1142,7l58,7r-3,3l43,17r1114,l1142,10r,-3xe" fillcolor="#4f81bd" stroked="f">
                    <v:stroke joinstyle="miter"/>
                    <v:formulas/>
                    <v:path arrowok="t" o:connecttype="custom" o:connectlocs="380157,0;760314,246600;380157,493199;0,246600;724773,782381;36810,782381;34906,784288;27290,788737;734293,788737;724773,784288;724773,782381" o:connectangles="270,0,90,180,270,27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77" o:spid="_x0000_s1436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" adj="-11796480,,5400" path="m1126,2l72,2,60,7r1080,l1126,2xe" fillcolor="#4f81bd" stroked="f">
                    <v:stroke joinstyle="miter"/>
                    <v:formulas/>
                    <v:path arrowok="t" o:connecttype="custom" o:connectlocs="380157,0;760314,246600;380157,493199;0,246600;714619,779204;45695,779204;38079,782381;723504,782381;714619,779204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76" o:spid="_x0000_s1437" style="position:absolute;width:7603;height:4931;visibility:visible;mso-wrap-style:square;v-text-anchor:top" coordsize="1198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" adj="-11796480,,5400" path="m1106,l91,,77,2r1046,l1106,xe" fillcolor="#4f81bd" stroked="f">
                    <v:stroke joinstyle="miter"/>
                    <v:formulas/>
                    <v:path arrowok="t" o:connecttype="custom" o:connectlocs="380157,0;760314,246600;380157,493199;0,246600;701926,777932;57753,777932;48868,779204;712715,779204;701926,777932" o:connectangles="270,0,90,180,270,270,270,270,270" textboxrect="0,0,1198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</v:group>
                <v:group id="Group 771" o:spid="_x0000_s1438" style="position:absolute;left:26776;width:8892;height:7142" coordsize="8891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774" o:spid="_x0000_s1439" style="position:absolute;left:4413;top:4986;width:14;height:2156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" adj="-11796480,,5400" path="m,l,214630e" filled="f" strokecolor="#3d6696" strokeweight=".75994mm">
                    <v:stroke joinstyle="round"/>
                    <v:formulas/>
                    <v:path arrowok="t" o:connecttype="custom" o:connectlocs="718,0;1435,107821;718,215642;0,107821;0,499348;0,714354" o:connectangles="270,0,90,180,270,270" textboxrect="0,0,1270,215265"/>
                    <v:textbox inset=".18997mm,.18997mm,.18997mm,.18997mm">
                      <w:txbxContent>
                        <w:p w:rsidR="005A197F" w:rsidRDefault="005A197F"/>
                      </w:txbxContent>
                    </v:textbox>
                  </v:shape>
                  <v:shape id="Picture 773" o:spid="_x0000_s1440" type="#_x0000_t75" style="position:absolute;width:8618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">
                    <v:imagedata r:id="rId450" o:title=""/>
                    <v:path arrowok="t"/>
                  </v:shape>
                  <v:shape id="Picture 772" o:spid="_x0000_s1441" type="#_x0000_t75" style="position:absolute;left:1537;top:1112;width:7354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">
                    <v:imagedata r:id="rId451" o:title=""/>
                    <v:path arrowok="t"/>
                  </v:shape>
                </v:group>
                <v:group id="Group 728" o:spid="_x0000_s1442" style="position:absolute;left:26776;top:957;width:9040;height:11617" coordsize="9039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770" o:spid="_x0000_s1443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" adj="-11796480,,5400" path="m1123,775l77,775r17,3l1106,778r17,-3xe" fillcolor="#4f81bd" stroked="f">
                    <v:stroke joinstyle="miter"/>
                    <v:formulas/>
                    <v:path arrowok="t" o:connecttype="custom" o:connectlocs="381058,0;762115,246778;381058,493556;0,246778;713213,587446;48902,587446;59699,589349;702416,589349;713213,587446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9" o:spid="_x0000_s1444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" adj="-11796480,,5400" path="m1140,771l60,771r12,4l1126,775r14,-4xe" fillcolor="#4f81bd" stroked="f">
                    <v:stroke joinstyle="miter"/>
                    <v:formulas/>
                    <v:path arrowok="t" o:connecttype="custom" o:connectlocs="381058,0;762115,246778;381058,493556;0,246778;724009,584908;38106,584908;45727,587446;715118,587446;724009,584908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8" o:spid="_x0000_s1445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" adj="-11796480,,5400" path="m1142,768l58,768r,3l1142,771r,-3xe" fillcolor="#4f81bd" stroked="f">
                    <v:stroke joinstyle="miter"/>
                    <v:formulas/>
                    <v:path arrowok="t" o:connecttype="custom" o:connectlocs="381058,0;762115,246778;381058,493556;0,246778;725279,583005;36836,583005;36836,584908;725279,584908;725279,583005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7" o:spid="_x0000_s1446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" adj="-11796480,,5400" path="m1157,761l43,761r12,7l1145,768r12,-7xe" fillcolor="#4f81bd" stroked="f">
                    <v:stroke joinstyle="miter"/>
                    <v:formulas/>
                    <v:path arrowok="t" o:connecttype="custom" o:connectlocs="381058,0;762115,246778;381058,493556;0,246778;734806,578564;27309,578564;34930,583005;727185,583005;734806,578564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6" o:spid="_x0000_s1447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" adj="-11796480,,5400" path="m74,43r-60,l10,55,7,58r,2l2,75r,2l,94,,684r2,17l2,703r5,15l7,720r3,3l14,735r3,l17,737r9,10l26,749r3,l29,751r12,8l41,761r1118,l1159,759r12,-8l1171,749r3,-2l1181,737,84,737,72,732r2,l68,730r-3,l55,720r1,l52,715r-2,l43,701r1,l42,696r-1,l41,82r1,l45,75r-2,l49,65r-1,l65,48r1,l74,43xe" fillcolor="#4f81bd" stroked="f">
                    <v:stroke joinstyle="miter"/>
                    <v:formulas/>
                    <v:path arrowok="t" o:connecttype="custom" o:connectlocs="381058,0;762115,246778;381058,493556;0,246778;46997,123072;8891,123072;6351,130684;4446,132588;4446,133856;1270,143372;1270,144641;0,155426;0,529716;1270,540501;1270,541770;4446,551286;4446,552554;6351,554458;8891,562070;10797,562070;10797,563339;16512,569683;16512,570952;18418,570952;18418,572220;26039,577296;26039,578564;736076,578564;736076,577296;743697,572220;743697,570952;745603,569683;750048,563339;53348,563339;45727,560167;46997,560167;43187,558898;41281,558898;34930,552554;35565,552554;33025,549382;31755,549382;27309,540501;27944,540501;26674,537329;26039,537329;26039,147813;26674,147813;28579,143372;27309,143372;31120,137028;30485,137028;41281,126244;41916,126244;46997,123072" o:connectangles="270,0,90,180,270,270,270,270,270,270,270,270,270,270,270,270,270,270,270,270,270,270,270,270,270,270,270,270,270,270,270,270,270,270,270,270,270,270,270,270,270,270,270,270,270,27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5" o:spid="_x0000_s1448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" adj="-11796480,,5400" path="m82,735r2,2l94,737,82,735xe" fillcolor="#4f81bd" stroked="f">
                    <v:stroke joinstyle="miter"/>
                    <v:formulas/>
                    <v:path arrowok="t" o:connecttype="custom" o:connectlocs="381058,0;762115,246778;381058,493556;0,246778;52078,562070;53348,563339;59699,563339;52078,562070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4" o:spid="_x0000_s1449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" adj="-11796480,,5400" path="m1118,735r-14,2l1114,737r4,-2xe" fillcolor="#4f81bd" stroked="f">
                    <v:stroke joinstyle="miter"/>
                    <v:formulas/>
                    <v:path arrowok="t" o:connecttype="custom" o:connectlocs="381058,0;762115,246778;381058,493556;0,246778;710037,562070;701146,563339;707497,563339;710037,562070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3" o:spid="_x0000_s1450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" adj="-11796480,,5400" path="m1134,729r-8,3l1128,732r-14,5l1183,737r,-2l1186,730r-53,l1134,729xe" fillcolor="#4f81bd" stroked="f">
                    <v:stroke joinstyle="miter"/>
                    <v:formulas/>
                    <v:path arrowok="t" o:connecttype="custom" o:connectlocs="381058,0;762115,246778;381058,493556;0,246778;720199,558264;715118,560167;716388,560167;707497,563339;751318,563339;751318,562070;753224,558898;719564,558898;720199,558264" o:connectangles="270,0,90,18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2" o:spid="_x0000_s1451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" adj="-11796480,,5400" path="m62,727r3,3l68,730r-6,-3xe" fillcolor="#4f81bd" stroked="f">
                    <v:stroke joinstyle="miter"/>
                    <v:formulas/>
                    <v:path arrowok="t" o:connecttype="custom" o:connectlocs="381058,0;762115,246778;381058,493556;0,246778;39376,556995;41281,558898;43187,558898;39376,556995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1" o:spid="_x0000_s1452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" adj="-11796480,,5400" path="m1138,727r-4,2l1133,730r5,-3xe" fillcolor="#4f81bd" stroked="f">
                    <v:stroke joinstyle="miter"/>
                    <v:formulas/>
                    <v:path arrowok="t" o:connecttype="custom" o:connectlocs="381058,0;762115,246778;381058,493556;0,246778;722739,556995;720199,558264;719564,558898;722739,556995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60" o:spid="_x0000_s1453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" adj="-11796480,,5400" path="m1188,727r-50,l1133,730r53,l1188,727xe" fillcolor="#4f81bd" stroked="f">
                    <v:stroke joinstyle="miter"/>
                    <v:formulas/>
                    <v:path arrowok="t" o:connecttype="custom" o:connectlocs="381058,0;762115,246778;381058,493556;0,246778;754494,556995;722739,556995;719564,558898;753224,558898;754494,556995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9" o:spid="_x0000_s1454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" adj="-11796480,,5400" path="m1143,722r-9,7l1138,727r50,l1190,723r-48,l1143,722xe" fillcolor="#4f81bd" stroked="f">
                    <v:stroke joinstyle="miter"/>
                    <v:formulas/>
                    <v:path arrowok="t" o:connecttype="custom" o:connectlocs="381058,0;762115,246778;381058,493556;0,246778;725915,553823;720199,558264;722739,556995;754494,556995;755764,554458;725279,554458;725915,553823" o:connectangles="270,0,90,18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8" o:spid="_x0000_s1455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" adj="-11796480,,5400" path="m56,720r-1,l58,723r-2,-3xe" fillcolor="#4f81bd" stroked="f">
                    <v:stroke joinstyle="miter"/>
                    <v:formulas/>
                    <v:path arrowok="t" o:connecttype="custom" o:connectlocs="381058,0;762115,246778;381058,493556;0,246778;35565,552554;34930,552554;36836,554458;35565,552554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7" o:spid="_x0000_s1456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" adj="-11796480,,5400" path="m1145,720r-2,2l1142,723r3,-3xe" fillcolor="#4f81bd" stroked="f">
                    <v:stroke joinstyle="miter"/>
                    <v:formulas/>
                    <v:path arrowok="t" o:connecttype="custom" o:connectlocs="381058,0;762115,246778;381058,493556;0,246778;727185,552554;725915,553823;725279,554458;727185,552554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6" o:spid="_x0000_s1457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" adj="-11796480,,5400" path="m1190,720r-45,l1142,723r48,l1190,720xe" fillcolor="#4f81bd" stroked="f">
                    <v:stroke joinstyle="miter"/>
                    <v:formulas/>
                    <v:path arrowok="t" o:connecttype="custom" o:connectlocs="381058,0;762115,246778;381058,493556;0,246778;755764,552554;727185,552554;725279,554458;755764,554458;755764,552554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5" o:spid="_x0000_s1458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" adj="-11796480,,5400" path="m1150,711r-7,11l1145,720r45,l1193,718r1,-3l1150,715r,-4xe" fillcolor="#4f81bd" stroked="f">
                    <v:stroke joinstyle="miter"/>
                    <v:formulas/>
                    <v:path arrowok="t" o:connecttype="custom" o:connectlocs="381058,0;762115,246778;381058,493556;0,246778;730360,546845;725915,553823;727185,552554;755764,552554;757669,551286;758304,549382;730360,549382;730360,546845" o:connectangles="270,0,90,18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4" o:spid="_x0000_s1459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" adj="-11796480,,5400" path="m48,711r2,4l52,715r-4,-4xe" fillcolor="#4f81bd" stroked="f">
                    <v:stroke joinstyle="miter"/>
                    <v:formulas/>
                    <v:path arrowok="t" o:connecttype="custom" o:connectlocs="381058,0;762115,246778;381058,493556;0,246778;30485,546845;31755,549382;33025,549382;30485,546845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3" o:spid="_x0000_s1460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" adj="-11796480,,5400" path="m1198,701r-41,l1150,715r44,l1198,703r,-2xe" fillcolor="#4f81bd" stroked="f">
                    <v:stroke joinstyle="miter"/>
                    <v:formulas/>
                    <v:path arrowok="t" o:connecttype="custom" o:connectlocs="381058,0;762115,246778;381058,493556;0,246778;760845,540501;734806,540501;730360,549382;758304,549382;760845,541770;760845,540501" o:connectangles="270,0,90,18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2" o:spid="_x0000_s1461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" adj="-11796480,,5400" path="m44,701r-1,l46,706r-2,-5xe" fillcolor="#4f81bd" stroked="f">
                    <v:stroke joinstyle="miter"/>
                    <v:formulas/>
                    <v:path arrowok="t" o:connecttype="custom" o:connectlocs="381058,0;762115,246778;381058,493556;0,246778;27944,540501;27309,540501;29214,543673;27944,540501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1" o:spid="_x0000_s1462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" adj="-11796480,,5400" path="m1199,691r-40,l1154,706r3,-5l1198,701r1,-10xe" fillcolor="#4f81bd" stroked="f">
                    <v:stroke joinstyle="miter"/>
                    <v:formulas/>
                    <v:path arrowok="t" o:connecttype="custom" o:connectlocs="381058,0;762115,246778;381058,493556;0,246778;761480,534157;736076,534157;732901,543673;734806,540501;760845,540501;761480,534157" o:connectangles="270,0,90,18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50" o:spid="_x0000_s1463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" adj="-11796480,,5400" path="m41,691r,5l42,696r-1,-5xe" fillcolor="#4f81bd" stroked="f">
                    <v:stroke joinstyle="miter"/>
                    <v:formulas/>
                    <v:path arrowok="t" o:connecttype="custom" o:connectlocs="381058,0;762115,246778;381058,493556;0,246778;26039,534157;26039,537329;26674,537329;26039,534157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9" o:spid="_x0000_s1464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" adj="-11796480,,5400" path="m1157,82r2,14l1159,684r-2,12l1159,691r40,l1200,684r,-593l1199,87r-40,l1157,82xe" fillcolor="#4f81bd" stroked="f">
                    <v:stroke joinstyle="miter"/>
                    <v:formulas/>
                    <v:path arrowok="t" o:connecttype="custom" o:connectlocs="381058,0;762115,246778;381058,493556;0,246778;734806,147813;736076,156695;736076,529716;734806,537329;736076,534157;761480,534157;762115,529716;762115,153523;761480,150985;736076,150985;734806,147813" o:connectangles="270,0,90,180,270,27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8" o:spid="_x0000_s1465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" adj="-11796480,,5400" path="m42,82r-1,l41,87r1,-5xe" fillcolor="#4f81bd" stroked="f">
                    <v:stroke joinstyle="miter"/>
                    <v:formulas/>
                    <v:path arrowok="t" o:connecttype="custom" o:connectlocs="381058,0;762115,246778;381058,493556;0,246778;26674,147813;26039,147813;26039,150985;26674,147813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7" o:spid="_x0000_s1466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" adj="-11796480,,5400" path="m1154,72r5,15l1199,87r-1,-10l1198,75r-41,l1154,72xe" fillcolor="#4f81bd" stroked="f">
                    <v:stroke joinstyle="miter"/>
                    <v:formulas/>
                    <v:path arrowok="t" o:connecttype="custom" o:connectlocs="381058,0;762115,246778;381058,493556;0,246778;732901,141469;736076,150985;761480,150985;760845,144641;760845,143372;734806,143372;732901,141469" o:connectangles="270,0,90,18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6" o:spid="_x0000_s1467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" adj="-11796480,,5400" path="m46,72r-3,3l45,75r1,-3xe" fillcolor="#4f81bd" stroked="f">
                    <v:stroke joinstyle="miter"/>
                    <v:formulas/>
                    <v:path arrowok="t" o:connecttype="custom" o:connectlocs="381058,0;762115,246778;381058,493556;0,246778;29214,141469;27309,143372;28579,143372;29214,141469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5" o:spid="_x0000_s1468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" adj="-11796480,,5400" path="m1194,63r-44,l1157,75r41,l1194,63xe" fillcolor="#4f81bd" stroked="f">
                    <v:stroke joinstyle="miter"/>
                    <v:formulas/>
                    <v:path arrowok="t" o:connecttype="custom" o:connectlocs="381058,0;762115,246778;381058,493556;0,246778;758304,135760;730360,135760;734806,143372;760845,143372;758304,135760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4" o:spid="_x0000_s1469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" adj="-11796480,,5400" path="m50,63r-2,2l49,65r1,-2xe" fillcolor="#4f81bd" stroked="f">
                    <v:stroke joinstyle="miter"/>
                    <v:formulas/>
                    <v:path arrowok="t" o:connecttype="custom" o:connectlocs="381058,0;762115,246778;381058,493556;0,246778;31755,135760;30485,137028;31120,137028;31755,135760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3" o:spid="_x0000_s1470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" adj="-11796480,,5400" path="m1143,57r7,8l1150,63r44,l1193,60r,-2l1145,58r-2,-1xe" fillcolor="#4f81bd" stroked="f">
                    <v:stroke joinstyle="miter"/>
                    <v:formulas/>
                    <v:path arrowok="t" o:connecttype="custom" o:connectlocs="381058,0;762115,246778;381058,493556;0,246778;725915,131953;730360,137028;730360,135760;758304,135760;757669,133856;757669,132588;727185,132588;725915,131953" o:connectangles="270,0,90,18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2" o:spid="_x0000_s1471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" adj="-11796480,,5400" path="m1142,55r1,2l1145,58r-3,-3xe" fillcolor="#4f81bd" stroked="f">
                    <v:stroke joinstyle="miter"/>
                    <v:formulas/>
                    <v:path arrowok="t" o:connecttype="custom" o:connectlocs="381058,0;762115,246778;381058,493556;0,246778;725279,130684;725915,131953;727185,132588;725279,130684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1" o:spid="_x0000_s1472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" adj="-11796480,,5400" path="m1190,55r-48,l1145,58r45,l1190,55xe" fillcolor="#4f81bd" stroked="f">
                    <v:stroke joinstyle="miter"/>
                    <v:formulas/>
                    <v:path arrowok="t" o:connecttype="custom" o:connectlocs="381058,0;762115,246778;381058,493556;0,246778;755764,130684;725279,130684;727185,132588;755764,132588;755764,130684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40" o:spid="_x0000_s1473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" adj="-11796480,,5400" path="m1133,48r10,9l1142,55r48,l1188,51r-50,l1133,48xe" fillcolor="#4f81bd" stroked="f">
                    <v:stroke joinstyle="miter"/>
                    <v:formulas/>
                    <v:path arrowok="t" o:connecttype="custom" o:connectlocs="381058,0;762115,246778;381058,493556;0,246778;719564,126244;725915,131953;725279,130684;755764,130684;754494,128147;722739,128147;719564,126244" o:connectangles="270,0,90,18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9" o:spid="_x0000_s1474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" adj="-11796480,,5400" path="m66,48r-1,l62,51r4,-3xe" fillcolor="#4f81bd" stroked="f">
                    <v:stroke joinstyle="miter"/>
                    <v:formulas/>
                    <v:path arrowok="t" o:connecttype="custom" o:connectlocs="381058,0;762115,246778;381058,493556;0,246778;41916,126244;41281,126244;39376,128147;41916,126244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8" o:spid="_x0000_s1475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" adj="-11796480,,5400" path="m1183,43r-60,l1138,51r50,l1183,43xe" fillcolor="#4f81bd" stroked="f">
                    <v:stroke joinstyle="miter"/>
                    <v:formulas/>
                    <v:path arrowok="t" o:connecttype="custom" o:connectlocs="381058,0;762115,246778;381058,493556;0,246778;751318,123072;713213,123072;722739,128147;754494,128147;751318,123072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7" o:spid="_x0000_s1476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" adj="-11796480,,5400" path="m1159,17l41,17,29,27r-3,2l17,41r,2l74,43r-2,3l84,41r1097,l1174,29r-3,l1171,27,1159,17xe" fillcolor="#4f81bd" stroked="f">
                    <v:stroke joinstyle="miter"/>
                    <v:formulas/>
                    <v:path arrowok="t" o:connecttype="custom" o:connectlocs="381058,0;762115,246778;381058,493556;0,246778;736076,106578;26039,106578;18418,112922;16512,114190;10797,121803;10797,123072;46997,123072;45727,124975;53348,121803;750048,121803;745603,114190;743697,114190;743697,112922;736076,106578" o:connectangles="270,0,90,180,270,270,270,270,27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6" o:spid="_x0000_s1477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" adj="-11796480,,5400" path="m1183,41r-69,l1128,46r-5,-3l1183,43r,-2xe" fillcolor="#4f81bd" stroked="f">
                    <v:stroke joinstyle="miter"/>
                    <v:formulas/>
                    <v:path arrowok="t" o:connecttype="custom" o:connectlocs="381058,0;762115,246778;381058,493556;0,246778;751318,121803;707497,121803;716388,124975;713213,123072;751318,123072;751318,121803" o:connectangles="270,0,90,18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5" o:spid="_x0000_s1478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" adj="-11796480,,5400" path="m96,41r-12,l82,43,96,41xe" fillcolor="#4f81bd" stroked="f">
                    <v:stroke joinstyle="miter"/>
                    <v:formulas/>
                    <v:path arrowok="t" o:connecttype="custom" o:connectlocs="381058,0;762115,246778;381058,493556;0,246778;60969,121803;53348,121803;52078,123072;60969,121803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4" o:spid="_x0000_s1479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" adj="-11796480,,5400" path="m1114,41r-8,l1118,43r-4,-2xe" fillcolor="#4f81bd" stroked="f">
                    <v:stroke joinstyle="miter"/>
                    <v:formulas/>
                    <v:path arrowok="t" o:connecttype="custom" o:connectlocs="381058,0;762115,246778;381058,493556;0,246778;707497,121803;702416,121803;710037,123072;707497,121803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3" o:spid="_x0000_s1480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" adj="-11796480,,5400" path="m1142,7l58,7r-3,3l43,17r1114,l1145,10r-3,-3xe" fillcolor="#4f81bd" stroked="f">
                    <v:stroke joinstyle="miter"/>
                    <v:formulas/>
                    <v:path arrowok="t" o:connecttype="custom" o:connectlocs="381058,0;762115,246778;381058,493556;0,246778;725279,100234;36836,100234;34930,102137;27309,106578;734806,106578;727185,102137;725279,100234" o:connectangles="270,0,90,18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2" o:spid="_x0000_s1481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" adj="-11796480,,5400" path="m1126,3l72,3,60,7r1080,l1126,3xe" fillcolor="#4f81bd" stroked="f">
                    <v:stroke joinstyle="miter"/>
                    <v:formulas/>
                    <v:path arrowok="t" o:connecttype="custom" o:connectlocs="381058,0;762115,246778;381058,493556;0,246778;715118,97696;45727,97696;38106,100234;724009,100234;715118,97696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31" o:spid="_x0000_s1482" style="position:absolute;left:1418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" adj="-11796480,,5400" path="m1106,l91,,77,3r1046,l1106,xe" fillcolor="#4f81bd" stroked="f">
                    <v:stroke joinstyle="miter"/>
                    <v:formulas/>
                    <v:path arrowok="t" o:connecttype="custom" o:connectlocs="381058,0;762115,246778;381058,493556;0,246778;702416,95793;57794,95793;48902,97696;713213,97696;702416,95793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730" o:spid="_x0000_s1483" type="#_x0000_t75" style="position:absolute;top:5835;width:8618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">
                    <v:imagedata r:id="rId452" o:title=""/>
                    <v:path arrowok="t"/>
                  </v:shape>
                  <v:shape id="Picture 729" o:spid="_x0000_s1484" type="#_x0000_t75" style="position:absolute;left:1537;top:6955;width:7354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">
                    <v:imagedata r:id="rId453" o:title=""/>
                    <v:path arrowok="t"/>
                  </v:shape>
                </v:group>
                <v:group id="Group 687" o:spid="_x0000_s1485" style="position:absolute;left:28195;width:10839;height:12704" coordsize="10839,1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727" o:spid="_x0000_s1486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" adj="-11796480,,5400" path="m1140,770l60,770r12,5l1126,775r14,-5xe" fillcolor="#4f81bd" stroked="f">
                    <v:stroke joinstyle="miter"/>
                    <v:formulas/>
                    <v:path arrowok="t" o:connecttype="custom" o:connectlocs="381058,0;762115,246600;381058,493199;0,246600;724009,1267318;38106,1267318;45727,1270496;715118,1270496;724009,1267318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26" o:spid="_x0000_s1487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" adj="-11796480,,5400" path="m1142,768l58,768r,2l1142,770r,-2xe" fillcolor="#4f81bd" stroked="f">
                    <v:stroke joinstyle="miter"/>
                    <v:formulas/>
                    <v:path arrowok="t" o:connecttype="custom" o:connectlocs="381058,0;762115,246600;381058,493199;0,246600;725279,1266047;36836,1266047;36836,1267318;725279,1267318;725279,1266047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25" o:spid="_x0000_s1488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" adj="-11796480,,5400" path="m1157,761l43,761r12,7l1145,768r12,-7xe" fillcolor="#4f81bd" stroked="f">
                    <v:stroke joinstyle="miter"/>
                    <v:formulas/>
                    <v:path arrowok="t" o:connecttype="custom" o:connectlocs="381058,0;762115,246600;381058,493199;0,246600;734806,1261598;27309,1261598;34930,1266047;727185,1266047;734806,1261598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24" o:spid="_x0000_s1489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" adj="-11796480,,5400" path="m74,43r-60,l10,55,7,58r,2l2,74r,3l,94,,684r2,17l2,703r5,15l7,720r3,2l14,734r3,l17,737r9,9l26,749r3,l29,751r12,7l41,761r1118,l1159,758r12,-7l1171,749r3,-3l1181,737,84,737,72,732r2,l62,727r3,l58,722r-3,-2l56,720r-4,-5l50,715,43,701r1,l42,696r-1,l41,82r1,l45,74r-2,l49,65r-1,l65,48r1,l74,43xe" fillcolor="#4f81bd" stroked="f">
                    <v:stroke joinstyle="miter"/>
                    <v:formulas/>
                    <v:path arrowok="t" o:connecttype="custom" o:connectlocs="381058,0;762115,246600;381058,493199;0,246600;46997,805262;8891,805262;6351,812889;4446,814795;4446,816066;1270,824964;1270,826871;0,837676;0,1212659;1270,1223464;1270,1224735;4446,1234269;4446,1235540;6351,1236811;8891,1244438;10797,1244438;10797,1246344;16512,1252064;16512,1253971;18418,1253971;18418,1255242;26039,1259691;26039,1261598;736076,1261598;736076,1259691;743697,1255242;743697,1253971;745603,1252064;750048,1246344;53348,1246344;45727,1243167;46997,1243167;39376,1239989;41281,1239989;36836,1236811;36836,1236811;34930,1235540;35565,1235540;33025,1232362;31755,1232362;27309,1223464;27944,1223464;26674,1220286;26039,1220286;26039,830049;26674,830049;28579,824964;27309,824964;31120,819244;30485,819244;41281,808440;41916,808440;46997,805262" o:connectangles="270,0,90,180,270,270,270,270,270,270,270,270,270,270,270,270,270,270,270,270,270,270,270,270,270,270,270,270,270,270,270,270,270,270,270,270,270,270,270,270,270,270,270,270,270,270,270,27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23" o:spid="_x0000_s1490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" adj="-11796480,,5400" path="m82,734r2,3l94,737,82,734xe" fillcolor="#4f81bd" stroked="f">
                    <v:stroke joinstyle="miter"/>
                    <v:formulas/>
                    <v:path arrowok="t" o:connecttype="custom" o:connectlocs="381058,0;762115,246600;381058,493199;0,246600;52078,1244438;53348,1246344;59699,1246344;52078,1244438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22" o:spid="_x0000_s1491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" adj="-11796480,,5400" path="m1118,734r-14,3l1114,737r4,-3xe" fillcolor="#4f81bd" stroked="f">
                    <v:stroke joinstyle="miter"/>
                    <v:formulas/>
                    <v:path arrowok="t" o:connecttype="custom" o:connectlocs="381058,0;762115,246600;381058,493199;0,246600;710037,1244438;701146,1246344;707497,1246344;710037,1244438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21" o:spid="_x0000_s1492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" adj="-11796480,,5400" path="m1143,721r-10,6l1138,727r-15,5l1128,732r-14,5l1183,737r,-3l1190,722r-48,l1143,721xe" fillcolor="#4f81bd" stroked="f">
                    <v:stroke joinstyle="miter"/>
                    <v:formulas/>
                    <v:path arrowok="t" o:connecttype="custom" o:connectlocs="381058,0;762115,246600;381058,493199;0,246600;725915,1236175;719564,1239989;722739,1239989;713213,1243167;716388,1243167;707497,1246344;751318,1246344;751318,1244438;755764,1236811;725279,1236811;725915,1236175" o:connectangles="270,0,90,180,270,27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20" o:spid="_x0000_s1493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" adj="-11796480,,5400" path="m55,720r3,2l56,721r-1,-1xe" fillcolor="#4f81bd" stroked="f">
                    <v:stroke joinstyle="miter"/>
                    <v:formulas/>
                    <v:path arrowok="t" o:connecttype="custom" o:connectlocs="381058,0;762115,246600;381058,493199;0,246600;34930,1235540;36836,1236811;35565,1236175;34930,1235540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9" o:spid="_x0000_s1494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" adj="-11796480,,5400" path="m56,721r2,1l56,721xe" fillcolor="#4f81bd" stroked="f">
                    <v:stroke joinstyle="miter"/>
                    <v:formulas/>
                    <v:path arrowok="t" o:connecttype="custom" o:connectlocs="381058,0;762115,246600;381058,493199;0,246600;35565,1236175;36836,1236811;36836,1236811;35565,1236175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8" o:spid="_x0000_s1495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" adj="-11796480,,5400" path="m1145,720r-2,1l1142,722r3,-2xe" fillcolor="#4f81bd" stroked="f">
                    <v:stroke joinstyle="miter"/>
                    <v:formulas/>
                    <v:path arrowok="t" o:connecttype="custom" o:connectlocs="381058,0;762115,246600;381058,493199;0,246600;727185,1235540;725915,1236175;725279,1236811;727185,1235540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7" o:spid="_x0000_s1496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" adj="-11796480,,5400" path="m1190,720r-45,l1142,722r48,l1190,720xe" fillcolor="#4f81bd" stroked="f">
                    <v:stroke joinstyle="miter"/>
                    <v:formulas/>
                    <v:path arrowok="t" o:connecttype="custom" o:connectlocs="381058,0;762115,246600;381058,493199;0,246600;755764,1235540;727185,1235540;725279,1236811;755764,1236811;755764,1235540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6" o:spid="_x0000_s1497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" adj="-11796480,,5400" path="m56,720r-1,l56,721r,-1xe" fillcolor="#4f81bd" stroked="f">
                    <v:stroke joinstyle="miter"/>
                    <v:formulas/>
                    <v:path arrowok="t" o:connecttype="custom" o:connectlocs="381058,0;762115,246600;381058,493199;0,246600;35565,1235540;34930,1235540;35565,1236175;35565,1235540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5" o:spid="_x0000_s1498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" adj="-11796480,,5400" path="m1150,710r-7,11l1145,720r45,l1193,718r1,-3l1150,715r,-5xe" fillcolor="#4f81bd" stroked="f">
                    <v:stroke joinstyle="miter"/>
                    <v:formulas/>
                    <v:path arrowok="t" o:connecttype="custom" o:connectlocs="381058,0;762115,246600;381058,493199;0,246600;730360,1229184;725915,1236175;727185,1235540;755764,1235540;757669,1234269;758304,1232362;730360,1232362;730360,1229184" o:connectangles="270,0,90,18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4" o:spid="_x0000_s1499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" adj="-11796480,,5400" path="m48,710r2,5l52,715r-4,-5xe" fillcolor="#4f81bd" stroked="f">
                    <v:stroke joinstyle="miter"/>
                    <v:formulas/>
                    <v:path arrowok="t" o:connecttype="custom" o:connectlocs="381058,0;762115,246600;381058,493199;0,246600;30485,1229184;31755,1232362;33025,1232362;30485,1229184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3" o:spid="_x0000_s1500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" adj="-11796480,,5400" path="m1198,701r-41,l1150,715r44,l1198,703r,-2xe" fillcolor="#4f81bd" stroked="f">
                    <v:stroke joinstyle="miter"/>
                    <v:formulas/>
                    <v:path arrowok="t" o:connecttype="custom" o:connectlocs="381058,0;762115,246600;381058,493199;0,246600;760845,1223464;734806,1223464;730360,1232362;758304,1232362;760845,1224735;760845,1223464" o:connectangles="270,0,90,18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2" o:spid="_x0000_s1501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" adj="-11796480,,5400" path="m44,701r-1,l46,706r-2,-5xe" fillcolor="#4f81bd" stroked="f">
                    <v:stroke joinstyle="miter"/>
                    <v:formulas/>
                    <v:path arrowok="t" o:connecttype="custom" o:connectlocs="381058,0;762115,246600;381058,493199;0,246600;27944,1223464;27309,1223464;29214,1226642;27944,1223464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1" o:spid="_x0000_s1502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" adj="-11796480,,5400" path="m1199,691r-40,l1154,706r3,-5l1198,701r1,-10xe" fillcolor="#4f81bd" stroked="f">
                    <v:stroke joinstyle="miter"/>
                    <v:formulas/>
                    <v:path arrowok="t" o:connecttype="custom" o:connectlocs="381058,0;762115,246600;381058,493199;0,246600;761480,1217108;736076,1217108;732901,1226642;734806,1223464;760845,1223464;761480,1217108" o:connectangles="270,0,90,18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10" o:spid="_x0000_s1503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" adj="-11796480,,5400" path="m41,691r,5l42,696r-1,-5xe" fillcolor="#4f81bd" stroked="f">
                    <v:stroke joinstyle="miter"/>
                    <v:formulas/>
                    <v:path arrowok="t" o:connecttype="custom" o:connectlocs="381058,0;762115,246600;381058,493199;0,246600;26039,1217108;26039,1220286;26674,1220286;26039,1217108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9" o:spid="_x0000_s1504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" adj="-11796480,,5400" path="m1157,82r2,14l1159,684r-2,12l1159,691r40,l1200,684r,-593l1199,86r-40,l1157,82xe" fillcolor="#4f81bd" stroked="f">
                    <v:stroke joinstyle="miter"/>
                    <v:formulas/>
                    <v:path arrowok="t" o:connecttype="custom" o:connectlocs="381058,0;762115,246600;381058,493199;0,246600;734806,830049;736076,838947;736076,1212659;734806,1220286;736076,1217108;761480,1217108;762115,1212659;762115,835769;761480,832591;736076,832591;734806,830049" o:connectangles="270,0,90,180,270,27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8" o:spid="_x0000_s1505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" adj="-11796480,,5400" path="m42,82r-1,l41,86r1,-4xe" fillcolor="#4f81bd" stroked="f">
                    <v:stroke joinstyle="miter"/>
                    <v:formulas/>
                    <v:path arrowok="t" o:connecttype="custom" o:connectlocs="381058,0;762115,246600;381058,493199;0,246600;26674,830049;26039,830049;26039,832591;26674,830049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7" o:spid="_x0000_s1506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" adj="-11796480,,5400" path="m1154,72r5,14l1199,86r-1,-9l1198,74r-41,l1154,72xe" fillcolor="#4f81bd" stroked="f">
                    <v:stroke joinstyle="miter"/>
                    <v:formulas/>
                    <v:path arrowok="t" o:connecttype="custom" o:connectlocs="381058,0;762115,246600;381058,493199;0,246600;732901,823693;736076,832591;761480,832591;760845,826871;760845,824964;734806,824964;732901,823693" o:connectangles="270,0,90,18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6" o:spid="_x0000_s1507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" adj="-11796480,,5400" path="m46,72r-3,2l45,74r1,-2xe" fillcolor="#4f81bd" stroked="f">
                    <v:stroke joinstyle="miter"/>
                    <v:formulas/>
                    <v:path arrowok="t" o:connecttype="custom" o:connectlocs="381058,0;762115,246600;381058,493199;0,246600;29214,823693;27309,824964;28579,824964;29214,823693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5" o:spid="_x0000_s1508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" adj="-11796480,,5400" path="m1194,62r-44,l1157,74r41,l1194,62xe" fillcolor="#4f81bd" stroked="f">
                    <v:stroke joinstyle="miter"/>
                    <v:formulas/>
                    <v:path arrowok="t" o:connecttype="custom" o:connectlocs="381058,0;762115,246600;381058,493199;0,246600;758304,817338;730360,817338;734806,824964;760845,824964;758304,817338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4" o:spid="_x0000_s1509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" adj="-11796480,,5400" path="m50,62r-2,3l49,65r1,-3xe" fillcolor="#4f81bd" stroked="f">
                    <v:stroke joinstyle="miter"/>
                    <v:formulas/>
                    <v:path arrowok="t" o:connecttype="custom" o:connectlocs="381058,0;762115,246600;381058,493199;0,246600;31755,817338;30485,819244;31120,819244;31755,817338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3" o:spid="_x0000_s1510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" adj="-11796480,,5400" path="m1143,56r7,9l1150,62r44,l1193,60r,-2l1145,58r-2,-2xe" fillcolor="#4f81bd" stroked="f">
                    <v:stroke joinstyle="miter"/>
                    <v:formulas/>
                    <v:path arrowok="t" o:connecttype="custom" o:connectlocs="381058,0;762115,246600;381058,493199;0,246600;725915,813524;730360,819244;730360,817338;758304,817338;757669,816066;757669,814795;727185,814795;725915,813524" o:connectangles="270,0,90,18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2" o:spid="_x0000_s1511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" adj="-11796480,,5400" path="m1142,55r1,1l1145,58r-3,-3xe" fillcolor="#4f81bd" stroked="f">
                    <v:stroke joinstyle="miter"/>
                    <v:formulas/>
                    <v:path arrowok="t" o:connecttype="custom" o:connectlocs="381058,0;762115,246600;381058,493199;0,246600;725279,812889;725915,813524;727185,814795;725279,812889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1" o:spid="_x0000_s1512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" adj="-11796480,,5400" path="m1190,55r-48,l1145,58r45,l1190,55xe" fillcolor="#4f81bd" stroked="f">
                    <v:stroke joinstyle="miter"/>
                    <v:formulas/>
                    <v:path arrowok="t" o:connecttype="custom" o:connectlocs="381058,0;762115,246600;381058,493199;0,246600;755764,812889;725279,812889;727185,814795;755764,814795;755764,812889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700" o:spid="_x0000_s1513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" adj="-11796480,,5400" path="m1133,48r10,8l1142,55r48,l1188,50r-50,l1133,48xe" fillcolor="#4f81bd" stroked="f">
                    <v:stroke joinstyle="miter"/>
                    <v:formulas/>
                    <v:path arrowok="t" o:connecttype="custom" o:connectlocs="381058,0;762115,246600;381058,493199;0,246600;719564,808440;725915,813524;725279,812889;755764,812889;754494,809711;722739,809711;719564,808440" o:connectangles="270,0,90,18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9" o:spid="_x0000_s1514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" adj="-11796480,,5400" path="m66,48r-1,l62,50r4,-2xe" fillcolor="#4f81bd" stroked="f">
                    <v:stroke joinstyle="miter"/>
                    <v:formulas/>
                    <v:path arrowok="t" o:connecttype="custom" o:connectlocs="381058,0;762115,246600;381058,493199;0,246600;41916,808440;41281,808440;39376,809711;41916,808440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8" o:spid="_x0000_s1515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" adj="-11796480,,5400" path="m1183,43r-57,l1138,50r50,l1183,43xe" fillcolor="#4f81bd" stroked="f">
                    <v:stroke joinstyle="miter"/>
                    <v:formulas/>
                    <v:path arrowok="t" o:connecttype="custom" o:connectlocs="381058,0;762115,246600;381058,493199;0,246600;751318,805262;715118,805262;722739,809711;754494,809711;751318,805262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7" o:spid="_x0000_s1516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" adj="-11796480,,5400" path="m1174,29l26,29,17,41r,2l74,43r-2,3l84,41r1097,l1174,29xe" fillcolor="#4f81bd" stroked="f">
                    <v:stroke joinstyle="miter"/>
                    <v:formulas/>
                    <v:path arrowok="t" o:connecttype="custom" o:connectlocs="381058,0;762115,246600;381058,493199;0,246600;745603,796364;16512,796364;10797,803991;10797,805262;46997,805262;45727,807168;53348,803991;750048,803991;745603,796364" o:connectangles="270,0,90,18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6" o:spid="_x0000_s1517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" adj="-11796480,,5400" path="m1183,41r-69,l1128,46r-2,-3l1183,43r,-2xe" fillcolor="#4f81bd" stroked="f">
                    <v:stroke joinstyle="miter"/>
                    <v:formulas/>
                    <v:path arrowok="t" o:connecttype="custom" o:connectlocs="381058,0;762115,246600;381058,493199;0,246600;751318,803991;707497,803991;716388,807168;715118,805262;751318,805262;751318,803991" o:connectangles="270,0,90,18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5" o:spid="_x0000_s1518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" adj="-11796480,,5400" path="m96,41r-12,l82,43,96,41xe" fillcolor="#4f81bd" stroked="f">
                    <v:stroke joinstyle="miter"/>
                    <v:formulas/>
                    <v:path arrowok="t" o:connecttype="custom" o:connectlocs="381058,0;762115,246600;381058,493199;0,246600;60969,803991;53348,803991;52078,805262;60969,803991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4" o:spid="_x0000_s1519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" adj="-11796480,,5400" path="m1114,41r-8,l1118,43r-4,-2xe" fillcolor="#4f81bd" stroked="f">
                    <v:stroke joinstyle="miter"/>
                    <v:formulas/>
                    <v:path arrowok="t" o:connecttype="custom" o:connectlocs="381058,0;762115,246600;381058,493199;0,246600;707497,803991;702416,803991;710037,805262;707497,803991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3" o:spid="_x0000_s1520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" adj="-11796480,,5400" path="m1159,17l41,17,29,26r,3l1171,29r,-3l1159,17xe" fillcolor="#4f81bd" stroked="f">
                    <v:stroke joinstyle="miter"/>
                    <v:formulas/>
                    <v:path arrowok="t" o:connecttype="custom" o:connectlocs="381058,0;762115,246600;381058,493199;0,246600;736076,788737;26039,788737;18418,794457;18418,796364;743697,796364;743697,794457;736076,788737" o:connectangles="270,0,90,18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2" o:spid="_x0000_s1521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" adj="-11796480,,5400" path="m1142,7l58,7r-3,3l43,17r1114,l1145,10r-3,-3xe" fillcolor="#4f81bd" stroked="f">
                    <v:stroke joinstyle="miter"/>
                    <v:formulas/>
                    <v:path arrowok="t" o:connecttype="custom" o:connectlocs="381058,0;762115,246600;381058,493199;0,246600;725279,782381;36836,782381;34930,784288;27309,788737;734806,788737;727185,784288;725279,782381" o:connectangles="270,0,90,18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1" o:spid="_x0000_s1522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" adj="-11796480,,5400" path="m1126,2l72,2,60,7r1080,l1126,2xe" fillcolor="#4f81bd" stroked="f">
                    <v:stroke joinstyle="miter"/>
                    <v:formulas/>
                    <v:path arrowok="t" o:connecttype="custom" o:connectlocs="381058,0;762115,246600;381058,493199;0,246600;715118,779204;45727,779204;38106,782381;724009,782381;715118,779204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90" o:spid="_x0000_s1523" style="position:absolute;top:777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" adj="-11796480,,5400" path="m1106,l91,,77,2r1046,l1106,xe" fillcolor="#4f81bd" stroked="f">
                    <v:stroke joinstyle="miter"/>
                    <v:formulas/>
                    <v:path arrowok="t" o:connecttype="custom" o:connectlocs="381058,0;762115,246600;381058,493199;0,246600;702416,777932;57794,777932;48902,779204;713213,779204;702416,777932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689" o:spid="_x0000_s1524" type="#_x0000_t75" style="position:absolute;left:7682;width:3157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">
                    <v:imagedata r:id="rId454" o:title=""/>
                    <v:path arrowok="t"/>
                  </v:shape>
                  <v:shape id="Picture 688" o:spid="_x0000_s1525" type="#_x0000_t75" style="position:absolute;left:9111;top:1112;width:1725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">
                    <v:imagedata r:id="rId455" o:title=""/>
                    <v:path arrowok="t"/>
                  </v:shape>
                </v:group>
                <v:group id="Group 671" o:spid="_x0000_s1526" style="position:absolute;left:35877;top:957;width:3157;height:11617" coordsize="315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686" o:spid="_x0000_s1527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" adj="-11796480,,5400" path="m74,43r-60,l10,55,7,58r,2l2,75r,2l,94,,684r2,17l2,703r5,15l7,720r3,3l14,735r3,l17,737r9,10l26,749r3,l29,751r12,8l41,761r2,l55,768r3,l58,771r2,l72,775r5,l94,778r196,l290,737r-206,l72,732r2,l68,730r-3,l55,720r1,l52,715r-2,l43,701r1,l42,696r-1,l41,82r1,l45,75r-2,l49,65r-1,l65,48r1,l74,43xe" fillcolor="#4f81bd" stroked="f">
                    <v:stroke joinstyle="miter"/>
                    <v:formulas/>
                    <v:path arrowok="t" o:connecttype="custom" o:connectlocs="92158,0;184315,246778;92158,493556;0,246778;46870,123072;8867,123072;6334,130684;4434,132588;4434,133856;1267,143372;1267,144641;0,155426;0,529716;1267,540501;1267,541770;4434,551286;4434,552554;6334,554458;8867,562070;10768,562070;10768,563339;16468,569683;16468,570952;18368,570952;18368,572220;25969,577296;25969,578564;27236,578564;34836,583005;36736,583005;36736,584908;38003,584908;45604,587446;48771,587446;59538,589349;183682,589349;183682,563339;53204,563339;45604,560167;46870,560167;43070,558898;41170,558898;34836,552554;35470,552554;32936,549382;31669,549382;27236,540501;27869,540501;26602,537329;25969,537329;25969,147813;26602,147813;28502,143372;27236,143372;31036,137028;30402,137028;41170,126244;41803,126244;46870,123072" o:connectangles="270,0,90,180,270,270,270,270,270,270,270,270,270,270,270,270,270,270,270,270,270,270,270,270,270,270,270,270,270,270,270,270,270,270,270,270,270,270,270,270,270,270,270,270,270,270,270,270,270,270,270,270,270,270,27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85" o:spid="_x0000_s1528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" adj="-11796480,,5400" path="m82,735r2,2l94,737,82,735xe" fillcolor="#4f81bd" stroked="f">
                    <v:stroke joinstyle="miter"/>
                    <v:formulas/>
                    <v:path arrowok="t" o:connecttype="custom" o:connectlocs="92158,0;184315,246778;92158,493556;0,246778;51938,562070;53204,563339;59538,563339;51938,562070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84" o:spid="_x0000_s1529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" adj="-11796480,,5400" path="m62,727r3,3l68,730r-6,-3xe" fillcolor="#4f81bd" stroked="f">
                    <v:stroke joinstyle="miter"/>
                    <v:formulas/>
                    <v:path arrowok="t" o:connecttype="custom" o:connectlocs="92158,0;184315,246778;92158,493556;0,246778;39270,556995;41170,558898;43070,558898;39270,556995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83" o:spid="_x0000_s1530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" adj="-11796480,,5400" path="m56,720r-1,l58,723r-2,-3xe" fillcolor="#4f81bd" stroked="f">
                    <v:stroke joinstyle="miter"/>
                    <v:formulas/>
                    <v:path arrowok="t" o:connecttype="custom" o:connectlocs="92158,0;184315,246778;92158,493556;0,246778;35470,552554;34836,552554;36736,554458;35470,552554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82" o:spid="_x0000_s1531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" adj="-11796480,,5400" path="m48,711r2,4l52,715r-4,-4xe" fillcolor="#4f81bd" stroked="f">
                    <v:stroke joinstyle="miter"/>
                    <v:formulas/>
                    <v:path arrowok="t" o:connecttype="custom" o:connectlocs="92158,0;184315,246778;92158,493556;0,246778;30402,546845;31669,549382;32936,549382;30402,546845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81" o:spid="_x0000_s1532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" adj="-11796480,,5400" path="m44,701r-1,l46,706r-2,-5xe" fillcolor="#4f81bd" stroked="f">
                    <v:stroke joinstyle="miter"/>
                    <v:formulas/>
                    <v:path arrowok="t" o:connecttype="custom" o:connectlocs="92158,0;184315,246778;92158,493556;0,246778;27869,540501;27236,540501;29136,543673;27869,540501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80" o:spid="_x0000_s1533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" adj="-11796480,,5400" path="m41,691r,5l42,696r-1,-5xe" fillcolor="#4f81bd" stroked="f">
                    <v:stroke joinstyle="miter"/>
                    <v:formulas/>
                    <v:path arrowok="t" o:connecttype="custom" o:connectlocs="92158,0;184315,246778;92158,493556;0,246778;25969,534157;25969,537329;26602,537329;25969,534157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79" o:spid="_x0000_s1534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" adj="-11796480,,5400" path="m42,82r-1,l41,87r1,-5xe" fillcolor="#4f81bd" stroked="f">
                    <v:stroke joinstyle="miter"/>
                    <v:formulas/>
                    <v:path arrowok="t" o:connecttype="custom" o:connectlocs="92158,0;184315,246778;92158,493556;0,246778;26602,147813;25969,147813;25969,150985;26602,147813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78" o:spid="_x0000_s1535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" adj="-11796480,,5400" path="m46,72r-3,3l45,75r1,-3xe" fillcolor="#4f81bd" stroked="f">
                    <v:stroke joinstyle="miter"/>
                    <v:formulas/>
                    <v:path arrowok="t" o:connecttype="custom" o:connectlocs="92158,0;184315,246778;92158,493556;0,246778;29136,141469;27236,143372;28502,143372;29136,141469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77" o:spid="_x0000_s1536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" adj="-11796480,,5400" path="m50,63r-2,2l49,65r1,-2xe" fillcolor="#4f81bd" stroked="f">
                    <v:stroke joinstyle="miter"/>
                    <v:formulas/>
                    <v:path arrowok="t" o:connecttype="custom" o:connectlocs="92158,0;184315,246778;92158,493556;0,246778;31669,135760;30402,137028;31036,137028;31669,135760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76" o:spid="_x0000_s1537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" adj="-11796480,,5400" path="m66,48r-1,l62,51r4,-3xe" fillcolor="#4f81bd" stroked="f">
                    <v:stroke joinstyle="miter"/>
                    <v:formulas/>
                    <v:path arrowok="t" o:connecttype="custom" o:connectlocs="92158,0;184315,246778;92158,493556;0,246778;41803,126244;41170,126244;39270,128147;41803,126244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75" o:spid="_x0000_s1538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" adj="-11796480,,5400" path="m290,l91,,77,3r-3,l60,7r-2,l55,10,43,17r-2,l29,27r-3,2l17,41r,2l74,43r-2,3l84,41r206,l290,xe" fillcolor="#4f81bd" stroked="f">
                    <v:stroke joinstyle="miter"/>
                    <v:formulas/>
                    <v:path arrowok="t" o:connecttype="custom" o:connectlocs="92158,0;184315,246778;92158,493556;0,246778;183682,95793;57638,95793;48771,97696;46870,97696;38003,100234;36736,100234;34836,102137;27236,106578;25969,106578;18368,112922;16468,114190;10768,121803;10768,123072;46870,123072;45604,124975;53204,121803;183682,121803;183682,95793" o:connectangles="270,0,90,180,270,270,270,270,270,270,270,270,270,270,270,270,270,27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74" o:spid="_x0000_s1539" style="position:absolute;left:1306;width:1844;height:4935;visibility:visible;mso-wrap-style:square;v-text-anchor:top" coordsize="291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" adj="-11796480,,5400" path="m96,41r-12,l82,43,96,41xe" fillcolor="#4f81bd" stroked="f">
                    <v:stroke joinstyle="miter"/>
                    <v:formulas/>
                    <v:path arrowok="t" o:connecttype="custom" o:connectlocs="92158,0;184315,246778;92158,493556;0,246778;60805,121803;53204,121803;51938,123072;60805,121803" o:connectangles="270,0,90,180,270,270,270,270" textboxrect="0,0,291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673" o:spid="_x0000_s1540" type="#_x0000_t75" style="position:absolute;top:5835;width:3157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">
                    <v:imagedata r:id="rId456" o:title=""/>
                    <v:path arrowok="t"/>
                  </v:shape>
                  <v:shape id="Picture 672" o:spid="_x0000_s1541" type="#_x0000_t75" style="position:absolute;left:1429;top:6955;width:1724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">
                    <v:imagedata r:id="rId457" o:title=""/>
                    <v:path arrowok="t"/>
                  </v:shape>
                </v:group>
                <v:group id="Group 656" o:spid="_x0000_s1542" style="position:absolute;left:37184;top:7772;width:1843;height:4932" coordsize="184315,49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670" o:spid="_x0000_s1543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" adj="-11796480,,5400" path="m74,43r-60,l10,55,7,58r,2l2,74r,3l,94,,684r2,17l2,703r5,15l7,720r3,2l14,734r3,l17,737r9,9l26,749r3,l29,751r12,7l41,761r2,l55,768r3,l58,770r2,l74,775r216,l290,737r-206,l72,732r2,l62,727r3,l58,722r-3,-2l56,720r-4,-5l50,715,43,701r1,l42,696r-1,l41,82r1,l45,74r-2,l49,65r-1,l65,48r1,l74,43xe" fillcolor="#4f81bd" stroked="f">
                    <v:stroke joinstyle="miter"/>
                    <v:formulas/>
                    <v:path arrowok="t" o:connecttype="custom" o:connectlocs="92158,0;184315,246600;92158,493199;0,246600;46870,805262;8867,805262;6334,812889;4434,814795;4434,816066;1267,824964;1267,826871;0,837676;0,1212659;1267,1223464;1267,1224735;4434,1234269;4434,1235540;6334,1236811;8867,1244438;10768,1244438;10768,1246344;16468,1252064;16468,1253971;18368,1253971;18368,1255242;25969,1259691;25969,1261598;27236,1261598;34836,1266047;36736,1266047;36736,1267318;38003,1267318;46870,1270496;183682,1270496;183682,1246344;53204,1246344;45604,1243167;46870,1243167;39270,1239989;41170,1239989;36736,1236811;36736,1236811;34836,1235540;35470,1235540;32936,1232362;31669,1232362;27236,1223464;27869,1223464;26602,1220286;25969,1220286;25969,830049;26602,830049;28502,824964;27236,824964;31036,819244;30402,819244;41170,808440;41803,808440;46870,805262" o:connectangles="270,0,90,180,270,270,270,270,270,270,270,270,270,270,270,270,270,270,270,270,270,270,270,270,270,270,270,270,270,270,270,270,270,270,270,270,270,270,270,270,270,270,270,270,270,270,270,270,270,270,270,270,270,270,27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9" o:spid="_x0000_s1544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" adj="-11796480,,5400" path="m82,734r2,3l94,737,82,734xe" fillcolor="#4f81bd" stroked="f">
                    <v:stroke joinstyle="miter"/>
                    <v:formulas/>
                    <v:path arrowok="t" o:connecttype="custom" o:connectlocs="92158,0;184315,246600;92158,493199;0,246600;51938,1244438;53204,1246344;59538,1246344;51938,1244438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8" o:spid="_x0000_s1545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" adj="-11796480,,5400" path="m55,720r3,2l56,721r-1,-1xe" fillcolor="#4f81bd" stroked="f">
                    <v:stroke joinstyle="miter"/>
                    <v:formulas/>
                    <v:path arrowok="t" o:connecttype="custom" o:connectlocs="92158,0;184315,246600;92158,493199;0,246600;34836,1235540;36736,1236811;35470,1236175;34836,1235540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7" o:spid="_x0000_s1546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" adj="-11796480,,5400" path="m56,721r2,1l56,721xe" fillcolor="#4f81bd" stroked="f">
                    <v:stroke joinstyle="miter"/>
                    <v:formulas/>
                    <v:path arrowok="t" o:connecttype="custom" o:connectlocs="92158,0;184315,246600;92158,493199;0,246600;35470,1236175;36736,1236811;36736,1236811;35470,1236175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6" o:spid="_x0000_s1547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" adj="-11796480,,5400" path="m56,720r-1,l56,721r,-1xe" fillcolor="#4f81bd" stroked="f">
                    <v:stroke joinstyle="miter"/>
                    <v:formulas/>
                    <v:path arrowok="t" o:connecttype="custom" o:connectlocs="92158,0;184315,246600;92158,493199;0,246600;35470,1235540;34836,1235540;35470,1236175;35470,1235540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5" o:spid="_x0000_s1548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" adj="-11796480,,5400" path="m48,710r2,5l52,715r-4,-5xe" fillcolor="#4f81bd" stroked="f">
                    <v:stroke joinstyle="miter"/>
                    <v:formulas/>
                    <v:path arrowok="t" o:connecttype="custom" o:connectlocs="92158,0;184315,246600;92158,493199;0,246600;30402,1229184;31669,1232362;32936,1232362;30402,1229184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4" o:spid="_x0000_s1549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" adj="-11796480,,5400" path="m44,701r-1,l46,706r-2,-5xe" fillcolor="#4f81bd" stroked="f">
                    <v:stroke joinstyle="miter"/>
                    <v:formulas/>
                    <v:path arrowok="t" o:connecttype="custom" o:connectlocs="92158,0;184315,246600;92158,493199;0,246600;27869,1223464;27236,1223464;29136,1226642;27869,1223464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3" o:spid="_x0000_s1550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" adj="-11796480,,5400" path="m41,691r,5l42,696r-1,-5xe" fillcolor="#4f81bd" stroked="f">
                    <v:stroke joinstyle="miter"/>
                    <v:formulas/>
                    <v:path arrowok="t" o:connecttype="custom" o:connectlocs="92158,0;184315,246600;92158,493199;0,246600;25969,1217108;25969,1220286;26602,1220286;25969,1217108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2" o:spid="_x0000_s1551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" adj="-11796480,,5400" path="m42,82r-1,l41,86r1,-4xe" fillcolor="#4f81bd" stroked="f">
                    <v:stroke joinstyle="miter"/>
                    <v:formulas/>
                    <v:path arrowok="t" o:connecttype="custom" o:connectlocs="92158,0;184315,246600;92158,493199;0,246600;26602,830049;25969,830049;25969,832591;26602,830049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1" o:spid="_x0000_s1552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" adj="-11796480,,5400" path="m46,72r-3,2l45,74r1,-2xe" fillcolor="#4f81bd" stroked="f">
                    <v:stroke joinstyle="miter"/>
                    <v:formulas/>
                    <v:path arrowok="t" o:connecttype="custom" o:connectlocs="92158,0;184315,246600;92158,493199;0,246600;29136,823693;27236,824964;28502,824964;29136,823693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60" o:spid="_x0000_s1553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" adj="-11796480,,5400" path="m50,62r-2,3l49,65r1,-3xe" fillcolor="#4f81bd" stroked="f">
                    <v:stroke joinstyle="miter"/>
                    <v:formulas/>
                    <v:path arrowok="t" o:connecttype="custom" o:connectlocs="92158,0;184315,246600;92158,493199;0,246600;31669,817338;30402,819244;31036,819244;31669,817338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59" o:spid="_x0000_s1554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" adj="-11796480,,5400" path="m66,48r-1,l62,50r4,-2xe" fillcolor="#4f81bd" stroked="f">
                    <v:stroke joinstyle="miter"/>
                    <v:formulas/>
                    <v:path arrowok="t" o:connecttype="custom" o:connectlocs="92158,0;184315,246600;92158,493199;0,246600;41803,808440;41170,808440;39270,809711;41803,808440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58" o:spid="_x0000_s1555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" adj="-11796480,,5400" path="m290,l91,,77,2r-5,l60,7r-2,l55,10,43,17r-2,l29,26r,3l26,29,17,41r,2l74,43r-2,3l84,41r206,l290,xe" fillcolor="#4f81bd" stroked="f">
                    <v:stroke joinstyle="miter"/>
                    <v:formulas/>
                    <v:path arrowok="t" o:connecttype="custom" o:connectlocs="92158,0;184315,246600;92158,493199;0,246600;183682,777932;57638,777932;48771,779204;45604,779204;38003,782381;36736,782381;34836,784288;27236,788737;25969,788737;18368,794457;18368,796364;16468,796364;10768,803991;10768,805262;46870,805262;45604,807168;53204,803991;183682,803991;183682,777932" o:connectangles="270,0,90,180,270,270,270,270,270,270,270,270,270,270,270,270,270,270,27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57" o:spid="_x0000_s1556" style="position:absolute;width:184315;height:493199;visibility:visible;mso-wrap-style:square;v-text-anchor:top" coordsize="291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" adj="-11796480,,5400" path="m96,41r-12,l82,43,96,41xe" fillcolor="#4f81bd" stroked="f">
                    <v:stroke joinstyle="miter"/>
                    <v:formulas/>
                    <v:path arrowok="t" o:connecttype="custom" o:connectlocs="92158,0;184315,246600;92158,493199;0,246600;60805,803991;53204,803991;51938,805262;60805,803991" o:connectangles="270,0,90,180,270,270,270,270" textboxrect="0,0,291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</v:group>
                <v:group id="Group 652" o:spid="_x0000_s1557" style="position:absolute;left:39027;width:5634;height:7142" coordsize="5633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655" o:spid="_x0000_s1558" style="position:absolute;left:1155;top:4986;width:14;height:2156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" adj="-11796480,,5400" path="m,l,214630e" filled="f" strokecolor="#3d6696" strokeweight=".75994mm">
                    <v:stroke joinstyle="round"/>
                    <v:formulas/>
                    <v:path arrowok="t" o:connecttype="custom" o:connectlocs="718,0;1435,107821;718,215642;0,107821;0,499348;0,714354" o:connectangles="270,0,90,180,270,270" textboxrect="0,0,1270,215265"/>
                    <v:textbox inset=".18997mm,.18997mm,.18997mm,.18997mm">
                      <w:txbxContent>
                        <w:p w:rsidR="005A197F" w:rsidRDefault="005A197F"/>
                      </w:txbxContent>
                    </v:textbox>
                  </v:shape>
                  <v:shape id="Picture 654" o:spid="_x0000_s1559" type="#_x0000_t75" style="position:absolute;width:5360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">
                    <v:imagedata r:id="rId458" o:title=""/>
                    <v:path arrowok="t"/>
                  </v:shape>
                  <v:shape id="Picture 653" o:spid="_x0000_s1560" type="#_x0000_t75" style="position:absolute;top:1112;width:563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">
                    <v:imagedata r:id="rId459" o:title=""/>
                    <v:path arrowok="t"/>
                  </v:shape>
                </v:group>
                <v:group id="Group 629" o:spid="_x0000_s1561" style="position:absolute;left:39027;top:957;width:5775;height:11617" coordsize="5774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651" o:spid="_x0000_s1562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" adj="-11796480,,5400" path="m891,737l,737r,41l816,778r17,-3l836,775r14,-4l852,771r,-3l855,768r12,-7l869,761r,-2l881,751r,-2l884,749r7,-12xe" fillcolor="#4f81bd" stroked="f">
                    <v:stroke joinstyle="miter"/>
                    <v:formulas/>
                    <v:path arrowok="t" o:connecttype="custom" o:connectlocs="288722,0;577443,246778;288722,493556;0,246778;565386,563339;0,563339;0,589349;517795,589349;528582,587446;530486,587446;539370,584908;540639,584908;540639,583005;542543,583005;550157,578564;551426,578564;551426,577296;559041,572220;559041,570952;560945,570952;565386,563339" o:connectangles="270,0,90,180,270,270,270,270,270,270,270,270,270,27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50" o:spid="_x0000_s1563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" adj="-11796480,,5400" path="m828,735r-14,2l824,737r4,-2xe" fillcolor="#4f81bd" stroked="f">
                    <v:stroke joinstyle="miter"/>
                    <v:formulas/>
                    <v:path arrowok="t" o:connecttype="custom" o:connectlocs="288722,0;577443,246778;288722,493556;0,246778;525410,562070;516526,563339;522871,563339;525410,562070" o:connectangles="270,0,90,18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9" o:spid="_x0000_s1564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" adj="-11796480,,5400" path="m844,729r-8,3l838,732r-14,5l893,737r,-2l896,730r-53,l844,729xe" fillcolor="#4f81bd" stroked="f">
                    <v:stroke joinstyle="miter"/>
                    <v:formulas/>
                    <v:path arrowok="t" o:connecttype="custom" o:connectlocs="288722,0;577443,246778;288722,493556;0,246778;535563,558264;530486,560167;531755,560167;522871,563339;566656,563339;566656,562070;568559,558898;534928,558898;535563,558264" o:connectangles="270,0,90,180,270,27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8" o:spid="_x0000_s1565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" adj="-11796480,,5400" path="m848,727r-4,2l843,730r5,-3xe" fillcolor="#4f81bd" stroked="f">
                    <v:stroke joinstyle="miter"/>
                    <v:formulas/>
                    <v:path arrowok="t" o:connecttype="custom" o:connectlocs="288722,0;577443,246778;288722,493556;0,246778;538101,556995;535563,558264;534928,558898;538101,556995" o:connectangles="270,0,90,18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7" o:spid="_x0000_s1566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" adj="-11796480,,5400" path="m897,727r-49,l843,730r53,l897,727xe" fillcolor="#4f81bd" stroked="f">
                    <v:stroke joinstyle="miter"/>
                    <v:formulas/>
                    <v:path arrowok="t" o:connecttype="custom" o:connectlocs="288722,0;577443,246778;288722,493556;0,246778;569194,556995;538101,556995;534928,558898;568559,558898;569194,556995" o:connectangles="270,0,90,18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6" o:spid="_x0000_s1567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" adj="-11796480,,5400" path="m853,721r-9,8l848,727r49,l899,723r-47,l853,721xe" fillcolor="#4f81bd" stroked="f">
                    <v:stroke joinstyle="miter"/>
                    <v:formulas/>
                    <v:path arrowok="t" o:connecttype="custom" o:connectlocs="288722,0;577443,246778;288722,493556;0,246778;541273,553189;535563,558264;538101,556995;569194,556995;570463,554458;540639,554458;541273,553189" o:connectangles="270,0,90,18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5" o:spid="_x0000_s1568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" adj="-11796480,,5400" path="m855,720r-2,1l852,723r3,-3xe" fillcolor="#4f81bd" stroked="f">
                    <v:stroke joinstyle="miter"/>
                    <v:formulas/>
                    <v:path arrowok="t" o:connecttype="custom" o:connectlocs="288722,0;577443,246778;288722,493556;0,246778;542543,552554;541273,553189;540639,554458;542543,552554" o:connectangles="270,0,90,18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4" o:spid="_x0000_s1569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" adj="-11796480,,5400" path="m900,720r-45,l852,723r47,l900,720xe" fillcolor="#4f81bd" stroked="f">
                    <v:stroke joinstyle="miter"/>
                    <v:formulas/>
                    <v:path arrowok="t" o:connecttype="custom" o:connectlocs="288722,0;577443,246778;288722,493556;0,246778;571097,552554;542543,552554;540639,554458;570463,554458;571097,552554" o:connectangles="270,0,90,18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3" o:spid="_x0000_s1570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" adj="-11796480,,5400" path="m862,711r-9,10l855,720r45,l903,718r1,-3l860,715r2,-4xe" fillcolor="#4f81bd" stroked="f">
                    <v:stroke joinstyle="miter"/>
                    <v:formulas/>
                    <v:path arrowok="t" o:connecttype="custom" o:connectlocs="288722,0;577443,246778;288722,493556;0,246778;546984,546845;541273,553189;542543,552554;571097,552554;573001,551286;573636,549382;545715,549382;546984,546845" o:connectangles="270,0,90,180,27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2" o:spid="_x0000_s1571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" adj="-11796480,,5400" path="m908,701r-41,l860,715r44,l908,703r,-2xe" fillcolor="#4f81bd" stroked="f">
                    <v:stroke joinstyle="miter"/>
                    <v:formulas/>
                    <v:path arrowok="t" o:connecttype="custom" o:connectlocs="288722,0;577443,246778;288722,493556;0,246778;576174,540501;550157,540501;545715,549382;573636,549382;576174,541770;576174,540501" o:connectangles="270,0,90,18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1" o:spid="_x0000_s1572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" adj="-11796480,,5400" path="m909,691r-40,l864,706r3,-5l908,701r1,-10xe" fillcolor="#4f81bd" stroked="f">
                    <v:stroke joinstyle="miter"/>
                    <v:formulas/>
                    <v:path arrowok="t" o:connecttype="custom" o:connectlocs="288722,0;577443,246778;288722,493556;0,246778;576808,534157;551426,534157;548254,543673;550157,540501;576174,540501;576808,534157" o:connectangles="270,0,90,18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40" o:spid="_x0000_s1573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" adj="-11796480,,5400" path="m867,82r2,14l869,684r-2,12l869,691r40,l910,684r,-593l909,87r-40,l867,82xe" fillcolor="#4f81bd" stroked="f">
                    <v:stroke joinstyle="miter"/>
                    <v:formulas/>
                    <v:path arrowok="t" o:connecttype="custom" o:connectlocs="288722,0;577443,246778;288722,493556;0,246778;550157,147813;551426,156695;551426,529716;550157,537329;551426,534157;576808,534157;577443,529716;577443,153523;576808,150985;551426,150985;550157,147813" o:connectangles="270,0,90,180,270,270,270,27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39" o:spid="_x0000_s1574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" adj="-11796480,,5400" path="m864,72r5,15l909,87,908,77r,-2l867,75r-3,-3xe" fillcolor="#4f81bd" stroked="f">
                    <v:stroke joinstyle="miter"/>
                    <v:formulas/>
                    <v:path arrowok="t" o:connecttype="custom" o:connectlocs="288722,0;577443,246778;288722,493556;0,246778;548254,141469;551426,150985;576808,150985;576174,144641;576174,143372;550157,143372;548254,141469" o:connectangles="270,0,90,18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38" o:spid="_x0000_s1575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" adj="-11796480,,5400" path="m860,63r7,12l908,75,904,65r-42,l860,63xe" fillcolor="#4f81bd" stroked="f">
                    <v:stroke joinstyle="miter"/>
                    <v:formulas/>
                    <v:path arrowok="t" o:connecttype="custom" o:connectlocs="288722,0;577443,246778;288722,493556;0,246778;545715,135760;550157,143372;576174,143372;573636,137028;546984,137028;545715,135760" o:connectangles="270,0,90,18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37" o:spid="_x0000_s1576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" adj="-11796480,,5400" path="m900,55r-48,l862,65r42,l903,60r,-2l900,58r,-3xe" fillcolor="#4f81bd" stroked="f">
                    <v:stroke joinstyle="miter"/>
                    <v:formulas/>
                    <v:path arrowok="t" o:connecttype="custom" o:connectlocs="288722,0;577443,246778;288722,493556;0,246778;571097,130684;540639,130684;546984,137028;573636,137028;573001,133856;573001,132588;571097,132588;571097,130684" o:connectangles="270,0,90,180,27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36" o:spid="_x0000_s1577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" adj="-11796480,,5400" path="m843,48r12,10l852,55r48,l898,51r-50,l843,48xe" fillcolor="#4f81bd" stroked="f">
                    <v:stroke joinstyle="miter"/>
                    <v:formulas/>
                    <v:path arrowok="t" o:connecttype="custom" o:connectlocs="288722,0;577443,246778;288722,493556;0,246778;534928,126244;542543,132588;540639,130684;571097,130684;569828,128147;538101,128147;534928,126244" o:connectangles="270,0,90,18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35" o:spid="_x0000_s1578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" adj="-11796480,,5400" path="m893,43r-60,l848,51r50,l893,43xe" fillcolor="#4f81bd" stroked="f">
                    <v:stroke joinstyle="miter"/>
                    <v:formulas/>
                    <v:path arrowok="t" o:connecttype="custom" o:connectlocs="288722,0;577443,246778;288722,493556;0,246778;566656,123072;528582,123072;538101,128147;569828,128147;566656,123072" o:connectangles="270,0,90,18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34" o:spid="_x0000_s1579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" adj="-11796480,,5400" path="m893,41r-69,l838,46r-5,-3l893,43r,-2xe" fillcolor="#4f81bd" stroked="f">
                    <v:stroke joinstyle="miter"/>
                    <v:formulas/>
                    <v:path arrowok="t" o:connecttype="custom" o:connectlocs="288722,0;577443,246778;288722,493556;0,246778;566656,121803;522871,121803;531755,124975;528582,123072;566656,123072;566656,121803" o:connectangles="270,0,90,18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33" o:spid="_x0000_s1580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" adj="-11796480,,5400" path="m824,41r-8,l828,43r-4,-2xe" fillcolor="#4f81bd" stroked="f">
                    <v:stroke joinstyle="miter"/>
                    <v:formulas/>
                    <v:path arrowok="t" o:connecttype="custom" o:connectlocs="288722,0;577443,246778;288722,493556;0,246778;522871,121803;517795,121803;525410,123072;522871,121803" o:connectangles="270,0,90,18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32" o:spid="_x0000_s1581" style="position:absolute;width:5774;height:4935;visibility:visible;mso-wrap-style:square;v-text-anchor:top" coordsize="91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" adj="-11796480,,5400" path="m816,l,,,41r891,l884,29r-3,l881,27,869,17r-2,l855,10,852,7r-2,l836,3r-3,l816,xe" fillcolor="#4f81bd" stroked="f">
                    <v:stroke joinstyle="miter"/>
                    <v:formulas/>
                    <v:path arrowok="t" o:connecttype="custom" o:connectlocs="288722,0;577443,246778;288722,493556;0,246778;517795,95793;0,95793;0,121803;565386,121803;560945,114190;559041,114190;559041,112922;551426,106578;550157,106578;542543,102137;540639,100234;539370,100234;530486,97696;528582,97696;517795,95793" o:connectangles="270,0,90,180,270,270,270,270,270,270,270,270,270,270,270,270,270,270,270" textboxrect="0,0,91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631" o:spid="_x0000_s1582" type="#_x0000_t75" style="position:absolute;top:5835;width:5360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">
                    <v:imagedata r:id="rId460" o:title=""/>
                    <v:path arrowok="t"/>
                  </v:shape>
                  <v:shape id="Picture 630" o:spid="_x0000_s1583" type="#_x0000_t75" style="position:absolute;top:6955;width:5633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">
                    <v:imagedata r:id="rId461" o:title=""/>
                    <v:path arrowok="t"/>
                  </v:shape>
                </v:group>
                <v:group id="Group 611" o:spid="_x0000_s1584" style="position:absolute;left:39027;top:7772;width:5775;height:4932" coordsize="5774,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628" o:spid="_x0000_s1585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" adj="-11796480,,5400" path="m891,737l,737r,38l836,775r14,-5l852,770r,-2l855,768r12,-7l869,761r,-3l881,751r,-2l884,749r7,-12xe" fillcolor="#4f81bd" stroked="f">
                    <v:stroke joinstyle="miter"/>
                    <v:formulas/>
                    <v:path arrowok="t" o:connecttype="custom" o:connectlocs="288722,0;577443,246600;288722,493199;0,246600;565386,1246344;0,1246344;0,1270496;530486,1270496;539370,1267318;540639,1267318;540639,1266047;542543,1266047;550157,1261598;551426,1261598;551426,1259691;559041,1255242;559041,1253971;560945,1253971;565386,1246344" o:connectangles="270,0,90,180,270,270,270,270,270,270,270,270,27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27" o:spid="_x0000_s1586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" adj="-11796480,,5400" path="m828,734r-14,3l824,737r4,-3xe" fillcolor="#4f81bd" stroked="f">
                    <v:stroke joinstyle="miter"/>
                    <v:formulas/>
                    <v:path arrowok="t" o:connecttype="custom" o:connectlocs="288722,0;577443,246600;288722,493199;0,246600;525410,1244438;516526,1246344;522871,1246344;525410,1244438" o:connectangles="270,0,90,18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26" o:spid="_x0000_s1587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" adj="-11796480,,5400" path="m854,721r-11,6l848,727r-15,5l838,732r-14,5l893,737r,-3l899,722r-47,l854,721xe" fillcolor="#4f81bd" stroked="f">
                    <v:stroke joinstyle="miter"/>
                    <v:formulas/>
                    <v:path arrowok="t" o:connecttype="custom" o:connectlocs="288722,0;577443,246600;288722,493199;0,246600;541908,1236175;534928,1239989;538101,1239989;528582,1243167;531755,1243167;522871,1246344;566656,1246344;566656,1244438;570463,1236811;540639,1236811;541908,1236175" o:connectangles="270,0,90,180,270,270,270,270,27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25" o:spid="_x0000_s1588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" adj="-11796480,,5400" path="m855,720r-1,1l852,722r3,-2xe" fillcolor="#4f81bd" stroked="f">
                    <v:stroke joinstyle="miter"/>
                    <v:formulas/>
                    <v:path arrowok="t" o:connecttype="custom" o:connectlocs="288722,0;577443,246600;288722,493199;0,246600;542543,1235540;541908,1236175;540639,1236811;542543,1235540" o:connectangles="270,0,90,18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24" o:spid="_x0000_s1589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" adj="-11796480,,5400" path="m900,720r-45,l852,722r47,l900,720xe" fillcolor="#4f81bd" stroked="f">
                    <v:stroke joinstyle="miter"/>
                    <v:formulas/>
                    <v:path arrowok="t" o:connecttype="custom" o:connectlocs="288722,0;577443,246600;288722,493199;0,246600;571097,1235540;542543,1235540;540639,1236811;570463,1236811;571097,1235540" o:connectangles="270,0,90,18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23" o:spid="_x0000_s1590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" adj="-11796480,,5400" path="m862,710r-8,11l855,720r45,l903,718r1,-3l860,715r2,-5xe" fillcolor="#4f81bd" stroked="f">
                    <v:stroke joinstyle="miter"/>
                    <v:formulas/>
                    <v:path arrowok="t" o:connecttype="custom" o:connectlocs="288722,0;577443,246600;288722,493199;0,246600;546984,1229184;541908,1236175;542543,1235540;571097,1235540;573001,1234269;573636,1232362;545715,1232362;546984,1229184" o:connectangles="270,0,90,180,270,27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22" o:spid="_x0000_s1591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" adj="-11796480,,5400" path="m908,701r-41,l860,715r44,l908,703r,-2xe" fillcolor="#4f81bd" stroked="f">
                    <v:stroke joinstyle="miter"/>
                    <v:formulas/>
                    <v:path arrowok="t" o:connecttype="custom" o:connectlocs="288722,0;577443,246600;288722,493199;0,246600;576174,1223464;550157,1223464;545715,1232362;573636,1232362;576174,1224735;576174,1223464" o:connectangles="270,0,90,18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21" o:spid="_x0000_s1592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" adj="-11796480,,5400" path="m909,691r-40,l864,706r3,-5l908,701r1,-10xe" fillcolor="#4f81bd" stroked="f">
                    <v:stroke joinstyle="miter"/>
                    <v:formulas/>
                    <v:path arrowok="t" o:connecttype="custom" o:connectlocs="288722,0;577443,246600;288722,493199;0,246600;576808,1217108;551426,1217108;548254,1226642;550157,1223464;576174,1223464;576808,1217108" o:connectangles="270,0,90,18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20" o:spid="_x0000_s1593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" adj="-11796480,,5400" path="m867,82r2,14l869,684r-2,12l869,691r40,l910,684r,-593l909,86r-40,l867,82xe" fillcolor="#4f81bd" stroked="f">
                    <v:stroke joinstyle="miter"/>
                    <v:formulas/>
                    <v:path arrowok="t" o:connecttype="custom" o:connectlocs="288722,0;577443,246600;288722,493199;0,246600;550157,830049;551426,838947;551426,1212659;550157,1220286;551426,1217108;576808,1217108;577443,1212659;577443,835769;576808,832591;551426,832591;550157,830049" o:connectangles="270,0,90,180,270,270,270,270,27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19" o:spid="_x0000_s1594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" adj="-11796480,,5400" path="m864,72r5,14l909,86r-1,-9l908,74r-41,l864,72xe" fillcolor="#4f81bd" stroked="f">
                    <v:stroke joinstyle="miter"/>
                    <v:formulas/>
                    <v:path arrowok="t" o:connecttype="custom" o:connectlocs="288722,0;577443,246600;288722,493199;0,246600;548254,823693;551426,832591;576808,832591;576174,826871;576174,824964;550157,824964;548254,823693" o:connectangles="270,0,90,180,27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18" o:spid="_x0000_s1595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" adj="-11796480,,5400" path="m860,62r7,12l908,74r-4,-9l862,65r-2,-3xe" fillcolor="#4f81bd" stroked="f">
                    <v:stroke joinstyle="miter"/>
                    <v:formulas/>
                    <v:path arrowok="t" o:connecttype="custom" o:connectlocs="288722,0;577443,246600;288722,493199;0,246600;545715,817338;550157,824964;576174,824964;573636,819244;546984,819244;545715,817338" o:connectangles="270,0,90,18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17" o:spid="_x0000_s1596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" adj="-11796480,,5400" path="m900,55r-48,l862,65r42,l903,60r,-2l900,58r,-3xe" fillcolor="#4f81bd" stroked="f">
                    <v:stroke joinstyle="miter"/>
                    <v:formulas/>
                    <v:path arrowok="t" o:connecttype="custom" o:connectlocs="288722,0;577443,246600;288722,493199;0,246600;571097,812889;540639,812889;546984,819244;573636,819244;573001,816066;573001,814795;571097,814795;571097,812889" o:connectangles="270,0,90,180,270,27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16" o:spid="_x0000_s1597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" adj="-11796480,,5400" path="m843,48r12,10l852,55r48,l898,50r-50,l843,48xe" fillcolor="#4f81bd" stroked="f">
                    <v:stroke joinstyle="miter"/>
                    <v:formulas/>
                    <v:path arrowok="t" o:connecttype="custom" o:connectlocs="288722,0;577443,246600;288722,493199;0,246600;534928,808440;542543,814795;540639,812889;571097,812889;569828,809711;538101,809711;534928,808440" o:connectangles="270,0,90,180,27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15" o:spid="_x0000_s1598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" adj="-11796480,,5400" path="m893,43r-57,l848,50r50,l893,43xe" fillcolor="#4f81bd" stroked="f">
                    <v:stroke joinstyle="miter"/>
                    <v:formulas/>
                    <v:path arrowok="t" o:connecttype="custom" o:connectlocs="288722,0;577443,246600;288722,493199;0,246600;566656,805262;530486,805262;538101,809711;569828,809711;566656,805262" o:connectangles="270,0,90,18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14" o:spid="_x0000_s1599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" adj="-11796480,,5400" path="m893,41r-69,l838,46r-2,-3l893,43r,-2xe" fillcolor="#4f81bd" stroked="f">
                    <v:stroke joinstyle="miter"/>
                    <v:formulas/>
                    <v:path arrowok="t" o:connecttype="custom" o:connectlocs="288722,0;577443,246600;288722,493199;0,246600;566656,803991;522871,803991;531755,807168;530486,805262;566656,805262;566656,803991" o:connectangles="270,0,90,18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13" o:spid="_x0000_s1600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" adj="-11796480,,5400" path="m824,41r-8,l828,43r-4,-2xe" fillcolor="#4f81bd" stroked="f">
                    <v:stroke joinstyle="miter"/>
                    <v:formulas/>
                    <v:path arrowok="t" o:connecttype="custom" o:connectlocs="288722,0;577443,246600;288722,493199;0,246600;522871,803991;517795,803991;525410,805262;522871,803991" o:connectangles="270,0,90,18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12" o:spid="_x0000_s1601" style="position:absolute;width:5774;height:4931;visibility:visible;mso-wrap-style:square;v-text-anchor:top" coordsize="91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" adj="-11796480,,5400" path="m816,l,,,41r891,l884,29r-3,l881,26,869,17r-2,l855,10,852,7r-2,l836,2r-3,l816,xe" fillcolor="#4f81bd" stroked="f">
                    <v:stroke joinstyle="miter"/>
                    <v:formulas/>
                    <v:path arrowok="t" o:connecttype="custom" o:connectlocs="288722,0;577443,246600;288722,493199;0,246600;517795,777932;0,777932;0,803991;565386,803991;560945,796364;559041,796364;559041,794457;551426,788737;550157,788737;542543,784288;540639,782381;539370,782381;530486,779204;528582,779204;517795,777932" o:connectangles="270,0,90,180,270,270,270,270,270,270,270,270,270,270,270,270,270,270,270" textboxrect="0,0,91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</v:group>
                <v:group id="Group 607" o:spid="_x0000_s1602" style="position:absolute;left:44913;width:8755;height:7142" coordsize="8755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610" o:spid="_x0000_s1603" style="position:absolute;left:4262;top:4986;width:14;height:2156;visibility:visible;mso-wrap-style:square;v-text-anchor:top" coordsize="1270,215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" adj="-11796480,,5400" path="m,l,214630e" filled="f" strokecolor="#3d6696" strokeweight=".75994mm">
                    <v:stroke joinstyle="round"/>
                    <v:formulas/>
                    <v:path arrowok="t" o:connecttype="custom" o:connectlocs="718,0;1435,107821;718,215642;0,107821;0,499348;0,714354" o:connectangles="270,0,90,180,270,270" textboxrect="0,0,1270,215265"/>
                    <v:textbox inset=".18997mm,.18997mm,.18997mm,.18997mm">
                      <w:txbxContent>
                        <w:p w:rsidR="005A197F" w:rsidRDefault="005A197F"/>
                      </w:txbxContent>
                    </v:textbox>
                  </v:shape>
                  <v:shape id="Picture 609" o:spid="_x0000_s1604" type="#_x0000_t75" style="position:absolute;width:8449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">
                    <v:imagedata r:id="rId462" o:title=""/>
                    <v:path arrowok="t"/>
                  </v:shape>
                  <v:shape id="Picture 608" o:spid="_x0000_s1605" type="#_x0000_t75" style="position:absolute;left:1403;top:1112;width:7352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">
                    <v:imagedata r:id="rId463" o:title=""/>
                    <v:path arrowok="t"/>
                  </v:shape>
                </v:group>
                <v:group id="Group 566" o:spid="_x0000_s1606" style="position:absolute;left:44913;top:957;width:8885;height:11617" coordsize="8884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606" o:spid="_x0000_s1607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" adj="-11796480,,5400" path="m1123,775l77,775r17,3l1106,778r17,-3xe" fillcolor="#4f81bd" stroked="f">
                    <v:stroke joinstyle="miter"/>
                    <v:formulas/>
                    <v:path arrowok="t" o:connecttype="custom" o:connectlocs="381058,0;762115,246778;381058,493556;0,246778;713213,587446;48902,587446;59699,589349;702416,589349;713213,587446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05" o:spid="_x0000_s1608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" adj="-11796480,,5400" path="m1140,771l60,771r14,4l1126,775r14,-4xe" fillcolor="#4f81bd" stroked="f">
                    <v:stroke joinstyle="miter"/>
                    <v:formulas/>
                    <v:path arrowok="t" o:connecttype="custom" o:connectlocs="381058,0;762115,246778;381058,493556;0,246778;724009,584908;38106,584908;46997,587446;715118,587446;724009,584908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04" o:spid="_x0000_s1609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" adj="-11796480,,5400" path="m1142,768l58,768r,3l1142,771r,-3xe" fillcolor="#4f81bd" stroked="f">
                    <v:stroke joinstyle="miter"/>
                    <v:formulas/>
                    <v:path arrowok="t" o:connecttype="custom" o:connectlocs="381058,0;762115,246778;381058,493556;0,246778;725279,583005;36836,583005;36836,584908;725279,584908;725279,583005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03" o:spid="_x0000_s1610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" adj="-11796480,,5400" path="m1157,761l43,761r12,7l1145,768r12,-7xe" fillcolor="#4f81bd" stroked="f">
                    <v:stroke joinstyle="miter"/>
                    <v:formulas/>
                    <v:path arrowok="t" o:connecttype="custom" o:connectlocs="381058,0;762115,246778;381058,493556;0,246778;734806,578564;27309,578564;34930,583005;727185,583005;734806,578564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02" o:spid="_x0000_s1611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" adj="-11796480,,5400" path="m1171,749l29,749r,2l41,759r,2l1159,761r,-2l1171,751r,-2xe" fillcolor="#4f81bd" stroked="f">
                    <v:stroke joinstyle="miter"/>
                    <v:formulas/>
                    <v:path arrowok="t" o:connecttype="custom" o:connectlocs="381058,0;762115,246778;381058,493556;0,246778;743697,570952;18418,570952;18418,572220;26039,577296;26039,578564;736076,578564;736076,577296;743697,572220;743697,570952" o:connectangles="270,0,90,18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01" o:spid="_x0000_s1612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" adj="-11796480,,5400" path="m55,720r-45,l14,735r3,l17,737r9,12l1174,749r9,-12l86,737,72,732r2,l68,730r-3,l55,720xe" fillcolor="#4f81bd" stroked="f">
                    <v:stroke joinstyle="miter"/>
                    <v:formulas/>
                    <v:path arrowok="t" o:connecttype="custom" o:connectlocs="381058,0;762115,246778;381058,493556;0,246778;34930,552554;6351,552554;8891,562070;10797,562070;10797,563339;16512,570952;745603,570952;751318,563339;54618,563339;45727,560167;46997,560167;43187,558898;41281,558898;34930,552554" o:connectangles="270,0,90,180,270,270,270,270,27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600" o:spid="_x0000_s1613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" adj="-11796480,,5400" path="m82,735r4,2l94,737,82,735xe" fillcolor="#4f81bd" stroked="f">
                    <v:stroke joinstyle="miter"/>
                    <v:formulas/>
                    <v:path arrowok="t" o:connecttype="custom" o:connectlocs="381058,0;762115,246778;381058,493556;0,246778;52078,562070;54618,563339;59699,563339;52078,562070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9" o:spid="_x0000_s1614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" adj="-11796480,,5400" path="m1118,735r-14,2l1114,737r4,-2xe" fillcolor="#4f81bd" stroked="f">
                    <v:stroke joinstyle="miter"/>
                    <v:formulas/>
                    <v:path arrowok="t" o:connecttype="custom" o:connectlocs="381058,0;762115,246778;381058,493556;0,246778;710037,562070;701146,563339;707497,563339;710037,562070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8" o:spid="_x0000_s1615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" adj="-11796480,,5400" path="m1134,729r-8,3l1128,732r-14,5l1183,737r,-2l1186,730r-53,l1134,729xe" fillcolor="#4f81bd" stroked="f">
                    <v:stroke joinstyle="miter"/>
                    <v:formulas/>
                    <v:path arrowok="t" o:connecttype="custom" o:connectlocs="381058,0;762115,246778;381058,493556;0,246778;720199,558264;715118,560167;716388,560167;707497,563339;751318,563339;751318,562070;753224,558898;719564,558898;720199,558264" o:connectangles="270,0,90,18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7" o:spid="_x0000_s1616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" adj="-11796480,,5400" path="m62,727r3,3l68,730r-6,-3xe" fillcolor="#4f81bd" stroked="f">
                    <v:stroke joinstyle="miter"/>
                    <v:formulas/>
                    <v:path arrowok="t" o:connecttype="custom" o:connectlocs="381058,0;762115,246778;381058,493556;0,246778;39376,556995;41281,558898;43187,558898;39376,556995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6" o:spid="_x0000_s1617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" adj="-11796480,,5400" path="m1138,727r-4,2l1133,730r5,-3xe" fillcolor="#4f81bd" stroked="f">
                    <v:stroke joinstyle="miter"/>
                    <v:formulas/>
                    <v:path arrowok="t" o:connecttype="custom" o:connectlocs="381058,0;762115,246778;381058,493556;0,246778;722739,556995;720199,558264;719564,558898;722739,556995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5" o:spid="_x0000_s1618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" adj="-11796480,,5400" path="m1187,727r-49,l1133,730r53,l1187,727xe" fillcolor="#4f81bd" stroked="f">
                    <v:stroke joinstyle="miter"/>
                    <v:formulas/>
                    <v:path arrowok="t" o:connecttype="custom" o:connectlocs="381058,0;762115,246778;381058,493556;0,246778;753859,556995;722739,556995;719564,558898;753224,558898;753859,556995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4" o:spid="_x0000_s1619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" adj="-11796480,,5400" path="m1143,721r-9,8l1138,727r49,l1189,723r-47,l1143,721xe" fillcolor="#4f81bd" stroked="f">
                    <v:stroke joinstyle="miter"/>
                    <v:formulas/>
                    <v:path arrowok="t" o:connecttype="custom" o:connectlocs="381058,0;762115,246778;381058,493556;0,246778;725915,553189;720199,558264;722739,556995;753859,556995;755129,554458;725279,554458;725915,553189" o:connectangles="270,0,90,18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3" o:spid="_x0000_s1620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" adj="-11796480,,5400" path="m74,43r-60,l10,55,7,58r,2l2,75r,2l,94,,684r2,17l2,703r5,15l7,720r48,l58,723r-6,-8l50,715,43,701r1,l42,696r-1,l41,82r1,l45,75r-2,l49,65r-1,l65,48r1,l74,43xe" fillcolor="#4f81bd" stroked="f">
                    <v:stroke joinstyle="miter"/>
                    <v:formulas/>
                    <v:path arrowok="t" o:connecttype="custom" o:connectlocs="381058,0;762115,246778;381058,493556;0,246778;46997,123072;8891,123072;6351,130684;4446,132588;4446,133856;1270,143372;1270,144641;0,155426;0,529716;1270,540501;1270,541770;4446,551286;4446,552554;34930,552554;36836,554458;33025,549382;31755,549382;27309,540501;27944,540501;26674,537329;26039,537329;26039,147813;26674,147813;28579,143372;27309,143372;31120,137028;30485,137028;41281,126244;41916,126244;46997,123072" o:connectangles="270,0,90,180,270,270,270,270,270,270,270,270,270,270,270,270,270,270,270,270,270,270,270,270,27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2" o:spid="_x0000_s1621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" adj="-11796480,,5400" path="m1145,720r-2,1l1142,723r3,-3xe" fillcolor="#4f81bd" stroked="f">
                    <v:stroke joinstyle="miter"/>
                    <v:formulas/>
                    <v:path arrowok="t" o:connecttype="custom" o:connectlocs="381058,0;762115,246778;381058,493556;0,246778;727185,552554;725915,553189;725279,554458;727185,552554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1" o:spid="_x0000_s1622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" adj="-11796480,,5400" path="m1190,720r-45,l1142,723r47,l1190,720xe" fillcolor="#4f81bd" stroked="f">
                    <v:stroke joinstyle="miter"/>
                    <v:formulas/>
                    <v:path arrowok="t" o:connecttype="custom" o:connectlocs="381058,0;762115,246778;381058,493556;0,246778;755764,552554;727185,552554;725279,554458;755129,554458;755764,552554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90" o:spid="_x0000_s1623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" adj="-11796480,,5400" path="m1152,711r-9,10l1145,720r45,l1193,718r1,-3l1150,715r2,-4xe" fillcolor="#4f81bd" stroked="f">
                    <v:stroke joinstyle="miter"/>
                    <v:formulas/>
                    <v:path arrowok="t" o:connecttype="custom" o:connectlocs="381058,0;762115,246778;381058,493556;0,246778;731630,546845;725915,553189;727185,552554;755764,552554;757669,551286;758304,549382;730360,549382;731630,546845" o:connectangles="270,0,90,18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9" o:spid="_x0000_s1624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" adj="-11796480,,5400" path="m48,711r2,4l52,715r-4,-4xe" fillcolor="#4f81bd" stroked="f">
                    <v:stroke joinstyle="miter"/>
                    <v:formulas/>
                    <v:path arrowok="t" o:connecttype="custom" o:connectlocs="381058,0;762115,246778;381058,493556;0,246778;30485,546845;31755,549382;33025,549382;30485,546845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8" o:spid="_x0000_s1625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" adj="-11796480,,5400" path="m1198,701r-41,l1150,715r44,l1198,703r,-2xe" fillcolor="#4f81bd" stroked="f">
                    <v:stroke joinstyle="miter"/>
                    <v:formulas/>
                    <v:path arrowok="t" o:connecttype="custom" o:connectlocs="381058,0;762115,246778;381058,493556;0,246778;760845,540501;734806,540501;730360,549382;758304,549382;760845,541770;760845,540501" o:connectangles="270,0,90,18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7" o:spid="_x0000_s1626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" adj="-11796480,,5400" path="m44,701r-1,l46,706r-2,-5xe" fillcolor="#4f81bd" stroked="f">
                    <v:stroke joinstyle="miter"/>
                    <v:formulas/>
                    <v:path arrowok="t" o:connecttype="custom" o:connectlocs="381058,0;762115,246778;381058,493556;0,246778;27944,540501;27309,540501;29214,543673;27944,540501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6" o:spid="_x0000_s1627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" adj="-11796480,,5400" path="m1199,691r-40,l1154,706r3,-5l1198,701r1,-10xe" fillcolor="#4f81bd" stroked="f">
                    <v:stroke joinstyle="miter"/>
                    <v:formulas/>
                    <v:path arrowok="t" o:connecttype="custom" o:connectlocs="381058,0;762115,246778;381058,493556;0,246778;761480,534157;736076,534157;732901,543673;734806,540501;760845,540501;761480,534157" o:connectangles="270,0,90,18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5" o:spid="_x0000_s1628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" adj="-11796480,,5400" path="m41,691r,5l42,696r-1,-5xe" fillcolor="#4f81bd" stroked="f">
                    <v:stroke joinstyle="miter"/>
                    <v:formulas/>
                    <v:path arrowok="t" o:connecttype="custom" o:connectlocs="381058,0;762115,246778;381058,493556;0,246778;26039,534157;26039,537329;26674,537329;26039,534157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4" o:spid="_x0000_s1629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" adj="-11796480,,5400" path="m1157,82r2,14l1159,684r-2,12l1159,691r40,l1200,684r,-593l1199,87r-40,l1157,82xe" fillcolor="#4f81bd" stroked="f">
                    <v:stroke joinstyle="miter"/>
                    <v:formulas/>
                    <v:path arrowok="t" o:connecttype="custom" o:connectlocs="381058,0;762115,246778;381058,493556;0,246778;734806,147813;736076,156695;736076,529716;734806,537329;736076,534157;761480,534157;762115,529716;762115,153523;761480,150985;736076,150985;734806,147813" o:connectangles="270,0,90,180,270,27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3" o:spid="_x0000_s1630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" adj="-11796480,,5400" path="m42,82r-1,l41,87r1,-5xe" fillcolor="#4f81bd" stroked="f">
                    <v:stroke joinstyle="miter"/>
                    <v:formulas/>
                    <v:path arrowok="t" o:connecttype="custom" o:connectlocs="381058,0;762115,246778;381058,493556;0,246778;26674,147813;26039,147813;26039,150985;26674,147813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2" o:spid="_x0000_s1631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" adj="-11796480,,5400" path="m1154,72r5,15l1199,87r-1,-10l1198,75r-41,l1154,72xe" fillcolor="#4f81bd" stroked="f">
                    <v:stroke joinstyle="miter"/>
                    <v:formulas/>
                    <v:path arrowok="t" o:connecttype="custom" o:connectlocs="381058,0;762115,246778;381058,493556;0,246778;732901,141469;736076,150985;761480,150985;760845,144641;760845,143372;734806,143372;732901,141469" o:connectangles="270,0,90,18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1" o:spid="_x0000_s1632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" adj="-11796480,,5400" path="m46,72r-3,3l45,75r1,-3xe" fillcolor="#4f81bd" stroked="f">
                    <v:stroke joinstyle="miter"/>
                    <v:formulas/>
                    <v:path arrowok="t" o:connecttype="custom" o:connectlocs="381058,0;762115,246778;381058,493556;0,246778;29214,141469;27309,143372;28579,143372;29214,141469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80" o:spid="_x0000_s1633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" adj="-11796480,,5400" path="m1150,63r7,12l1198,75r-4,-10l1152,65r-2,-2xe" fillcolor="#4f81bd" stroked="f">
                    <v:stroke joinstyle="miter"/>
                    <v:formulas/>
                    <v:path arrowok="t" o:connecttype="custom" o:connectlocs="381058,0;762115,246778;381058,493556;0,246778;730360,135760;734806,143372;760845,143372;758304,137028;731630,137028;730360,135760" o:connectangles="270,0,90,18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9" o:spid="_x0000_s1634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" adj="-11796480,,5400" path="m50,63r-2,2l49,65r1,-2xe" fillcolor="#4f81bd" stroked="f">
                    <v:stroke joinstyle="miter"/>
                    <v:formulas/>
                    <v:path arrowok="t" o:connecttype="custom" o:connectlocs="381058,0;762115,246778;381058,493556;0,246778;31755,135760;30485,137028;31120,137028;31755,135760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8" o:spid="_x0000_s1635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" adj="-11796480,,5400" path="m1186,48r-51,l1152,65r42,l1193,60r,-2l1190,58r,-3l1186,48xe" fillcolor="#4f81bd" stroked="f">
                    <v:stroke joinstyle="miter"/>
                    <v:formulas/>
                    <v:path arrowok="t" o:connecttype="custom" o:connectlocs="381058,0;762115,246778;381058,493556;0,246778;753224,126244;720834,126244;731630,137028;758304,137028;757669,133856;757669,132588;755764,132588;755764,130684;753224,126244" o:connectangles="270,0,90,18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7" o:spid="_x0000_s1636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" adj="-11796480,,5400" path="m66,48r-1,l62,51r4,-3xe" fillcolor="#4f81bd" stroked="f">
                    <v:stroke joinstyle="miter"/>
                    <v:formulas/>
                    <v:path arrowok="t" o:connecttype="custom" o:connectlocs="381058,0;762115,246778;381058,493556;0,246778;41916,126244;41281,126244;39376,128147;41916,126244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6" o:spid="_x0000_s1637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" adj="-11796480,,5400" path="m1183,43r-57,l1138,51r-3,-3l1186,48r-3,-5xe" fillcolor="#4f81bd" stroked="f">
                    <v:stroke joinstyle="miter"/>
                    <v:formulas/>
                    <v:path arrowok="t" o:connecttype="custom" o:connectlocs="381058,0;762115,246778;381058,493556;0,246778;751318,123072;715118,123072;722739,128147;720834,126244;753224,126244;751318,123072" o:connectangles="270,0,90,18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5" o:spid="_x0000_s1638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" adj="-11796480,,5400" path="m1159,17l41,17,29,27r-3,2l17,41r,2l74,43r-2,3l84,41r1099,l1174,29r-3,l1171,27,1159,17xe" fillcolor="#4f81bd" stroked="f">
                    <v:stroke joinstyle="miter"/>
                    <v:formulas/>
                    <v:path arrowok="t" o:connecttype="custom" o:connectlocs="381058,0;762115,246778;381058,493556;0,246778;736076,106578;26039,106578;18418,112922;16512,114190;10797,121803;10797,123072;46997,123072;45727,124975;53348,121803;751318,121803;745603,114190;743697,114190;743697,112922;736076,106578" o:connectangles="270,0,90,180,270,270,270,270,270,270,27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4" o:spid="_x0000_s1639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" adj="-11796480,,5400" path="m1183,41r-69,l1128,46r-2,-3l1183,43r,-2xe" fillcolor="#4f81bd" stroked="f">
                    <v:stroke joinstyle="miter"/>
                    <v:formulas/>
                    <v:path arrowok="t" o:connecttype="custom" o:connectlocs="381058,0;762115,246778;381058,493556;0,246778;751318,121803;707497,121803;716388,124975;715118,123072;751318,123072;751318,121803" o:connectangles="270,0,90,18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3" o:spid="_x0000_s1640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" adj="-11796480,,5400" path="m96,41r-12,l82,43,96,41xe" fillcolor="#4f81bd" stroked="f">
                    <v:stroke joinstyle="miter"/>
                    <v:formulas/>
                    <v:path arrowok="t" o:connecttype="custom" o:connectlocs="381058,0;762115,246778;381058,493556;0,246778;60969,121803;53348,121803;52078,123072;60969,121803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2" o:spid="_x0000_s1641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" adj="-11796480,,5400" path="m1114,41r-8,l1118,43r-4,-2xe" fillcolor="#4f81bd" stroked="f">
                    <v:stroke joinstyle="miter"/>
                    <v:formulas/>
                    <v:path arrowok="t" o:connecttype="custom" o:connectlocs="381058,0;762115,246778;381058,493556;0,246778;707497,121803;702416,121803;710037,123072;707497,121803" o:connectangles="270,0,90,18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1" o:spid="_x0000_s1642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" adj="-11796480,,5400" path="m1142,7l58,7r-3,3l43,17r1114,l1145,10r-3,-3xe" fillcolor="#4f81bd" stroked="f">
                    <v:stroke joinstyle="miter"/>
                    <v:formulas/>
                    <v:path arrowok="t" o:connecttype="custom" o:connectlocs="381058,0;762115,246778;381058,493556;0,246778;725279,100234;36836,100234;34930,102137;27309,106578;734806,106578;727185,102137;725279,100234" o:connectangles="270,0,90,180,270,27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70" o:spid="_x0000_s1643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" adj="-11796480,,5400" path="m1126,3l74,3,60,7r1080,l1126,3xe" fillcolor="#4f81bd" stroked="f">
                    <v:stroke joinstyle="miter"/>
                    <v:formulas/>
                    <v:path arrowok="t" o:connecttype="custom" o:connectlocs="381058,0;762115,246778;381058,493556;0,246778;715118,97696;46997,97696;38106,100234;724009,100234;715118,97696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69" o:spid="_x0000_s1644" style="position:absolute;left:1263;width:7621;height:4935;visibility:visible;mso-wrap-style:square;v-text-anchor:top" coordsize="1200,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" adj="-11796480,,5400" path="m1106,l91,,77,3r1046,l1106,xe" fillcolor="#4f81bd" stroked="f">
                    <v:stroke joinstyle="miter"/>
                    <v:formulas/>
                    <v:path arrowok="t" o:connecttype="custom" o:connectlocs="381058,0;762115,246778;381058,493556;0,246778;702416,95793;57794,95793;48902,97696;713213,97696;702416,95793" o:connectangles="270,0,90,180,270,270,270,270,270" textboxrect="0,0,1200,778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Picture 568" o:spid="_x0000_s1645" type="#_x0000_t75" style="position:absolute;top:5835;width:8449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">
                    <v:imagedata r:id="rId464" o:title=""/>
                    <v:path arrowok="t"/>
                  </v:shape>
                  <v:shape id="Picture 567" o:spid="_x0000_s1646" type="#_x0000_t75" style="position:absolute;left:1403;top:6955;width:7352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">
                    <v:imagedata r:id="rId465" o:title=""/>
                    <v:path arrowok="t"/>
                  </v:shape>
                </v:group>
                <v:group id="Group 513" o:spid="_x0000_s1647" style="position:absolute;left:1753;top:2660;width:52045;height:28425" coordsize="52045,2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565" o:spid="_x0000_s1648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" adj="-11796480,,5400" path="m1140,770l60,770r14,5l1126,775r14,-5xe" fillcolor="#4f81bd" stroked="f">
                    <v:stroke joinstyle="miter"/>
                    <v:formulas/>
                    <v:path arrowok="t" o:connecttype="custom" o:connectlocs="381058,0;762115,246600;381058,493199;0,246600;724009,1267318;38106,1267318;46997,1270496;715118,1270496;724009,1267318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64" o:spid="_x0000_s1649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" adj="-11796480,,5400" path="m1142,768l58,768r,2l1142,770r,-2xe" fillcolor="#4f81bd" stroked="f">
                    <v:stroke joinstyle="miter"/>
                    <v:formulas/>
                    <v:path arrowok="t" o:connecttype="custom" o:connectlocs="381058,0;762115,246600;381058,493199;0,246600;725279,1266047;36836,1266047;36836,1267318;725279,1267318;725279,1266047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63" o:spid="_x0000_s1650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" adj="-11796480,,5400" path="m1157,761l43,761r12,7l1145,768r12,-7xe" fillcolor="#4f81bd" stroked="f">
                    <v:stroke joinstyle="miter"/>
                    <v:formulas/>
                    <v:path arrowok="t" o:connecttype="custom" o:connectlocs="381058,0;762115,246600;381058,493199;0,246600;734806,1261598;27309,1261598;34930,1266047;727185,1266047;734806,1261598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62" o:spid="_x0000_s1651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" adj="-11796480,,5400" path="m1171,749l29,749r,2l41,758r,3l1159,761r,-3l1171,751r,-2xe" fillcolor="#4f81bd" stroked="f">
                    <v:stroke joinstyle="miter"/>
                    <v:formulas/>
                    <v:path arrowok="t" o:connecttype="custom" o:connectlocs="381058,0;762115,246600;381058,493199;0,246600;743697,1253971;18418,1253971;18418,1255242;26039,1259691;26039,1261598;736076,1261598;736076,1259691;743697,1255242;743697,1253971" o:connectangles="270,0,90,18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61" o:spid="_x0000_s1652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" adj="-11796480,,5400" path="m55,720r-45,l14,734r3,l17,737r9,12l1174,749r9,-12l84,737,72,732r2,l62,727r3,l58,722r-3,-2xe" fillcolor="#4f81bd" stroked="f">
                    <v:stroke joinstyle="miter"/>
                    <v:formulas/>
                    <v:path arrowok="t" o:connecttype="custom" o:connectlocs="381058,0;762115,246600;381058,493199;0,246600;34930,1235540;6351,1235540;8891,1244438;10797,1244438;10797,1246344;16512,1253971;745603,1253971;751318,1246344;53348,1246344;45727,1243167;46997,1243167;39376,1239989;41281,1239989;36836,1236811;36836,1236811;34930,1235540" o:connectangles="270,0,90,180,270,270,270,270,270,270,27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60" o:spid="_x0000_s1653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" adj="-11796480,,5400" path="m82,734r2,3l94,737,82,734xe" fillcolor="#4f81bd" stroked="f">
                    <v:stroke joinstyle="miter"/>
                    <v:formulas/>
                    <v:path arrowok="t" o:connecttype="custom" o:connectlocs="381058,0;762115,246600;381058,493199;0,246600;52078,1244438;53348,1246344;59699,1246344;52078,1244438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9" o:spid="_x0000_s1654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" adj="-11796480,,5400" path="m1118,734r-14,3l1114,737r4,-3xe" fillcolor="#4f81bd" stroked="f">
                    <v:stroke joinstyle="miter"/>
                    <v:formulas/>
                    <v:path arrowok="t" o:connecttype="custom" o:connectlocs="381058,0;762115,246600;381058,493199;0,246600;710037,1244438;701146,1246344;707497,1246344;710037,1244438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8" o:spid="_x0000_s1655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" adj="-11796480,,5400" path="m1144,721r-9,6l1138,727r-12,5l1128,732r-14,5l1183,737r,-3l1189,722r-47,l1144,721xe" fillcolor="#4f81bd" stroked="f">
                    <v:stroke joinstyle="miter"/>
                    <v:formulas/>
                    <v:path arrowok="t" o:connecttype="custom" o:connectlocs="381058,0;762115,246600;381058,493199;0,246600;726550,1236175;720834,1239989;722739,1239989;715118,1243167;716388,1243167;707497,1246344;751318,1246344;751318,1244438;755129,1236811;725279,1236811;726550,1236175" o:connectangles="270,0,90,180,270,27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7" o:spid="_x0000_s1656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" adj="-11796480,,5400" path="m55,720r3,2l56,721r-1,-1xe" fillcolor="#4f81bd" stroked="f">
                    <v:stroke joinstyle="miter"/>
                    <v:formulas/>
                    <v:path arrowok="t" o:connecttype="custom" o:connectlocs="381058,0;762115,246600;381058,493199;0,246600;34930,1235540;36836,1236811;35565,1236175;34930,1235540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6" o:spid="_x0000_s1657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" adj="-11796480,,5400" path="m56,721r2,1l56,721xe" fillcolor="#4f81bd" stroked="f">
                    <v:stroke joinstyle="miter"/>
                    <v:formulas/>
                    <v:path arrowok="t" o:connecttype="custom" o:connectlocs="381058,0;762115,246600;381058,493199;0,246600;35565,1236175;36836,1236811;36836,1236811;35565,1236175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5" o:spid="_x0000_s1658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" adj="-11796480,,5400" path="m1145,720r-1,1l1142,722r3,-2xe" fillcolor="#4f81bd" stroked="f">
                    <v:stroke joinstyle="miter"/>
                    <v:formulas/>
                    <v:path arrowok="t" o:connecttype="custom" o:connectlocs="381058,0;762115,246600;381058,493199;0,246600;727185,1235540;726550,1236175;725279,1236811;727185,1235540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4" o:spid="_x0000_s1659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" adj="-11796480,,5400" path="m1190,720r-45,l1142,722r47,l1190,720xe" fillcolor="#4f81bd" stroked="f">
                    <v:stroke joinstyle="miter"/>
                    <v:formulas/>
                    <v:path arrowok="t" o:connecttype="custom" o:connectlocs="381058,0;762115,246600;381058,493199;0,246600;755764,1235540;727185,1235540;725279,1236811;755129,1236811;755764,1235540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3" o:spid="_x0000_s1660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" adj="-11796480,,5400" path="m74,43r-60,l10,55,7,58r,2l2,74r,3l,94,,684r2,17l2,703r5,15l7,720r48,l56,721r-4,-6l50,715,43,701r1,l42,696r-1,l41,82r1,l45,74r-2,l49,65r-1,l65,48r1,l74,43xe" fillcolor="#4f81bd" stroked="f">
                    <v:stroke joinstyle="miter"/>
                    <v:formulas/>
                    <v:path arrowok="t" o:connecttype="custom" o:connectlocs="381058,0;762115,246600;381058,493199;0,246600;46997,805262;8891,805262;6351,812889;4446,814795;4446,816066;1270,824964;1270,826871;0,837676;0,1212659;1270,1223464;1270,1224735;4446,1234269;4446,1235540;34930,1235540;35565,1236175;33025,1232362;31755,1232362;27309,1223464;27944,1223464;26674,1220286;26039,1220286;26039,830049;26674,830049;28579,824964;27309,824964;31120,819244;30485,819244;41281,808440;41916,808440;46997,805262" o:connectangles="270,0,90,180,270,270,270,270,270,270,270,270,270,270,270,270,270,270,270,270,270,270,270,270,27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2" o:spid="_x0000_s1661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" adj="-11796480,,5400" path="m1152,710r-8,11l1145,720r45,l1193,718r1,-3l1150,715r2,-5xe" fillcolor="#4f81bd" stroked="f">
                    <v:stroke joinstyle="miter"/>
                    <v:formulas/>
                    <v:path arrowok="t" o:connecttype="custom" o:connectlocs="381058,0;762115,246600;381058,493199;0,246600;731630,1229184;726550,1236175;727185,1235540;755764,1235540;757669,1234269;758304,1232362;730360,1232362;731630,1229184" o:connectangles="270,0,90,18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1" o:spid="_x0000_s1662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" adj="-11796480,,5400" path="m48,710r2,5l52,715r-4,-5xe" fillcolor="#4f81bd" stroked="f">
                    <v:stroke joinstyle="miter"/>
                    <v:formulas/>
                    <v:path arrowok="t" o:connecttype="custom" o:connectlocs="381058,0;762115,246600;381058,493199;0,246600;30485,1229184;31755,1232362;33025,1232362;30485,1229184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50" o:spid="_x0000_s1663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" adj="-11796480,,5400" path="m1198,701r-41,l1150,715r44,l1198,703r,-2xe" fillcolor="#4f81bd" stroked="f">
                    <v:stroke joinstyle="miter"/>
                    <v:formulas/>
                    <v:path arrowok="t" o:connecttype="custom" o:connectlocs="381058,0;762115,246600;381058,493199;0,246600;760845,1223464;734806,1223464;730360,1232362;758304,1232362;760845,1224735;760845,1223464" o:connectangles="270,0,90,18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9" o:spid="_x0000_s1664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" adj="-11796480,,5400" path="m44,701r-1,l46,706r-2,-5xe" fillcolor="#4f81bd" stroked="f">
                    <v:stroke joinstyle="miter"/>
                    <v:formulas/>
                    <v:path arrowok="t" o:connecttype="custom" o:connectlocs="381058,0;762115,246600;381058,493199;0,246600;27944,1223464;27309,1223464;29214,1226642;27944,1223464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8" o:spid="_x0000_s1665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" adj="-11796480,,5400" path="m1199,691r-40,l1154,706r3,-5l1198,701r1,-10xe" fillcolor="#4f81bd" stroked="f">
                    <v:stroke joinstyle="miter"/>
                    <v:formulas/>
                    <v:path arrowok="t" o:connecttype="custom" o:connectlocs="381058,0;762115,246600;381058,493199;0,246600;761480,1217108;736076,1217108;732901,1226642;734806,1223464;760845,1223464;761480,1217108" o:connectangles="270,0,90,18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7" o:spid="_x0000_s1666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" adj="-11796480,,5400" path="m41,691r,5l42,696r-1,-5xe" fillcolor="#4f81bd" stroked="f">
                    <v:stroke joinstyle="miter"/>
                    <v:formulas/>
                    <v:path arrowok="t" o:connecttype="custom" o:connectlocs="381058,0;762115,246600;381058,493199;0,246600;26039,1217108;26039,1220286;26674,1220286;26039,1217108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6" o:spid="_x0000_s1667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" adj="-11796480,,5400" path="m1157,82r2,14l1159,684r-2,12l1159,691r40,l1200,684r,-593l1199,86r-40,l1157,82xe" fillcolor="#4f81bd" stroked="f">
                    <v:stroke joinstyle="miter"/>
                    <v:formulas/>
                    <v:path arrowok="t" o:connecttype="custom" o:connectlocs="381058,0;762115,246600;381058,493199;0,246600;734806,830049;736076,838947;736076,1212659;734806,1220286;736076,1217108;761480,1217108;762115,1212659;762115,835769;761480,832591;736076,832591;734806,830049" o:connectangles="270,0,90,180,270,27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5" o:spid="_x0000_s1668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" adj="-11796480,,5400" path="m42,82r-1,l41,86r1,-4xe" fillcolor="#4f81bd" stroked="f">
                    <v:stroke joinstyle="miter"/>
                    <v:formulas/>
                    <v:path arrowok="t" o:connecttype="custom" o:connectlocs="381058,0;762115,246600;381058,493199;0,246600;26674,830049;26039,830049;26039,832591;26674,830049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4" o:spid="_x0000_s1669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" adj="-11796480,,5400" path="m1154,72r5,14l1199,86r-1,-9l1198,74r-41,l1154,72xe" fillcolor="#4f81bd" stroked="f">
                    <v:stroke joinstyle="miter"/>
                    <v:formulas/>
                    <v:path arrowok="t" o:connecttype="custom" o:connectlocs="381058,0;762115,246600;381058,493199;0,246600;732901,823693;736076,832591;761480,832591;760845,826871;760845,824964;734806,824964;732901,823693" o:connectangles="270,0,90,18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3" o:spid="_x0000_s1670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" adj="-11796480,,5400" path="m46,72r-3,2l45,74r1,-2xe" fillcolor="#4f81bd" stroked="f">
                    <v:stroke joinstyle="miter"/>
                    <v:formulas/>
                    <v:path arrowok="t" o:connecttype="custom" o:connectlocs="381058,0;762115,246600;381058,493199;0,246600;29214,823693;27309,824964;28579,824964;29214,823693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2" o:spid="_x0000_s1671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" adj="-11796480,,5400" path="m1150,62r7,12l1198,74r-4,-9l1152,65r-2,-3xe" fillcolor="#4f81bd" stroked="f">
                    <v:stroke joinstyle="miter"/>
                    <v:formulas/>
                    <v:path arrowok="t" o:connecttype="custom" o:connectlocs="381058,0;762115,246600;381058,493199;0,246600;730360,817338;734806,824964;760845,824964;758304,819244;731630,819244;730360,817338" o:connectangles="270,0,90,18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1" o:spid="_x0000_s1672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" adj="-11796480,,5400" path="m50,62r-2,3l49,65r1,-3xe" fillcolor="#4f81bd" stroked="f">
                    <v:stroke joinstyle="miter"/>
                    <v:formulas/>
                    <v:path arrowok="t" o:connecttype="custom" o:connectlocs="381058,0;762115,246600;381058,493199;0,246600;31755,817338;30485,819244;31120,819244;31755,817338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40" o:spid="_x0000_s1673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" adj="-11796480,,5400" path="m1190,55r-48,l1152,65r42,l1193,60r,-2l1190,58r,-3xe" fillcolor="#4f81bd" stroked="f">
                    <v:stroke joinstyle="miter"/>
                    <v:formulas/>
                    <v:path arrowok="t" o:connecttype="custom" o:connectlocs="381058,0;762115,246600;381058,493199;0,246600;755764,812889;725279,812889;731630,819244;758304,819244;757669,816066;757669,814795;755764,814795;755764,812889" o:connectangles="270,0,90,18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9" o:spid="_x0000_s1674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" adj="-11796480,,5400" path="m1133,48r12,10l1142,55r48,l1188,50r-50,l1133,48xe" fillcolor="#4f81bd" stroked="f">
                    <v:stroke joinstyle="miter"/>
                    <v:formulas/>
                    <v:path arrowok="t" o:connecttype="custom" o:connectlocs="381058,0;762115,246600;381058,493199;0,246600;719564,808440;727185,814795;725279,812889;755764,812889;754494,809711;722739,809711;719564,808440" o:connectangles="270,0,90,18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8" o:spid="_x0000_s1675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" adj="-11796480,,5400" path="m66,48r-1,l62,50r4,-2xe" fillcolor="#4f81bd" stroked="f">
                    <v:stroke joinstyle="miter"/>
                    <v:formulas/>
                    <v:path arrowok="t" o:connecttype="custom" o:connectlocs="381058,0;762115,246600;381058,493199;0,246600;41916,808440;41281,808440;39376,809711;41916,808440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7" o:spid="_x0000_s1676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" adj="-11796480,,5400" path="m1183,43r-57,l1138,50r50,l1183,43xe" fillcolor="#4f81bd" stroked="f">
                    <v:stroke joinstyle="miter"/>
                    <v:formulas/>
                    <v:path arrowok="t" o:connecttype="custom" o:connectlocs="381058,0;762115,246600;381058,493199;0,246600;751318,805262;715118,805262;722739,809711;754494,809711;751318,805262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6" o:spid="_x0000_s1677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" adj="-11796480,,5400" path="m1159,17l41,17,29,26r-3,3l17,41r,2l74,43r-2,3l86,41r1097,l1174,29r-3,l1171,26r-12,-9xe" fillcolor="#4f81bd" stroked="f">
                    <v:stroke joinstyle="miter"/>
                    <v:formulas/>
                    <v:path arrowok="t" o:connecttype="custom" o:connectlocs="381058,0;762115,246600;381058,493199;0,246600;736076,788737;26039,788737;18418,794457;16512,796364;10797,803991;10797,805262;46997,805262;45727,807168;54618,803991;751318,803991;745603,796364;743697,796364;743697,794457;736076,788737" o:connectangles="270,0,90,180,270,270,270,270,270,270,27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5" o:spid="_x0000_s1678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" adj="-11796480,,5400" path="m1183,41r-69,l1128,46r-2,-3l1183,43r,-2xe" fillcolor="#4f81bd" stroked="f">
                    <v:stroke joinstyle="miter"/>
                    <v:formulas/>
                    <v:path arrowok="t" o:connecttype="custom" o:connectlocs="381058,0;762115,246600;381058,493199;0,246600;751318,803991;707497,803991;716388,807168;715118,805262;751318,805262;751318,803991" o:connectangles="270,0,90,18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4" o:spid="_x0000_s1679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" adj="-11796480,,5400" path="m96,41r-10,l82,43,96,41xe" fillcolor="#4f81bd" stroked="f">
                    <v:stroke joinstyle="miter"/>
                    <v:formulas/>
                    <v:path arrowok="t" o:connecttype="custom" o:connectlocs="381058,0;762115,246600;381058,493199;0,246600;60969,803991;54618,803991;52078,805262;60969,803991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3" o:spid="_x0000_s1680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" adj="-11796480,,5400" path="m1114,41r-8,l1118,43r-4,-2xe" fillcolor="#4f81bd" stroked="f">
                    <v:stroke joinstyle="miter"/>
                    <v:formulas/>
                    <v:path arrowok="t" o:connecttype="custom" o:connectlocs="381058,0;762115,246600;381058,493199;0,246600;707497,803991;702416,803991;710037,805262;707497,803991" o:connectangles="270,0,90,18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2" o:spid="_x0000_s1681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" adj="-11796480,,5400" path="m1142,7l58,7r-3,3l43,17r1114,l1145,10r-3,-3xe" fillcolor="#4f81bd" stroked="f">
                    <v:stroke joinstyle="miter"/>
                    <v:formulas/>
                    <v:path arrowok="t" o:connecttype="custom" o:connectlocs="381058,0;762115,246600;381058,493199;0,246600;725279,782381;36836,782381;34930,784288;27309,788737;734806,788737;727185,784288;725279,782381" o:connectangles="270,0,90,180,270,27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1" o:spid="_x0000_s1682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" adj="-11796480,,5400" path="m1126,2l74,2,60,7r1080,l1126,2xe" fillcolor="#4f81bd" stroked="f">
                    <v:stroke joinstyle="miter"/>
                    <v:formulas/>
                    <v:path arrowok="t" o:connecttype="custom" o:connectlocs="381058,0;762115,246600;381058,493199;0,246600;715118,779204;46997,779204;38106,782381;724009,782381;715118,779204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 id="Freeform 530" o:spid="_x0000_s1683" style="position:absolute;left:44424;top:5112;width:7621;height:4932;visibility:visible;mso-wrap-style:square;v-text-anchor:top" coordsize="1200,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" adj="-11796480,,5400" path="m1106,l91,,77,2r1046,l1106,xe" fillcolor="#4f81bd" stroked="f">
                    <v:stroke joinstyle="miter"/>
                    <v:formulas/>
                    <v:path arrowok="t" o:connecttype="custom" o:connectlocs="381058,0;762115,246600;381058,493199;0,246600;702416,777932;57794,777932;48902,779204;713213,779204;702416,777932" o:connectangles="270,0,90,180,270,270,270,270,270" textboxrect="0,0,1200,776"/>
                    <v:textbox inset="0,0,0,0">
                      <w:txbxContent>
                        <w:p w:rsidR="005A197F" w:rsidRDefault="005A197F"/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29" o:spid="_x0000_s1684" type="#_x0000_t202" style="position:absolute;left:716;width:5094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  <v:textbox inset="0,0,0,0">
                      <w:txbxContent>
                        <w:p w:rsidR="005A197F" w:rsidRDefault="00D23D13">
                          <w:pPr>
                            <w:spacing w:line="115" w:lineRule="exact"/>
                            <w:ind w:left="-1"/>
                            <w:jc w:val="center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Солодиловский</w:t>
                          </w:r>
                        </w:p>
                        <w:p w:rsidR="005A197F" w:rsidRDefault="00D23D13">
                          <w:pPr>
                            <w:spacing w:line="137" w:lineRule="exact"/>
                            <w:jc w:val="center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водозабор</w:t>
                          </w:r>
                        </w:p>
                      </w:txbxContent>
                    </v:textbox>
                  </v:shape>
                  <v:shape id="Text Box 528" o:spid="_x0000_s1685" type="#_x0000_t202" style="position:absolute;left:10515;width:3481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  <v:textbox inset="0,0,0,0">
                      <w:txbxContent>
                        <w:p w:rsidR="005A197F" w:rsidRDefault="00D23D13">
                          <w:pPr>
                            <w:spacing w:line="115" w:lineRule="exact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Кировский</w:t>
                          </w:r>
                        </w:p>
                        <w:p w:rsidR="005A197F" w:rsidRDefault="00D23D13">
                          <w:pPr>
                            <w:spacing w:line="137" w:lineRule="exact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водозабор</w:t>
                          </w:r>
                        </w:p>
                      </w:txbxContent>
                    </v:textbox>
                  </v:shape>
                  <v:shape id="Text Box 527" o:spid="_x0000_s1686" type="#_x0000_t202" style="position:absolute;left:19767;top:414;width:297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  <v:textbox inset="0,0,0,0">
                      <w:txbxContent>
                        <w:p w:rsidR="005A197F" w:rsidRDefault="00D23D13">
                          <w:pPr>
                            <w:spacing w:line="120" w:lineRule="exact"/>
                          </w:pPr>
                          <w:r>
                            <w:rPr>
                              <w:sz w:val="12"/>
                            </w:rPr>
                            <w:t>"Камекс"</w:t>
                          </w:r>
                        </w:p>
                      </w:txbxContent>
                    </v:textbox>
                  </v:shape>
                  <v:shape id="Text Box 526" o:spid="_x0000_s1687" type="#_x0000_t202" style="position:absolute;left:27140;top:414;width:61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  <v:textbox inset="0,0,0,0">
                      <w:txbxContent>
                        <w:p w:rsidR="005A197F" w:rsidRDefault="00D23D13">
                          <w:pPr>
                            <w:spacing w:line="120" w:lineRule="exact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"Закамышловская"</w:t>
                          </w:r>
                        </w:p>
                      </w:txbxContent>
                    </v:textbox>
                  </v:shape>
                  <v:shape id="Text Box 525" o:spid="_x0000_s1688" type="#_x0000_t202" style="position:absolute;left:36500;top:414;width:549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  <v:textbox inset="0,0,0,0">
                      <w:txbxContent>
                        <w:p w:rsidR="005A197F" w:rsidRDefault="00D23D13">
                          <w:pPr>
                            <w:spacing w:line="120" w:lineRule="exact"/>
                          </w:pPr>
                          <w:r>
                            <w:rPr>
                              <w:rFonts w:cs="Calibri"/>
                              <w:sz w:val="12"/>
                              <w:szCs w:val="12"/>
                            </w:rPr>
                            <w:t>Скважина</w:t>
                          </w:r>
                          <w:r>
                            <w:rPr>
                              <w:rFonts w:cs="Calibri"/>
                              <w:spacing w:val="2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  <w:sz w:val="12"/>
                              <w:szCs w:val="12"/>
                            </w:rPr>
                            <w:t>№125</w:t>
                          </w:r>
                        </w:p>
                      </w:txbxContent>
                    </v:textbox>
                  </v:shape>
                  <v:shape id="Text Box 524" o:spid="_x0000_s1689" type="#_x0000_t202" style="position:absolute;left:45414;top:414;width:5659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20" w:lineRule="exact"/>
                          </w:pPr>
                          <w:r>
                            <w:rPr>
                              <w:rFonts w:cs="Calibri"/>
                              <w:sz w:val="12"/>
                              <w:szCs w:val="12"/>
                            </w:rPr>
                            <w:t>Скважина</w:t>
                          </w:r>
                          <w:r>
                            <w:rPr>
                              <w:rFonts w:cs="Calibri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  <w:sz w:val="12"/>
                              <w:szCs w:val="12"/>
                            </w:rPr>
                            <w:t>№8341</w:t>
                          </w:r>
                        </w:p>
                      </w:txbxContent>
                    </v:textbox>
                  </v:shape>
                  <v:shape id="Text Box 523" o:spid="_x0000_s1690" type="#_x0000_t202" style="position:absolute;top:6793;width:6548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15" w:lineRule="exact"/>
                            <w:ind w:left="-1"/>
                            <w:jc w:val="center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Насосная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станция</w:t>
                          </w:r>
                          <w:r>
                            <w:rPr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>2-</w:t>
                          </w:r>
                        </w:p>
                        <w:p w:rsidR="005A197F" w:rsidRDefault="00D23D13">
                          <w:pPr>
                            <w:spacing w:line="137" w:lineRule="exact"/>
                            <w:ind w:right="1"/>
                            <w:jc w:val="center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ого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подъема</w:t>
                          </w:r>
                        </w:p>
                      </w:txbxContent>
                    </v:textbox>
                  </v:shape>
                  <v:shape id="Text Box 522" o:spid="_x0000_s1691" type="#_x0000_t202" style="position:absolute;left:9892;top:7221;width:472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20" w:lineRule="exact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Хлорирование</w:t>
                          </w:r>
                        </w:p>
                      </w:txbxContent>
                    </v:textbox>
                  </v:shape>
                  <v:shape id="Text Box 521" o:spid="_x0000_s1692" type="#_x0000_t202" style="position:absolute;left:18349;top:6793;width:5799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  <v:textbox inset="0,0,0,0">
                      <w:txbxContent>
                        <w:p w:rsidR="005A197F" w:rsidRDefault="00D23D13">
                          <w:pPr>
                            <w:spacing w:line="115" w:lineRule="exact"/>
                            <w:ind w:left="47" w:hanging="48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Потребитель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>мкр.</w:t>
                          </w:r>
                        </w:p>
                        <w:p w:rsidR="005A197F" w:rsidRDefault="00D23D13">
                          <w:pPr>
                            <w:spacing w:line="137" w:lineRule="exact"/>
                            <w:ind w:left="47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Константиновка</w:t>
                          </w:r>
                        </w:p>
                      </w:txbxContent>
                    </v:textbox>
                  </v:shape>
                  <v:shape id="Text Box 520" o:spid="_x0000_s1693" type="#_x0000_t202" style="position:absolute;left:26985;top:6642;width:6491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22" w:lineRule="exact"/>
                            <w:jc w:val="center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Потребитель</w:t>
                          </w:r>
                        </w:p>
                        <w:p w:rsidR="005A197F" w:rsidRDefault="00D23D13">
                          <w:pPr>
                            <w:spacing w:before="36" w:line="144" w:lineRule="exact"/>
                            <w:jc w:val="center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р-он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>Закамышловка</w:t>
                          </w:r>
                        </w:p>
                      </w:txbxContent>
                    </v:textbox>
                  </v:shape>
                  <v:shape id="Text Box 519" o:spid="_x0000_s1694" type="#_x0000_t202" style="position:absolute;left:36345;top:6793;width:5793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15" w:lineRule="exact"/>
                            <w:ind w:left="69" w:hanging="69"/>
                          </w:pPr>
                          <w:r>
                            <w:rPr>
                              <w:sz w:val="12"/>
                            </w:rPr>
                            <w:t xml:space="preserve">Потребитель 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>р-он</w:t>
                          </w:r>
                        </w:p>
                        <w:p w:rsidR="005A197F" w:rsidRDefault="00D23D13">
                          <w:pPr>
                            <w:spacing w:line="137" w:lineRule="exact"/>
                            <w:ind w:left="69"/>
                          </w:pPr>
                          <w:r>
                            <w:rPr>
                              <w:sz w:val="12"/>
                            </w:rPr>
                            <w:t>Закамышловка</w:t>
                          </w:r>
                        </w:p>
                      </w:txbxContent>
                    </v:textbox>
                  </v:shape>
                  <v:shape id="Text Box 518" o:spid="_x0000_s1695" type="#_x0000_t202" style="position:absolute;left:45403;top:6793;width:5681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15" w:lineRule="exact"/>
                            <w:jc w:val="center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Потребители</w:t>
                          </w:r>
                          <w:r>
                            <w:rPr>
                              <w:sz w:val="12"/>
                            </w:rPr>
                            <w:t xml:space="preserve"> мкр</w:t>
                          </w:r>
                        </w:p>
                        <w:p w:rsidR="005A197F" w:rsidRDefault="00D23D13">
                          <w:pPr>
                            <w:spacing w:line="137" w:lineRule="exact"/>
                            <w:ind w:left="1"/>
                            <w:jc w:val="center"/>
                          </w:pPr>
                          <w:r>
                            <w:rPr>
                              <w:sz w:val="12"/>
                            </w:rPr>
                            <w:t>ЗКХ</w:t>
                          </w:r>
                        </w:p>
                      </w:txbxContent>
                    </v:textbox>
                  </v:shape>
                  <v:shape id="Text Box 517" o:spid="_x0000_s1696" type="#_x0000_t202" style="position:absolute;left:622;top:13608;width:5282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15" w:lineRule="exact"/>
                            <w:jc w:val="center"/>
                          </w:pPr>
                          <w:r>
                            <w:rPr>
                              <w:sz w:val="12"/>
                            </w:rPr>
                            <w:t>Станция</w:t>
                          </w:r>
                        </w:p>
                        <w:p w:rsidR="005A197F" w:rsidRDefault="00D23D13">
                          <w:pPr>
                            <w:spacing w:line="137" w:lineRule="exact"/>
                            <w:jc w:val="center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водоподготовки</w:t>
                          </w:r>
                        </w:p>
                      </w:txbxContent>
                    </v:textbox>
                  </v:shape>
                  <v:shape id="Text Box 516" o:spid="_x0000_s1697" type="#_x0000_t202" style="position:absolute;left:10166;top:14032;width:418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20" w:lineRule="exact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Потребитель</w:t>
                          </w:r>
                        </w:p>
                      </w:txbxContent>
                    </v:textbox>
                  </v:shape>
                  <v:shape id="Text Box 515" o:spid="_x0000_s1698" type="#_x0000_t202" style="position:absolute;left:1130;top:20422;width:4277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15" w:lineRule="exact"/>
                            <w:ind w:left="16" w:hanging="14"/>
                          </w:pPr>
                          <w:r>
                            <w:rPr>
                              <w:sz w:val="12"/>
                            </w:rPr>
                            <w:t>2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резервуара</w:t>
                          </w:r>
                        </w:p>
                        <w:p w:rsidR="005A197F" w:rsidRDefault="00D23D13">
                          <w:pPr>
                            <w:spacing w:line="137" w:lineRule="exact"/>
                            <w:ind w:left="16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чистой</w:t>
                          </w:r>
                          <w:r>
                            <w:rPr>
                              <w:sz w:val="12"/>
                            </w:rPr>
                            <w:t xml:space="preserve"> воды</w:t>
                          </w:r>
                        </w:p>
                      </w:txbxContent>
                    </v:textbox>
                  </v:shape>
                  <v:shape id="Text Box 514" o:spid="_x0000_s1699" type="#_x0000_t202" style="position:absolute;left:1173;top:27662;width:418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  <v:textbox inset="0,0,0,0">
                      <w:txbxContent>
                        <w:p w:rsidR="005A197F" w:rsidRDefault="00D23D13">
                          <w:pPr>
                            <w:spacing w:line="120" w:lineRule="exact"/>
                          </w:pPr>
                          <w:r>
                            <w:rPr>
                              <w:spacing w:val="-1"/>
                              <w:sz w:val="12"/>
                            </w:rPr>
                            <w:t>Потребитель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A197F" w:rsidRDefault="00D23D13">
      <w:pPr>
        <w:pStyle w:val="aa"/>
      </w:pPr>
      <w:bookmarkStart w:id="11" w:name="_Ref530493545"/>
      <w:r>
        <w:rPr>
          <w:rFonts w:ascii="Liberation Serif" w:hAnsi="Liberation Serif"/>
        </w:rPr>
        <w:t>Рисунок 2</w:t>
      </w:r>
      <w:bookmarkEnd w:id="11"/>
      <w:r>
        <w:rPr>
          <w:rFonts w:ascii="Liberation Serif" w:hAnsi="Liberation Serif"/>
        </w:rPr>
        <w:t xml:space="preserve">. Структура </w:t>
      </w:r>
      <w:r>
        <w:rPr>
          <w:rFonts w:ascii="Liberation Serif" w:hAnsi="Liberation Serif"/>
        </w:rPr>
        <w:t>водоснабжения Камышловского городского округа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Существующее графическое отображение схемы водоснабжения Камышловского городского округа представлено в Приложении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1 «Существующая схема водоснабжения».</w:t>
      </w:r>
    </w:p>
    <w:p w:rsidR="005A197F" w:rsidRDefault="00D23D13">
      <w:pPr>
        <w:pStyle w:val="2"/>
      </w:pPr>
      <w:bookmarkStart w:id="12" w:name="_Toc531704406"/>
      <w:bookmarkStart w:id="13" w:name="_Toc531596430"/>
      <w:r>
        <w:t xml:space="preserve">Описание территорий, </w:t>
      </w:r>
      <w:r>
        <w:rPr>
          <w:spacing w:val="43"/>
        </w:rPr>
        <w:t xml:space="preserve"> </w:t>
      </w:r>
      <w:r>
        <w:t xml:space="preserve">неохваченных </w:t>
      </w:r>
      <w:r>
        <w:rPr>
          <w:spacing w:val="43"/>
        </w:rPr>
        <w:t xml:space="preserve"> </w:t>
      </w:r>
      <w:r>
        <w:t xml:space="preserve">централизованными </w:t>
      </w:r>
      <w:r>
        <w:rPr>
          <w:spacing w:val="41"/>
        </w:rPr>
        <w:t xml:space="preserve"> </w:t>
      </w:r>
      <w:r>
        <w:t>си</w:t>
      </w:r>
      <w:r>
        <w:t>стемами</w:t>
      </w:r>
      <w:r>
        <w:rPr>
          <w:spacing w:val="40"/>
          <w:w w:val="99"/>
        </w:rPr>
        <w:t xml:space="preserve"> </w:t>
      </w:r>
      <w:r>
        <w:t>водоснабжения.</w:t>
      </w:r>
      <w:bookmarkEnd w:id="12"/>
      <w:bookmarkEnd w:id="13"/>
    </w:p>
    <w:p w:rsidR="005A197F" w:rsidRDefault="00D23D13">
      <w:pPr>
        <w:pStyle w:val="a5"/>
      </w:pP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  <w:spacing w:val="-1"/>
        </w:rPr>
        <w:t>настоящее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  <w:spacing w:val="-1"/>
        </w:rPr>
        <w:t>время</w:t>
      </w:r>
      <w:r>
        <w:rPr>
          <w:rFonts w:ascii="Liberation Serif" w:hAnsi="Liberation Serif"/>
          <w:spacing w:val="26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  <w:spacing w:val="-1"/>
        </w:rPr>
        <w:t>Камышловском</w:t>
      </w:r>
      <w:r>
        <w:rPr>
          <w:rFonts w:ascii="Liberation Serif" w:hAnsi="Liberation Serif"/>
          <w:spacing w:val="26"/>
        </w:rPr>
        <w:t xml:space="preserve"> </w:t>
      </w:r>
      <w:r>
        <w:rPr>
          <w:rFonts w:ascii="Liberation Serif" w:hAnsi="Liberation Serif"/>
        </w:rPr>
        <w:t>городском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  <w:spacing w:val="-1"/>
        </w:rPr>
        <w:t>округе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имеется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ряд</w:t>
      </w:r>
      <w:r>
        <w:rPr>
          <w:rFonts w:ascii="Liberation Serif" w:hAnsi="Liberation Serif"/>
          <w:spacing w:val="26"/>
        </w:rPr>
        <w:t xml:space="preserve"> </w:t>
      </w:r>
      <w:r>
        <w:rPr>
          <w:rFonts w:ascii="Liberation Serif" w:hAnsi="Liberation Serif"/>
        </w:rPr>
        <w:t>территорий,</w:t>
      </w:r>
      <w:r>
        <w:rPr>
          <w:rFonts w:ascii="Liberation Serif" w:hAnsi="Liberation Serif"/>
          <w:spacing w:val="66"/>
        </w:rPr>
        <w:t xml:space="preserve"> </w:t>
      </w:r>
      <w:r>
        <w:rPr>
          <w:rFonts w:ascii="Liberation Serif" w:hAnsi="Liberation Serif"/>
        </w:rPr>
        <w:t>не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имеющих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централизованной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  <w:spacing w:val="-1"/>
        </w:rPr>
        <w:t>системы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водоснабжения: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индивидуальные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жилые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  <w:spacing w:val="-1"/>
        </w:rPr>
        <w:t>дома,</w:t>
      </w:r>
      <w:r>
        <w:rPr>
          <w:rFonts w:ascii="Liberation Serif" w:hAnsi="Liberation Serif"/>
          <w:spacing w:val="26"/>
        </w:rPr>
        <w:t xml:space="preserve"> </w:t>
      </w:r>
      <w:r>
        <w:rPr>
          <w:rFonts w:ascii="Liberation Serif" w:hAnsi="Liberation Serif"/>
          <w:spacing w:val="-1"/>
        </w:rPr>
        <w:t>оборудованные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  <w:spacing w:val="-1"/>
        </w:rPr>
        <w:t>индивидуальными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системами</w:t>
      </w:r>
      <w:r>
        <w:rPr>
          <w:rFonts w:ascii="Liberation Serif" w:hAnsi="Liberation Serif"/>
        </w:rPr>
        <w:t xml:space="preserve"> водоснабжения (колодцы).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Территории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  <w:spacing w:val="-1"/>
        </w:rPr>
        <w:t>Камышловского</w:t>
      </w:r>
      <w:r>
        <w:rPr>
          <w:rFonts w:ascii="Liberation Serif" w:hAnsi="Liberation Serif"/>
          <w:spacing w:val="45"/>
        </w:rPr>
        <w:t xml:space="preserve"> </w:t>
      </w:r>
      <w:r>
        <w:rPr>
          <w:rFonts w:ascii="Liberation Serif" w:hAnsi="Liberation Serif"/>
        </w:rPr>
        <w:t>городского</w:t>
      </w:r>
      <w:r>
        <w:rPr>
          <w:rFonts w:ascii="Liberation Serif" w:hAnsi="Liberation Serif"/>
          <w:spacing w:val="45"/>
        </w:rPr>
        <w:t xml:space="preserve"> </w:t>
      </w:r>
      <w:r>
        <w:rPr>
          <w:rFonts w:ascii="Liberation Serif" w:hAnsi="Liberation Serif"/>
          <w:spacing w:val="-1"/>
        </w:rPr>
        <w:t>округа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неохваченные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централизованным</w:t>
      </w:r>
      <w:r>
        <w:rPr>
          <w:rFonts w:ascii="Liberation Serif" w:hAnsi="Liberation Serif"/>
          <w:spacing w:val="36"/>
        </w:rPr>
        <w:t xml:space="preserve"> </w:t>
      </w:r>
      <w:r>
        <w:rPr>
          <w:rFonts w:ascii="Liberation Serif" w:hAnsi="Liberation Serif"/>
        </w:rPr>
        <w:t>водоснабжением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>(территории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  <w:spacing w:val="-1"/>
        </w:rPr>
        <w:t>нецентрализованного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>водоснабжения)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представлены</w:t>
      </w:r>
      <w:r>
        <w:rPr>
          <w:rFonts w:ascii="Liberation Serif" w:hAnsi="Liberation Serif"/>
          <w:spacing w:val="38"/>
        </w:rPr>
        <w:t xml:space="preserve"> </w:t>
      </w: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  <w:spacing w:val="-1"/>
        </w:rPr>
        <w:t>рисунке</w:t>
      </w:r>
      <w:r>
        <w:rPr>
          <w:rFonts w:ascii="Liberation Serif" w:hAnsi="Liberation Serif"/>
        </w:rPr>
        <w:t xml:space="preserve"> </w:t>
      </w:r>
      <w:r>
        <w:fldChar w:fldCharType="begin"/>
      </w:r>
      <w:r>
        <w:instrText xml:space="preserve"> REF _Ref530493669 </w:instrText>
      </w:r>
      <w:r>
        <w:fldChar w:fldCharType="separate"/>
      </w:r>
      <w:r>
        <w:t>Рисунок 3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5A197F">
      <w:pPr>
        <w:rPr>
          <w:rFonts w:ascii="Liberation Serif" w:eastAsia="Times New Roman" w:hAnsi="Liberation Serif"/>
          <w:sz w:val="6"/>
          <w:szCs w:val="6"/>
          <w:lang w:val="ru-RU"/>
        </w:rPr>
      </w:pPr>
    </w:p>
    <w:p w:rsidR="005A197F" w:rsidRDefault="00D23D13">
      <w:pPr>
        <w:keepNext/>
        <w:spacing w:line="200" w:lineRule="atLeast"/>
      </w:pPr>
      <w:r>
        <w:rPr>
          <w:rFonts w:ascii="Liberation Serif" w:eastAsia="Times New Roman" w:hAnsi="Liberation Serif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005879" cy="4183562"/>
            <wp:effectExtent l="0" t="0" r="0" b="7438"/>
            <wp:docPr id="677" name="image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5879" cy="4183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A197F" w:rsidRDefault="00D23D13">
      <w:pPr>
        <w:pStyle w:val="aa"/>
      </w:pPr>
      <w:bookmarkStart w:id="14" w:name="_Ref530493669"/>
      <w:r>
        <w:rPr>
          <w:rFonts w:ascii="Liberation Serif" w:hAnsi="Liberation Serif"/>
        </w:rPr>
        <w:t>Рисунок 3</w:t>
      </w:r>
      <w:bookmarkEnd w:id="14"/>
      <w:r>
        <w:rPr>
          <w:rFonts w:ascii="Liberation Serif" w:hAnsi="Liberation Serif"/>
        </w:rPr>
        <w:t>. Территории неохваченные централизованным водоснабжением</w:t>
      </w:r>
    </w:p>
    <w:p w:rsidR="005A197F" w:rsidRDefault="00D23D13">
      <w:pPr>
        <w:pStyle w:val="2"/>
      </w:pPr>
      <w:bookmarkStart w:id="15" w:name="_Toc531704407"/>
      <w:bookmarkStart w:id="16" w:name="_Toc531596431"/>
      <w:r>
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  <w:bookmarkEnd w:id="15"/>
      <w:bookmarkEnd w:id="16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Централизованная система водоснабжения Камышловского городского округа представляет собой подъем, очистку</w:t>
      </w:r>
      <w:r>
        <w:rPr>
          <w:rFonts w:ascii="Liberation Serif" w:hAnsi="Liberation Serif"/>
        </w:rPr>
        <w:t xml:space="preserve"> и транспортировку до потребителя питьевой воды.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Нецентрализованное водоснабжение предназначено для удовлетворения потребностей в воде без транспортировки по трубопроводам. На территории Камышловского городского округа имеется нецентрализованное водоснабже</w:t>
      </w:r>
      <w:r>
        <w:rPr>
          <w:rFonts w:ascii="Liberation Serif" w:hAnsi="Liberation Serif"/>
        </w:rPr>
        <w:t>ние в районах индивидуальной жилой застройки. В таких районах водоснабжение осуществляется от индивидуальных источников (колодцев).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Охват территории Камышловского городского округа системой централизованного и нецентрализованного водоснабжения представлены</w:t>
      </w:r>
      <w:r>
        <w:rPr>
          <w:rFonts w:ascii="Liberation Serif" w:hAnsi="Liberation Serif"/>
        </w:rPr>
        <w:t xml:space="preserve"> на </w:t>
      </w:r>
      <w:r>
        <w:rPr>
          <w:rFonts w:ascii="Liberation Serif" w:hAnsi="Liberation Serif"/>
          <w:spacing w:val="-1"/>
        </w:rPr>
        <w:t>рисунке</w:t>
      </w:r>
      <w:r>
        <w:rPr>
          <w:rFonts w:ascii="Liberation Serif" w:hAnsi="Liberation Serif"/>
        </w:rPr>
        <w:t xml:space="preserve"> </w:t>
      </w:r>
      <w:r>
        <w:fldChar w:fldCharType="begin"/>
      </w:r>
      <w:r>
        <w:instrText xml:space="preserve"> REF _Ref530493669 </w:instrText>
      </w:r>
      <w:r>
        <w:fldChar w:fldCharType="separate"/>
      </w:r>
      <w:r>
        <w:t>Рисунок 3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В соответствии с постановлением правительства РФ от 5 сентября 2013 г. № 782 “О схемах водоснабжения и водоотведения” Технологическая зона водоснабжения - часть водопроводной сети, принадлежащей организации, осу</w:t>
      </w:r>
      <w:r>
        <w:rPr>
          <w:rFonts w:ascii="Liberation Serif" w:hAnsi="Liberation Serif"/>
        </w:rPr>
        <w:t xml:space="preserve">ществляющей горячее водоснабжение   или   холодное   водоснабжение, в пределах   которой   обеспечиваются нормативные значения напора (давления) воды при подаче ее потребителям в </w:t>
      </w:r>
      <w:r>
        <w:rPr>
          <w:rFonts w:ascii="Liberation Serif" w:hAnsi="Liberation Serif"/>
          <w:spacing w:val="-1"/>
        </w:rPr>
        <w:t>соответствии</w:t>
      </w:r>
      <w:r>
        <w:rPr>
          <w:rFonts w:ascii="Liberation Serif" w:hAnsi="Liberation Serif"/>
        </w:rPr>
        <w:t xml:space="preserve"> с </w:t>
      </w:r>
      <w:r>
        <w:rPr>
          <w:rFonts w:ascii="Liberation Serif" w:hAnsi="Liberation Serif"/>
          <w:spacing w:val="-1"/>
        </w:rPr>
        <w:t>расчетным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расходом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воды;</w:t>
      </w:r>
    </w:p>
    <w:p w:rsidR="005A197F" w:rsidRDefault="00D23D13">
      <w:pPr>
        <w:pStyle w:val="a5"/>
      </w:pPr>
      <w:r>
        <w:rPr>
          <w:rFonts w:ascii="Liberation Serif" w:hAnsi="Liberation Serif"/>
          <w:spacing w:val="-1"/>
        </w:rPr>
        <w:t>Централизованную</w:t>
      </w:r>
      <w:r>
        <w:rPr>
          <w:rFonts w:ascii="Liberation Serif" w:hAnsi="Liberation Serif"/>
          <w:spacing w:val="12"/>
        </w:rPr>
        <w:t xml:space="preserve"> </w:t>
      </w:r>
      <w:r>
        <w:rPr>
          <w:rFonts w:ascii="Liberation Serif" w:hAnsi="Liberation Serif"/>
        </w:rPr>
        <w:t>систему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13"/>
        </w:rPr>
        <w:t xml:space="preserve"> </w:t>
      </w:r>
      <w:r>
        <w:rPr>
          <w:rFonts w:ascii="Liberation Serif" w:hAnsi="Liberation Serif"/>
          <w:spacing w:val="-1"/>
        </w:rPr>
        <w:t>Камышловского</w:t>
      </w:r>
      <w:r>
        <w:rPr>
          <w:rFonts w:ascii="Liberation Serif" w:hAnsi="Liberation Serif"/>
          <w:spacing w:val="36"/>
        </w:rPr>
        <w:t xml:space="preserve"> </w:t>
      </w:r>
      <w:r>
        <w:rPr>
          <w:rFonts w:ascii="Liberation Serif" w:hAnsi="Liberation Serif"/>
        </w:rPr>
        <w:t>городского</w:t>
      </w:r>
      <w:r>
        <w:rPr>
          <w:rFonts w:ascii="Liberation Serif" w:hAnsi="Liberation Serif"/>
          <w:spacing w:val="36"/>
        </w:rPr>
        <w:t xml:space="preserve"> </w:t>
      </w:r>
      <w:r>
        <w:rPr>
          <w:rFonts w:ascii="Liberation Serif" w:hAnsi="Liberation Serif"/>
          <w:spacing w:val="-1"/>
        </w:rPr>
        <w:t>округа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</w:rPr>
        <w:t>можно разделить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-1"/>
        </w:rPr>
        <w:t xml:space="preserve"> </w:t>
      </w:r>
      <w:r>
        <w:rPr>
          <w:rFonts w:ascii="Liberation Serif" w:hAnsi="Liberation Serif"/>
        </w:rPr>
        <w:t>две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технологические</w:t>
      </w:r>
      <w:r>
        <w:rPr>
          <w:rFonts w:ascii="Liberation Serif" w:hAnsi="Liberation Serif"/>
          <w:spacing w:val="-1"/>
        </w:rPr>
        <w:t xml:space="preserve"> зоны: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709"/>
      </w:pPr>
      <w:r>
        <w:rPr>
          <w:rFonts w:ascii="Liberation Serif" w:hAnsi="Liberation Serif"/>
        </w:rPr>
        <w:lastRenderedPageBreak/>
        <w:t>От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насосной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</w:rPr>
        <w:t>станции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2-ого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подъема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западную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часть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</w:rPr>
        <w:t>Камышловского</w:t>
      </w:r>
      <w:r>
        <w:rPr>
          <w:rFonts w:ascii="Liberation Serif" w:hAnsi="Liberation Serif"/>
          <w:spacing w:val="42"/>
        </w:rPr>
        <w:t xml:space="preserve"> </w:t>
      </w:r>
      <w:r>
        <w:rPr>
          <w:rFonts w:ascii="Liberation Serif" w:hAnsi="Liberation Serif"/>
        </w:rPr>
        <w:t>городского округа;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709"/>
      </w:pPr>
      <w:r>
        <w:rPr>
          <w:rFonts w:ascii="Liberation Serif" w:hAnsi="Liberation Serif"/>
        </w:rPr>
        <w:t>От</w:t>
      </w:r>
      <w:r>
        <w:rPr>
          <w:rFonts w:ascii="Liberation Serif" w:hAnsi="Liberation Serif"/>
          <w:spacing w:val="53"/>
        </w:rPr>
        <w:t xml:space="preserve"> </w:t>
      </w:r>
      <w:r>
        <w:rPr>
          <w:rFonts w:ascii="Liberation Serif" w:hAnsi="Liberation Serif"/>
        </w:rPr>
        <w:t>насосной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>станции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>2-ого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</w:rPr>
        <w:t>подъема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</w:rPr>
        <w:t>восточную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>часть</w:t>
      </w:r>
      <w:r>
        <w:rPr>
          <w:rFonts w:ascii="Liberation Serif" w:hAnsi="Liberation Serif"/>
          <w:spacing w:val="53"/>
        </w:rPr>
        <w:t xml:space="preserve"> </w:t>
      </w:r>
      <w:r>
        <w:rPr>
          <w:rFonts w:ascii="Liberation Serif" w:hAnsi="Liberation Serif"/>
        </w:rPr>
        <w:t>Камышловского</w:t>
      </w:r>
      <w:r>
        <w:rPr>
          <w:rFonts w:ascii="Liberation Serif" w:hAnsi="Liberation Serif"/>
          <w:spacing w:val="61"/>
        </w:rPr>
        <w:t xml:space="preserve"> </w:t>
      </w:r>
      <w:r>
        <w:rPr>
          <w:rFonts w:ascii="Liberation Serif" w:hAnsi="Liberation Serif"/>
        </w:rPr>
        <w:t xml:space="preserve">городского </w:t>
      </w:r>
      <w:r>
        <w:rPr>
          <w:rFonts w:ascii="Liberation Serif" w:hAnsi="Liberation Serif"/>
        </w:rPr>
        <w:t>округа;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Технологические зоны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 xml:space="preserve">водоснабжения представлены на рисунке </w:t>
      </w:r>
      <w:r>
        <w:fldChar w:fldCharType="begin"/>
      </w:r>
      <w:r>
        <w:instrText xml:space="preserve"> REF _Ref530493757 </w:instrText>
      </w:r>
      <w:r>
        <w:fldChar w:fldCharType="separate"/>
      </w:r>
      <w:r>
        <w:t>Рисунок 4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5A197F">
      <w:pPr>
        <w:rPr>
          <w:rFonts w:ascii="Liberation Serif" w:eastAsia="Times New Roman" w:hAnsi="Liberation Serif"/>
          <w:sz w:val="12"/>
          <w:szCs w:val="12"/>
          <w:lang w:val="ru-RU"/>
        </w:rPr>
      </w:pPr>
    </w:p>
    <w:p w:rsidR="005A197F" w:rsidRDefault="00D23D13">
      <w:pPr>
        <w:keepNext/>
        <w:spacing w:line="200" w:lineRule="atLeast"/>
      </w:pPr>
      <w:r>
        <w:rPr>
          <w:rFonts w:ascii="Liberation Serif" w:eastAsia="Times New Roman" w:hAnsi="Liberation Serif"/>
          <w:noProof/>
          <w:sz w:val="20"/>
          <w:szCs w:val="20"/>
          <w:lang w:val="ru-RU" w:eastAsia="ru-RU"/>
        </w:rPr>
        <w:drawing>
          <wp:inline distT="0" distB="0" distL="0" distR="0">
            <wp:extent cx="5995080" cy="4183562"/>
            <wp:effectExtent l="0" t="0" r="5670" b="7438"/>
            <wp:docPr id="678" name="image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080" cy="4183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A197F" w:rsidRDefault="00D23D13">
      <w:pPr>
        <w:pStyle w:val="aa"/>
      </w:pPr>
      <w:bookmarkStart w:id="17" w:name="_Ref530493757"/>
      <w:r>
        <w:rPr>
          <w:rFonts w:ascii="Liberation Serif" w:hAnsi="Liberation Serif"/>
        </w:rPr>
        <w:t>Рисунок 4</w:t>
      </w:r>
      <w:bookmarkEnd w:id="17"/>
      <w:r>
        <w:rPr>
          <w:rFonts w:ascii="Liberation Serif" w:hAnsi="Liberation Serif"/>
        </w:rPr>
        <w:t>. Технологические зоны системы водоснабжения Камышловского городского округа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соответствии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с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Федеральным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Законом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Российской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  <w:spacing w:val="-1"/>
        </w:rPr>
        <w:t>Федерации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от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>7</w:t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>декабря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2011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года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  <w:spacing w:val="-1"/>
        </w:rPr>
        <w:t>№416-ФЗ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  <w:spacing w:val="-4"/>
        </w:rPr>
        <w:t>«О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  <w:spacing w:val="-1"/>
        </w:rPr>
        <w:t>водоснабжении</w:t>
      </w:r>
      <w:r>
        <w:rPr>
          <w:rFonts w:ascii="Liberation Serif" w:hAnsi="Liberation Serif"/>
        </w:rPr>
        <w:t xml:space="preserve"> и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</w:rPr>
        <w:t>водоотведении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</w:rPr>
        <w:t>Централизованная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  <w:spacing w:val="-1"/>
        </w:rPr>
        <w:t>система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  <w:spacing w:val="-1"/>
        </w:rPr>
        <w:t>водоснабжения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  <w:spacing w:val="-1"/>
        </w:rPr>
        <w:t>комплекс</w:t>
      </w:r>
      <w:r>
        <w:rPr>
          <w:rFonts w:ascii="Liberation Serif" w:hAnsi="Liberation Serif"/>
          <w:spacing w:val="39"/>
        </w:rPr>
        <w:t xml:space="preserve"> </w:t>
      </w:r>
      <w:r>
        <w:rPr>
          <w:rFonts w:ascii="Liberation Serif" w:hAnsi="Liberation Serif"/>
          <w:spacing w:val="-1"/>
        </w:rPr>
        <w:t>инженерных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  <w:spacing w:val="-1"/>
        </w:rPr>
        <w:t>сооружений</w:t>
      </w:r>
      <w:r>
        <w:rPr>
          <w:rFonts w:ascii="Liberation Serif" w:hAnsi="Liberation Serif"/>
          <w:spacing w:val="42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  <w:spacing w:val="-1"/>
        </w:rPr>
        <w:t>устройств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</w:rPr>
        <w:t>для</w:t>
      </w:r>
      <w:r>
        <w:rPr>
          <w:rFonts w:ascii="Liberation Serif" w:hAnsi="Liberation Serif"/>
          <w:spacing w:val="41"/>
        </w:rPr>
        <w:t xml:space="preserve"> </w:t>
      </w:r>
      <w:r>
        <w:rPr>
          <w:rFonts w:ascii="Liberation Serif" w:hAnsi="Liberation Serif"/>
        </w:rPr>
        <w:t>забора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</w:rPr>
        <w:t>воды,</w:t>
      </w:r>
      <w:r>
        <w:rPr>
          <w:rFonts w:ascii="Liberation Serif" w:hAnsi="Liberation Serif"/>
          <w:spacing w:val="76"/>
        </w:rPr>
        <w:t xml:space="preserve"> </w:t>
      </w:r>
      <w:r>
        <w:rPr>
          <w:rFonts w:ascii="Liberation Serif" w:hAnsi="Liberation Serif"/>
        </w:rPr>
        <w:t>подготовки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воды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или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без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неё,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хранения,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  <w:spacing w:val="-1"/>
        </w:rPr>
        <w:t>транспортировки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  <w:spacing w:val="-1"/>
        </w:rPr>
        <w:t>подачи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воды</w:t>
      </w:r>
      <w:r>
        <w:rPr>
          <w:rFonts w:ascii="Liberation Serif" w:hAnsi="Liberation Serif"/>
          <w:spacing w:val="42"/>
        </w:rPr>
        <w:t xml:space="preserve"> </w:t>
      </w:r>
      <w:r>
        <w:rPr>
          <w:rFonts w:ascii="Liberation Serif" w:hAnsi="Liberation Serif"/>
        </w:rPr>
        <w:t>водопотребителям и открытых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  <w:spacing w:val="-1"/>
        </w:rPr>
        <w:t>для</w:t>
      </w:r>
      <w:r>
        <w:rPr>
          <w:rFonts w:ascii="Liberation Serif" w:hAnsi="Liberation Serif"/>
        </w:rPr>
        <w:t xml:space="preserve"> общего пользования в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  <w:spacing w:val="-1"/>
        </w:rPr>
        <w:t>установленном</w:t>
      </w:r>
      <w:r>
        <w:rPr>
          <w:rFonts w:ascii="Liberation Serif" w:hAnsi="Liberation Serif"/>
        </w:rPr>
        <w:t xml:space="preserve"> порядке.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территории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  <w:spacing w:val="-1"/>
        </w:rPr>
        <w:t>Камышловского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>городского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  <w:spacing w:val="-1"/>
        </w:rPr>
        <w:t>округа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  <w:spacing w:val="-1"/>
        </w:rPr>
        <w:t>имеется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единственная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централизованная</w:t>
      </w:r>
      <w:r>
        <w:rPr>
          <w:rFonts w:ascii="Liberation Serif" w:hAnsi="Liberation Serif"/>
          <w:spacing w:val="50"/>
        </w:rPr>
        <w:t xml:space="preserve"> </w:t>
      </w:r>
      <w:r>
        <w:rPr>
          <w:rFonts w:ascii="Liberation Serif" w:hAnsi="Liberation Serif"/>
          <w:spacing w:val="-1"/>
        </w:rPr>
        <w:t>система</w:t>
      </w:r>
      <w:r>
        <w:rPr>
          <w:rFonts w:ascii="Liberation Serif" w:hAnsi="Liberation Serif"/>
        </w:rPr>
        <w:t xml:space="preserve"> водоснабжения г. Камышлов.</w:t>
      </w:r>
    </w:p>
    <w:p w:rsidR="005A197F" w:rsidRDefault="005A197F">
      <w:pPr>
        <w:pageBreakBefore/>
        <w:rPr>
          <w:lang w:val="ru-RU"/>
        </w:rPr>
      </w:pPr>
    </w:p>
    <w:p w:rsidR="005A197F" w:rsidRDefault="00D23D13">
      <w:pPr>
        <w:pStyle w:val="2"/>
      </w:pPr>
      <w:bookmarkStart w:id="18" w:name="_Toc531704408"/>
      <w:bookmarkStart w:id="19" w:name="_Toc531596432"/>
      <w:r>
        <w:t>Описание результатов технического обследования централизованных систем водоснабжения</w:t>
      </w:r>
      <w:bookmarkEnd w:id="18"/>
      <w:bookmarkEnd w:id="19"/>
    </w:p>
    <w:p w:rsidR="005A197F" w:rsidRDefault="00D23D13">
      <w:pPr>
        <w:pStyle w:val="30"/>
      </w:pPr>
      <w:bookmarkStart w:id="20" w:name="_Toc531704409"/>
      <w:bookmarkStart w:id="21" w:name="_Toc531596433"/>
      <w:r>
        <w:rPr>
          <w:rFonts w:ascii="Liberation Serif" w:hAnsi="Liberation Serif"/>
        </w:rPr>
        <w:t>1.4.1 Описание состояния существующих источников водоснабжения</w:t>
      </w:r>
      <w:r>
        <w:rPr>
          <w:rFonts w:ascii="Liberation Serif" w:hAnsi="Liberation Serif"/>
          <w:w w:val="95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водозаборных сооружений</w:t>
      </w:r>
      <w:bookmarkEnd w:id="20"/>
      <w:bookmarkEnd w:id="21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На территории Камышловского городского округа источниками хозяйственно- питьевого и производственного водоснабжения являются артезианские воды Елунинского МППВ, Солоди</w:t>
      </w:r>
      <w:r>
        <w:rPr>
          <w:rFonts w:ascii="Liberation Serif" w:hAnsi="Liberation Serif"/>
        </w:rPr>
        <w:t>ловского УМППВ и Ново-Солодиловского УМППВ.</w:t>
      </w:r>
    </w:p>
    <w:p w:rsidR="005A197F" w:rsidRDefault="00D23D13">
      <w:pPr>
        <w:pStyle w:val="a5"/>
        <w:sectPr w:rsidR="005A197F">
          <w:headerReference w:type="even" r:id="rId468"/>
          <w:headerReference w:type="default" r:id="rId469"/>
          <w:footerReference w:type="even" r:id="rId470"/>
          <w:footerReference w:type="default" r:id="rId471"/>
          <w:pgSz w:w="11910" w:h="16840"/>
          <w:pgMar w:top="720" w:right="567" w:bottom="1134" w:left="1134" w:header="720" w:footer="720" w:gutter="0"/>
          <w:cols w:space="720"/>
        </w:sectPr>
      </w:pP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 xml:space="preserve">настоящее 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  <w:spacing w:val="-1"/>
        </w:rPr>
        <w:t>время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 xml:space="preserve">хозяйственно-питьевое водоснабжение города обеспечивается 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 xml:space="preserve">Солодиловским 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 xml:space="preserve">водозабором, 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Кировским</w:t>
      </w:r>
      <w:r>
        <w:rPr>
          <w:rFonts w:ascii="Liberation Serif" w:hAnsi="Liberation Serif"/>
          <w:spacing w:val="50"/>
        </w:rPr>
        <w:t xml:space="preserve"> </w:t>
      </w:r>
      <w:r>
        <w:rPr>
          <w:rFonts w:ascii="Liberation Serif" w:hAnsi="Liberation Serif"/>
          <w:spacing w:val="-1"/>
        </w:rPr>
        <w:t xml:space="preserve">(железнодорожным) </w:t>
      </w:r>
      <w:r>
        <w:rPr>
          <w:rFonts w:ascii="Liberation Serif" w:hAnsi="Liberation Serif"/>
        </w:rPr>
        <w:t>водозабором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 xml:space="preserve">и </w:t>
      </w:r>
      <w:r>
        <w:rPr>
          <w:rFonts w:ascii="Liberation Serif" w:hAnsi="Liberation Serif"/>
          <w:spacing w:val="-1"/>
        </w:rPr>
        <w:t>одиночными</w:t>
      </w:r>
      <w:r>
        <w:rPr>
          <w:rFonts w:ascii="Liberation Serif" w:hAnsi="Liberation Serif"/>
        </w:rPr>
        <w:t xml:space="preserve"> артезианскими </w:t>
      </w:r>
      <w:r>
        <w:rPr>
          <w:rFonts w:ascii="Liberation Serif" w:hAnsi="Liberation Serif"/>
          <w:spacing w:val="-1"/>
        </w:rPr>
        <w:t>скважинами. Перечень месторождений (у</w:t>
      </w:r>
      <w:r>
        <w:rPr>
          <w:rFonts w:ascii="Liberation Serif" w:hAnsi="Liberation Serif"/>
          <w:spacing w:val="-1"/>
        </w:rPr>
        <w:t xml:space="preserve">частков) с утвержденными запасами пресных подземных вод на территории Камышловского муниципального района (по ОКАТО) по состоянию на 01.01.2011 г. (выписка из ГУВ-2010) представлен в таблице </w:t>
      </w:r>
      <w:r>
        <w:fldChar w:fldCharType="begin"/>
      </w:r>
      <w:r>
        <w:instrText xml:space="preserve"> REF _Ref530493842 </w:instrText>
      </w:r>
      <w:r>
        <w:fldChar w:fldCharType="separate"/>
      </w:r>
      <w:r>
        <w:t>Таблица 2</w:t>
      </w:r>
      <w:r>
        <w:fldChar w:fldCharType="end"/>
      </w:r>
      <w:r>
        <w:rPr>
          <w:rFonts w:ascii="Liberation Serif" w:hAnsi="Liberation Serif"/>
          <w:spacing w:val="-1"/>
        </w:rPr>
        <w:t>. Перечень артезианских скважин, р</w:t>
      </w:r>
      <w:r>
        <w:rPr>
          <w:rFonts w:ascii="Liberation Serif" w:hAnsi="Liberation Serif"/>
          <w:spacing w:val="-1"/>
        </w:rPr>
        <w:t xml:space="preserve">асположенных на территории муниципального образования Камышловский городской округ представлен в таблице </w:t>
      </w:r>
      <w:r>
        <w:fldChar w:fldCharType="begin"/>
      </w:r>
      <w:r>
        <w:instrText xml:space="preserve"> REF _Ref530493912 </w:instrText>
      </w:r>
      <w:r>
        <w:fldChar w:fldCharType="separate"/>
      </w:r>
      <w:r>
        <w:t>Таблица 3</w:t>
      </w:r>
      <w:r>
        <w:fldChar w:fldCharType="end"/>
      </w:r>
      <w:r>
        <w:rPr>
          <w:rFonts w:ascii="Liberation Serif" w:hAnsi="Liberation Serif"/>
          <w:spacing w:val="-1"/>
        </w:rPr>
        <w:t>.</w:t>
      </w:r>
    </w:p>
    <w:p w:rsidR="005A197F" w:rsidRDefault="00D23D13">
      <w:pPr>
        <w:pStyle w:val="ab"/>
      </w:pPr>
      <w:bookmarkStart w:id="22" w:name="_Ref530493842"/>
      <w:r>
        <w:rPr>
          <w:rFonts w:ascii="Liberation Serif" w:hAnsi="Liberation Serif"/>
        </w:rPr>
        <w:lastRenderedPageBreak/>
        <w:t>Таблица 2</w:t>
      </w:r>
      <w:bookmarkEnd w:id="22"/>
      <w:r>
        <w:rPr>
          <w:rFonts w:ascii="Liberation Serif" w:hAnsi="Liberation Serif"/>
        </w:rPr>
        <w:t>. Перечень месторождений (участков) с утвержденными запасами пресных подземных вод</w:t>
      </w:r>
    </w:p>
    <w:tbl>
      <w:tblPr>
        <w:tblW w:w="14906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0"/>
        <w:gridCol w:w="2973"/>
        <w:gridCol w:w="3294"/>
        <w:gridCol w:w="1385"/>
        <w:gridCol w:w="1269"/>
        <w:gridCol w:w="1980"/>
        <w:gridCol w:w="745"/>
        <w:gridCol w:w="494"/>
        <w:gridCol w:w="492"/>
        <w:gridCol w:w="487"/>
        <w:gridCol w:w="497"/>
        <w:gridCol w:w="40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2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№ МПВ,</w:t>
            </w:r>
            <w:r>
              <w:rPr>
                <w:rFonts w:ascii="Liberation Serif" w:hAnsi="Liberation Serif"/>
                <w:spacing w:val="2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УМПВ</w:t>
            </w:r>
          </w:p>
        </w:tc>
        <w:tc>
          <w:tcPr>
            <w:tcW w:w="29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 xml:space="preserve">Код и </w:t>
            </w:r>
            <w:r>
              <w:rPr>
                <w:rFonts w:ascii="Liberation Serif" w:hAnsi="Liberation Serif"/>
                <w:lang w:val="ru-RU"/>
              </w:rPr>
              <w:t>наименование</w:t>
            </w:r>
            <w:r>
              <w:rPr>
                <w:rFonts w:ascii="Liberation Serif" w:hAnsi="Liberation Serif"/>
                <w:spacing w:val="26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МПВ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(УМПВ)</w:t>
            </w:r>
          </w:p>
        </w:tc>
        <w:tc>
          <w:tcPr>
            <w:tcW w:w="32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 xml:space="preserve">Местоположение </w:t>
            </w:r>
            <w:r>
              <w:rPr>
                <w:rFonts w:ascii="Liberation Serif" w:hAnsi="Liberation Serif"/>
                <w:spacing w:val="-2"/>
                <w:lang w:val="ru-RU"/>
              </w:rPr>
              <w:t>МПВ</w:t>
            </w:r>
            <w:r>
              <w:rPr>
                <w:rFonts w:ascii="Liberation Serif" w:hAnsi="Liberation Serif"/>
                <w:spacing w:val="21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(УМПВ)</w:t>
            </w:r>
          </w:p>
        </w:tc>
        <w:tc>
          <w:tcPr>
            <w:tcW w:w="738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Данные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государственной экспертизы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запасов подземных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вод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"/>
        </w:trPr>
        <w:tc>
          <w:tcPr>
            <w:tcW w:w="12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29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32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1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дата экспертизы</w:t>
            </w:r>
          </w:p>
        </w:tc>
        <w:tc>
          <w:tcPr>
            <w:tcW w:w="1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номер</w:t>
            </w:r>
            <w:r>
              <w:rPr>
                <w:rFonts w:ascii="Liberation Serif" w:hAnsi="Liberation Serif"/>
                <w:spacing w:val="21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протокола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назначение</w:t>
            </w:r>
            <w:r>
              <w:rPr>
                <w:rFonts w:ascii="Liberation Serif" w:hAnsi="Liberation Serif"/>
                <w:spacing w:val="28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использования</w:t>
            </w:r>
          </w:p>
        </w:tc>
        <w:tc>
          <w:tcPr>
            <w:tcW w:w="27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запасы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подземных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вод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"/>
        </w:trPr>
        <w:tc>
          <w:tcPr>
            <w:tcW w:w="12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29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2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3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всего</w:t>
            </w:r>
          </w:p>
        </w:tc>
        <w:tc>
          <w:tcPr>
            <w:tcW w:w="19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в т. ч. по</w:t>
            </w:r>
            <w:r>
              <w:rPr>
                <w:rFonts w:ascii="Liberation Serif" w:hAnsi="Liberation Serif"/>
                <w:spacing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категориям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"/>
        </w:trPr>
        <w:tc>
          <w:tcPr>
            <w:tcW w:w="12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29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32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13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1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7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А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С1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С2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"/>
        </w:trPr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220</w:t>
            </w:r>
          </w:p>
        </w:tc>
        <w:tc>
          <w:tcPr>
            <w:tcW w:w="2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183 200 </w:t>
            </w:r>
            <w:r>
              <w:rPr>
                <w:rFonts w:ascii="Liberation Serif" w:hAnsi="Liberation Serif"/>
                <w:lang w:val="ru-RU"/>
              </w:rPr>
              <w:t>Елунинское МППВ</w:t>
            </w:r>
          </w:p>
        </w:tc>
        <w:tc>
          <w:tcPr>
            <w:tcW w:w="3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 xml:space="preserve">д. Ялунина, долина р. </w:t>
            </w:r>
            <w:r>
              <w:rPr>
                <w:rFonts w:ascii="Liberation Serif" w:hAnsi="Liberation Serif"/>
                <w:spacing w:val="-2"/>
                <w:lang w:val="ru-RU"/>
              </w:rPr>
              <w:t>Пышма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02.09.1961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3424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хозяйственно-</w:t>
            </w:r>
            <w:r>
              <w:rPr>
                <w:rFonts w:ascii="Liberation Serif" w:hAnsi="Liberation Serif"/>
                <w:spacing w:val="28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питьевое</w:t>
            </w:r>
            <w:r>
              <w:rPr>
                <w:rFonts w:ascii="Liberation Serif" w:hAnsi="Liberation Serif"/>
                <w:spacing w:val="26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водоснабжение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27,2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6,2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"/>
        </w:trPr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247.1</w:t>
            </w:r>
          </w:p>
        </w:tc>
        <w:tc>
          <w:tcPr>
            <w:tcW w:w="2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661189701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Солодиловский</w:t>
            </w:r>
            <w:r>
              <w:rPr>
                <w:rFonts w:ascii="Liberation Serif" w:hAnsi="Liberation Serif"/>
                <w:spacing w:val="27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 xml:space="preserve">УМППВ (СВЕ 02833 </w:t>
            </w:r>
            <w:r>
              <w:rPr>
                <w:rFonts w:ascii="Liberation Serif" w:hAnsi="Liberation Serif"/>
                <w:spacing w:val="-2"/>
                <w:lang w:val="ru-RU"/>
              </w:rPr>
              <w:t>ВЭ</w:t>
            </w:r>
          </w:p>
        </w:tc>
        <w:tc>
          <w:tcPr>
            <w:tcW w:w="3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г. Камышлов, 3.0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км северо-</w:t>
            </w:r>
            <w:r>
              <w:rPr>
                <w:rFonts w:ascii="Liberation Serif" w:hAnsi="Liberation Serif"/>
                <w:spacing w:val="21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 xml:space="preserve">западнее, </w:t>
            </w:r>
            <w:r>
              <w:rPr>
                <w:rFonts w:ascii="Liberation Serif" w:hAnsi="Liberation Serif"/>
                <w:spacing w:val="-2"/>
                <w:lang w:val="ru-RU"/>
              </w:rPr>
              <w:t>на</w:t>
            </w:r>
            <w:r>
              <w:rPr>
                <w:rFonts w:ascii="Liberation Serif" w:hAnsi="Liberation Serif"/>
                <w:lang w:val="ru-RU"/>
              </w:rPr>
              <w:t xml:space="preserve"> междуречье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рек</w:t>
            </w:r>
            <w:r>
              <w:rPr>
                <w:rFonts w:ascii="Liberation Serif" w:hAnsi="Liberation Serif"/>
                <w:spacing w:val="27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Мостовка и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Туровка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02.09.1961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3424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хозяйственно-</w:t>
            </w:r>
            <w:r>
              <w:rPr>
                <w:rFonts w:ascii="Liberation Serif" w:hAnsi="Liberation Serif"/>
                <w:spacing w:val="28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питьевое</w:t>
            </w:r>
            <w:r>
              <w:rPr>
                <w:rFonts w:ascii="Liberation Serif" w:hAnsi="Liberation Serif"/>
                <w:spacing w:val="26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водоснабжение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7,7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2,7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"/>
        </w:trPr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247.2</w:t>
            </w:r>
          </w:p>
        </w:tc>
        <w:tc>
          <w:tcPr>
            <w:tcW w:w="2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661189702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Ново-</w:t>
            </w:r>
          </w:p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Солодиловский</w:t>
            </w:r>
            <w:r>
              <w:rPr>
                <w:rFonts w:ascii="Liberation Serif" w:hAnsi="Liberation Serif"/>
                <w:spacing w:val="28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УМППВ</w:t>
            </w:r>
          </w:p>
        </w:tc>
        <w:tc>
          <w:tcPr>
            <w:tcW w:w="3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д. Мостовая, в 3.0 км.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северо-</w:t>
            </w:r>
            <w:r>
              <w:rPr>
                <w:rFonts w:ascii="Liberation Serif" w:hAnsi="Liberation Serif"/>
                <w:spacing w:val="30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западнее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12.03.2001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хозяйственно-</w:t>
            </w:r>
            <w:r>
              <w:rPr>
                <w:rFonts w:ascii="Liberation Serif" w:hAnsi="Liberation Serif"/>
                <w:spacing w:val="28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питьевое</w:t>
            </w:r>
            <w:r>
              <w:rPr>
                <w:rFonts w:ascii="Liberation Serif" w:hAnsi="Liberation Serif"/>
                <w:spacing w:val="26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водоснабжение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2,0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0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</w:tbl>
    <w:p w:rsidR="005A197F" w:rsidRDefault="00D23D13">
      <w:pPr>
        <w:pStyle w:val="Textbody"/>
        <w:tabs>
          <w:tab w:val="left" w:pos="5826"/>
          <w:tab w:val="left" w:pos="7674"/>
          <w:tab w:val="left" w:pos="8636"/>
        </w:tabs>
        <w:spacing w:line="348" w:lineRule="auto"/>
        <w:ind w:left="0" w:firstLine="0"/>
      </w:pPr>
      <w:r>
        <w:rPr>
          <w:rFonts w:ascii="Liberation Serif" w:hAnsi="Liberation Serif"/>
          <w:spacing w:val="-1"/>
          <w:lang w:val="ru-RU"/>
        </w:rPr>
        <w:t>.</w:t>
      </w:r>
    </w:p>
    <w:p w:rsidR="005A197F" w:rsidRDefault="005A197F">
      <w:pPr>
        <w:rPr>
          <w:rFonts w:ascii="Liberation Serif" w:eastAsia="Times New Roman" w:hAnsi="Liberation Serif"/>
          <w:sz w:val="20"/>
          <w:szCs w:val="20"/>
          <w:lang w:val="ru-RU"/>
        </w:rPr>
      </w:pPr>
    </w:p>
    <w:p w:rsidR="005A197F" w:rsidRDefault="005A197F">
      <w:pPr>
        <w:rPr>
          <w:rFonts w:ascii="Liberation Serif" w:eastAsia="Times New Roman" w:hAnsi="Liberation Serif"/>
          <w:sz w:val="25"/>
          <w:szCs w:val="25"/>
          <w:lang w:val="ru-RU"/>
        </w:rPr>
      </w:pPr>
    </w:p>
    <w:p w:rsidR="005A197F" w:rsidRDefault="005A197F">
      <w:pPr>
        <w:pageBreakBefore/>
        <w:rPr>
          <w:rFonts w:ascii="Liberation Serif" w:hAnsi="Liberation Serif"/>
          <w:b/>
          <w:sz w:val="20"/>
          <w:lang w:val="ru-RU"/>
        </w:rPr>
      </w:pPr>
    </w:p>
    <w:p w:rsidR="005A197F" w:rsidRDefault="00D23D13">
      <w:pPr>
        <w:pStyle w:val="ab"/>
      </w:pPr>
      <w:bookmarkStart w:id="23" w:name="_Ref530493912"/>
      <w:r>
        <w:rPr>
          <w:rFonts w:ascii="Liberation Serif" w:hAnsi="Liberation Serif"/>
        </w:rPr>
        <w:t>Таблица 3</w:t>
      </w:r>
      <w:bookmarkEnd w:id="23"/>
      <w:r>
        <w:rPr>
          <w:rFonts w:ascii="Liberation Serif" w:hAnsi="Liberation Serif"/>
        </w:rPr>
        <w:t xml:space="preserve">. Перечень артезианских скважин, </w:t>
      </w:r>
      <w:r>
        <w:rPr>
          <w:rFonts w:ascii="Liberation Serif" w:hAnsi="Liberation Serif"/>
        </w:rPr>
        <w:t>расположенных на территории муниципального образования Камышловский городской округ</w:t>
      </w:r>
    </w:p>
    <w:tbl>
      <w:tblPr>
        <w:tblW w:w="15446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559"/>
        <w:gridCol w:w="2269"/>
        <w:gridCol w:w="1418"/>
        <w:gridCol w:w="1707"/>
        <w:gridCol w:w="1412"/>
        <w:gridCol w:w="907"/>
        <w:gridCol w:w="935"/>
        <w:gridCol w:w="1134"/>
        <w:gridCol w:w="851"/>
        <w:gridCol w:w="2125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Наименование скважины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Наименование эксплуатирующих организациий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Местоположение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Бассейн подземных вод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Водохозя йственный участок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Дата ввода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Глубина,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Пр</w:t>
            </w: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оизводительность, м</w:t>
            </w:r>
            <w:r>
              <w:rPr>
                <w:rFonts w:ascii="Liberation Serif" w:hAnsi="Liberation Serif"/>
                <w:b/>
                <w:sz w:val="20"/>
                <w:szCs w:val="20"/>
                <w:vertAlign w:val="superscript"/>
                <w:lang w:val="ru-RU" w:eastAsia="ru-RU"/>
              </w:rPr>
              <w:t>3</w:t>
            </w: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/сут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Марка насоса 1-ого подъема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 w:eastAsia="ru-RU"/>
              </w:rPr>
              <w:t>Примечание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44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Солодиловское месторождение подземных вод (ул. Ирбитская д. 67)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№2Э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восточнее скважины №3Э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Тобольский артезианский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Пышма от Белоярского г/у до устья без р.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Рефт от истока до Рефтинского г/у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Нижнеэоценовый 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1973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1560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10-65-65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Требует очистки обсадной трубы, извлечения посторонних предметов, откачки из скважин продуктов разрушения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3Э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в 2.5 км к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северо-западу от г. Камышлова, в пределах третичной равнины западного Зауралья, на междуречье рек Камышловка и Мостовка, левых притоков р. Пышма, в 2.3 км от р. Мостовка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Тобольский артезианский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Пышма от Белоярского г/у до устья без р. Рефт от истока до Реф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тинского г/у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Нижнеэоцено вый 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1973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1560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10-65-65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Требует очистки обсадной трубы, извлечения посторонних предметов, откачки из скважин продуктов разрушения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4Э (2п)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на водоразделе р. Мостовки и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р. Закамышловки, в 4.3 км от устья р. Камышловки, в 2.3-2.4 км севернее г. Камышлова, в 1.4 км западнее автодороги Камышлов-Ирбит, в 30.0 м северо-западнее скважины 2Э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Тобольский артезианский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Пышма от Белоярского г/у до устья без р. Рефт от истока до Рефти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нского г/у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Нижнеэоцено вый 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2004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8-25-70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Требует очистки обсадной трубы, извлечения посторонних предметов, откачки из скважин продуктов разрушения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5Э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на левом борту р. Камышловки, в 3.0 км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от устья реки, в 350.0 м севернее г. Камышлова, в 110.0 м западнее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>автодороги Камышлов-Ирбит, в 36.0 м севернее насосной станции II подъема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>Тобольский артезианский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Пышма от Белоярского г/у до устья без р. Рефт от истока до Рефтинского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>г/у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 xml:space="preserve">Нижнеэоцено вый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2004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1680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8-70-55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Требует очистки обсадной трубы, извлечения посторонних предметов, откачки из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>скважин продуктов разрушения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44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>Кировский (железнодорожный) водозабор подземных вод 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1 (№ 3664)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южная часть города по ул. Кирова, 42, на левом берегу р. Пышма, в 200 метрах, на северо- восток в 300 метрах от Шадринского моста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Пышма от Белоярского г/у до устья без р. Рефт от истока до Рефтинского г/у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Нижнеэоцено вый 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1968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31,5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6-4-130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-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2 (№ 5007)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6-16-110</w:t>
            </w: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3 (№ 6765)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1983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6-16-110</w:t>
            </w: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6 (резерв)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6-125-100</w:t>
            </w: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544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Одиночные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 скважины 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"Закамышловская №8440"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ул. Закамышловская 45 "а"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Иртыш-Обский АБ Западно-Сибирского САБ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Пышма от Белоярского г/у до устья без р. Рефт от истока до Рефтинского г/у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Нижнеэоцено вый 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1992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98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6-10-80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-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"Камекс" № 7268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ул. Пушкина 5 "а"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Иртыш-Обский АБ Западно-Сибирского САБ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Пышма от Белоярского г/у до устья без р. Рефт от истока до Рефтинского г/у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Нижнеэоцено вый 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1987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98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6-16-80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-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5006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МУП "Водоканал Камышлов"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ул. Энгельса, 125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Иртыш-Обский АБ Западно-Сибирского САБ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Пышма от Белоярского г/у до устья без р. Рефт от истока до Рефтинского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>г/у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>Нижнеэоцено вый водоносный горизонт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ЭВЦ 6-10-80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Нет возможности 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организовать зону санитарной охраны Ι пояса</w:t>
            </w:r>
          </w:p>
        </w:tc>
      </w:tr>
    </w:tbl>
    <w:p w:rsidR="00000000" w:rsidRDefault="00D23D13">
      <w:pPr>
        <w:sectPr w:rsidR="00000000">
          <w:headerReference w:type="even" r:id="rId472"/>
          <w:headerReference w:type="default" r:id="rId473"/>
          <w:footerReference w:type="even" r:id="rId474"/>
          <w:footerReference w:type="default" r:id="rId475"/>
          <w:pgSz w:w="16840" w:h="11910" w:orient="landscape"/>
          <w:pgMar w:top="720" w:right="567" w:bottom="1134" w:left="1134" w:header="720" w:footer="720" w:gutter="0"/>
          <w:cols w:space="720"/>
        </w:sectPr>
      </w:pP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lastRenderedPageBreak/>
        <w:t>Кировский(железнодорожный) водозабор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Водоснабжение южной части Камышловского городского округа осуществляется от 3-х артезианских скважин, объединенных в водозабор "Кировский" по ул. Кирова 42, на левом берегу </w:t>
      </w:r>
      <w:r>
        <w:rPr>
          <w:rFonts w:ascii="Liberation Serif" w:hAnsi="Liberation Serif"/>
        </w:rPr>
        <w:t>р. Пышма, в 200 метрах, на северо-восток в 300 метрах от Шадринского моста.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Водозабор введен в эксплуатацию с 1896 года и предназначен для хозяйственно- питьевого водоснабжения.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Производительность водозабора составляет 1224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/сут.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Солодиловский водозабор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Солодиловский водозабор расположен в 2,5 км к северу-западу от г. Камышлов и используется для хозяйственно питьевого водоснабжения с 1976 г. Геоморфологически он находится в пределах третичной равнины западного Зауралья, на междуречье рек Камышловка и Мост</w:t>
      </w:r>
      <w:r>
        <w:rPr>
          <w:rFonts w:ascii="Liberation Serif" w:hAnsi="Liberation Serif"/>
        </w:rPr>
        <w:t>овая, левых притоков р. Пышмы. Рельеф водозаборного участка плоский, слабо изрезан мелкими логами и представлен многочисленными возвышенностями.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Гидрологически водозаборный участок располагается в западной части Тобольского артезианского бассейна, характер</w:t>
      </w:r>
      <w:r>
        <w:rPr>
          <w:rFonts w:ascii="Liberation Serif" w:hAnsi="Liberation Serif"/>
        </w:rPr>
        <w:t>изующегося этажным расположением водоносных горизонтов, изолированными друг от друга глинистыми водоупорными толщами.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На Солодиловском водозаборе забор воды производится из четырех скважин: № 2Э, № 3Э,  № 4Э,  № 5Э  (рисунок 5).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Производительность Солодило</w:t>
      </w:r>
      <w:r>
        <w:rPr>
          <w:rFonts w:ascii="Liberation Serif" w:hAnsi="Liberation Serif"/>
        </w:rPr>
        <w:t>вского водозабора составляет 5400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/сут.</w:t>
      </w:r>
    </w:p>
    <w:p w:rsidR="005A197F" w:rsidRDefault="005A197F">
      <w:pPr>
        <w:rPr>
          <w:rFonts w:ascii="Liberation Serif" w:eastAsia="Times New Roman" w:hAnsi="Liberation Serif"/>
          <w:sz w:val="6"/>
          <w:szCs w:val="6"/>
          <w:lang w:val="ru-RU"/>
        </w:rPr>
      </w:pPr>
    </w:p>
    <w:p w:rsidR="005A197F" w:rsidRDefault="00D23D13">
      <w:pPr>
        <w:spacing w:line="200" w:lineRule="atLeast"/>
        <w:ind w:firstLine="567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4315</wp:posOffset>
                </wp:positionH>
                <wp:positionV relativeFrom="paragraph">
                  <wp:posOffset>0</wp:posOffset>
                </wp:positionV>
                <wp:extent cx="5486757" cy="6950152"/>
                <wp:effectExtent l="0" t="0" r="18693" b="22148"/>
                <wp:wrapSquare wrapText="bothSides"/>
                <wp:docPr id="679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757" cy="6950152"/>
                          <a:chOff x="0" y="0"/>
                          <a:chExt cx="5486757" cy="6950152"/>
                        </a:xfrm>
                      </wpg:grpSpPr>
                      <wps:wsp>
                        <wps:cNvPr id="680" name="Freeform 509"/>
                        <wps:cNvSpPr/>
                        <wps:spPr>
                          <a:xfrm>
                            <a:off x="0" y="6948717"/>
                            <a:ext cx="5486756" cy="143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5486400"/>
                              <a:gd name="f7" fmla="val 1270"/>
                              <a:gd name="f8" fmla="+- 0 0 0"/>
                              <a:gd name="f9" fmla="*/ f3 1 5486400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5486400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5486400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5486400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89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5A197F" w:rsidRDefault="005A197F"/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50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362" y="0"/>
                            <a:ext cx="5468395" cy="693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6" o:spid="_x0000_s1700" style="position:absolute;left:0;text-align:left;margin-left:.35pt;margin-top:0;width:432.05pt;height:547.25pt;z-index:13;mso-position-horizontal-relative:text;mso-position-vertical-relative:text" coordsize="54867,69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">
                <v:shape id="Freeform 509" o:spid="_x0000_s1701" style="position:absolute;top:69487;width:54867;height:14;visibility:visible;mso-wrap-style:square;v-text-anchor:top" coordsize="5486400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" adj="-11796480,,5400" path="m,l5486400,e" filled="f" strokeweight=".24992mm">
                  <v:stroke joinstyle="round"/>
                  <v:formulas/>
                  <v:path arrowok="t" o:connecttype="custom" o:connectlocs="2743378,0;5486756,718;2743378,1435;0,718;0,0;5486756,0" o:connectangles="270,0,90,180,270,270" textboxrect="0,0,5486400,1270"/>
                  <v:textbox inset="0,0,0,0">
                    <w:txbxContent>
                      <w:p w:rsidR="005A197F" w:rsidRDefault="005A197F"/>
                    </w:txbxContent>
                  </v:textbox>
                </v:shape>
                <v:shape id="Picture 508" o:spid="_x0000_s1702" type="#_x0000_t75" style="position:absolute;left:183;width:54684;height:6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">
                  <v:imagedata r:id="rId477" o:title=""/>
                  <v:path arrowok="t"/>
                </v:shape>
                <w10:wrap type="square"/>
              </v:group>
            </w:pict>
          </mc:Fallback>
        </mc:AlternateContent>
      </w:r>
    </w:p>
    <w:p w:rsidR="005A197F" w:rsidRDefault="005A197F">
      <w:pPr>
        <w:rPr>
          <w:rFonts w:ascii="Liberation Serif" w:eastAsia="Times New Roman" w:hAnsi="Liberation Serif"/>
          <w:sz w:val="7"/>
          <w:szCs w:val="7"/>
          <w:lang w:val="ru-RU"/>
        </w:rPr>
      </w:pPr>
    </w:p>
    <w:p w:rsidR="005A197F" w:rsidRDefault="00D23D13">
      <w:pPr>
        <w:pStyle w:val="aa"/>
      </w:pPr>
      <w:r>
        <w:rPr>
          <w:rFonts w:ascii="Liberation Serif" w:hAnsi="Liberation Serif"/>
        </w:rPr>
        <w:t>Рис.</w:t>
      </w:r>
      <w:r>
        <w:rPr>
          <w:rFonts w:ascii="Liberation Serif" w:hAnsi="Liberation Serif"/>
          <w:spacing w:val="-9"/>
        </w:rPr>
        <w:t xml:space="preserve"> </w:t>
      </w:r>
      <w:r>
        <w:rPr>
          <w:rFonts w:ascii="Liberation Serif" w:hAnsi="Liberation Serif"/>
        </w:rPr>
        <w:t>5.</w:t>
      </w:r>
      <w:r>
        <w:rPr>
          <w:rFonts w:ascii="Liberation Serif" w:hAnsi="Liberation Serif"/>
          <w:spacing w:val="-10"/>
        </w:rPr>
        <w:t xml:space="preserve"> </w:t>
      </w:r>
      <w:r>
        <w:rPr>
          <w:rFonts w:ascii="Liberation Serif" w:hAnsi="Liberation Serif"/>
        </w:rPr>
        <w:t>Схема</w:t>
      </w:r>
      <w:r>
        <w:rPr>
          <w:rFonts w:ascii="Liberation Serif" w:hAnsi="Liberation Serif"/>
          <w:spacing w:val="-8"/>
        </w:rPr>
        <w:t xml:space="preserve"> </w:t>
      </w:r>
      <w:r>
        <w:rPr>
          <w:rFonts w:ascii="Liberation Serif" w:hAnsi="Liberation Serif"/>
        </w:rPr>
        <w:t>расположения</w:t>
      </w:r>
      <w:r>
        <w:rPr>
          <w:rFonts w:ascii="Liberation Serif" w:hAnsi="Liberation Serif"/>
          <w:spacing w:val="-10"/>
        </w:rPr>
        <w:t xml:space="preserve"> </w:t>
      </w:r>
      <w:r>
        <w:rPr>
          <w:rFonts w:ascii="Liberation Serif" w:hAnsi="Liberation Serif"/>
          <w:spacing w:val="-1"/>
        </w:rPr>
        <w:t>скважин</w:t>
      </w:r>
      <w:r>
        <w:rPr>
          <w:rFonts w:ascii="Liberation Serif" w:hAnsi="Liberation Serif"/>
          <w:spacing w:val="-9"/>
        </w:rPr>
        <w:t xml:space="preserve"> </w:t>
      </w:r>
      <w:r>
        <w:rPr>
          <w:rFonts w:ascii="Liberation Serif" w:hAnsi="Liberation Serif"/>
        </w:rPr>
        <w:t>Солодиловского</w:t>
      </w:r>
      <w:r>
        <w:rPr>
          <w:rFonts w:ascii="Liberation Serif" w:hAnsi="Liberation Serif"/>
          <w:spacing w:val="-8"/>
        </w:rPr>
        <w:t xml:space="preserve"> </w:t>
      </w:r>
      <w:r>
        <w:rPr>
          <w:rFonts w:ascii="Liberation Serif" w:hAnsi="Liberation Serif"/>
        </w:rPr>
        <w:t>вдозабора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Одиночные скважины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709"/>
        <w:rPr>
          <w:rFonts w:ascii="Liberation Serif" w:hAnsi="Liberation Serif"/>
        </w:rPr>
      </w:pPr>
      <w:r>
        <w:rPr>
          <w:rFonts w:ascii="Liberation Serif" w:hAnsi="Liberation Serif"/>
        </w:rPr>
        <w:t>Скважина «Камекс» обеспечивает водой часть микрорайона Константиновка.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709"/>
        <w:rPr>
          <w:rFonts w:ascii="Liberation Serif" w:hAnsi="Liberation Serif"/>
        </w:rPr>
      </w:pPr>
      <w:r>
        <w:rPr>
          <w:rFonts w:ascii="Liberation Serif" w:hAnsi="Liberation Serif"/>
        </w:rPr>
        <w:t>Скважина «Закамышловская» обеспечивает водой район Закамы</w:t>
      </w:r>
      <w:r>
        <w:rPr>
          <w:rFonts w:ascii="Liberation Serif" w:hAnsi="Liberation Serif"/>
        </w:rPr>
        <w:t>шловки.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709"/>
        <w:rPr>
          <w:rFonts w:ascii="Liberation Serif" w:hAnsi="Liberation Serif"/>
        </w:rPr>
      </w:pPr>
      <w:r>
        <w:rPr>
          <w:rFonts w:ascii="Liberation Serif" w:hAnsi="Liberation Serif"/>
        </w:rPr>
        <w:t>Скважина № №5006 обеспечивает водой район Закамышловки.</w:t>
      </w:r>
    </w:p>
    <w:p w:rsidR="005A197F" w:rsidRDefault="00D23D13">
      <w:pPr>
        <w:pStyle w:val="a5"/>
        <w:ind w:firstLine="709"/>
      </w:pPr>
      <w:r>
        <w:rPr>
          <w:rFonts w:ascii="Liberation Serif" w:hAnsi="Liberation Serif"/>
        </w:rPr>
        <w:t>Вода подается в водопроводную сеть глубинными насосами ЭВЦ 6-16-80.</w:t>
      </w:r>
      <w:bookmarkStart w:id="24" w:name="_TOC_250015"/>
      <w:r>
        <w:rPr>
          <w:rFonts w:ascii="Liberation Serif" w:hAnsi="Liberation Serif"/>
        </w:rPr>
        <w:t xml:space="preserve"> Суммарная производительность одинсочных скважин составляет 294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/сут.</w:t>
      </w:r>
    </w:p>
    <w:p w:rsidR="005A197F" w:rsidRDefault="005A197F">
      <w:pPr>
        <w:pageBreakBefore/>
        <w:rPr>
          <w:rFonts w:ascii="Liberation Serif" w:eastAsia="Times New Roman" w:hAnsi="Liberation Serif"/>
          <w:spacing w:val="-1"/>
          <w:sz w:val="24"/>
          <w:szCs w:val="24"/>
          <w:lang w:val="ru-RU"/>
        </w:rPr>
      </w:pPr>
    </w:p>
    <w:p w:rsidR="005A197F" w:rsidRDefault="00D23D13">
      <w:pPr>
        <w:pStyle w:val="30"/>
      </w:pPr>
      <w:bookmarkStart w:id="25" w:name="_Toc531704410"/>
      <w:bookmarkStart w:id="26" w:name="_Toc531596434"/>
      <w:r>
        <w:rPr>
          <w:rFonts w:ascii="Liberation Serif" w:hAnsi="Liberation Serif"/>
        </w:rPr>
        <w:t>1.4.2 Описание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существующих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сооружений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</w:rPr>
        <w:t>очистки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подготовки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</w:rPr>
        <w:t>воды,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включая</w:t>
      </w:r>
      <w:r>
        <w:rPr>
          <w:rFonts w:ascii="Liberation Serif" w:hAnsi="Liberation Serif"/>
          <w:spacing w:val="64"/>
        </w:rPr>
        <w:t xml:space="preserve"> </w:t>
      </w:r>
      <w:r>
        <w:rPr>
          <w:rFonts w:ascii="Liberation Serif" w:hAnsi="Liberation Serif"/>
        </w:rPr>
        <w:t>оценку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</w:rPr>
        <w:t>соответствия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</w:rPr>
        <w:t>применяемой</w:t>
      </w:r>
      <w:r>
        <w:rPr>
          <w:rFonts w:ascii="Liberation Serif" w:hAnsi="Liberation Serif"/>
          <w:spacing w:val="38"/>
        </w:rPr>
        <w:t xml:space="preserve"> </w:t>
      </w:r>
      <w:r>
        <w:rPr>
          <w:rFonts w:ascii="Liberation Serif" w:hAnsi="Liberation Serif"/>
        </w:rPr>
        <w:t>технологической</w:t>
      </w:r>
      <w:r>
        <w:rPr>
          <w:rFonts w:ascii="Liberation Serif" w:hAnsi="Liberation Serif"/>
          <w:spacing w:val="42"/>
        </w:rPr>
        <w:t xml:space="preserve"> </w:t>
      </w:r>
      <w:r>
        <w:rPr>
          <w:rFonts w:ascii="Liberation Serif" w:hAnsi="Liberation Serif"/>
        </w:rPr>
        <w:t>схемы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</w:rPr>
        <w:t>водоподготовки</w:t>
      </w:r>
      <w:r>
        <w:rPr>
          <w:rFonts w:ascii="Liberation Serif" w:hAnsi="Liberation Serif"/>
          <w:spacing w:val="63"/>
        </w:rPr>
        <w:t xml:space="preserve"> </w:t>
      </w:r>
      <w:r>
        <w:rPr>
          <w:rFonts w:ascii="Liberation Serif" w:hAnsi="Liberation Serif"/>
        </w:rPr>
        <w:t>требованиям обеспечения нормативов качества воды</w:t>
      </w:r>
      <w:bookmarkEnd w:id="24"/>
      <w:bookmarkEnd w:id="25"/>
      <w:bookmarkEnd w:id="26"/>
    </w:p>
    <w:p w:rsidR="005A197F" w:rsidRDefault="00D23D13">
      <w:pPr>
        <w:pStyle w:val="a5"/>
      </w:pPr>
      <w:r>
        <w:rPr>
          <w:rFonts w:ascii="Liberation Serif" w:hAnsi="Liberation Serif"/>
        </w:rPr>
        <w:t>По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химическому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составу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подземные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воды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  <w:spacing w:val="-1"/>
        </w:rPr>
        <w:t>палеогенового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горизонта</w:t>
      </w:r>
      <w:r>
        <w:rPr>
          <w:rFonts w:ascii="Liberation Serif" w:hAnsi="Liberation Serif"/>
          <w:spacing w:val="35"/>
        </w:rPr>
        <w:t xml:space="preserve"> </w:t>
      </w:r>
      <w:r>
        <w:rPr>
          <w:rFonts w:ascii="Liberation Serif" w:hAnsi="Liberation Serif"/>
        </w:rPr>
        <w:t>пресные</w:t>
      </w:r>
      <w:r>
        <w:rPr>
          <w:rFonts w:ascii="Liberation Serif" w:hAnsi="Liberation Serif"/>
          <w:spacing w:val="34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  <w:spacing w:val="-1"/>
        </w:rPr>
        <w:t>характеризуются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смешанным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  <w:spacing w:val="-1"/>
        </w:rPr>
        <w:t>гидрокарбонатно-сульфатно-натриевым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  <w:spacing w:val="-1"/>
        </w:rPr>
        <w:t>составом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 xml:space="preserve">с </w:t>
      </w:r>
      <w:r>
        <w:rPr>
          <w:rFonts w:ascii="Liberation Serif" w:hAnsi="Liberation Serif"/>
          <w:spacing w:val="-1"/>
        </w:rPr>
        <w:t>минерализацией</w:t>
      </w:r>
      <w:r>
        <w:rPr>
          <w:rFonts w:ascii="Liberation Serif" w:hAnsi="Liberation Serif"/>
        </w:rPr>
        <w:t xml:space="preserve"> от 0.67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 xml:space="preserve">до 1.1 г/л при </w:t>
      </w:r>
      <w:r>
        <w:rPr>
          <w:rFonts w:ascii="Liberation Serif" w:hAnsi="Liberation Serif"/>
          <w:spacing w:val="-1"/>
        </w:rPr>
        <w:t>общей</w:t>
      </w:r>
      <w:r>
        <w:rPr>
          <w:rFonts w:ascii="Liberation Serif" w:hAnsi="Liberation Serif"/>
        </w:rPr>
        <w:t xml:space="preserve"> жесткости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от 2.8 до 4.8 мг – экв/л.</w:t>
      </w:r>
    </w:p>
    <w:p w:rsidR="005A197F" w:rsidRDefault="00D23D13">
      <w:pPr>
        <w:pStyle w:val="a5"/>
      </w:pPr>
      <w:r>
        <w:rPr>
          <w:rFonts w:ascii="Liberation Serif" w:hAnsi="Liberation Serif"/>
          <w:spacing w:val="-1"/>
        </w:rPr>
        <w:t>Вода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водозаборных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  <w:spacing w:val="-1"/>
        </w:rPr>
        <w:t>скважин</w:t>
      </w:r>
      <w:r>
        <w:rPr>
          <w:rFonts w:ascii="Liberation Serif" w:hAnsi="Liberation Serif"/>
        </w:rPr>
        <w:t xml:space="preserve"> сильно агрессивна к </w:t>
      </w:r>
      <w:r>
        <w:rPr>
          <w:rFonts w:ascii="Liberation Serif" w:hAnsi="Liberation Serif"/>
          <w:spacing w:val="-1"/>
        </w:rPr>
        <w:t>металлическим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конструкциям</w:t>
      </w:r>
      <w:r>
        <w:rPr>
          <w:rFonts w:ascii="Liberation Serif" w:hAnsi="Liberation Serif"/>
          <w:spacing w:val="68"/>
        </w:rPr>
        <w:t xml:space="preserve"> </w:t>
      </w:r>
      <w:r>
        <w:rPr>
          <w:rFonts w:ascii="Liberation Serif" w:hAnsi="Liberation Serif"/>
        </w:rPr>
        <w:t>при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  <w:spacing w:val="-1"/>
        </w:rPr>
        <w:t>свободном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доступе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кислорода.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Повышенное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  <w:spacing w:val="-1"/>
        </w:rPr>
        <w:t>содержание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  <w:spacing w:val="-1"/>
        </w:rPr>
        <w:t>ж</w:t>
      </w:r>
      <w:r>
        <w:rPr>
          <w:rFonts w:ascii="Liberation Serif" w:hAnsi="Liberation Serif"/>
          <w:spacing w:val="-1"/>
        </w:rPr>
        <w:t>елеза</w:t>
      </w:r>
      <w:r>
        <w:rPr>
          <w:rFonts w:ascii="Liberation Serif" w:hAnsi="Liberation Serif"/>
        </w:rPr>
        <w:t xml:space="preserve"> в воде резко </w:t>
      </w:r>
      <w:r>
        <w:rPr>
          <w:rFonts w:ascii="Liberation Serif" w:hAnsi="Liberation Serif"/>
          <w:spacing w:val="-1"/>
        </w:rPr>
        <w:t>снижает эксплуатационный</w:t>
      </w:r>
      <w:r>
        <w:rPr>
          <w:rFonts w:ascii="Liberation Serif" w:hAnsi="Liberation Serif"/>
        </w:rPr>
        <w:t xml:space="preserve"> срок </w:t>
      </w:r>
      <w:r>
        <w:rPr>
          <w:rFonts w:ascii="Liberation Serif" w:hAnsi="Liberation Serif"/>
          <w:spacing w:val="-1"/>
        </w:rPr>
        <w:t>стальных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2"/>
        </w:rPr>
        <w:t>труб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городских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  <w:spacing w:val="-1"/>
        </w:rPr>
        <w:t>водоводов.</w:t>
      </w:r>
    </w:p>
    <w:p w:rsidR="005A197F" w:rsidRDefault="00D23D13">
      <w:pPr>
        <w:pStyle w:val="a5"/>
      </w:pPr>
      <w:r>
        <w:rPr>
          <w:rFonts w:ascii="Liberation Serif" w:hAnsi="Liberation Serif"/>
          <w:spacing w:val="-1"/>
        </w:rPr>
        <w:t>Технологическая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  <w:spacing w:val="-1"/>
        </w:rPr>
        <w:t>схема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водоподготовки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  <w:spacing w:val="-1"/>
        </w:rPr>
        <w:t>включает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себя</w:t>
      </w:r>
      <w:r>
        <w:rPr>
          <w:rFonts w:ascii="Liberation Serif" w:hAnsi="Liberation Serif"/>
          <w:spacing w:val="1"/>
        </w:rPr>
        <w:t xml:space="preserve"> хлорирование с последующей </w:t>
      </w:r>
      <w:r>
        <w:rPr>
          <w:rFonts w:ascii="Liberation Serif" w:hAnsi="Liberation Serif"/>
        </w:rPr>
        <w:t>аэрацией</w:t>
      </w:r>
      <w:r>
        <w:rPr>
          <w:rFonts w:ascii="Liberation Serif" w:hAnsi="Liberation Serif"/>
          <w:spacing w:val="65"/>
        </w:rPr>
        <w:t xml:space="preserve"> </w:t>
      </w:r>
      <w:r>
        <w:rPr>
          <w:rFonts w:ascii="Liberation Serif" w:hAnsi="Liberation Serif"/>
          <w:spacing w:val="-1"/>
        </w:rPr>
        <w:t>изливом,</w:t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>а затем</w:t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>фильтрованием</w:t>
      </w:r>
      <w:r>
        <w:rPr>
          <w:rFonts w:ascii="Liberation Serif" w:hAnsi="Liberation Serif"/>
          <w:spacing w:val="12"/>
        </w:rPr>
        <w:t xml:space="preserve"> </w:t>
      </w: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13"/>
        </w:rPr>
        <w:t xml:space="preserve"> </w:t>
      </w:r>
      <w:r>
        <w:rPr>
          <w:rFonts w:ascii="Liberation Serif" w:hAnsi="Liberation Serif"/>
          <w:spacing w:val="-1"/>
        </w:rPr>
        <w:t>песчаных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  <w:spacing w:val="-1"/>
        </w:rPr>
        <w:t>фильтрах,</w:t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>после</w:t>
      </w:r>
      <w:r>
        <w:rPr>
          <w:rFonts w:ascii="Liberation Serif" w:hAnsi="Liberation Serif"/>
          <w:spacing w:val="12"/>
        </w:rPr>
        <w:t xml:space="preserve"> </w:t>
      </w:r>
      <w:r>
        <w:rPr>
          <w:rFonts w:ascii="Liberation Serif" w:hAnsi="Liberation Serif"/>
        </w:rPr>
        <w:t>прохождения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</w:rPr>
        <w:t>фильтров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вода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  <w:spacing w:val="-1"/>
        </w:rPr>
        <w:t>поступает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2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резервуара,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объемом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3000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  <w:spacing w:val="-1"/>
        </w:rPr>
        <w:t>,</w:t>
      </w:r>
      <w:r>
        <w:rPr>
          <w:rFonts w:ascii="Liberation Serif" w:hAnsi="Liberation Serif"/>
          <w:spacing w:val="5"/>
        </w:rPr>
        <w:t xml:space="preserve"> </w:t>
      </w:r>
      <w:r>
        <w:rPr>
          <w:rFonts w:ascii="Liberation Serif" w:hAnsi="Liberation Serif"/>
          <w:spacing w:val="-1"/>
        </w:rPr>
        <w:t>откуда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насосами</w:t>
      </w:r>
      <w:r>
        <w:rPr>
          <w:rFonts w:ascii="Liberation Serif" w:hAnsi="Liberation Serif"/>
          <w:spacing w:val="5"/>
        </w:rPr>
        <w:t xml:space="preserve"> </w:t>
      </w:r>
      <w:r>
        <w:rPr>
          <w:rFonts w:ascii="Liberation Serif" w:hAnsi="Liberation Serif"/>
        </w:rPr>
        <w:t>станции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  <w:spacing w:val="-1"/>
        </w:rPr>
        <w:t>2-го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подъема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  <w:spacing w:val="-1"/>
        </w:rPr>
        <w:t>подается</w:t>
      </w:r>
      <w:r>
        <w:rPr>
          <w:rFonts w:ascii="Liberation Serif" w:hAnsi="Liberation Serif"/>
        </w:rPr>
        <w:t xml:space="preserve"> в </w:t>
      </w:r>
      <w:r>
        <w:rPr>
          <w:rFonts w:ascii="Liberation Serif" w:hAnsi="Liberation Serif"/>
          <w:spacing w:val="-1"/>
        </w:rPr>
        <w:t>городскую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водопроводную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  <w:spacing w:val="-1"/>
        </w:rPr>
        <w:t>сеть.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Состав станции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  <w:spacing w:val="-1"/>
        </w:rPr>
        <w:t>водоподготовки: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главный корпус;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резервуары чистой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хлораторная со складом</w:t>
      </w:r>
      <w:r>
        <w:rPr>
          <w:rFonts w:ascii="Liberation Serif" w:hAnsi="Liberation Serif"/>
          <w:spacing w:val="-2"/>
        </w:rPr>
        <w:t xml:space="preserve"> средства </w:t>
      </w:r>
      <w:r>
        <w:rPr>
          <w:rFonts w:ascii="Liberation Serif" w:hAnsi="Liberation Serif"/>
        </w:rPr>
        <w:t>«Хлорэксель»;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трансформаторная;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проходная и гараж;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станции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  <w:spacing w:val="-1"/>
        </w:rPr>
        <w:t>установлены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шесть</w:t>
      </w:r>
      <w:r>
        <w:rPr>
          <w:rFonts w:ascii="Liberation Serif" w:hAnsi="Liberation Serif"/>
        </w:rPr>
        <w:t xml:space="preserve"> фильтров: </w:t>
      </w:r>
      <w:r>
        <w:rPr>
          <w:rFonts w:ascii="Liberation Serif" w:hAnsi="Liberation Serif"/>
          <w:spacing w:val="-1"/>
        </w:rPr>
        <w:t>6,0*3,2*4,9</w:t>
      </w:r>
      <w:r>
        <w:rPr>
          <w:rFonts w:ascii="Liberation Serif" w:hAnsi="Liberation Serif"/>
        </w:rPr>
        <w:t xml:space="preserve"> м. </w:t>
      </w:r>
      <w:r>
        <w:rPr>
          <w:rFonts w:ascii="Liberation Serif" w:hAnsi="Liberation Serif"/>
          <w:spacing w:val="-1"/>
        </w:rPr>
        <w:t>Высота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загрузки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1,2 м.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 xml:space="preserve">Производительность </w:t>
      </w:r>
      <w:r>
        <w:rPr>
          <w:rFonts w:ascii="Liberation Serif" w:hAnsi="Liberation Serif"/>
          <w:spacing w:val="-1"/>
        </w:rPr>
        <w:t>очистных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  <w:spacing w:val="-1"/>
        </w:rPr>
        <w:t>сооружений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 xml:space="preserve">14000 </w:t>
      </w:r>
      <w:r>
        <w:rPr>
          <w:rFonts w:ascii="Liberation Serif" w:hAnsi="Liberation Serif"/>
          <w:spacing w:val="-1"/>
        </w:rPr>
        <w:t>м</w:t>
      </w:r>
      <w:r>
        <w:rPr>
          <w:rFonts w:ascii="Liberation Serif" w:hAnsi="Liberation Serif"/>
          <w:spacing w:val="-1"/>
          <w:position w:val="11"/>
          <w:sz w:val="16"/>
        </w:rPr>
        <w:t>3</w:t>
      </w:r>
      <w:r>
        <w:rPr>
          <w:rFonts w:ascii="Liberation Serif" w:hAnsi="Liberation Serif"/>
          <w:spacing w:val="-1"/>
        </w:rPr>
        <w:t>/сут. В 2018 г. фильтровальная загрузка была полностью заменена в 6 фильтрах.</w:t>
      </w:r>
    </w:p>
    <w:p w:rsidR="005A197F" w:rsidRDefault="00D23D13">
      <w:pPr>
        <w:pStyle w:val="a5"/>
      </w:pPr>
      <w:r>
        <w:rPr>
          <w:rFonts w:ascii="Liberation Serif" w:hAnsi="Liberation Serif"/>
          <w:spacing w:val="-1"/>
        </w:rPr>
        <w:t>Фильтрующий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  <w:spacing w:val="-1"/>
        </w:rPr>
        <w:t>материал,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  <w:spacing w:val="-1"/>
        </w:rPr>
        <w:t>арматура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  <w:spacing w:val="-1"/>
        </w:rPr>
        <w:t>трубопроводы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находятся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68"/>
        </w:rPr>
        <w:t xml:space="preserve"> </w:t>
      </w:r>
      <w:r>
        <w:rPr>
          <w:rFonts w:ascii="Liberation Serif" w:hAnsi="Liberation Serif"/>
          <w:spacing w:val="-1"/>
        </w:rPr>
        <w:t>неудовлетворительном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</w:rPr>
        <w:t>состоянии.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  <w:spacing w:val="-1"/>
        </w:rPr>
        <w:t>Последняя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  <w:spacing w:val="-1"/>
        </w:rPr>
        <w:t>замена</w:t>
      </w:r>
      <w:r>
        <w:rPr>
          <w:rFonts w:ascii="Liberation Serif" w:hAnsi="Liberation Serif"/>
          <w:spacing w:val="57"/>
        </w:rPr>
        <w:t xml:space="preserve"> </w:t>
      </w:r>
      <w:r>
        <w:rPr>
          <w:rFonts w:ascii="Liberation Serif" w:hAnsi="Liberation Serif"/>
          <w:spacing w:val="-1"/>
        </w:rPr>
        <w:t>фильтрующего</w:t>
      </w:r>
      <w:r>
        <w:rPr>
          <w:rFonts w:ascii="Liberation Serif" w:hAnsi="Liberation Serif"/>
          <w:spacing w:val="57"/>
        </w:rPr>
        <w:t xml:space="preserve"> </w:t>
      </w:r>
      <w:r>
        <w:rPr>
          <w:rFonts w:ascii="Liberation Serif" w:hAnsi="Liberation Serif"/>
        </w:rPr>
        <w:t>материала</w:t>
      </w:r>
      <w:r>
        <w:rPr>
          <w:rFonts w:ascii="Liberation Serif" w:hAnsi="Liberation Serif"/>
          <w:spacing w:val="72"/>
        </w:rPr>
        <w:t xml:space="preserve"> </w:t>
      </w:r>
      <w:r>
        <w:rPr>
          <w:rFonts w:ascii="Liberation Serif" w:hAnsi="Liberation Serif"/>
          <w:spacing w:val="-1"/>
        </w:rPr>
        <w:t>производилась</w:t>
      </w:r>
      <w:r>
        <w:rPr>
          <w:rFonts w:ascii="Liberation Serif" w:hAnsi="Liberation Serif"/>
        </w:rPr>
        <w:t xml:space="preserve"> в 1980 </w:t>
      </w:r>
      <w:r>
        <w:rPr>
          <w:rFonts w:ascii="Liberation Serif" w:hAnsi="Liberation Serif"/>
          <w:spacing w:val="-1"/>
        </w:rPr>
        <w:t>году.</w:t>
      </w:r>
    </w:p>
    <w:p w:rsidR="005A197F" w:rsidRDefault="00D23D13">
      <w:pPr>
        <w:pStyle w:val="a5"/>
      </w:pPr>
      <w:r>
        <w:rPr>
          <w:rFonts w:ascii="Liberation Serif" w:hAnsi="Liberation Serif"/>
          <w:spacing w:val="-1"/>
        </w:rPr>
        <w:t>Результаты лабораторных</w:t>
      </w:r>
      <w:r>
        <w:rPr>
          <w:rFonts w:ascii="Liberation Serif" w:hAnsi="Liberation Serif"/>
        </w:rPr>
        <w:t xml:space="preserve"> исследований ФБУЗ «Центр гигиены и эпидемиологии в Свердловской области»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 xml:space="preserve">воды по </w:t>
      </w:r>
      <w:r>
        <w:rPr>
          <w:rFonts w:ascii="Liberation Serif" w:hAnsi="Liberation Serif"/>
        </w:rPr>
        <w:t xml:space="preserve">скважинам Камышловского городского округа </w:t>
      </w:r>
      <w:r>
        <w:rPr>
          <w:rFonts w:ascii="Liberation Serif" w:hAnsi="Liberation Serif"/>
          <w:spacing w:val="-1"/>
        </w:rPr>
        <w:t>представлены</w:t>
      </w:r>
      <w:r>
        <w:rPr>
          <w:rFonts w:ascii="Liberation Serif" w:hAnsi="Liberation Serif"/>
        </w:rPr>
        <w:t xml:space="preserve"> в Приложении 2 «Протоколы лабораторных исследований». Доля проб, соответствующих СанПиН  2.1.4.1074-01  "Питьевая  вода.  Гигиенические требования…» составляет 51,4%, что является неудовлетворительным </w:t>
      </w:r>
      <w:r>
        <w:rPr>
          <w:rFonts w:ascii="Liberation Serif" w:hAnsi="Liberation Serif"/>
        </w:rPr>
        <w:t>показателем.</w:t>
      </w:r>
    </w:p>
    <w:p w:rsidR="005A197F" w:rsidRDefault="00D23D13">
      <w:pPr>
        <w:pStyle w:val="a5"/>
      </w:pPr>
      <w:r>
        <w:rPr>
          <w:rFonts w:ascii="Liberation Serif" w:hAnsi="Liberation Serif"/>
          <w:spacing w:val="-1"/>
        </w:rPr>
        <w:t>Характеристики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  <w:spacing w:val="-1"/>
        </w:rPr>
        <w:t>основных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  <w:spacing w:val="-1"/>
        </w:rPr>
        <w:t>показателей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загрязнения</w:t>
      </w:r>
      <w:r>
        <w:rPr>
          <w:rFonts w:ascii="Liberation Serif" w:hAnsi="Liberation Serif"/>
          <w:spacing w:val="-3"/>
        </w:rPr>
        <w:t xml:space="preserve"> </w:t>
      </w:r>
      <w:r>
        <w:rPr>
          <w:rFonts w:ascii="Liberation Serif" w:hAnsi="Liberation Serif"/>
          <w:spacing w:val="-1"/>
        </w:rPr>
        <w:t>хозяйственно-питьевой</w:t>
      </w:r>
      <w:r>
        <w:rPr>
          <w:rFonts w:ascii="Liberation Serif" w:hAnsi="Liberation Serif"/>
        </w:rPr>
        <w:t xml:space="preserve"> воды: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водородный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показатель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pH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является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показателем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щёлочности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или</w:t>
      </w:r>
      <w:r>
        <w:rPr>
          <w:rFonts w:ascii="Liberation Serif" w:hAnsi="Liberation Serif"/>
          <w:spacing w:val="34"/>
        </w:rPr>
        <w:t xml:space="preserve"> </w:t>
      </w:r>
      <w:r>
        <w:rPr>
          <w:rFonts w:ascii="Liberation Serif" w:hAnsi="Liberation Serif"/>
        </w:rPr>
        <w:t>кислотности 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жёсткость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</w:rPr>
        <w:t>свидетельствует</w:t>
      </w:r>
      <w:r>
        <w:rPr>
          <w:rFonts w:ascii="Liberation Serif" w:hAnsi="Liberation Serif"/>
          <w:spacing w:val="21"/>
        </w:rPr>
        <w:t xml:space="preserve"> </w:t>
      </w:r>
      <w:r>
        <w:rPr>
          <w:rFonts w:ascii="Liberation Serif" w:hAnsi="Liberation Serif"/>
        </w:rPr>
        <w:t>о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>наличии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солей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кальция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магния,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>эти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соли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 xml:space="preserve">не являются </w:t>
      </w:r>
      <w:r>
        <w:rPr>
          <w:rFonts w:ascii="Liberation Serif" w:hAnsi="Liberation Serif"/>
        </w:rPr>
        <w:t>особо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вредными для организма, но наличие их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в больших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 xml:space="preserve">количествах 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нежелательно;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lastRenderedPageBreak/>
        <w:t>окисляемость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перманганатная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важная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гигиеническая</w:t>
      </w:r>
      <w:r>
        <w:rPr>
          <w:rFonts w:ascii="Liberation Serif" w:hAnsi="Liberation Serif"/>
          <w:spacing w:val="23"/>
        </w:rPr>
        <w:t xml:space="preserve"> </w:t>
      </w:r>
      <w:r>
        <w:rPr>
          <w:rFonts w:ascii="Liberation Serif" w:hAnsi="Liberation Serif"/>
        </w:rPr>
        <w:t>характеристика</w:t>
      </w:r>
      <w:r>
        <w:rPr>
          <w:rFonts w:ascii="Liberation Serif" w:hAnsi="Liberation Serif"/>
          <w:spacing w:val="83"/>
        </w:rPr>
        <w:t xml:space="preserve"> </w:t>
      </w:r>
      <w:r>
        <w:rPr>
          <w:rFonts w:ascii="Liberation Serif" w:hAnsi="Liberation Serif"/>
        </w:rPr>
        <w:t xml:space="preserve">воды, </w:t>
      </w:r>
      <w:r>
        <w:rPr>
          <w:rFonts w:ascii="Liberation Serif" w:hAnsi="Liberation Serif"/>
          <w:spacing w:val="33"/>
        </w:rPr>
        <w:t xml:space="preserve"> </w:t>
      </w:r>
      <w:r>
        <w:rPr>
          <w:rFonts w:ascii="Liberation Serif" w:hAnsi="Liberation Serif"/>
        </w:rPr>
        <w:t xml:space="preserve">свидетельствует </w:t>
      </w:r>
      <w:r>
        <w:rPr>
          <w:rFonts w:ascii="Liberation Serif" w:hAnsi="Liberation Serif"/>
          <w:spacing w:val="35"/>
        </w:rPr>
        <w:t xml:space="preserve"> </w:t>
      </w:r>
      <w:r>
        <w:rPr>
          <w:rFonts w:ascii="Liberation Serif" w:hAnsi="Liberation Serif"/>
        </w:rPr>
        <w:t xml:space="preserve">о </w:t>
      </w:r>
      <w:r>
        <w:rPr>
          <w:rFonts w:ascii="Liberation Serif" w:hAnsi="Liberation Serif"/>
          <w:spacing w:val="33"/>
        </w:rPr>
        <w:t xml:space="preserve"> </w:t>
      </w:r>
      <w:r>
        <w:rPr>
          <w:rFonts w:ascii="Liberation Serif" w:hAnsi="Liberation Serif"/>
        </w:rPr>
        <w:t xml:space="preserve">наличии </w:t>
      </w:r>
      <w:r>
        <w:rPr>
          <w:rFonts w:ascii="Liberation Serif" w:hAnsi="Liberation Serif"/>
          <w:spacing w:val="34"/>
        </w:rPr>
        <w:t xml:space="preserve"> </w:t>
      </w:r>
      <w:r>
        <w:rPr>
          <w:rFonts w:ascii="Liberation Serif" w:hAnsi="Liberation Serif"/>
        </w:rPr>
        <w:t xml:space="preserve">органических </w:t>
      </w:r>
      <w:r>
        <w:rPr>
          <w:rFonts w:ascii="Liberation Serif" w:hAnsi="Liberation Serif"/>
          <w:spacing w:val="36"/>
        </w:rPr>
        <w:t xml:space="preserve"> </w:t>
      </w:r>
      <w:r>
        <w:rPr>
          <w:rFonts w:ascii="Liberation Serif" w:hAnsi="Liberation Serif"/>
        </w:rPr>
        <w:t xml:space="preserve">веществ, </w:t>
      </w:r>
      <w:r>
        <w:rPr>
          <w:rFonts w:ascii="Liberation Serif" w:hAnsi="Liberation Serif"/>
          <w:spacing w:val="33"/>
        </w:rPr>
        <w:t xml:space="preserve"> </w:t>
      </w:r>
      <w:r>
        <w:rPr>
          <w:rFonts w:ascii="Liberation Serif" w:hAnsi="Liberation Serif"/>
        </w:rPr>
        <w:t xml:space="preserve">величина 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</w:rPr>
        <w:t>не постоянная,</w:t>
      </w:r>
      <w:r>
        <w:rPr>
          <w:rFonts w:ascii="Liberation Serif" w:hAnsi="Liberation Serif"/>
          <w:spacing w:val="9"/>
        </w:rPr>
        <w:t xml:space="preserve"> </w:t>
      </w:r>
      <w:r>
        <w:rPr>
          <w:rFonts w:ascii="Liberation Serif" w:hAnsi="Liberation Serif"/>
        </w:rPr>
        <w:t>внезапное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повышение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окисляемости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говорит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о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загрязнении</w:t>
      </w:r>
      <w:r>
        <w:rPr>
          <w:rFonts w:ascii="Liberation Serif" w:hAnsi="Liberation Serif"/>
          <w:spacing w:val="38"/>
        </w:rPr>
        <w:t xml:space="preserve"> </w:t>
      </w:r>
      <w:r>
        <w:rPr>
          <w:rFonts w:ascii="Liberation Serif" w:hAnsi="Liberation Serif"/>
        </w:rPr>
        <w:t>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аммиак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цикле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естественного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тления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белковых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тел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природе,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а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также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в деятельности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человека,</w:t>
      </w:r>
      <w:r>
        <w:rPr>
          <w:rFonts w:ascii="Liberation Serif" w:hAnsi="Liberation Serif"/>
          <w:spacing w:val="13"/>
        </w:rPr>
        <w:t xml:space="preserve"> </w:t>
      </w:r>
      <w:r>
        <w:rPr>
          <w:rFonts w:ascii="Liberation Serif" w:hAnsi="Liberation Serif"/>
        </w:rPr>
        <w:t>как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побочный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результат</w:t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>промышленного</w:t>
      </w:r>
      <w:r>
        <w:rPr>
          <w:rFonts w:ascii="Liberation Serif" w:hAnsi="Liberation Serif"/>
          <w:spacing w:val="12"/>
        </w:rPr>
        <w:t xml:space="preserve"> </w:t>
      </w:r>
      <w:r>
        <w:rPr>
          <w:rFonts w:ascii="Liberation Serif" w:hAnsi="Liberation Serif"/>
        </w:rPr>
        <w:t>цикла</w:t>
      </w:r>
      <w:r>
        <w:rPr>
          <w:rFonts w:ascii="Liberation Serif" w:hAnsi="Liberation Serif"/>
          <w:spacing w:val="64"/>
        </w:rPr>
        <w:t xml:space="preserve"> </w:t>
      </w:r>
      <w:r>
        <w:rPr>
          <w:rFonts w:ascii="Liberation Serif" w:hAnsi="Liberation Serif"/>
        </w:rPr>
        <w:t>может</w:t>
      </w:r>
      <w:r>
        <w:rPr>
          <w:rFonts w:ascii="Liberation Serif" w:hAnsi="Liberation Serif"/>
          <w:spacing w:val="5"/>
        </w:rPr>
        <w:t xml:space="preserve"> </w:t>
      </w:r>
      <w:r>
        <w:rPr>
          <w:rFonts w:ascii="Liberation Serif" w:hAnsi="Liberation Serif"/>
        </w:rPr>
        <w:t>быть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</w:rPr>
        <w:t>загрязнение</w:t>
      </w:r>
      <w:r>
        <w:rPr>
          <w:rFonts w:ascii="Liberation Serif" w:hAnsi="Liberation Serif"/>
          <w:spacing w:val="5"/>
        </w:rPr>
        <w:t xml:space="preserve"> </w:t>
      </w:r>
      <w:r>
        <w:rPr>
          <w:rFonts w:ascii="Liberation Serif" w:hAnsi="Liberation Serif"/>
        </w:rPr>
        <w:t>воды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аммиаком.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сухой</w:t>
      </w:r>
      <w:r>
        <w:rPr>
          <w:rFonts w:ascii="Liberation Serif" w:hAnsi="Liberation Serif"/>
          <w:spacing w:val="34"/>
        </w:rPr>
        <w:t xml:space="preserve"> </w:t>
      </w:r>
      <w:r>
        <w:rPr>
          <w:rFonts w:ascii="Liberation Serif" w:hAnsi="Liberation Serif"/>
        </w:rPr>
        <w:t xml:space="preserve">остаток </w:t>
      </w:r>
      <w:r>
        <w:rPr>
          <w:rFonts w:ascii="Liberation Serif" w:hAnsi="Liberation Serif"/>
          <w:spacing w:val="34"/>
        </w:rPr>
        <w:t xml:space="preserve"> </w:t>
      </w:r>
      <w:r>
        <w:rPr>
          <w:rFonts w:ascii="Liberation Serif" w:hAnsi="Liberation Serif"/>
        </w:rPr>
        <w:t xml:space="preserve">(минерализация) 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</w:rPr>
        <w:t xml:space="preserve">- 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</w:rPr>
        <w:t xml:space="preserve">показывает </w:t>
      </w:r>
      <w:r>
        <w:rPr>
          <w:rFonts w:ascii="Liberation Serif" w:hAnsi="Liberation Serif"/>
          <w:spacing w:val="34"/>
        </w:rPr>
        <w:t xml:space="preserve"> </w:t>
      </w:r>
      <w:r>
        <w:rPr>
          <w:rFonts w:ascii="Liberation Serif" w:hAnsi="Liberation Serif"/>
        </w:rPr>
        <w:t xml:space="preserve">общее </w:t>
      </w:r>
      <w:r>
        <w:rPr>
          <w:rFonts w:ascii="Liberation Serif" w:hAnsi="Liberation Serif"/>
          <w:spacing w:val="31"/>
        </w:rPr>
        <w:t xml:space="preserve"> </w:t>
      </w:r>
      <w:r>
        <w:rPr>
          <w:rFonts w:ascii="Liberation Serif" w:hAnsi="Liberation Serif"/>
        </w:rPr>
        <w:t xml:space="preserve">количество 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</w:rPr>
        <w:t>солей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придает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воде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</w:rPr>
        <w:t>определенные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</w:rPr>
        <w:t>вкусовые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качества,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как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высокая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</w:rPr>
        <w:t>минерализация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</w:rPr>
        <w:t>(более 1000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мг/л),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так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</w:rPr>
        <w:t>очень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малая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минерализация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(до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100</w:t>
      </w:r>
      <w:r>
        <w:rPr>
          <w:rFonts w:ascii="Liberation Serif" w:hAnsi="Liberation Serif"/>
          <w:spacing w:val="35"/>
        </w:rPr>
        <w:t xml:space="preserve"> </w:t>
      </w:r>
      <w:r>
        <w:rPr>
          <w:rFonts w:ascii="Liberation Serif" w:hAnsi="Liberation Serif"/>
        </w:rPr>
        <w:t>мг/л)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ухудшают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>вкус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воды,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а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лишенная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солей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вода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считается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вредной,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</w:rPr>
        <w:t>так</w:t>
      </w:r>
      <w:r>
        <w:rPr>
          <w:rFonts w:ascii="Liberation Serif" w:hAnsi="Liberation Serif"/>
          <w:spacing w:val="38"/>
        </w:rPr>
        <w:t xml:space="preserve"> </w:t>
      </w:r>
      <w:r>
        <w:rPr>
          <w:rFonts w:ascii="Liberation Serif" w:hAnsi="Liberation Serif"/>
        </w:rPr>
        <w:t>как она понижает</w:t>
      </w:r>
      <w:r>
        <w:rPr>
          <w:rFonts w:ascii="Liberation Serif" w:hAnsi="Liberation Serif"/>
        </w:rPr>
        <w:t xml:space="preserve"> осмотическое давление внутри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клетки;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мутность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показывает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</w:rPr>
        <w:t xml:space="preserve">наличие </w:t>
      </w:r>
      <w:r>
        <w:rPr>
          <w:rFonts w:ascii="Liberation Serif" w:hAnsi="Liberation Serif"/>
          <w:spacing w:val="21"/>
        </w:rPr>
        <w:t xml:space="preserve"> </w:t>
      </w:r>
      <w:r>
        <w:rPr>
          <w:rFonts w:ascii="Liberation Serif" w:hAnsi="Liberation Serif"/>
        </w:rPr>
        <w:t xml:space="preserve">в </w:t>
      </w:r>
      <w:r>
        <w:rPr>
          <w:rFonts w:ascii="Liberation Serif" w:hAnsi="Liberation Serif"/>
          <w:spacing w:val="21"/>
        </w:rPr>
        <w:t xml:space="preserve"> </w:t>
      </w:r>
      <w:r>
        <w:rPr>
          <w:rFonts w:ascii="Liberation Serif" w:hAnsi="Liberation Serif"/>
        </w:rPr>
        <w:t xml:space="preserve">воде 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 xml:space="preserve">взвешенных </w:t>
      </w:r>
      <w:r>
        <w:rPr>
          <w:rFonts w:ascii="Liberation Serif" w:hAnsi="Liberation Serif"/>
          <w:spacing w:val="23"/>
        </w:rPr>
        <w:t xml:space="preserve"> </w:t>
      </w:r>
      <w:r>
        <w:rPr>
          <w:rFonts w:ascii="Liberation Serif" w:hAnsi="Liberation Serif"/>
        </w:rPr>
        <w:t xml:space="preserve">частиц 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</w:rPr>
        <w:t>песка,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глины;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цветность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23"/>
        </w:rPr>
        <w:t xml:space="preserve"> </w:t>
      </w:r>
      <w:r>
        <w:rPr>
          <w:rFonts w:ascii="Liberation Serif" w:hAnsi="Liberation Serif"/>
        </w:rPr>
        <w:t>обусловлена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наличием</w:t>
      </w:r>
      <w:r>
        <w:rPr>
          <w:rFonts w:ascii="Liberation Serif" w:hAnsi="Liberation Serif"/>
          <w:spacing w:val="23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23"/>
        </w:rPr>
        <w:t xml:space="preserve"> </w:t>
      </w:r>
      <w:r>
        <w:rPr>
          <w:rFonts w:ascii="Liberation Serif" w:hAnsi="Liberation Serif"/>
        </w:rPr>
        <w:t>воде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растворенных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органических</w:t>
      </w:r>
      <w:r>
        <w:rPr>
          <w:rFonts w:ascii="Liberation Serif" w:hAnsi="Liberation Serif"/>
          <w:spacing w:val="57"/>
        </w:rPr>
        <w:t xml:space="preserve"> </w:t>
      </w:r>
      <w:r>
        <w:rPr>
          <w:rFonts w:ascii="Liberation Serif" w:hAnsi="Liberation Serif"/>
        </w:rPr>
        <w:t>веществ;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железо,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марганец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их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присутствие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воде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носит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природный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характер,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а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</w:rPr>
        <w:t>наличие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железа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питьевой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воде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может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быть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вызвано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плохим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состоянием</w:t>
      </w:r>
      <w:r>
        <w:rPr>
          <w:rFonts w:ascii="Liberation Serif" w:hAnsi="Liberation Serif"/>
          <w:spacing w:val="61"/>
        </w:rPr>
        <w:t xml:space="preserve"> </w:t>
      </w:r>
      <w:r>
        <w:rPr>
          <w:rFonts w:ascii="Liberation Serif" w:hAnsi="Liberation Serif"/>
        </w:rPr>
        <w:t>водопроводов;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кремний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является</w:t>
      </w:r>
      <w:r>
        <w:rPr>
          <w:rFonts w:ascii="Liberation Serif" w:hAnsi="Liberation Serif"/>
          <w:spacing w:val="23"/>
        </w:rPr>
        <w:t xml:space="preserve"> </w:t>
      </w:r>
      <w:r>
        <w:rPr>
          <w:rFonts w:ascii="Liberation Serif" w:hAnsi="Liberation Serif"/>
        </w:rPr>
        <w:t>постоянным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компонентом</w:t>
      </w:r>
      <w:r>
        <w:rPr>
          <w:rFonts w:ascii="Liberation Serif" w:hAnsi="Liberation Serif"/>
          <w:spacing w:val="21"/>
        </w:rPr>
        <w:t xml:space="preserve"> </w:t>
      </w:r>
      <w:r>
        <w:rPr>
          <w:rFonts w:ascii="Liberation Serif" w:hAnsi="Liberation Serif"/>
        </w:rPr>
        <w:t>химического</w:t>
      </w:r>
      <w:r>
        <w:rPr>
          <w:rFonts w:ascii="Liberation Serif" w:hAnsi="Liberation Serif"/>
          <w:spacing w:val="21"/>
        </w:rPr>
        <w:t xml:space="preserve"> </w:t>
      </w:r>
      <w:r>
        <w:rPr>
          <w:rFonts w:ascii="Liberation Serif" w:hAnsi="Liberation Serif"/>
        </w:rPr>
        <w:t>состава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природной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воды</w:t>
      </w:r>
      <w:r>
        <w:rPr>
          <w:rFonts w:ascii="Liberation Serif" w:hAnsi="Liberation Serif"/>
          <w:spacing w:val="13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из-за</w:t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>низкой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растворимости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присутствует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воде</w:t>
      </w:r>
      <w:r>
        <w:rPr>
          <w:rFonts w:ascii="Liberation Serif" w:hAnsi="Liberation Serif"/>
          <w:spacing w:val="13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малых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количествах;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азотная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группа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(аммоний,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 xml:space="preserve">нитраты, </w:t>
      </w:r>
      <w:r>
        <w:rPr>
          <w:rFonts w:ascii="Liberation Serif" w:hAnsi="Liberation Serif"/>
          <w:spacing w:val="45"/>
        </w:rPr>
        <w:t xml:space="preserve"> </w:t>
      </w:r>
      <w:r>
        <w:rPr>
          <w:rFonts w:ascii="Liberation Serif" w:hAnsi="Liberation Serif"/>
        </w:rPr>
        <w:t>нитриты)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 xml:space="preserve">- образуются </w:t>
      </w:r>
      <w:r>
        <w:rPr>
          <w:rFonts w:ascii="Liberation Serif" w:hAnsi="Liberation Serif"/>
          <w:spacing w:val="47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результате</w:t>
      </w:r>
      <w:r>
        <w:rPr>
          <w:rFonts w:ascii="Liberation Serif" w:hAnsi="Liberation Serif"/>
          <w:spacing w:val="34"/>
        </w:rPr>
        <w:t xml:space="preserve"> </w:t>
      </w:r>
      <w:r>
        <w:rPr>
          <w:rFonts w:ascii="Liberation Serif" w:hAnsi="Liberation Serif"/>
        </w:rPr>
        <w:t>разложения</w:t>
      </w:r>
      <w:r>
        <w:rPr>
          <w:rFonts w:ascii="Liberation Serif" w:hAnsi="Liberation Serif"/>
          <w:spacing w:val="36"/>
        </w:rPr>
        <w:t xml:space="preserve"> </w:t>
      </w:r>
      <w:r>
        <w:rPr>
          <w:rFonts w:ascii="Liberation Serif" w:hAnsi="Liberation Serif"/>
        </w:rPr>
        <w:t>белковых</w:t>
      </w:r>
      <w:r>
        <w:rPr>
          <w:rFonts w:ascii="Liberation Serif" w:hAnsi="Liberation Serif"/>
          <w:spacing w:val="38"/>
        </w:rPr>
        <w:t xml:space="preserve"> </w:t>
      </w:r>
      <w:r>
        <w:rPr>
          <w:rFonts w:ascii="Liberation Serif" w:hAnsi="Liberation Serif"/>
        </w:rPr>
        <w:t>соединений,</w:t>
      </w:r>
      <w:r>
        <w:rPr>
          <w:rFonts w:ascii="Liberation Serif" w:hAnsi="Liberation Serif"/>
          <w:spacing w:val="36"/>
        </w:rPr>
        <w:t xml:space="preserve"> </w:t>
      </w:r>
      <w:r>
        <w:rPr>
          <w:rFonts w:ascii="Liberation Serif" w:hAnsi="Liberation Serif"/>
        </w:rPr>
        <w:t>свидетельствуют</w:t>
      </w:r>
      <w:r>
        <w:rPr>
          <w:rFonts w:ascii="Liberation Serif" w:hAnsi="Liberation Serif"/>
          <w:spacing w:val="37"/>
        </w:rPr>
        <w:t xml:space="preserve"> </w:t>
      </w:r>
      <w:r>
        <w:rPr>
          <w:rFonts w:ascii="Liberation Serif" w:hAnsi="Liberation Serif"/>
        </w:rPr>
        <w:t>о</w:t>
      </w:r>
      <w:r>
        <w:rPr>
          <w:rFonts w:ascii="Liberation Serif" w:hAnsi="Liberation Serif"/>
          <w:spacing w:val="73"/>
        </w:rPr>
        <w:t xml:space="preserve"> </w:t>
      </w:r>
      <w:r>
        <w:rPr>
          <w:rFonts w:ascii="Liberation Serif" w:hAnsi="Liberation Serif"/>
        </w:rPr>
        <w:t>загрязнении исходной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фториды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попадают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организм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человека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главным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образом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с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водой,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оптимальное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содержание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от 0,7 до 1,2 мг/л.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Характеристики воды, </w:t>
      </w:r>
      <w:r>
        <w:rPr>
          <w:rFonts w:ascii="Liberation Serif" w:hAnsi="Liberation Serif"/>
        </w:rPr>
        <w:t>взятой из скважин и распределительной сети в объеме проведенных испытаний, не соответствуют требованиям СанПиН 2.1.4.1074-01 "Питьевая вода. Гигиенические требования к качеству воды централизованных систем питьевого водоснабжения. Контроль качества", ГН 2.</w:t>
      </w:r>
      <w:r>
        <w:rPr>
          <w:rFonts w:ascii="Liberation Serif" w:hAnsi="Liberation Serif"/>
        </w:rPr>
        <w:t>1.5.1315-03 "Предельно допустимые концентрации (ПДК) химических веществ в воде водных объектов хозяйственно- питьевого и культурно-бытового водопользования", ГН 2.1.5.2280-07 "Предельно допустимые концентрации (ПДК) химических веществ в воде водных объекто</w:t>
      </w:r>
      <w:r>
        <w:rPr>
          <w:rFonts w:ascii="Liberation Serif" w:hAnsi="Liberation Serif"/>
        </w:rPr>
        <w:t>в хозяйственно-питьевого и культурно-бытового водопользования". Дополнения и изменения №1 к ГН 2.1.5.1315-03, ГН 2.1.5.2280-07 "Ориентировочные допустимые уровни (ОДУ) химических веществ в воде водных объектов хозяйственно-питьевого и культурно-бытового во</w:t>
      </w:r>
      <w:r>
        <w:rPr>
          <w:rFonts w:ascii="Liberation Serif" w:hAnsi="Liberation Serif"/>
        </w:rPr>
        <w:t>допользования". Ретроспективный анализ показал, что в 2014 году доля проб, не соответствующих требованиям, составляла 17,2% против 51,4% в 2017 году, что говорит о негативной динамике качества водоснабжения.</w:t>
      </w:r>
    </w:p>
    <w:p w:rsidR="005A197F" w:rsidRDefault="005A197F">
      <w:pPr>
        <w:rPr>
          <w:lang w:val="ru-RU"/>
        </w:rPr>
      </w:pPr>
      <w:bookmarkStart w:id="27" w:name="_TOC_250014"/>
    </w:p>
    <w:p w:rsidR="005A197F" w:rsidRDefault="00D23D13">
      <w:pPr>
        <w:pStyle w:val="30"/>
        <w:pageBreakBefore/>
        <w:rPr>
          <w:rFonts w:ascii="Liberation Serif" w:hAnsi="Liberation Serif"/>
        </w:rPr>
      </w:pPr>
      <w:bookmarkStart w:id="28" w:name="_Toc531704411"/>
      <w:bookmarkStart w:id="29" w:name="_Toc531596435"/>
      <w:r>
        <w:rPr>
          <w:rFonts w:ascii="Liberation Serif" w:hAnsi="Liberation Serif"/>
        </w:rPr>
        <w:lastRenderedPageBreak/>
        <w:t>1.4.3 Описание состояния и функционирования сущ</w:t>
      </w:r>
      <w:r>
        <w:rPr>
          <w:rFonts w:ascii="Liberation Serif" w:hAnsi="Liberation Serif"/>
        </w:rPr>
        <w:t>ествующих насосных централизованных станций,  в том числе оценка энергоэффективности подачи воды</w:t>
      </w:r>
      <w:bookmarkEnd w:id="27"/>
      <w:bookmarkEnd w:id="28"/>
      <w:bookmarkEnd w:id="29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связи с перепадами высот в Камышловском городском округе для обеспечения необходимого напора в сети в 3 км от Солодиловского водозабора установлена повысител</w:t>
      </w:r>
      <w:r>
        <w:rPr>
          <w:rFonts w:ascii="Liberation Serif" w:hAnsi="Liberation Serif"/>
        </w:rPr>
        <w:t>ьная насосная станция (НС 2-ого подъема) с установленными режимами работы.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Повысительная насосная станция необходима для бесперебойного обеспечения водой потребителей в требуемом объеме, согласно зоне обслуживания в соответствии с реальным режимом водопотр</w:t>
      </w:r>
      <w:r>
        <w:rPr>
          <w:rFonts w:ascii="Liberation Serif" w:hAnsi="Liberation Serif"/>
        </w:rPr>
        <w:t xml:space="preserve">ебления. Общая характеристика насосных станций представлена в таблице </w:t>
      </w:r>
      <w:r>
        <w:fldChar w:fldCharType="begin"/>
      </w:r>
      <w:r>
        <w:instrText xml:space="preserve"> REF _Ref530494286 </w:instrText>
      </w:r>
      <w:r>
        <w:fldChar w:fldCharType="separate"/>
      </w:r>
      <w:r>
        <w:t>Таблица 4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30" w:name="_Ref530494286"/>
      <w:r>
        <w:rPr>
          <w:rFonts w:ascii="Liberation Serif" w:hAnsi="Liberation Serif"/>
        </w:rPr>
        <w:t>Таблица 4</w:t>
      </w:r>
      <w:bookmarkEnd w:id="30"/>
      <w:r>
        <w:rPr>
          <w:rFonts w:ascii="Liberation Serif" w:hAnsi="Liberation Serif"/>
        </w:rPr>
        <w:t>. Характеристики насосных станций</w:t>
      </w:r>
    </w:p>
    <w:tbl>
      <w:tblPr>
        <w:tblW w:w="9680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0"/>
        <w:gridCol w:w="1418"/>
        <w:gridCol w:w="1276"/>
        <w:gridCol w:w="850"/>
        <w:gridCol w:w="992"/>
        <w:gridCol w:w="1134"/>
        <w:gridCol w:w="1276"/>
        <w:gridCol w:w="1134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/>
              </w:rPr>
              <w:t>Марка насоса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/>
              </w:rPr>
              <w:t>Количество</w:t>
            </w:r>
            <w:r>
              <w:rPr>
                <w:rFonts w:ascii="Liberation Serif" w:hAnsi="Liberation Serif"/>
                <w:b/>
                <w:spacing w:val="26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установленных</w:t>
            </w:r>
            <w:r>
              <w:rPr>
                <w:rFonts w:ascii="Liberation Serif" w:hAnsi="Liberation Serif"/>
                <w:b/>
                <w:spacing w:val="22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насосов, шт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/>
              </w:rPr>
              <w:t>Мощность,</w:t>
            </w:r>
            <w:r>
              <w:rPr>
                <w:rFonts w:ascii="Liberation Serif" w:hAnsi="Liberation Serif"/>
                <w:b/>
                <w:spacing w:val="27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кВт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/>
              </w:rPr>
              <w:t>Напор на выходе,</w:t>
            </w:r>
            <w:r>
              <w:rPr>
                <w:rFonts w:ascii="Liberation Serif" w:hAnsi="Liberation Serif"/>
                <w:b/>
                <w:spacing w:val="26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кг/см</w:t>
            </w:r>
            <w:r>
              <w:rPr>
                <w:rFonts w:ascii="Liberation Serif" w:hAnsi="Liberation Serif"/>
                <w:b/>
                <w:position w:val="10"/>
                <w:sz w:val="14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/>
              </w:rPr>
              <w:t>Подача, м</w:t>
            </w:r>
            <w:r>
              <w:rPr>
                <w:rFonts w:ascii="Liberation Serif" w:hAnsi="Liberation Serif"/>
                <w:b/>
                <w:position w:val="10"/>
                <w:lang w:val="ru-RU"/>
              </w:rPr>
              <w:t>3</w:t>
            </w:r>
            <w:r>
              <w:rPr>
                <w:rFonts w:ascii="Liberation Serif" w:hAnsi="Liberation Serif"/>
                <w:b/>
                <w:lang w:val="ru-RU"/>
              </w:rPr>
              <w:t>/час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  <w:r>
              <w:rPr>
                <w:rFonts w:ascii="Liberation Serif" w:hAnsi="Liberation Serif"/>
                <w:b/>
                <w:bCs/>
                <w:lang w:val="ru-RU"/>
              </w:rPr>
              <w:t>Время работы в 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bCs/>
                <w:lang w:val="ru-RU"/>
              </w:rPr>
            </w:pPr>
            <w:r>
              <w:rPr>
                <w:rFonts w:ascii="Liberation Serif" w:hAnsi="Liberation Serif"/>
                <w:b/>
                <w:bCs/>
                <w:lang w:val="ru-RU"/>
              </w:rPr>
              <w:t>Затраты на э/э, кВт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/>
              </w:rPr>
              <w:t>Солодиловский водозабор подземных</w:t>
            </w:r>
            <w:r>
              <w:rPr>
                <w:rFonts w:ascii="Liberation Serif" w:hAnsi="Liberation Serif"/>
                <w:b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вод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№2Э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10-65-65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192000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 3Э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10-65-65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192000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 4Э</w:t>
            </w:r>
            <w:r>
              <w:rPr>
                <w:rFonts w:ascii="Liberation Serif" w:hAnsi="Liberation Serif"/>
                <w:spacing w:val="27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(2п)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8-25-75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 5Э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8-75-60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192000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/>
              </w:rPr>
              <w:t>Кировский</w:t>
            </w:r>
            <w:r>
              <w:rPr>
                <w:rFonts w:ascii="Liberation Serif" w:hAnsi="Liberation Serif"/>
                <w:b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(железнодорожный)</w:t>
            </w:r>
            <w:r>
              <w:rPr>
                <w:rFonts w:ascii="Liberation Serif" w:hAnsi="Liberation Serif"/>
                <w:b/>
                <w:spacing w:val="1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водозабор подземных</w:t>
            </w:r>
            <w:r>
              <w:rPr>
                <w:rFonts w:ascii="Liberation Serif" w:hAnsi="Liberation Serif"/>
                <w:b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вод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 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6-4-130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35040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 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6-16-110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65700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 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6-16-110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65700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 6</w:t>
            </w:r>
            <w:r>
              <w:rPr>
                <w:rFonts w:ascii="Liberation Serif" w:hAnsi="Liberation Serif"/>
                <w:spacing w:val="27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(резерв)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6-125-100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1950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Одиночные скважины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Скважина "Закамышловская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№8440"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32"/>
                <w:szCs w:val="32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6-10-80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32"/>
                <w:szCs w:val="32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32"/>
                <w:szCs w:val="32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32"/>
                <w:szCs w:val="32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bCs/>
                <w:sz w:val="32"/>
                <w:szCs w:val="32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Скважина "Камекс" №7268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6-16-80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Скважина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№5006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ЭВЦ 6-16-80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5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/>
              </w:rPr>
              <w:t>Насосная</w:t>
            </w:r>
            <w:r>
              <w:rPr>
                <w:rFonts w:ascii="Liberation Serif" w:hAnsi="Liberation Serif"/>
                <w:b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станция 2-ого</w:t>
            </w:r>
            <w:r>
              <w:rPr>
                <w:rFonts w:ascii="Liberation Serif" w:hAnsi="Liberation Serif"/>
                <w:b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lang w:val="ru-RU"/>
              </w:rPr>
              <w:t>подъема Солодиловский водозабор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 500-63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720000</w:t>
            </w:r>
          </w:p>
        </w:tc>
      </w:tr>
    </w:tbl>
    <w:p w:rsidR="005A197F" w:rsidRDefault="00D23D13">
      <w:pPr>
        <w:pStyle w:val="a5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Насосная станция имеет в своем составе два основных насосных агрегатов. Один насосный агрегат обслуживает западную технологическую зону, второй - восточную технологическую </w:t>
      </w:r>
      <w:r>
        <w:rPr>
          <w:rFonts w:ascii="Liberation Serif" w:hAnsi="Liberation Serif"/>
        </w:rPr>
        <w:t>зону.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Расположение насосной станции 2-ого подъема представлено на рисунке </w:t>
      </w:r>
      <w:r>
        <w:fldChar w:fldCharType="begin"/>
      </w:r>
      <w:r>
        <w:instrText xml:space="preserve"> REF _Ref530494341 </w:instrText>
      </w:r>
      <w:r>
        <w:fldChar w:fldCharType="separate"/>
      </w:r>
      <w:r>
        <w:t>Рисунок 5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keepNext/>
        <w:spacing w:line="200" w:lineRule="atLeast"/>
      </w:pPr>
      <w:r>
        <w:rPr>
          <w:rFonts w:ascii="Liberation Serif" w:eastAsia="Times New Roman" w:hAnsi="Liberation Serif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993279" cy="2928603"/>
            <wp:effectExtent l="0" t="0" r="7471" b="5097"/>
            <wp:docPr id="682" name="image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3279" cy="2928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A197F" w:rsidRDefault="00D23D13">
      <w:pPr>
        <w:pStyle w:val="aa"/>
      </w:pPr>
      <w:bookmarkStart w:id="31" w:name="_Ref530494341"/>
      <w:r>
        <w:rPr>
          <w:rFonts w:ascii="Liberation Serif" w:hAnsi="Liberation Serif"/>
        </w:rPr>
        <w:t>Рисунок 5</w:t>
      </w:r>
      <w:bookmarkEnd w:id="31"/>
      <w:r>
        <w:rPr>
          <w:rFonts w:ascii="Liberation Serif" w:hAnsi="Liberation Serif"/>
        </w:rPr>
        <w:t>. Расположение насосной станции второго подъема.</w:t>
      </w:r>
    </w:p>
    <w:p w:rsidR="005A197F" w:rsidRDefault="00D23D13">
      <w:pPr>
        <w:pStyle w:val="Textbody"/>
        <w:spacing w:line="360" w:lineRule="auto"/>
        <w:ind w:left="0" w:firstLine="0"/>
        <w:jc w:val="both"/>
      </w:pPr>
      <w:r>
        <w:rPr>
          <w:rFonts w:ascii="Liberation Serif" w:hAnsi="Liberation Serif"/>
          <w:lang w:val="ru-RU"/>
        </w:rPr>
        <w:t>Энергоэффективность</w:t>
      </w:r>
      <w:r>
        <w:rPr>
          <w:rFonts w:ascii="Liberation Serif" w:hAnsi="Liberation Serif"/>
          <w:spacing w:val="6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подачи</w:t>
      </w:r>
      <w:r>
        <w:rPr>
          <w:rFonts w:ascii="Liberation Serif" w:hAnsi="Liberation Serif"/>
          <w:spacing w:val="8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воды</w:t>
      </w:r>
      <w:r>
        <w:rPr>
          <w:rFonts w:ascii="Liberation Serif" w:hAnsi="Liberation Serif"/>
          <w:spacing w:val="6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оценивается</w:t>
      </w:r>
      <w:r>
        <w:rPr>
          <w:rFonts w:ascii="Liberation Serif" w:hAnsi="Liberation Serif"/>
          <w:spacing w:val="6"/>
          <w:lang w:val="ru-RU"/>
        </w:rPr>
        <w:t xml:space="preserve"> </w:t>
      </w:r>
      <w:r>
        <w:rPr>
          <w:rFonts w:ascii="Liberation Serif" w:hAnsi="Liberation Serif"/>
          <w:lang w:val="ru-RU"/>
        </w:rPr>
        <w:t>как</w:t>
      </w:r>
      <w:r>
        <w:rPr>
          <w:rFonts w:ascii="Liberation Serif" w:hAnsi="Liberation Serif"/>
          <w:spacing w:val="8"/>
          <w:lang w:val="ru-RU"/>
        </w:rPr>
        <w:t xml:space="preserve"> </w:t>
      </w:r>
      <w:r>
        <w:rPr>
          <w:rFonts w:ascii="Liberation Serif" w:hAnsi="Liberation Serif"/>
          <w:lang w:val="ru-RU"/>
        </w:rPr>
        <w:t>соотношение</w:t>
      </w:r>
      <w:r>
        <w:rPr>
          <w:rFonts w:ascii="Liberation Serif" w:hAnsi="Liberation Serif"/>
          <w:spacing w:val="8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удельного</w:t>
      </w:r>
      <w:r>
        <w:rPr>
          <w:rFonts w:ascii="Liberation Serif" w:hAnsi="Liberation Serif"/>
          <w:spacing w:val="31"/>
          <w:lang w:val="ru-RU"/>
        </w:rPr>
        <w:t xml:space="preserve"> </w:t>
      </w:r>
      <w:r>
        <w:rPr>
          <w:rFonts w:ascii="Liberation Serif" w:hAnsi="Liberation Serif"/>
          <w:lang w:val="ru-RU"/>
        </w:rPr>
        <w:t>расхода</w:t>
      </w:r>
      <w:r>
        <w:rPr>
          <w:rFonts w:ascii="Liberation Serif" w:hAnsi="Liberation Serif"/>
          <w:spacing w:val="4"/>
          <w:lang w:val="ru-RU"/>
        </w:rPr>
        <w:t xml:space="preserve"> </w:t>
      </w:r>
      <w:r>
        <w:rPr>
          <w:rFonts w:ascii="Liberation Serif" w:hAnsi="Liberation Serif"/>
          <w:lang w:val="ru-RU"/>
        </w:rPr>
        <w:t>электрической</w:t>
      </w:r>
      <w:r>
        <w:rPr>
          <w:rFonts w:ascii="Liberation Serif" w:hAnsi="Liberation Serif"/>
          <w:spacing w:val="3"/>
          <w:lang w:val="ru-RU"/>
        </w:rPr>
        <w:t xml:space="preserve"> </w:t>
      </w:r>
      <w:r>
        <w:rPr>
          <w:rFonts w:ascii="Liberation Serif" w:hAnsi="Liberation Serif"/>
          <w:lang w:val="ru-RU"/>
        </w:rPr>
        <w:t>энергии,</w:t>
      </w:r>
      <w:r>
        <w:rPr>
          <w:rFonts w:ascii="Liberation Serif" w:hAnsi="Liberation Serif"/>
          <w:spacing w:val="7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необходимая</w:t>
      </w:r>
      <w:r>
        <w:rPr>
          <w:rFonts w:ascii="Liberation Serif" w:hAnsi="Liberation Serif"/>
          <w:spacing w:val="7"/>
          <w:lang w:val="ru-RU"/>
        </w:rPr>
        <w:t xml:space="preserve"> </w:t>
      </w:r>
      <w:r>
        <w:rPr>
          <w:rFonts w:ascii="Liberation Serif" w:hAnsi="Liberation Serif"/>
          <w:lang w:val="ru-RU"/>
        </w:rPr>
        <w:t>для</w:t>
      </w:r>
      <w:r>
        <w:rPr>
          <w:rFonts w:ascii="Liberation Serif" w:hAnsi="Liberation Serif"/>
          <w:spacing w:val="5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подачи</w:t>
      </w:r>
      <w:r>
        <w:rPr>
          <w:rFonts w:ascii="Liberation Serif" w:hAnsi="Liberation Serif"/>
          <w:spacing w:val="8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установленного</w:t>
      </w:r>
      <w:r>
        <w:rPr>
          <w:rFonts w:ascii="Liberation Serif" w:hAnsi="Liberation Serif"/>
          <w:spacing w:val="4"/>
          <w:lang w:val="ru-RU"/>
        </w:rPr>
        <w:t xml:space="preserve"> </w:t>
      </w:r>
      <w:r>
        <w:rPr>
          <w:rFonts w:ascii="Liberation Serif" w:hAnsi="Liberation Serif"/>
          <w:lang w:val="ru-RU"/>
        </w:rPr>
        <w:t>объема</w:t>
      </w:r>
      <w:r>
        <w:rPr>
          <w:rFonts w:ascii="Liberation Serif" w:hAnsi="Liberation Serif"/>
          <w:spacing w:val="3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воды,</w:t>
      </w:r>
      <w:r>
        <w:rPr>
          <w:rFonts w:ascii="Liberation Serif" w:hAnsi="Liberation Serif"/>
          <w:spacing w:val="4"/>
          <w:lang w:val="ru-RU"/>
        </w:rPr>
        <w:t xml:space="preserve"> </w:t>
      </w:r>
      <w:r>
        <w:rPr>
          <w:rFonts w:ascii="Liberation Serif" w:hAnsi="Liberation Serif"/>
          <w:lang w:val="ru-RU"/>
        </w:rPr>
        <w:t>и</w:t>
      </w:r>
      <w:r>
        <w:rPr>
          <w:rFonts w:ascii="Liberation Serif" w:hAnsi="Liberation Serif"/>
          <w:spacing w:val="52"/>
          <w:lang w:val="ru-RU"/>
        </w:rPr>
        <w:t xml:space="preserve"> </w:t>
      </w:r>
      <w:r>
        <w:rPr>
          <w:rFonts w:ascii="Liberation Serif" w:hAnsi="Liberation Serif"/>
          <w:lang w:val="ru-RU"/>
        </w:rPr>
        <w:t>установленного</w:t>
      </w:r>
      <w:r>
        <w:rPr>
          <w:rFonts w:ascii="Liberation Serif" w:hAnsi="Liberation Serif"/>
          <w:spacing w:val="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уровня</w:t>
      </w:r>
      <w:r>
        <w:rPr>
          <w:rFonts w:ascii="Liberation Serif" w:hAnsi="Liberation Serif"/>
          <w:lang w:val="ru-RU"/>
        </w:rPr>
        <w:t xml:space="preserve"> напора </w:t>
      </w:r>
      <w:r>
        <w:rPr>
          <w:rFonts w:ascii="Liberation Serif" w:hAnsi="Liberation Serif"/>
          <w:spacing w:val="-1"/>
          <w:lang w:val="ru-RU"/>
        </w:rPr>
        <w:t>(давления).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Объем реализованной питьевой воды за 2017 год по данным МУП «Водоканал Камышлов» составил 1117700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/год. Затраты электроэнергии составили </w:t>
      </w:r>
      <w:r>
        <w:rPr>
          <w:rFonts w:ascii="Liberation Serif" w:hAnsi="Liberation Serif"/>
        </w:rPr>
        <w:t>1578390 кВт*ч за 2017 год.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Энергоэффективность подачи воды составляет 1578390 / 1117700</w:t>
      </w:r>
      <w:r>
        <w:rPr>
          <w:rFonts w:ascii="Liberation Serif" w:eastAsia="Cambria" w:hAnsi="Liberation Serif"/>
        </w:rPr>
        <w:t xml:space="preserve"> = 1,412 </w:t>
      </w:r>
      <w:r>
        <w:rPr>
          <w:rFonts w:ascii="Liberation Serif" w:hAnsi="Liberation Serif"/>
        </w:rPr>
        <w:t>кВт∙ч на 1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 питьевой воды. При этом энергоэффективные значения для имеющейся конфигурации системы водоснабжения лежат в диапазоне 0,55-0,65 кВт∙ч на 1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питьевой воды, что говорит о неэффективности использования насосного оборудования.</w:t>
      </w:r>
    </w:p>
    <w:p w:rsidR="005A197F" w:rsidRDefault="00D23D13">
      <w:pPr>
        <w:pStyle w:val="30"/>
        <w:rPr>
          <w:rFonts w:ascii="Liberation Serif" w:hAnsi="Liberation Serif"/>
        </w:rPr>
      </w:pPr>
      <w:bookmarkStart w:id="32" w:name="_Toc531704412"/>
      <w:bookmarkStart w:id="33" w:name="_Toc531596436"/>
      <w:bookmarkStart w:id="34" w:name="_TOC_250013"/>
      <w:r>
        <w:rPr>
          <w:rFonts w:ascii="Liberation Serif" w:hAnsi="Liberation Serif"/>
        </w:rPr>
        <w:t>1.4.4 Описание состояния и функционирования водопроводных сетей систем водоснабжения</w:t>
      </w:r>
      <w:bookmarkEnd w:id="32"/>
      <w:bookmarkEnd w:id="33"/>
      <w:bookmarkEnd w:id="34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Система водоснабжения Камышловского городского округа является объединенной </w:t>
      </w:r>
      <w:r>
        <w:rPr>
          <w:rFonts w:ascii="Liberation Serif" w:hAnsi="Liberation Serif"/>
        </w:rPr>
        <w:t>хозяйственно-питьевой и противопожарной, низкого давления. Схема сетей – комбинированная: состоит из закольцованных и тупиковых линий.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Качество подаваемой потребителям питьевой воды и надежность водоснабжения напрямую зависят от состояния трубопроводов. Пр</w:t>
      </w:r>
      <w:r>
        <w:rPr>
          <w:rFonts w:ascii="Liberation Serif" w:hAnsi="Liberation Serif"/>
        </w:rPr>
        <w:t>отяженность водопроводных сетей Камышловского городского округа составляет 68,3 км, в том числе: магистральные водоводы, уличные и внутриквартальные сети.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Водопроводные сети города проложены из чугунных, стальных и ПЭ трубопроводов диаметром от 25 мм до 45</w:t>
      </w:r>
      <w:r>
        <w:rPr>
          <w:rFonts w:ascii="Liberation Serif" w:hAnsi="Liberation Serif"/>
        </w:rPr>
        <w:t>0 мм. Участки сети имеют срок эксплуатации более 50 лет, так как прокладывались по мере развития жилой и промышленной зоны. Нормативный срок эксплуатации водопроводных стальных трубопроводов 15 лет. Использование трубопровода по истечению срока эксплуатаци</w:t>
      </w:r>
      <w:r>
        <w:rPr>
          <w:rFonts w:ascii="Liberation Serif" w:hAnsi="Liberation Serif"/>
        </w:rPr>
        <w:t xml:space="preserve">и приводит ухудшению качества воды, к частным авариям на сетях, и, как следствие, возможна остановка подачи воды. По данным МУП «Водоканал Камышлов» количество аварий, </w:t>
      </w:r>
      <w:r>
        <w:rPr>
          <w:rFonts w:ascii="Liberation Serif" w:hAnsi="Liberation Serif"/>
        </w:rPr>
        <w:lastRenderedPageBreak/>
        <w:t>произошедших в системе водоснабжения Камышловского городского округа равно 18 случаям.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Д</w:t>
      </w:r>
      <w:r>
        <w:rPr>
          <w:rFonts w:ascii="Liberation Serif" w:hAnsi="Liberation Serif"/>
        </w:rPr>
        <w:t>ля обеспечения пожаротушения на сетях водопровода установлено 73 исправных пожарных гидранта, а также на территории Камышловского городского округа оборудованы пожарные водоемы. Список и адреса пожарных гидрантов, находящихся в хозяйственном ведении МУП "В</w:t>
      </w:r>
      <w:r>
        <w:rPr>
          <w:rFonts w:ascii="Liberation Serif" w:hAnsi="Liberation Serif"/>
        </w:rPr>
        <w:t xml:space="preserve">одоканал Камышлов" представлены в таблицах </w:t>
      </w:r>
      <w:r>
        <w:fldChar w:fldCharType="begin"/>
      </w:r>
      <w:r>
        <w:instrText xml:space="preserve"> REF _Ref530494657 </w:instrText>
      </w:r>
      <w:r>
        <w:fldChar w:fldCharType="separate"/>
      </w:r>
      <w:r>
        <w:t>Таблица 5</w:t>
      </w:r>
      <w:r>
        <w:fldChar w:fldCharType="end"/>
      </w:r>
      <w:r>
        <w:rPr>
          <w:rFonts w:ascii="Liberation Serif" w:hAnsi="Liberation Serif"/>
        </w:rPr>
        <w:t xml:space="preserve">, </w:t>
      </w:r>
      <w:r>
        <w:fldChar w:fldCharType="begin"/>
      </w:r>
      <w:r>
        <w:instrText xml:space="preserve"> REF _Ref530494658 </w:instrText>
      </w:r>
      <w:r>
        <w:fldChar w:fldCharType="separate"/>
      </w:r>
      <w:r>
        <w:t>Таблица 6</w:t>
      </w:r>
      <w:r>
        <w:fldChar w:fldCharType="end"/>
      </w:r>
      <w:r>
        <w:rPr>
          <w:rFonts w:ascii="Liberation Serif" w:hAnsi="Liberation Serif"/>
        </w:rPr>
        <w:t xml:space="preserve">, список и адреса пожарных водоемов представлены в таблицах </w:t>
      </w:r>
      <w:r>
        <w:fldChar w:fldCharType="begin"/>
      </w:r>
      <w:r>
        <w:instrText xml:space="preserve"> REF _Ref530494659 </w:instrText>
      </w:r>
      <w:r>
        <w:fldChar w:fldCharType="separate"/>
      </w:r>
      <w:r>
        <w:t>Таблица 7</w:t>
      </w:r>
      <w:r>
        <w:fldChar w:fldCharType="end"/>
      </w:r>
      <w:r>
        <w:rPr>
          <w:rFonts w:ascii="Liberation Serif" w:hAnsi="Liberation Serif"/>
        </w:rPr>
        <w:t xml:space="preserve">, </w:t>
      </w:r>
      <w:r>
        <w:fldChar w:fldCharType="begin"/>
      </w:r>
      <w:r>
        <w:instrText xml:space="preserve"> REF _Ref530494661 </w:instrText>
      </w:r>
      <w:r>
        <w:fldChar w:fldCharType="separate"/>
      </w:r>
      <w:r>
        <w:t>Таблица 8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35" w:name="_Ref530494657"/>
      <w:r>
        <w:rPr>
          <w:rFonts w:ascii="Liberation Serif" w:hAnsi="Liberation Serif"/>
        </w:rPr>
        <w:t>Таблица 5</w:t>
      </w:r>
      <w:bookmarkEnd w:id="35"/>
      <w:r>
        <w:rPr>
          <w:rFonts w:ascii="Liberation Serif" w:hAnsi="Liberation Serif"/>
        </w:rPr>
        <w:t>. Адреса пожар</w:t>
      </w:r>
      <w:r>
        <w:rPr>
          <w:rFonts w:ascii="Liberation Serif" w:hAnsi="Liberation Serif"/>
        </w:rPr>
        <w:t>ных гидрантов (неисправных)</w:t>
      </w:r>
    </w:p>
    <w:tbl>
      <w:tblPr>
        <w:tblW w:w="10055" w:type="dxa"/>
        <w:tblInd w:w="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7"/>
        <w:gridCol w:w="7938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№ ПГ</w:t>
            </w:r>
          </w:p>
        </w:tc>
        <w:tc>
          <w:tcPr>
            <w:tcW w:w="79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Адрес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К.Маркса 2а (У центрального входа д/с № 12)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ПГ-3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Энгельса 167 (ПЛ 16)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пер. Пионерский 20-24 (тупиковый)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ПГ-54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Ленинградская – Советская 26 (на перекрестке)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ПГ-60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 xml:space="preserve">ул. Комсомольская, 76 (в 6 </w:t>
            </w:r>
            <w:r>
              <w:rPr>
                <w:rFonts w:ascii="Liberation Serif" w:hAnsi="Liberation Serif"/>
                <w:lang w:val="ru-RU" w:eastAsia="ru-RU"/>
              </w:rPr>
              <w:t>м. от угла дома)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ПГ-65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угол ул.Р.Люксембург - Свердлова (На углу дома ул.Свердлова,29 около колонки)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ПГ-66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Свердлова 59 (Во дворе милиции около кочегарки)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ПГ-68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 xml:space="preserve">ул. Маяковского 8 (От угла общежития  в сторону парка прямо через дорогу 20 м.)  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ПГ-75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Кр.Орлов 19 (Угол дома ул. Р. Люксембург – ул. Кр. Орлов)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ПГ-82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Кр.Орлов 101-103 (на перекрестке  у въезда (слева) к пожарному поезду)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ПГ-86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Кр.Орлов 109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ПГ-100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Куйбышева, 114 (находится около автостоянки 5м.)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ПГ-104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Механизаторов,</w:t>
            </w:r>
            <w:r>
              <w:rPr>
                <w:rFonts w:ascii="Liberation Serif" w:hAnsi="Liberation Serif"/>
                <w:lang w:val="ru-RU" w:eastAsia="ru-RU"/>
              </w:rPr>
              <w:t xml:space="preserve"> 14 (находится с правой стороны угла дома от забора в 1.5м)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ПГ-105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Стаханова, 25 (находится рядом с колонкой от забора д/сада  15м.)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ПГ-110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М.Сибиряка,12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ПГ-137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Фарфористов, 3 (у инфекционного отделения)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ПГ-149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Ул.Декабристов,19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ПГ-153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</w:t>
            </w: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 xml:space="preserve"> Строителей, 23а (находится в 1м. от дороги между домами № 21 и 23а)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ПГ-174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Загородная, 20 (находится на расстоянии 4м. с торца дома)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ПГ-176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Загородная, 24 (находится с торца дома  в 4м)</w:t>
            </w:r>
          </w:p>
        </w:tc>
      </w:tr>
    </w:tbl>
    <w:p w:rsidR="005A197F" w:rsidRDefault="005A197F">
      <w:pPr>
        <w:pStyle w:val="ab"/>
        <w:rPr>
          <w:rFonts w:ascii="Liberation Serif" w:hAnsi="Liberation Serif"/>
        </w:rPr>
      </w:pPr>
    </w:p>
    <w:p w:rsidR="005A197F" w:rsidRDefault="00D23D13">
      <w:pPr>
        <w:pStyle w:val="ab"/>
      </w:pPr>
      <w:bookmarkStart w:id="36" w:name="_Ref530494658"/>
      <w:r>
        <w:rPr>
          <w:rFonts w:ascii="Liberation Serif" w:hAnsi="Liberation Serif"/>
        </w:rPr>
        <w:t>Таблица 6</w:t>
      </w:r>
      <w:bookmarkEnd w:id="36"/>
      <w:r>
        <w:rPr>
          <w:rFonts w:ascii="Liberation Serif" w:hAnsi="Liberation Serif"/>
        </w:rPr>
        <w:t>. Адреса пожарных гидрантов (исправных)</w:t>
      </w:r>
    </w:p>
    <w:tbl>
      <w:tblPr>
        <w:tblW w:w="10055" w:type="dxa"/>
        <w:tblInd w:w="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7"/>
        <w:gridCol w:w="7938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№ ПГ</w:t>
            </w:r>
          </w:p>
        </w:tc>
        <w:tc>
          <w:tcPr>
            <w:tcW w:w="79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Адрес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Московская – К. Маркса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Энгельса – Московская (на углу дома № 147)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Энгельса-Тобольская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ПГ-6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Энгельса, 191 находится на обочине дороги возле здания ОБЭП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Пролетарская, 25 -16 м от угла дома №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 xml:space="preserve">угол </w:t>
            </w:r>
            <w:r>
              <w:rPr>
                <w:rFonts w:ascii="Liberation Serif" w:hAnsi="Liberation Serif"/>
                <w:lang w:val="ru-RU" w:eastAsia="ru-RU"/>
              </w:rPr>
              <w:t>ул. Пролетарская – Тобольская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Закамышловская, 36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Закамышловская, 22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угол ул. Московской-Свердлова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ПГ-13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Московская 13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К.Маркса,59 -расположен в 5 м от магазина Версаль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Урицкого, 12 напротив ПЧ 18/6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Пролетарская - Ленинградская, 14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Пролетарская, 51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ПГ-20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Зеленая, 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lastRenderedPageBreak/>
              <w:t>ПГ-21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Полевая, 26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ПГ-22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Зеленая,53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ПГ-49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Советская, 2 б напротив Инженерного Центра, находится на проезжей части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ПГ-50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 xml:space="preserve">ул. Советская, 31 </w:t>
            </w:r>
            <w:r>
              <w:rPr>
                <w:rFonts w:ascii="Liberation Serif" w:hAnsi="Liberation Serif"/>
                <w:lang w:val="ru-RU" w:eastAsia="ru-RU"/>
              </w:rPr>
              <w:t>расположен ч/з дорогу от кафе «Хозяин Барин» на расстоянии 7 м.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ПГ-52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Боровая 1 (в канаве)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ПГ-53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Советская 109 находится рядом с детским домом стоит на дороге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ПГ-55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угол Леваневской – Советской около 103 дома от молочной кухни 12м в сторону ЗХК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3"/>
                <w:szCs w:val="23"/>
                <w:lang w:val="ru-RU" w:eastAsia="ru-RU"/>
              </w:rPr>
            </w:pPr>
            <w:r>
              <w:rPr>
                <w:rFonts w:ascii="Liberation Serif" w:hAnsi="Liberation Serif"/>
                <w:sz w:val="23"/>
                <w:szCs w:val="23"/>
                <w:lang w:val="ru-RU" w:eastAsia="ru-RU"/>
              </w:rPr>
              <w:t>ПГ-57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3"/>
                <w:szCs w:val="23"/>
                <w:lang w:val="ru-RU" w:eastAsia="ru-RU"/>
              </w:rPr>
            </w:pPr>
            <w:r>
              <w:rPr>
                <w:rFonts w:ascii="Liberation Serif" w:hAnsi="Liberation Serif"/>
                <w:sz w:val="23"/>
                <w:szCs w:val="23"/>
                <w:lang w:val="ru-RU" w:eastAsia="ru-RU"/>
              </w:rPr>
              <w:t>ул. Комсомольская, 40-возле д/садика № 170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3"/>
                <w:szCs w:val="23"/>
                <w:lang w:val="ru-RU" w:eastAsia="ru-RU"/>
              </w:rPr>
            </w:pPr>
            <w:r>
              <w:rPr>
                <w:rFonts w:ascii="Liberation Serif" w:hAnsi="Liberation Serif"/>
                <w:sz w:val="23"/>
                <w:szCs w:val="23"/>
                <w:lang w:val="ru-RU" w:eastAsia="ru-RU"/>
              </w:rPr>
              <w:t>ПГ-58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3"/>
                <w:szCs w:val="23"/>
                <w:lang w:val="ru-RU" w:eastAsia="ru-RU"/>
              </w:rPr>
            </w:pPr>
            <w:r>
              <w:rPr>
                <w:rFonts w:ascii="Liberation Serif" w:hAnsi="Liberation Serif"/>
                <w:sz w:val="23"/>
                <w:szCs w:val="23"/>
                <w:lang w:val="ru-RU" w:eastAsia="ru-RU"/>
              </w:rPr>
              <w:t>ул. Куйбышева, 46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ПГ-59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 xml:space="preserve">ул. Комсомольская 68 а -Напротив ворот  дома № 68а на расстоянии 4 м  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ПГ-61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Комсомольская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ПГ-62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Комсомольская 120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ПГ-67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 xml:space="preserve">ул. Свердлова 63 Напротив дома от </w:t>
            </w:r>
            <w:r>
              <w:rPr>
                <w:rFonts w:ascii="Liberation Serif" w:hAnsi="Liberation Serif"/>
                <w:lang w:val="ru-RU" w:eastAsia="ru-RU"/>
              </w:rPr>
              <w:t xml:space="preserve">ворот 5 м. к дороге прямо и 2 м. направо   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ПГ-69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Свердлова, 75 б напротив ворот (5 м) магазин «Свежее мясо»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ПГ-70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Свердлова-Вокзальная справа от ЦКиД  через дорогу Возле колонки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ПГ-71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Свердлова - Вокзальная слева от ЦКиД  через дорогу. Возл</w:t>
            </w: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е колонки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ПГ-73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Кр.Орлов, 99-на обочине дороги от стены дома 5м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ПГ-74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Кр. Орлов 3 -Напротив ворот прямо 6 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ПГ-77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Кр.Орлов, 81 товарный двор с запада расположен 17 м от перрона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ПГ-78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Кр.Орлов, 81 товарный двор с востока, 11м от склада и</w:t>
            </w: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 xml:space="preserve"> 9м от забора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ПГ-79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Кр.Орлов, 83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ПГ-81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Кр.Орлов, 87 расположен на обочине, 12 м от дома, от колонки 2 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ПГ-84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 Орлов, 106-расположен 16 м от первого подъезда за гаражом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ПГ-85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Кр. Орлов 103 расположен  у пожарного поезда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ПГ-88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 xml:space="preserve">ул. </w:t>
            </w: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Ленина, 16 -напротив ПЛ-16 , напротив остановки.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ПГ-94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Гагарина, 9 напротив заезда во двор Сбербанка на обочине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ПГ-97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Комсомольской, 74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ПГ-98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Парковая 1 -от 2-го подъезда 14 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ПГ-101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Железнодорожная, 23 находится напротив ворот дома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ПГ-102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Железнодорожная, 35 находится напротив дома (10 м.)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ПГ-103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Механизаторов,10 находится напротив  дома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ПГ-107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Механизаторов – Северная находится за киоском, рядом с колонкой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ПГ-180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Кузнецова, 22 находится напротив дома в сторону асф</w:t>
            </w:r>
            <w:r>
              <w:rPr>
                <w:rFonts w:ascii="Liberation Serif" w:hAnsi="Liberation Serif"/>
                <w:lang w:val="ru-RU" w:eastAsia="ru-RU"/>
              </w:rPr>
              <w:t>альта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ПГ-181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Пушкина – Бажова, 6 с правой стороны ворот дома (3 метра) у столба.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ПГ-111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М. Сибиряка 17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ПГ-112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Ключевая 22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ПГ-113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Ключевая 42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ПГ-114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Ключевая 54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ПГ-115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Калинина,4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ПГ-134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Фарфористов между  7 и 9 домами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ПГ-136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Фарфористов 13-15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ПГ-138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Фарфористов, 4 УИЗ гараж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ПГ-139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Молодогвардейская д/с № 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ПГ-146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Строителей, 11 корпус 2 -напротив дома на обочине дороги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ПГ-148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Строителей, 9-находится напротив д/сада № 13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ПГ-150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 xml:space="preserve">Ул. Заводская, 22 </w:t>
            </w: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(напротив дома через дорогу)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ПГ-151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Молодогвардейская,8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lastRenderedPageBreak/>
              <w:t>ПГ-158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Заводская, 12 ПГ, через дорогу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ПГ-159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Заводская, 8 ПГ находится на расстоянии 4 метров от гаража.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ПГ-160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Заводская, 35 ПГ в 15 метрах от дома на перекрёстке улиц Заводская -</w:t>
            </w: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 xml:space="preserve"> Новая.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ПГ-162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Новая, 45 ПГ находится напротив дома в 8 метрах.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ПГ-169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Карловарская,1в-на территории д/сада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ПГ-170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Карловарская,1в-за территорией д/сада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ПГ-171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П. Морозова, 32 ПГ находится в 6 метрах от угла дома к дороге.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ПГ-173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 xml:space="preserve">ул. </w:t>
            </w: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Кучмея,7-находится напротив дома № 7 в 1 м. от дороги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ПГ-175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Загородная, 18 в-находится на расстоянии 4 м. от бывшего теплопункта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ПГ-177</w:t>
            </w:r>
          </w:p>
        </w:tc>
        <w:tc>
          <w:tcPr>
            <w:tcW w:w="7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4"/>
                <w:szCs w:val="24"/>
                <w:lang w:val="ru-RU" w:eastAsia="ru-RU"/>
              </w:rPr>
            </w:pPr>
            <w:r>
              <w:rPr>
                <w:rFonts w:ascii="Liberation Serif" w:hAnsi="Liberation Serif"/>
                <w:sz w:val="24"/>
                <w:szCs w:val="24"/>
                <w:lang w:val="ru-RU" w:eastAsia="ru-RU"/>
              </w:rPr>
              <w:t>ул. Карловарская,2а-с торца дома, напротив д/сада</w:t>
            </w:r>
          </w:p>
        </w:tc>
      </w:tr>
    </w:tbl>
    <w:p w:rsidR="005A197F" w:rsidRDefault="005A197F">
      <w:pPr>
        <w:spacing w:line="229" w:lineRule="exact"/>
        <w:rPr>
          <w:rFonts w:ascii="Liberation Serif" w:hAnsi="Liberation Serif"/>
          <w:b/>
          <w:spacing w:val="-1"/>
          <w:sz w:val="18"/>
          <w:lang w:val="ru-RU"/>
        </w:rPr>
      </w:pPr>
    </w:p>
    <w:p w:rsidR="005A197F" w:rsidRDefault="00D23D13">
      <w:pPr>
        <w:pStyle w:val="ab"/>
      </w:pPr>
      <w:bookmarkStart w:id="37" w:name="_Ref530494659"/>
      <w:r>
        <w:rPr>
          <w:rFonts w:ascii="Liberation Serif" w:hAnsi="Liberation Serif"/>
        </w:rPr>
        <w:t>Таблица 7</w:t>
      </w:r>
      <w:bookmarkEnd w:id="37"/>
      <w:r>
        <w:rPr>
          <w:rFonts w:ascii="Liberation Serif" w:hAnsi="Liberation Serif"/>
        </w:rPr>
        <w:t>. Адреса исправных пожарных водоемов</w:t>
      </w:r>
    </w:p>
    <w:tbl>
      <w:tblPr>
        <w:tblW w:w="10085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4528"/>
        <w:gridCol w:w="1195"/>
        <w:gridCol w:w="1231"/>
        <w:gridCol w:w="1910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№ ПВ</w:t>
            </w:r>
          </w:p>
        </w:tc>
        <w:tc>
          <w:tcPr>
            <w:tcW w:w="45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Адрес</w:t>
            </w:r>
          </w:p>
        </w:tc>
        <w:tc>
          <w:tcPr>
            <w:tcW w:w="11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Кол-</w:t>
            </w:r>
            <w:r>
              <w:rPr>
                <w:rFonts w:ascii="Liberation Serif" w:hAnsi="Liberation Serif"/>
                <w:b/>
                <w:lang w:val="ru-RU" w:eastAsia="ru-RU"/>
              </w:rPr>
              <w:t>во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Объем, м3</w:t>
            </w:r>
          </w:p>
        </w:tc>
        <w:tc>
          <w:tcPr>
            <w:tcW w:w="19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Принадлежность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Энгельса 29 2 ПВ около туалета возле бордюра. 1 ПВ за АЗС.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3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 по 50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  <w:r>
              <w:rPr>
                <w:rFonts w:ascii="Liberation Serif" w:hAnsi="Liberation Serif"/>
                <w:lang w:val="ru-RU" w:eastAsia="ru-RU"/>
              </w:rPr>
              <w:t xml:space="preserve"> 1 по 100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АЗС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3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Пролетарская, 113, ООО "К-777"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50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ООО "К-777"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Жукова, 50 на территории инкубаторной станции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25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инкубатор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12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Северная, 63 находится с правой стороны стенда за бордюром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100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Агроучилище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13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Первомайская, 16 находится у водонапорной башни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150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ООО "БЭ"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14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Северная, 72 возле газовой заправки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50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АО"Газэкс"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21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Фарфористов, 4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100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УИЗ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23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Фарфористов, 6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50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"Элтеза"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24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Фарфористов, 1Б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100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АЗС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25</w:t>
            </w:r>
          </w:p>
        </w:tc>
        <w:tc>
          <w:tcPr>
            <w:tcW w:w="4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Фарфористов, 4</w:t>
            </w:r>
          </w:p>
        </w:tc>
        <w:tc>
          <w:tcPr>
            <w:tcW w:w="11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700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УИЗ</w:t>
            </w:r>
          </w:p>
        </w:tc>
      </w:tr>
    </w:tbl>
    <w:p w:rsidR="005A197F" w:rsidRDefault="005A197F">
      <w:pPr>
        <w:spacing w:line="229" w:lineRule="exact"/>
        <w:rPr>
          <w:rFonts w:ascii="Liberation Serif" w:hAnsi="Liberation Serif"/>
          <w:b/>
          <w:spacing w:val="-1"/>
          <w:sz w:val="18"/>
          <w:lang w:val="ru-RU"/>
        </w:rPr>
      </w:pPr>
    </w:p>
    <w:p w:rsidR="005A197F" w:rsidRDefault="00D23D13">
      <w:pPr>
        <w:pStyle w:val="ab"/>
      </w:pPr>
      <w:bookmarkStart w:id="38" w:name="_Ref530494661"/>
      <w:r>
        <w:rPr>
          <w:rFonts w:ascii="Liberation Serif" w:hAnsi="Liberation Serif"/>
        </w:rPr>
        <w:t>Таблица 8</w:t>
      </w:r>
      <w:bookmarkEnd w:id="38"/>
      <w:r>
        <w:rPr>
          <w:rFonts w:ascii="Liberation Serif" w:hAnsi="Liberation Serif"/>
        </w:rPr>
        <w:t>. Адреса неисправных пожарных водоемов</w:t>
      </w:r>
    </w:p>
    <w:tbl>
      <w:tblPr>
        <w:tblW w:w="10099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6"/>
        <w:gridCol w:w="4598"/>
        <w:gridCol w:w="1018"/>
        <w:gridCol w:w="1347"/>
        <w:gridCol w:w="1910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№ ПВ</w:t>
            </w:r>
          </w:p>
        </w:tc>
        <w:tc>
          <w:tcPr>
            <w:tcW w:w="45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Адрес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Кол- во</w:t>
            </w:r>
          </w:p>
        </w:tc>
        <w:tc>
          <w:tcPr>
            <w:tcW w:w="13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lang w:val="ru-RU" w:eastAsia="ru-RU"/>
              </w:rPr>
              <w:t>Объем, м</w:t>
            </w:r>
            <w:r>
              <w:rPr>
                <w:rFonts w:ascii="Liberation Serif" w:hAnsi="Liberation Serif"/>
                <w:b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 w:eastAsia="ru-RU"/>
              </w:rPr>
            </w:pPr>
            <w:r>
              <w:rPr>
                <w:rFonts w:ascii="Liberation Serif" w:hAnsi="Liberation Serif"/>
                <w:b/>
                <w:lang w:val="ru-RU" w:eastAsia="ru-RU"/>
              </w:rPr>
              <w:t>Принадлежность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8"/>
        </w:trPr>
        <w:tc>
          <w:tcPr>
            <w:tcW w:w="12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</w:t>
            </w:r>
          </w:p>
        </w:tc>
        <w:tc>
          <w:tcPr>
            <w:tcW w:w="45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 xml:space="preserve">ул. М. Васильева, 45. На территории </w:t>
            </w:r>
            <w:r>
              <w:rPr>
                <w:rFonts w:ascii="Liberation Serif" w:hAnsi="Liberation Serif"/>
                <w:lang w:val="ru-RU" w:eastAsia="ru-RU"/>
              </w:rPr>
              <w:t>Агроэнерго напротив гаража 50м. прямо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100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Агроэнерго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8"/>
        </w:trPr>
        <w:tc>
          <w:tcPr>
            <w:tcW w:w="12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17</w:t>
            </w:r>
          </w:p>
        </w:tc>
        <w:tc>
          <w:tcPr>
            <w:tcW w:w="45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ул. Машинистов, 2а находится на территории бывшего ПАТО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</w:t>
            </w:r>
          </w:p>
        </w:tc>
        <w:tc>
          <w:tcPr>
            <w:tcW w:w="1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75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ПАТО</w:t>
            </w:r>
          </w:p>
        </w:tc>
      </w:tr>
    </w:tbl>
    <w:p w:rsidR="005A197F" w:rsidRDefault="005A197F">
      <w:pPr>
        <w:rPr>
          <w:rFonts w:ascii="Liberation Serif" w:eastAsia="Times New Roman" w:hAnsi="Liberation Serif"/>
          <w:b/>
          <w:bCs/>
          <w:sz w:val="29"/>
          <w:szCs w:val="29"/>
          <w:lang w:val="ru-RU"/>
        </w:rPr>
      </w:pP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Информация о водопроводных колодцах и оборудовании на сетях представлена в таблице </w:t>
      </w:r>
      <w:r>
        <w:fldChar w:fldCharType="begin"/>
      </w:r>
      <w:r>
        <w:instrText xml:space="preserve"> REF _Ref530494851 </w:instrText>
      </w:r>
      <w:r>
        <w:fldChar w:fldCharType="separate"/>
      </w:r>
      <w:r>
        <w:t>Таблица 9</w:t>
      </w:r>
      <w:r>
        <w:fldChar w:fldCharType="end"/>
      </w:r>
      <w:r>
        <w:rPr>
          <w:rFonts w:ascii="Liberation Serif" w:hAnsi="Liberation Serif"/>
        </w:rPr>
        <w:t xml:space="preserve">. </w:t>
      </w:r>
      <w:r>
        <w:rPr>
          <w:rFonts w:ascii="Liberation Serif" w:hAnsi="Liberation Serif"/>
        </w:rPr>
        <w:t xml:space="preserve">Информация о сетях водоснабжения на представлена в таблице </w:t>
      </w:r>
      <w:r>
        <w:fldChar w:fldCharType="begin"/>
      </w:r>
      <w:r>
        <w:instrText xml:space="preserve"> REF _Ref530494847 </w:instrText>
      </w:r>
      <w:r>
        <w:fldChar w:fldCharType="separate"/>
      </w:r>
      <w:r>
        <w:t>Таблица 10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39" w:name="_Ref530494851"/>
      <w:r>
        <w:rPr>
          <w:rFonts w:ascii="Liberation Serif" w:hAnsi="Liberation Serif"/>
        </w:rPr>
        <w:t>Таблица 9</w:t>
      </w:r>
      <w:bookmarkEnd w:id="39"/>
      <w:r>
        <w:rPr>
          <w:rFonts w:ascii="Liberation Serif" w:hAnsi="Liberation Serif"/>
        </w:rPr>
        <w:t>. Информация о водопроводных колодцах</w:t>
      </w:r>
    </w:p>
    <w:tbl>
      <w:tblPr>
        <w:tblW w:w="9936" w:type="dxa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4"/>
        <w:gridCol w:w="2053"/>
        <w:gridCol w:w="1053"/>
        <w:gridCol w:w="1020"/>
        <w:gridCol w:w="1184"/>
        <w:gridCol w:w="1301"/>
        <w:gridCol w:w="1711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19"/>
          <w:tblHeader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Наименование колодца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Местоположение колодца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Диаметр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Глубина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Материал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Наличие крышки колодца, материал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 xml:space="preserve">Оборудование </w:t>
            </w:r>
            <w:r>
              <w:rPr>
                <w:rFonts w:ascii="Liberation Serif" w:hAnsi="Liberation Serif"/>
                <w:b/>
                <w:lang w:val="ru-RU"/>
              </w:rPr>
              <w:t>колодца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Р-1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 - ул. Пролетарская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низ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дерево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 д. 19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полимер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50, врезка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 д. 23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низ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полимер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150, врезка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ВР-3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Пролетарская </w:t>
            </w:r>
            <w:r>
              <w:rPr>
                <w:rFonts w:ascii="Liberation Serif" w:hAnsi="Liberation Serif"/>
                <w:lang w:val="ru-RU"/>
              </w:rPr>
              <w:t>д. 29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w w:val="95"/>
                <w:lang w:val="ru-RU"/>
              </w:rPr>
              <w:t>кирпич</w:t>
            </w:r>
            <w:r>
              <w:rPr>
                <w:rFonts w:ascii="Liberation Serif" w:hAnsi="Liberation Serif"/>
                <w:w w:val="99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разв.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полимер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полимер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 кран, врезк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 д. 31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2,7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Р-2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 д. 47 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низ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полимер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 кран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Р-3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 - ул.Ленинградская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ПГ-17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 ул.Ленинградская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низ блоки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 ул. Ленинградская 14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Низ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Колонка, задвижка 100,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врезка, кран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ПГ-18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 д.51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2,7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низ блоки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Гидрант, </w:t>
            </w:r>
            <w:r>
              <w:rPr>
                <w:rFonts w:ascii="Liberation Serif" w:hAnsi="Liberation Serif"/>
                <w:lang w:val="ru-RU"/>
              </w:rPr>
              <w:t>50,врезка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167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бетон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деревян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затоплен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163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50, врезка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25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кнан 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ЗВК-29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161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ЗВК-28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153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врезка 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ЗВК-27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Энгельса </w:t>
            </w:r>
            <w:r>
              <w:rPr>
                <w:rFonts w:ascii="Liberation Serif" w:hAnsi="Liberation Serif"/>
                <w:lang w:val="ru-RU"/>
              </w:rPr>
              <w:t>153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3,6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бетонная плита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врезка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151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затоплен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ЗВК-26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149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 полимер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 x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Московская ул.  Энгельса 170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200,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162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 x 32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 x 40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 -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ЗВК-32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202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 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ЗВК-31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198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Р-4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208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ЗВК-33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210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ЗВК-34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179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блоки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дерев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Р-5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179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нет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ЗВК-35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181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185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ЗВК-37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230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244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ЗВК-40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246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Р-6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191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256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ЗВК-41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Энгельса 260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ЗВК-43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- ул. Ленинградская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 x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ВР-12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207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Р-7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209 - М.Горького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ЗВК-46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211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ЗВК-48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- К.Либкнехта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ЗВК-49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241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ЗВК-50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249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ЗВК-52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255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дерево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ПГ-98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 - Парковая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ЗВК-23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- ул. Московская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 x 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8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 врезки, кран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23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полимер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50, 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16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низ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полиэтилен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40, </w:t>
            </w:r>
            <w:r>
              <w:rPr>
                <w:rFonts w:ascii="Liberation Serif" w:hAnsi="Liberation Serif"/>
                <w:lang w:val="ru-RU"/>
              </w:rPr>
              <w:t>32, 25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80,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школа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Низ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25,50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26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100,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30 x 2,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врезка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28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верх 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врезка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ВР-19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К. Маркса </w:t>
            </w:r>
            <w:r>
              <w:rPr>
                <w:rFonts w:ascii="Liberation Serif" w:hAnsi="Liberation Serif"/>
                <w:lang w:val="ru-RU"/>
              </w:rPr>
              <w:t>34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врезка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38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2,7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20,50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 47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ЗВК-20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- ул. Московская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1,5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150, 1 x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ЗВК-21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- ул. Московская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ПГ-13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Московская 13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 x 40, 1 x 39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ЗВК-81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23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1,5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ЗВК-82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27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ЗВК-83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- Р. Люксембург 31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ЗВК-84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43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ПГ-67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63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75б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ПГ-69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75б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95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 x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ПГ-70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Свердлова - </w:t>
            </w:r>
            <w:r>
              <w:rPr>
                <w:rFonts w:ascii="Liberation Serif" w:hAnsi="Liberation Serif"/>
                <w:lang w:val="ru-RU"/>
              </w:rPr>
              <w:t>ул.Вокзальная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1,5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74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1,5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 не работает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ПГ-71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 74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полимер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Вокзальная 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3,6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ПГ-58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Куйбышева 10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ЗВК-80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ВР-25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ЗВК-79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Р. Люксембург -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Кр. Орлов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 x 40, 1 x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ПГ-75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Р. Люксембург -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Кр. Орлов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плита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50, 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ЗВК-78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Кр.Орлов 33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 врезки, 2 x 25,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37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ЗВК-77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 Орлов 45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80,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200, 2 x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ЗВК-76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 Орлов 49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1.5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ЗВК-74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61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ЗВК-73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67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плита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ПГ-78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81а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Гидрант, задвижка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81а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 x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ПГ-81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Кр.Орлов -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Вокзальная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4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4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 x 200, 2 x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Вокзальная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4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4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ПГ-70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Вокзальная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ЗВК-37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 230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К.Маркса 50 - ул. Ленина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врезка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 16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4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 16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ПГ-81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 80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ПГ-82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 100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ВР-28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ул.Вокзальная 15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4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50, врезка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35, задвижка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200, 150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ПГ-86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 113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2,7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ПГ-84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дерево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 37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3 x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ВР-34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 33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1,5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2,9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 x 150, 1 x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 31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врезка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ул.Тобольская - ул. Пролетарская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ул.Тобольская - Энгельса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гидрант, задвижка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 23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дерево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 - ул.Урицкого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1,5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2,6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80, 1 x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 2 x</w:t>
            </w:r>
            <w:r>
              <w:rPr>
                <w:rFonts w:ascii="Liberation Serif" w:hAnsi="Liberation Serif"/>
                <w:lang w:val="ru-RU"/>
              </w:rPr>
              <w:t xml:space="preserve">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Р-8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 17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 x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ЗВК-66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16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ЗВК-65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18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ЗВК-63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28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32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34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ЗВК-62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16 - ул. Гагарина 22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ЗВК-61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21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кран 50, врезка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ЗВК-60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23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ПГ-57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23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150, 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23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ЗВК-59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37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ЗВК-58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37а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полиэтилен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ВР-39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49а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ЗВК-57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51 -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М.Горького 21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ЗВК-56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62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 x 23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ПГ-59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68а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 x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ЗВК-55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- К.Либкнехта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полиэтилен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ПГ-60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76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ВР-40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92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 2 x 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ПГ-61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100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гидрант 5 x 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ПГ-62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 118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2,2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x 25, 1 x 32,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ВВК-72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Рабочая - </w:t>
            </w:r>
            <w:r>
              <w:rPr>
                <w:rFonts w:ascii="Liberation Serif" w:hAnsi="Liberation Serif"/>
                <w:lang w:val="ru-RU"/>
              </w:rPr>
              <w:t>ул.Советская 113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кирпич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ВВК-75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Рабочая 10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дерево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ВР-41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Железнодорожная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 ул. Леваневского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x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1,5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чугун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колонка, задвижка 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ВВК-78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 - ул. Северная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 x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2,8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дерево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80,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задвижка 250</w:t>
            </w:r>
          </w:p>
        </w:tc>
      </w:tr>
    </w:tbl>
    <w:p w:rsidR="005A197F" w:rsidRDefault="005A197F">
      <w:pPr>
        <w:rPr>
          <w:rFonts w:ascii="Liberation Serif" w:hAnsi="Liberation Serif"/>
          <w:b/>
          <w:sz w:val="20"/>
          <w:lang w:val="ru-RU"/>
        </w:rPr>
      </w:pPr>
    </w:p>
    <w:p w:rsidR="005A197F" w:rsidRDefault="00D23D13">
      <w:pPr>
        <w:pStyle w:val="ab"/>
        <w:pageBreakBefore/>
      </w:pPr>
      <w:bookmarkStart w:id="40" w:name="_Ref530494847"/>
      <w:r>
        <w:rPr>
          <w:rFonts w:ascii="Liberation Serif" w:hAnsi="Liberation Serif"/>
        </w:rPr>
        <w:lastRenderedPageBreak/>
        <w:t>Таблица 10</w:t>
      </w:r>
      <w:bookmarkEnd w:id="40"/>
      <w:r>
        <w:rPr>
          <w:rFonts w:ascii="Liberation Serif" w:hAnsi="Liberation Serif"/>
        </w:rPr>
        <w:t>. Экспликация водопроводных сетей</w:t>
      </w:r>
    </w:p>
    <w:tbl>
      <w:tblPr>
        <w:tblW w:w="9938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1"/>
        <w:gridCol w:w="3469"/>
        <w:gridCol w:w="1874"/>
        <w:gridCol w:w="1304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19"/>
          <w:tblHeader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От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До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Протяженность сетей, м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Диаметр сетей, мм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99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"Западная ветка"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Салодиловский водозабора по ул.Калинина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Калинина, 21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Калинина,21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М. Сибирика,29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М. </w:t>
            </w:r>
            <w:r>
              <w:rPr>
                <w:rFonts w:ascii="Liberation Serif" w:hAnsi="Liberation Serif"/>
                <w:lang w:val="ru-RU"/>
              </w:rPr>
              <w:t>Сибирика,29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М. Сибирика,5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М. Сибирика,5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К.Партизан,61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К.Партизан,61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К.Партизан,61, ул.Кузнечная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К.Партизан,61, ул.Кузнечная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1955км.,1а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1955 км.,1а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Толстого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Зеленая, ул. Толстого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Полевая,2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Толстого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Островского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Островского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Островского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Островского,4а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Островского,4а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Свердлова,15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От ул. Московская, до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Энгельса,147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147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От ул. Московская, до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Кирова,96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Кирова,96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Кирова,16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Свердлова,15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</w:t>
            </w:r>
            <w:r>
              <w:rPr>
                <w:rFonts w:ascii="Liberation Serif" w:hAnsi="Liberation Serif"/>
                <w:lang w:val="ru-RU"/>
              </w:rPr>
              <w:t xml:space="preserve"> К.Орлов,7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К.Орлов,7, ул. Урицкого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 ул. Урицкого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К.Орлов,7, ул. Маяковского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 ул. Маяковского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Маяковского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 ул. Маяковского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ул.Комсомольская, ул. Ленина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440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ГИБДД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Швельниса,42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Закамышловская,22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Энгельса,57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 1б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Швельниса,42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Закамышловская,22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 26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 26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Закамышловская, ул Садовая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Закамышловская, ул Садовая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Челюскинцев 23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Закамышловская, 26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Агрономическая,17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Агрономическая,37а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Агрономическая,39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АгрономическаяД7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Агрономическая,27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Кутузова 5, скв. Закамышловская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Закамышловка, ул. Кутузова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Челюскинцев 1а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Пышминская, ул. Энгельса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Пышминская, ул. 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Пышминская,14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 Свердлова, ул. Урицкого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 К. Маркса, ул. Урицкого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 К. Маркса, ул. Урицкого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 . Энгельса, ул. </w:t>
            </w: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Московская, ул. 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 ул. Энгельса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 ул. 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Энгельса, ул. Маяковского (2 ветки)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 Маяковского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Энгельса, ул. Ленина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 Урицкого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Урицкого, ул. Кирова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Урицкого, ул. Кирова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 14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16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 Урицкого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 Урицкого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35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 Ленина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51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Комсомольская, ул. Ленина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 Ленина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по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100, 1</w:t>
            </w:r>
          </w:p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lastRenderedPageBreak/>
              <w:t>по</w:t>
            </w:r>
            <w:r>
              <w:rPr>
                <w:rFonts w:ascii="Liberation Serif" w:hAnsi="Liberation Serif"/>
                <w:spacing w:val="-6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Ул. К. Маркса, ул. Ленина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ул.Энгельса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по</w:t>
            </w:r>
          </w:p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100,1по</w:t>
            </w:r>
            <w:r>
              <w:rPr>
                <w:rFonts w:ascii="Liberation Serif" w:hAnsi="Liberation Serif"/>
                <w:spacing w:val="-1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ул.Пролетарская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по</w:t>
            </w:r>
          </w:p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100,1по</w:t>
            </w:r>
            <w:r>
              <w:rPr>
                <w:rFonts w:ascii="Liberation Serif" w:hAnsi="Liberation Serif"/>
                <w:spacing w:val="-1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ул.Пролетарская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Ленина, ул.Кирова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по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100,1</w:t>
            </w:r>
          </w:p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по</w:t>
            </w:r>
            <w:r>
              <w:rPr>
                <w:rFonts w:ascii="Liberation Serif" w:hAnsi="Liberation Serif"/>
                <w:spacing w:val="-6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ул.Пролетарская 17а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Ленинградская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Ул.Ленина, ул. Ленинградская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Пролетарская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Ленинградская,3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Пролетарская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 Энгельса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Ленина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Ленина,30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по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100,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Ленина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Гагарина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Гагарина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Ленинградская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Ленинградская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К. Либкнехта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440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Комсомольская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 Куйбышева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К. Либкнехта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Рабочая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520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К. </w:t>
            </w:r>
            <w:r>
              <w:rPr>
                <w:rFonts w:ascii="Liberation Serif" w:hAnsi="Liberation Serif"/>
                <w:lang w:val="ru-RU"/>
              </w:rPr>
              <w:t>Либкнехта, ул. 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 Парковая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 Парковая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Парковая, ул. Жукова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 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390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 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Комсомольская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 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 Ленинградская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Комсомольская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 Куйбышева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Гагарина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Гагарина, ул. Жукова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Ленина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К. Орлов, </w:t>
            </w:r>
            <w:r>
              <w:rPr>
                <w:rFonts w:ascii="Liberation Serif" w:hAnsi="Liberation Serif"/>
                <w:lang w:val="ru-RU"/>
              </w:rPr>
              <w:t>ул. Гагарина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Гагарина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Вокзальная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Вокзальная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109а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 Энгельса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Комсомольская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Пер. Пионерский, ул. Урицкого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Пер. Пионерский, ул. Ленина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765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Куйбышева,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Горького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Куйбышева, ул. К. Либкнехта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Вокзальная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Вокзальная, ул. Свердлова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Свердлова,123,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Вокзальная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Свердлова,74, ул.Вокзальная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Свердлова,74, ул. Вокзальная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Вокзальная,5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99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"Восточная ветка"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Салодиловский водозабор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Ключевая,45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Ключевая,13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Р. Закамышловка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310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Р. Закамышловка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Декабристов,25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Декабристов,25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Декабристов,19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Декабристов,19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Декабристов,9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Декабристов,9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Ул.Поселковая,1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Ул.Поселковая,1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Молодогвордейская,33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Молодогвордейская,33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Молодогвордейская,32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Молодогвордейская,33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Молодогвордейская,21а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Ул.Форфористов,19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Молодогвордейская,21а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Скважина у ПАТО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И. Кучмея,2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И. Кучмея,2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И. Кучмея,22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Энергетиков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Молодёжная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Энергетиков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Сереневая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490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Декабристов,19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Заводская,47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Заводская,47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Заводская,47,пер.Строителей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Ул.Заводская, пер.Строителей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Новая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Новая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Ул.Новая, ул. Машинистов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Новая, ул. Машинистов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Восточные сети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Восточные сети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К.Варская,2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К.Варская,2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Через ж/д до ул. Северной 20а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Новая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П.Морозова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П.Морозова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Семенова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П.Морозова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П.Морозова, ул. </w:t>
            </w:r>
            <w:r>
              <w:rPr>
                <w:rFonts w:ascii="Liberation Serif" w:hAnsi="Liberation Serif"/>
                <w:lang w:val="ru-RU"/>
              </w:rPr>
              <w:t>Машинистов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Новая, ул. П.Машинистов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П.Морозова, ул. Машинистов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 Пер. Строителей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 ул. Семенова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 Пер. Строителей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Пер. Строителей, 13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Семенова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Скважина </w:t>
            </w:r>
            <w:r>
              <w:rPr>
                <w:rFonts w:ascii="Liberation Serif" w:hAnsi="Liberation Serif"/>
                <w:lang w:val="ru-RU"/>
              </w:rPr>
              <w:t>у ПАТО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Новая, ул. П.Машинистов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Машинистов, ул. Гоголя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Машинистов, ул. Гоголя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Гоголя, 27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Строителей,15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Строителей,37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Семенова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Дальняя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Дальняя,17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Восточная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Восточная,2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Северная,20е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Октябрьская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315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Первомайская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Первомайская,14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Октябрьская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Октябрьская, ул.Гайдара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Октябрьская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Восточная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Восточная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Дзержинского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Пушкина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Дзержинского, 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Пушкина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Пушкина, ул. Бажова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Пушкина, ул. Бажова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 20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Пушкина, ул. Бажова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Фурманова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Фурманова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Белинского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Белинского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Бажова,38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Пушкина, ул. Чапаева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Чапаева, ул. </w:t>
            </w:r>
            <w:r>
              <w:rPr>
                <w:rFonts w:ascii="Liberation Serif" w:hAnsi="Liberation Serif"/>
                <w:lang w:val="ru-RU"/>
              </w:rPr>
              <w:t>Фурманова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 Фурманова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 Белинского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Фурманова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Фурманова 9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 Фурманова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Фурманова,18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Чернышевского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 Чернышевского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Северная, ул. Пушкина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Газ.сети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Газ.сети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До коллективного сада 50 Лет Октября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1140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До коллективного сада 50 Лет Октября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Учхоз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Учхоз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Конец улицы Учхоз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Ул. Северная, ул. Машинистов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Конец ул. </w:t>
            </w:r>
            <w:r>
              <w:rPr>
                <w:rFonts w:ascii="Liberation Serif" w:hAnsi="Liberation Serif"/>
                <w:lang w:val="ru-RU"/>
              </w:rPr>
              <w:t>Машинистов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420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Машинистов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61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570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100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61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63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20а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Механизаторов,26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Механизаторов,26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 ул. Боровая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Рабочая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Железнодорожная 19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Куйбышева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 ул. Советская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Боровая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механизаторов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Боровая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Через ул. Жукова, до ул. Советская, Леваневского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Леваневского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Рабочая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280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Рабочая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Железнодорожная, ул. Рабочая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</w:tr>
    </w:tbl>
    <w:p w:rsidR="005A197F" w:rsidRDefault="00D23D13">
      <w:pPr>
        <w:pStyle w:val="a5"/>
        <w:spacing w:before="240"/>
      </w:pPr>
      <w:r>
        <w:rPr>
          <w:rFonts w:ascii="Liberation Serif" w:hAnsi="Liberation Serif"/>
        </w:rPr>
        <w:t>Итоговая сводная протяженность сетей водоснабжения на территории Камышловского городского округа представлено в таблице</w:t>
      </w:r>
      <w:r>
        <w:rPr>
          <w:rFonts w:ascii="Liberation Serif" w:hAnsi="Liberation Serif"/>
        </w:rPr>
        <w:t xml:space="preserve"> </w:t>
      </w:r>
      <w:r>
        <w:fldChar w:fldCharType="begin"/>
      </w:r>
      <w:r>
        <w:instrText xml:space="preserve"> REF _Ref530665125 </w:instrText>
      </w:r>
      <w:r>
        <w:fldChar w:fldCharType="separate"/>
      </w:r>
      <w:r>
        <w:t>Таблица 11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41" w:name="_Ref530665125"/>
      <w:r>
        <w:rPr>
          <w:rFonts w:ascii="Liberation Serif" w:hAnsi="Liberation Serif"/>
        </w:rPr>
        <w:t>Таблица 11</w:t>
      </w:r>
      <w:bookmarkEnd w:id="41"/>
      <w:r>
        <w:rPr>
          <w:rFonts w:ascii="Liberation Serif" w:hAnsi="Liberation Serif"/>
        </w:rPr>
        <w:t>. Сводная таблица протяженностей сетей водоснабжения</w:t>
      </w:r>
    </w:p>
    <w:tbl>
      <w:tblPr>
        <w:tblW w:w="10119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88"/>
        <w:gridCol w:w="5731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4"/>
                <w:szCs w:val="24"/>
                <w:lang w:val="ru-RU" w:eastAsia="ru-RU"/>
              </w:rPr>
              <w:t>Диаметр, мм</w:t>
            </w:r>
          </w:p>
        </w:tc>
        <w:tc>
          <w:tcPr>
            <w:tcW w:w="5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4"/>
                <w:szCs w:val="24"/>
                <w:lang w:val="ru-RU" w:eastAsia="ru-RU"/>
              </w:rPr>
              <w:t>Протяженность п.м.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1095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24825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2795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7110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219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11251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8555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2980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9305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5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4"/>
                <w:szCs w:val="24"/>
                <w:lang w:val="ru-RU" w:eastAsia="ru-RU"/>
              </w:rPr>
              <w:t>68316</w:t>
            </w:r>
          </w:p>
        </w:tc>
      </w:tr>
    </w:tbl>
    <w:p w:rsidR="005A197F" w:rsidRDefault="00D23D13">
      <w:pPr>
        <w:pStyle w:val="a5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Состояние </w:t>
      </w:r>
      <w:r>
        <w:rPr>
          <w:rFonts w:ascii="Liberation Serif" w:hAnsi="Liberation Serif"/>
        </w:rPr>
        <w:t>водопроводных сетей является одним из факторов, обеспечивающих надежность системы водоснабжения в целом. Но при этом водопроводная сеть является одним из самых уязвимых элементов в системе водоснабжения городского округа. Наибольшее количество технологичес</w:t>
      </w:r>
      <w:r>
        <w:rPr>
          <w:rFonts w:ascii="Liberation Serif" w:hAnsi="Liberation Serif"/>
        </w:rPr>
        <w:t>ких сбоев происходит на стальных трубопроводах, проложенных до 60-ых годов прошлого века.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Металлические трубопроводы водоснабжения характеризуются высоким износом, вследствие чего наблюдается замутнение воды от коррозионных процессов в распределительной се</w:t>
      </w:r>
      <w:r>
        <w:rPr>
          <w:rFonts w:ascii="Liberation Serif" w:hAnsi="Liberation Serif"/>
        </w:rPr>
        <w:t>ти.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настоящее время около 75% водопроводных сетей находится в аварийном состоянии и требует замены. Износ сетей водоснабжения составляет около 80%.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 2005 года чугунные и стальные трубопроводы заменяются на полиэтиленовые. Современные материалы </w:t>
      </w:r>
      <w:r>
        <w:rPr>
          <w:rFonts w:ascii="Liberation Serif" w:hAnsi="Liberation Serif"/>
        </w:rPr>
        <w:t xml:space="preserve">трубопроводов имеют значительно больший срок службы и более качественные технические и эксплуатационные характеристики. Полимерные материалы не  подвержены коррозии,  поэтому  им  не присущи недостатки и проблемы при эксплуатации </w:t>
      </w:r>
      <w:r>
        <w:rPr>
          <w:rFonts w:ascii="Liberation Serif" w:hAnsi="Liberation Serif"/>
        </w:rPr>
        <w:lastRenderedPageBreak/>
        <w:t>металлических труб. На них</w:t>
      </w:r>
      <w:r>
        <w:rPr>
          <w:rFonts w:ascii="Liberation Serif" w:hAnsi="Liberation Serif"/>
        </w:rPr>
        <w:t xml:space="preserve"> не образуются различного рода отложения (химические и биологические), поэтому гидравлические характеристики труб из полимерных материалов не изменяются в течение всего срока службы. Трубы из полимерных материалов почти на порядок легче металлических, поэт</w:t>
      </w:r>
      <w:r>
        <w:rPr>
          <w:rFonts w:ascii="Liberation Serif" w:hAnsi="Liberation Serif"/>
        </w:rPr>
        <w:t>ому операции погрузки-выгрузки и перевозки обходятся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трубопроводов полиэтиленовыми трубами бес</w:t>
      </w:r>
      <w:r>
        <w:rPr>
          <w:rFonts w:ascii="Liberation Serif" w:hAnsi="Liberation Serif"/>
        </w:rPr>
        <w:t>траншейными способами.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Функционирование и эксплуатация водопроводных сетей систем централизованного водоснабжения осуществляется на основании «Правил технической эксплуатации систем и сооружений коммунального водоснабжения и канализации», утвержденных прик</w:t>
      </w:r>
      <w:r>
        <w:rPr>
          <w:rFonts w:ascii="Liberation Serif" w:hAnsi="Liberation Serif"/>
        </w:rPr>
        <w:t>азом Госстроя РФ №168 от 30.12.1999г. Для контроля качества воды в процессе ее транспортировки производится постоянный мониторинг на соответствие требованиям СанПиН 2.1.4.1074-01 «Питьевая вода. Гигиенические требования к качеству воды централизованных сис</w:t>
      </w:r>
      <w:r>
        <w:rPr>
          <w:rFonts w:ascii="Liberation Serif" w:hAnsi="Liberation Serif"/>
        </w:rPr>
        <w:t>тем питьевого водоснабжения. Контроль качества».</w:t>
      </w:r>
    </w:p>
    <w:p w:rsidR="005A197F" w:rsidRDefault="00D23D13">
      <w:pPr>
        <w:pStyle w:val="30"/>
      </w:pPr>
      <w:bookmarkStart w:id="42" w:name="_Toc531704413"/>
      <w:bookmarkStart w:id="43" w:name="_Toc531596437"/>
      <w:bookmarkStart w:id="44" w:name="_TOC_250012"/>
      <w:r>
        <w:rPr>
          <w:rFonts w:ascii="Liberation Serif" w:hAnsi="Liberation Serif"/>
        </w:rPr>
        <w:t>1.4.5 Описание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  <w:spacing w:val="-1"/>
        </w:rPr>
        <w:t>существующих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технических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  <w:spacing w:val="-1"/>
        </w:rPr>
        <w:t>технологических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  <w:spacing w:val="-1"/>
        </w:rPr>
        <w:t>проблем,</w:t>
      </w:r>
      <w:r>
        <w:rPr>
          <w:rFonts w:ascii="Liberation Serif" w:hAnsi="Liberation Serif"/>
          <w:spacing w:val="60"/>
        </w:rPr>
        <w:t xml:space="preserve"> </w:t>
      </w:r>
      <w:r>
        <w:rPr>
          <w:rFonts w:ascii="Liberation Serif" w:hAnsi="Liberation Serif"/>
          <w:spacing w:val="-1"/>
        </w:rPr>
        <w:t>возникающих</w:t>
      </w:r>
      <w:r>
        <w:rPr>
          <w:rFonts w:ascii="Liberation Serif" w:hAnsi="Liberation Serif"/>
          <w:spacing w:val="17"/>
        </w:rPr>
        <w:t xml:space="preserve"> </w:t>
      </w:r>
      <w:r>
        <w:rPr>
          <w:rFonts w:ascii="Liberation Serif" w:hAnsi="Liberation Serif"/>
        </w:rPr>
        <w:t>при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водоснабжении</w:t>
      </w:r>
      <w:r>
        <w:rPr>
          <w:rFonts w:ascii="Liberation Serif" w:hAnsi="Liberation Serif"/>
          <w:spacing w:val="18"/>
        </w:rPr>
        <w:t xml:space="preserve"> </w:t>
      </w:r>
      <w:r>
        <w:rPr>
          <w:rFonts w:ascii="Liberation Serif" w:hAnsi="Liberation Serif"/>
          <w:spacing w:val="-1"/>
        </w:rPr>
        <w:t>Камышловского</w:t>
      </w:r>
      <w:r>
        <w:rPr>
          <w:rFonts w:ascii="Liberation Serif" w:hAnsi="Liberation Serif"/>
          <w:spacing w:val="15"/>
        </w:rPr>
        <w:t xml:space="preserve"> </w:t>
      </w:r>
      <w:r>
        <w:rPr>
          <w:rFonts w:ascii="Liberation Serif" w:hAnsi="Liberation Serif"/>
        </w:rPr>
        <w:t>городского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округа,</w:t>
      </w:r>
      <w:r>
        <w:rPr>
          <w:rFonts w:ascii="Liberation Serif" w:hAnsi="Liberation Serif"/>
          <w:spacing w:val="16"/>
        </w:rPr>
        <w:t xml:space="preserve"> </w:t>
      </w:r>
      <w:r>
        <w:rPr>
          <w:rFonts w:ascii="Liberation Serif" w:hAnsi="Liberation Serif"/>
        </w:rPr>
        <w:t>анализ</w:t>
      </w:r>
      <w:r>
        <w:rPr>
          <w:rFonts w:ascii="Liberation Serif" w:hAnsi="Liberation Serif"/>
          <w:spacing w:val="38"/>
        </w:rPr>
        <w:t xml:space="preserve"> </w:t>
      </w:r>
      <w:r>
        <w:rPr>
          <w:rFonts w:ascii="Liberation Serif" w:hAnsi="Liberation Serif"/>
        </w:rPr>
        <w:t>исполнения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  <w:spacing w:val="-1"/>
        </w:rPr>
        <w:t>предписаний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</w:rPr>
        <w:t>органов,</w:t>
      </w:r>
      <w:r>
        <w:rPr>
          <w:rFonts w:ascii="Liberation Serif" w:hAnsi="Liberation Serif"/>
          <w:spacing w:val="39"/>
        </w:rPr>
        <w:t xml:space="preserve"> </w:t>
      </w:r>
      <w:r>
        <w:rPr>
          <w:rFonts w:ascii="Liberation Serif" w:hAnsi="Liberation Serif"/>
          <w:spacing w:val="-1"/>
        </w:rPr>
        <w:t>осуществляющих</w:t>
      </w:r>
      <w:r>
        <w:rPr>
          <w:rFonts w:ascii="Liberation Serif" w:hAnsi="Liberation Serif"/>
          <w:spacing w:val="41"/>
        </w:rPr>
        <w:t xml:space="preserve"> </w:t>
      </w:r>
      <w:r>
        <w:rPr>
          <w:rFonts w:ascii="Liberation Serif" w:hAnsi="Liberation Serif"/>
        </w:rPr>
        <w:t>государственный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  <w:spacing w:val="-1"/>
        </w:rPr>
        <w:t>надзор,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>муниципальный</w:t>
      </w:r>
      <w:r>
        <w:rPr>
          <w:rFonts w:ascii="Liberation Serif" w:hAnsi="Liberation Serif"/>
          <w:spacing w:val="39"/>
        </w:rPr>
        <w:t xml:space="preserve"> </w:t>
      </w:r>
      <w:r>
        <w:rPr>
          <w:rFonts w:ascii="Liberation Serif" w:hAnsi="Liberation Serif"/>
        </w:rPr>
        <w:t>контроль,</w:t>
      </w:r>
      <w:r>
        <w:rPr>
          <w:rFonts w:ascii="Liberation Serif" w:hAnsi="Liberation Serif"/>
          <w:spacing w:val="41"/>
        </w:rPr>
        <w:t xml:space="preserve"> </w:t>
      </w:r>
      <w:r>
        <w:rPr>
          <w:rFonts w:ascii="Liberation Serif" w:hAnsi="Liberation Serif"/>
        </w:rPr>
        <w:t>об</w:t>
      </w:r>
      <w:r>
        <w:rPr>
          <w:rFonts w:ascii="Liberation Serif" w:hAnsi="Liberation Serif"/>
          <w:spacing w:val="50"/>
        </w:rPr>
        <w:t xml:space="preserve"> </w:t>
      </w:r>
      <w:r>
        <w:rPr>
          <w:rFonts w:ascii="Liberation Serif" w:hAnsi="Liberation Serif"/>
          <w:spacing w:val="-1"/>
        </w:rPr>
        <w:t>устранении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  <w:spacing w:val="-1"/>
        </w:rPr>
        <w:t>нарушений,</w:t>
      </w:r>
      <w:r>
        <w:rPr>
          <w:rFonts w:ascii="Liberation Serif" w:hAnsi="Liberation Serif"/>
          <w:spacing w:val="50"/>
        </w:rPr>
        <w:t xml:space="preserve"> </w:t>
      </w:r>
      <w:r>
        <w:rPr>
          <w:rFonts w:ascii="Liberation Serif" w:hAnsi="Liberation Serif"/>
          <w:spacing w:val="-1"/>
        </w:rPr>
        <w:t>влияющих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качество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41"/>
        </w:rPr>
        <w:t xml:space="preserve"> </w:t>
      </w:r>
      <w:r>
        <w:rPr>
          <w:rFonts w:ascii="Liberation Serif" w:hAnsi="Liberation Serif"/>
        </w:rPr>
        <w:t>безопасность воды</w:t>
      </w:r>
      <w:bookmarkEnd w:id="42"/>
      <w:bookmarkEnd w:id="43"/>
      <w:bookmarkEnd w:id="44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настоящее время состояние хозяйственно-питьевого водоснабжения населения города является существенной проблемой, оказывающей влияние на социальную и экономическую </w:t>
      </w:r>
      <w:r>
        <w:rPr>
          <w:rFonts w:ascii="Liberation Serif" w:hAnsi="Liberation Serif"/>
        </w:rPr>
        <w:t>обстановку.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Техническими и технологическими проблемами системы водоснабжения в Камышловском городском округе являются: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Отсутствие централизованного водоснабжения на части территории Камышловского городского округа: ХВС охвачено около 70 % от общего количес</w:t>
      </w:r>
      <w:r>
        <w:rPr>
          <w:rFonts w:ascii="Liberation Serif" w:hAnsi="Liberation Serif"/>
        </w:rPr>
        <w:t>тва МКД;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Необеспеченность потребными напорами потребителей: в отдельных домах вода на 4 и 5-й этажи жилых домов поступает недостаточно.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В настоящее время более 75% водопроводных сетей находится в аварийном состоянии: износ сетей водоснабжения составляет бо</w:t>
      </w:r>
      <w:r>
        <w:rPr>
          <w:rFonts w:ascii="Liberation Serif" w:hAnsi="Liberation Serif"/>
        </w:rPr>
        <w:t>лее 80%, что ведет к потере функциональных качеств, увеличению потерь, частоты аварий и как следствие снижение надежности и качества поставки воды. Поэтому необходима реконструкция и модернизация сетей и запорно-регулирующей арматуры.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Вода водозаборных скв</w:t>
      </w:r>
      <w:r>
        <w:rPr>
          <w:rFonts w:ascii="Liberation Serif" w:hAnsi="Liberation Serif"/>
        </w:rPr>
        <w:t xml:space="preserve">ажин сильно агрессивна к металлическим конструкциям при свободном доступе кислорода. Повышенное содержание железа в воде резко снижает </w:t>
      </w:r>
      <w:r>
        <w:rPr>
          <w:rFonts w:ascii="Liberation Serif" w:hAnsi="Liberation Serif"/>
        </w:rPr>
        <w:lastRenderedPageBreak/>
        <w:t>эксплуатационный срок стальных труб городских водоводов.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На большей части территории Камышловского городского округа отсу</w:t>
      </w:r>
      <w:r>
        <w:rPr>
          <w:rFonts w:ascii="Liberation Serif" w:hAnsi="Liberation Serif"/>
        </w:rPr>
        <w:t>тствуют приборы контроля и учета давления и расхода воды: установка современных общедомовых приборов учета позволит решить проблему достоверной информации о потреблении воды, что приведет к повышению экономии и энергетической эффективности.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Сети водоснабже</w:t>
      </w:r>
      <w:r>
        <w:rPr>
          <w:rFonts w:ascii="Liberation Serif" w:hAnsi="Liberation Serif"/>
        </w:rPr>
        <w:t>ния частично тупиковые: тупиковая схема прокладки сетей водоснабжения менее надежная относительно кольцевой. Во время аварии, на одном участке тупиковой сети, все участки, которые расположены за ним, не будут обеспечены водоснабжением.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Низкая энергоемкость</w:t>
      </w:r>
      <w:r>
        <w:rPr>
          <w:rFonts w:ascii="Liberation Serif" w:hAnsi="Liberation Serif"/>
        </w:rPr>
        <w:t xml:space="preserve"> оборудования: основными причинами низкой энергоемкости оборудования системы водоснабжения являются применение устаревших водоемких и энергоемких производственных технологий;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Отсутствие эффективных экономических механизмов, стимулирующих к активному </w:t>
      </w:r>
      <w:r>
        <w:rPr>
          <w:rFonts w:ascii="Liberation Serif" w:hAnsi="Liberation Serif"/>
        </w:rPr>
        <w:t>внедрению прогрессивных водосберегающих технологий производства, систем оборотного и повторно-последовательного водоснабжения и сокращению непроизводительных потерь воды.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142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Отсутствие санитарных зон I-го пояса водозаборов: не обеспечивается санитарно-эпидеми</w:t>
      </w:r>
      <w:r>
        <w:rPr>
          <w:rFonts w:ascii="Liberation Serif" w:hAnsi="Liberation Serif"/>
        </w:rPr>
        <w:t>ологическая надежность в местах расположения водозаборных сооружений и окружающих их территорий. Увеличивается отрицательное экологическое воздействие на окружающую среду.</w:t>
      </w:r>
    </w:p>
    <w:p w:rsidR="005A197F" w:rsidRDefault="00D23D13">
      <w:pPr>
        <w:pStyle w:val="30"/>
      </w:pPr>
      <w:bookmarkStart w:id="45" w:name="_Toc531704414"/>
      <w:bookmarkStart w:id="46" w:name="_Toc531596438"/>
      <w:bookmarkStart w:id="47" w:name="_TOC_250011"/>
      <w:r>
        <w:rPr>
          <w:rFonts w:ascii="Liberation Serif" w:hAnsi="Liberation Serif"/>
        </w:rPr>
        <w:t>1.4.6 Описание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</w:rPr>
        <w:t>централизованной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  <w:spacing w:val="-1"/>
        </w:rPr>
        <w:t>системы</w:t>
      </w:r>
      <w:r>
        <w:rPr>
          <w:rFonts w:ascii="Liberation Serif" w:hAnsi="Liberation Serif"/>
          <w:spacing w:val="50"/>
        </w:rPr>
        <w:t xml:space="preserve"> </w:t>
      </w:r>
      <w:r>
        <w:rPr>
          <w:rFonts w:ascii="Liberation Serif" w:hAnsi="Liberation Serif"/>
          <w:spacing w:val="-1"/>
        </w:rPr>
        <w:t>горячего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  <w:spacing w:val="-1"/>
        </w:rPr>
        <w:t>водоснабжения</w:t>
      </w:r>
      <w:r>
        <w:rPr>
          <w:rFonts w:ascii="Liberation Serif" w:hAnsi="Liberation Serif"/>
          <w:spacing w:val="53"/>
        </w:rPr>
        <w:t xml:space="preserve"> </w:t>
      </w:r>
      <w:r>
        <w:rPr>
          <w:rFonts w:ascii="Liberation Serif" w:hAnsi="Liberation Serif"/>
        </w:rPr>
        <w:t>с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</w:rPr>
        <w:t>использованием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закрытых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систем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  <w:spacing w:val="-1"/>
        </w:rPr>
        <w:t>горячего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</w:rPr>
        <w:t>водоснабжения,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  <w:spacing w:val="-1"/>
        </w:rPr>
        <w:t>отражающее</w:t>
      </w:r>
      <w:r>
        <w:rPr>
          <w:rFonts w:ascii="Liberation Serif" w:hAnsi="Liberation Serif"/>
          <w:spacing w:val="36"/>
        </w:rPr>
        <w:t xml:space="preserve"> </w:t>
      </w:r>
      <w:r>
        <w:rPr>
          <w:rFonts w:ascii="Liberation Serif" w:hAnsi="Liberation Serif"/>
          <w:spacing w:val="-1"/>
        </w:rPr>
        <w:t>технологические</w:t>
      </w:r>
      <w:r>
        <w:rPr>
          <w:rFonts w:ascii="Liberation Serif" w:hAnsi="Liberation Serif"/>
        </w:rPr>
        <w:t xml:space="preserve"> особенности </w:t>
      </w:r>
      <w:r>
        <w:rPr>
          <w:rFonts w:ascii="Liberation Serif" w:hAnsi="Liberation Serif"/>
          <w:spacing w:val="-1"/>
        </w:rPr>
        <w:t>указанной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системы;</w:t>
      </w:r>
      <w:bookmarkEnd w:id="45"/>
      <w:bookmarkEnd w:id="46"/>
      <w:bookmarkEnd w:id="47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На территории Камышловского городского округа отсутствует система горячего водоснабжения населения.</w:t>
      </w:r>
    </w:p>
    <w:p w:rsidR="005A197F" w:rsidRDefault="00D23D13">
      <w:pPr>
        <w:pStyle w:val="2"/>
      </w:pPr>
      <w:bookmarkStart w:id="48" w:name="_Toc531704415"/>
      <w:bookmarkStart w:id="49" w:name="_Toc531596439"/>
      <w:bookmarkStart w:id="50" w:name="_TOC_250010"/>
      <w:r>
        <w:t>Описание существующих технических и технологических решени</w:t>
      </w:r>
      <w:r>
        <w:t>й по предотвращению замерзания воды применительно к территории распространения вечномерзлых грунтов</w:t>
      </w:r>
      <w:bookmarkEnd w:id="48"/>
      <w:bookmarkEnd w:id="49"/>
      <w:bookmarkEnd w:id="50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Камышловский  городской  округ  не  относится к области распространения многолетнемерзлых пород. Решения по предотвращению замерзания воды не требуются.</w:t>
      </w:r>
    </w:p>
    <w:p w:rsidR="005A197F" w:rsidRDefault="00D23D13">
      <w:pPr>
        <w:pStyle w:val="2"/>
      </w:pPr>
      <w:bookmarkStart w:id="51" w:name="_Toc531704416"/>
      <w:bookmarkStart w:id="52" w:name="_Toc531596440"/>
      <w:bookmarkStart w:id="53" w:name="_TOC_250009"/>
      <w:r>
        <w:t>Пер</w:t>
      </w:r>
      <w:r>
        <w:t>ечень лиц, владеющих  на  праве  собственности  или  другом законном основании  объектами  централизованной  системы  водоснабжения, с указанием принадлежащих этим лицам таких объектов (границ зон, в которых расположены такие объекты)</w:t>
      </w:r>
      <w:bookmarkEnd w:id="51"/>
      <w:bookmarkEnd w:id="52"/>
      <w:bookmarkEnd w:id="53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На территории Камышло</w:t>
      </w:r>
      <w:r>
        <w:rPr>
          <w:rFonts w:ascii="Liberation Serif" w:hAnsi="Liberation Serif"/>
        </w:rPr>
        <w:t>вского городского округа услуги по обеспечению населения, предприятий и организаций г. Камышлова питьевой водой оказывает МУП "Водоканал-</w:t>
      </w:r>
      <w:r>
        <w:rPr>
          <w:rFonts w:ascii="Liberation Serif" w:hAnsi="Liberation Serif"/>
        </w:rPr>
        <w:lastRenderedPageBreak/>
        <w:t>Камышлов". МУП "Водоканал-Камышлов" осуществляет подачу питьевой воды в город в необходимом объеме, обслуживает и содер</w:t>
      </w:r>
      <w:r>
        <w:rPr>
          <w:rFonts w:ascii="Liberation Serif" w:hAnsi="Liberation Serif"/>
        </w:rPr>
        <w:t>жит сети водоснабжения и проводит контроль качества питьевой воды.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МУП "Водоканал Камышлов" осуществляет эксплуатация имущества по договору хозяйственного ведения в отношении объектов водоснабжения на территории городского округа.</w:t>
      </w:r>
    </w:p>
    <w:p w:rsidR="005A197F" w:rsidRDefault="005A197F">
      <w:pPr>
        <w:pStyle w:val="a5"/>
        <w:rPr>
          <w:rFonts w:ascii="Liberation Serif" w:hAnsi="Liberation Serif"/>
        </w:rPr>
      </w:pPr>
    </w:p>
    <w:p w:rsidR="005A197F" w:rsidRDefault="005A197F">
      <w:pPr>
        <w:rPr>
          <w:lang w:val="ru-RU"/>
        </w:rPr>
      </w:pPr>
      <w:bookmarkStart w:id="54" w:name="_TOC_250008"/>
    </w:p>
    <w:p w:rsidR="005A197F" w:rsidRDefault="00D23D13">
      <w:pPr>
        <w:pStyle w:val="1"/>
      </w:pPr>
      <w:bookmarkStart w:id="55" w:name="_Toc531704417"/>
      <w:bookmarkStart w:id="56" w:name="_Toc531596441"/>
      <w:r>
        <w:t>Направления развития це</w:t>
      </w:r>
      <w:r>
        <w:t>нтрализованных систем водоснабжения</w:t>
      </w:r>
      <w:bookmarkEnd w:id="54"/>
      <w:bookmarkEnd w:id="55"/>
      <w:bookmarkEnd w:id="56"/>
    </w:p>
    <w:p w:rsidR="005A197F" w:rsidRDefault="00D23D13">
      <w:pPr>
        <w:pStyle w:val="2"/>
      </w:pPr>
      <w:bookmarkStart w:id="57" w:name="_Toc531704418"/>
      <w:bookmarkStart w:id="58" w:name="_Toc531596442"/>
      <w:bookmarkStart w:id="59" w:name="_TOC_250007"/>
      <w:r>
        <w:t>Основные направления, принципы, задачи и целевые показатели развития централизованных систем водоснабжения</w:t>
      </w:r>
      <w:bookmarkEnd w:id="57"/>
      <w:bookmarkEnd w:id="58"/>
      <w:bookmarkEnd w:id="59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целях обеспечения всех потребителей водой в необходимом количестве и необходимого качества приоритетными направ</w:t>
      </w:r>
      <w:r>
        <w:rPr>
          <w:rFonts w:ascii="Liberation Serif" w:hAnsi="Liberation Serif"/>
        </w:rPr>
        <w:t>лениями в области модернизации систем водоснабжения Камышловского городского округа являются: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привлечение инвестиций в модернизацию и техническое перевооружение объектов водоснабжения;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и обновление основного оборудования объектов и сетей цент</w:t>
      </w:r>
      <w:r>
        <w:rPr>
          <w:rFonts w:ascii="Liberation Serif" w:hAnsi="Liberation Serif"/>
        </w:rPr>
        <w:t>рализованной системы водоснабжения Камышловского городского округа, необходимых для перспективного развития, внедрения новых технологий транспорта и очистки воды, повышающих качество услуг и эффективность.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Схема водоснабжения Камышловского городского округ</w:t>
      </w:r>
      <w:r>
        <w:rPr>
          <w:rFonts w:ascii="Liberation Serif" w:hAnsi="Liberation Serif"/>
        </w:rPr>
        <w:t>а на период до 2034 года разработана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</w:t>
      </w:r>
      <w:r>
        <w:rPr>
          <w:rFonts w:ascii="Liberation Serif" w:hAnsi="Liberation Serif"/>
        </w:rPr>
        <w:t>ной питьевой воды потребителям с учетом развития и преобразования территорий. Принципами развития централизованной системы водоснабжения Камышловского городского округа являются: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постоянное улучшение качества предоставления услуг водоснабжения потребителям</w:t>
      </w:r>
      <w:r>
        <w:rPr>
          <w:rFonts w:ascii="Liberation Serif" w:hAnsi="Liberation Serif"/>
        </w:rPr>
        <w:t xml:space="preserve"> (абонентам);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удовлетворение потребности в обеспечении услугой водоснабжения новых объектов капитального строительства;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</w:t>
      </w:r>
      <w:r>
        <w:rPr>
          <w:rFonts w:ascii="Liberation Serif" w:hAnsi="Liberation Serif"/>
        </w:rPr>
        <w:t>новых мероприятий, проверки результатов реализации и своевременной корректировки технических решений и мероприятий.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Основными задачами, решаемыми в схеме водоснабжения, являются: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реконструкция и модернизация водопроводной сети с целью обеспечения качества </w:t>
      </w:r>
      <w:r>
        <w:rPr>
          <w:rFonts w:ascii="Liberation Serif" w:hAnsi="Liberation Serif"/>
        </w:rPr>
        <w:t xml:space="preserve">воды, </w:t>
      </w:r>
      <w:r>
        <w:rPr>
          <w:rFonts w:ascii="Liberation Serif" w:hAnsi="Liberation Serif"/>
        </w:rPr>
        <w:lastRenderedPageBreak/>
        <w:t>поставляемой потребителям, повышения надежности водоснабжения и снижения аварийности;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строительство сетей и сооружений для водоснабжения осваиваемых и застраиваемых территорий, а также отдельных территорий, не имеющих централизованного водоснабжения </w:t>
      </w:r>
      <w:r>
        <w:rPr>
          <w:rFonts w:ascii="Liberation Serif" w:hAnsi="Liberation Serif"/>
        </w:rPr>
        <w:t>с целью обеспечения доступности услуг водоснабжения для всех жителей Камышловского городского округа;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повышение эффективнос</w:t>
      </w:r>
      <w:r>
        <w:rPr>
          <w:rFonts w:ascii="Liberation Serif" w:hAnsi="Liberation Serif"/>
        </w:rPr>
        <w:t>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обновление основного оборудования объектов водопроводного </w:t>
      </w:r>
      <w:r>
        <w:rPr>
          <w:rFonts w:ascii="Liberation Serif" w:hAnsi="Liberation Serif"/>
        </w:rPr>
        <w:t>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улучшение обеспечения населения питьевой водой нормативного качества в достаточном количестве, повышения уровня здоровья населения.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</w:t>
      </w:r>
      <w:r>
        <w:rPr>
          <w:rFonts w:ascii="Liberation Serif" w:hAnsi="Liberation Serif"/>
        </w:rPr>
        <w:t>лучшение экологической обстановки;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повышение надежности водоснабжения;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экономия электроэнергии.</w:t>
      </w:r>
    </w:p>
    <w:p w:rsidR="005A197F" w:rsidRDefault="00D23D13">
      <w:pPr>
        <w:pStyle w:val="a5"/>
      </w:pPr>
      <w:r>
        <w:rPr>
          <w:rFonts w:ascii="Liberation Serif" w:hAnsi="Liberation Serif"/>
          <w:b/>
          <w:spacing w:val="-1"/>
        </w:rPr>
        <w:t>Целевые</w:t>
      </w:r>
      <w:r>
        <w:rPr>
          <w:rFonts w:ascii="Liberation Serif" w:hAnsi="Liberation Serif"/>
          <w:b/>
        </w:rPr>
        <w:t xml:space="preserve"> показатели: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Показатели качества питьевой воды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 целью обеспечения соответствия качества питьевой воды требованиям нормативных документов, необходима </w:t>
      </w:r>
      <w:r>
        <w:rPr>
          <w:rFonts w:ascii="Liberation Serif" w:hAnsi="Liberation Serif"/>
        </w:rPr>
        <w:t>реализация следующих мероприятий: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Внедрение современных технологий для обеззараживания питьевой воды; ультрафиолетовые лампы (применяется хлор);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Внедрение системы постоянного контроля качества воды поднимаемой артезианскими скважинами и после водоподготовк</w:t>
      </w:r>
      <w:r>
        <w:rPr>
          <w:rFonts w:ascii="Liberation Serif" w:hAnsi="Liberation Serif"/>
        </w:rPr>
        <w:t>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Реализация своевременных мероприятий по санитарной обработке систем водоснабжения (скважин, резервуаров, установок водоподготовки, сетей);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Установление и соблюдение поясов ЗСО у источников водоснабжения, сооружений и сетей;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Использование трубопроводов и</w:t>
      </w:r>
      <w:r>
        <w:rPr>
          <w:rFonts w:ascii="Liberation Serif" w:hAnsi="Liberation Serif"/>
        </w:rPr>
        <w:t>з современных материалов, не склонных к коррозии;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Показатели надежности и бесперебойности водоснабжения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кольцевания водопровода хозяйственно-питьевой воды с целью повышения уровня резервирования;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lastRenderedPageBreak/>
        <w:t>Показатели качества обслуживания абонентов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Строи</w:t>
      </w:r>
      <w:r>
        <w:rPr>
          <w:rFonts w:ascii="Liberation Serif" w:hAnsi="Liberation Serif"/>
        </w:rPr>
        <w:t>тельство новых сетей централизованного водоснабжения;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Увеличение производственных мощностей по мере подключения новых абонентов;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Сокращение времени устранения аварий</w:t>
      </w:r>
    </w:p>
    <w:p w:rsidR="005A197F" w:rsidRDefault="00D23D13">
      <w:pPr>
        <w:pStyle w:val="a5"/>
      </w:pPr>
      <w:r>
        <w:rPr>
          <w:rFonts w:ascii="Liberation Serif" w:hAnsi="Liberation Serif"/>
          <w:u w:val="single"/>
        </w:rPr>
        <w:t xml:space="preserve">Показатели </w:t>
      </w:r>
      <w:r>
        <w:rPr>
          <w:rFonts w:ascii="Liberation Serif" w:hAnsi="Liberation Serif"/>
          <w:spacing w:val="19"/>
          <w:u w:val="single"/>
        </w:rPr>
        <w:t xml:space="preserve"> </w:t>
      </w:r>
      <w:r>
        <w:rPr>
          <w:rFonts w:ascii="Liberation Serif" w:hAnsi="Liberation Serif"/>
          <w:u w:val="single"/>
        </w:rPr>
        <w:t xml:space="preserve">эффективности </w:t>
      </w:r>
      <w:r>
        <w:rPr>
          <w:rFonts w:ascii="Liberation Serif" w:hAnsi="Liberation Serif"/>
          <w:spacing w:val="19"/>
          <w:u w:val="single"/>
        </w:rPr>
        <w:t xml:space="preserve"> </w:t>
      </w:r>
      <w:r>
        <w:rPr>
          <w:rFonts w:ascii="Liberation Serif" w:hAnsi="Liberation Serif"/>
          <w:u w:val="single"/>
        </w:rPr>
        <w:t xml:space="preserve">использования </w:t>
      </w:r>
      <w:r>
        <w:rPr>
          <w:rFonts w:ascii="Liberation Serif" w:hAnsi="Liberation Serif"/>
          <w:spacing w:val="15"/>
          <w:u w:val="single"/>
        </w:rPr>
        <w:t xml:space="preserve"> </w:t>
      </w:r>
      <w:r>
        <w:rPr>
          <w:rFonts w:ascii="Liberation Serif" w:hAnsi="Liberation Serif"/>
          <w:u w:val="single"/>
        </w:rPr>
        <w:t xml:space="preserve">ресурсов, </w:t>
      </w:r>
      <w:r>
        <w:rPr>
          <w:rFonts w:ascii="Liberation Serif" w:hAnsi="Liberation Serif"/>
          <w:spacing w:val="19"/>
          <w:u w:val="single"/>
        </w:rPr>
        <w:t xml:space="preserve"> </w:t>
      </w:r>
      <w:r>
        <w:rPr>
          <w:rFonts w:ascii="Liberation Serif" w:hAnsi="Liberation Serif"/>
          <w:u w:val="single"/>
        </w:rPr>
        <w:t xml:space="preserve">в </w:t>
      </w:r>
      <w:r>
        <w:rPr>
          <w:rFonts w:ascii="Liberation Serif" w:hAnsi="Liberation Serif"/>
          <w:spacing w:val="18"/>
          <w:u w:val="single"/>
        </w:rPr>
        <w:t xml:space="preserve"> </w:t>
      </w:r>
      <w:r>
        <w:rPr>
          <w:rFonts w:ascii="Liberation Serif" w:hAnsi="Liberation Serif"/>
          <w:u w:val="single"/>
        </w:rPr>
        <w:t xml:space="preserve">том </w:t>
      </w:r>
      <w:r>
        <w:rPr>
          <w:rFonts w:ascii="Liberation Serif" w:hAnsi="Liberation Serif"/>
          <w:spacing w:val="19"/>
          <w:u w:val="single"/>
        </w:rPr>
        <w:t xml:space="preserve"> </w:t>
      </w:r>
      <w:r>
        <w:rPr>
          <w:rFonts w:ascii="Liberation Serif" w:hAnsi="Liberation Serif"/>
          <w:u w:val="single"/>
        </w:rPr>
        <w:t xml:space="preserve">числе </w:t>
      </w:r>
      <w:r>
        <w:rPr>
          <w:rFonts w:ascii="Liberation Serif" w:hAnsi="Liberation Serif"/>
          <w:spacing w:val="18"/>
          <w:u w:val="single"/>
        </w:rPr>
        <w:t xml:space="preserve"> </w:t>
      </w:r>
      <w:r>
        <w:rPr>
          <w:rFonts w:ascii="Liberation Serif" w:hAnsi="Liberation Serif"/>
          <w:u w:val="single"/>
        </w:rPr>
        <w:t>сокращения</w:t>
      </w:r>
      <w:r>
        <w:rPr>
          <w:rFonts w:ascii="Liberation Serif" w:hAnsi="Liberation Serif"/>
          <w:spacing w:val="73"/>
          <w:u w:val="single"/>
        </w:rPr>
        <w:t xml:space="preserve"> </w:t>
      </w:r>
      <w:r>
        <w:rPr>
          <w:rFonts w:ascii="Liberation Serif" w:hAnsi="Liberation Serif"/>
          <w:u w:val="single"/>
        </w:rPr>
        <w:t>потерь</w:t>
      </w:r>
      <w:r>
        <w:rPr>
          <w:rFonts w:ascii="Liberation Serif" w:hAnsi="Liberation Serif"/>
          <w:spacing w:val="1"/>
          <w:u w:val="single"/>
        </w:rPr>
        <w:t xml:space="preserve"> </w:t>
      </w:r>
      <w:r>
        <w:rPr>
          <w:rFonts w:ascii="Liberation Serif" w:hAnsi="Liberation Serif"/>
          <w:u w:val="single"/>
        </w:rPr>
        <w:t>воды</w:t>
      </w:r>
      <w:r>
        <w:rPr>
          <w:rFonts w:ascii="Liberation Serif" w:hAnsi="Liberation Serif"/>
          <w:u w:val="single"/>
        </w:rPr>
        <w:t xml:space="preserve"> при транспортировке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Установка приборов  учета  воды  у потребителей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Контроль объемов отпуска и потребления 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Замена изношенных и аварийных участков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Использование современных систем, исключающих потери воды из системы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</w:pPr>
      <w:r>
        <w:rPr>
          <w:rFonts w:ascii="Liberation Serif" w:hAnsi="Liberation Serif"/>
        </w:rPr>
        <w:t>Обновление основного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 xml:space="preserve">оборудования </w:t>
      </w:r>
      <w:r>
        <w:rPr>
          <w:rFonts w:ascii="Liberation Serif" w:hAnsi="Liberation Serif"/>
        </w:rPr>
        <w:t>объектов водопроводного</w:t>
      </w:r>
      <w:r>
        <w:rPr>
          <w:rFonts w:ascii="Liberation Serif" w:hAnsi="Liberation Serif"/>
          <w:spacing w:val="-3"/>
        </w:rPr>
        <w:t xml:space="preserve"> </w:t>
      </w:r>
      <w:r>
        <w:rPr>
          <w:rFonts w:ascii="Liberation Serif" w:hAnsi="Liberation Serif"/>
        </w:rPr>
        <w:t>хозяйства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В таблице </w:t>
      </w:r>
      <w:r>
        <w:fldChar w:fldCharType="begin"/>
      </w:r>
      <w:r>
        <w:instrText xml:space="preserve"> REF _Ref530497218 </w:instrText>
      </w:r>
      <w:r>
        <w:fldChar w:fldCharType="separate"/>
      </w:r>
      <w:r>
        <w:t>Таблица 12</w:t>
      </w:r>
      <w:r>
        <w:fldChar w:fldCharType="end"/>
      </w:r>
      <w:r>
        <w:rPr>
          <w:rFonts w:ascii="Liberation Serif" w:hAnsi="Liberation Serif"/>
        </w:rPr>
        <w:t xml:space="preserve"> отражены базовые целевые показатели системы водоснабжения Камышловского городского округа на 2018 год.</w:t>
      </w:r>
    </w:p>
    <w:p w:rsidR="005A197F" w:rsidRDefault="00D23D13">
      <w:pPr>
        <w:pStyle w:val="ab"/>
      </w:pPr>
      <w:bookmarkStart w:id="60" w:name="_Ref530497218"/>
      <w:r>
        <w:rPr>
          <w:rFonts w:ascii="Liberation Serif" w:hAnsi="Liberation Serif"/>
        </w:rPr>
        <w:t>Таблица 12</w:t>
      </w:r>
      <w:bookmarkEnd w:id="60"/>
      <w:r>
        <w:rPr>
          <w:rFonts w:ascii="Liberation Serif" w:hAnsi="Liberation Serif"/>
        </w:rPr>
        <w:t>. Целевые и базовые показатели системы водоснабжения</w:t>
      </w:r>
    </w:p>
    <w:tbl>
      <w:tblPr>
        <w:tblW w:w="10210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9"/>
        <w:gridCol w:w="3740"/>
        <w:gridCol w:w="1363"/>
        <w:gridCol w:w="1549"/>
        <w:gridCol w:w="1479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719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37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Индикаторы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Размерность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Базовый показатель 2013г.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Фактический показатель 2017г.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959"/>
        </w:trPr>
        <w:tc>
          <w:tcPr>
            <w:tcW w:w="20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1. Показатели качества воды</w:t>
            </w: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1. Удельный вес проб воды у потребителя, которые не отвечают гигиеническим нормативам по санитарно-химическим показателям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17,2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51,4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959"/>
        </w:trPr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2. Удельный 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вес проб воды у потребителя, которые не отвечают гигиеническим нормативам по микробиологическим показателям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20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2. Показатели надежности и бесперебойности</w:t>
            </w: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1. Протяженность системы водоснабжения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км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66,0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68,3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2. Доля водопроводных сетей, нуждающихся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 в замене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75,0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3. Аварийность на сетях водопровода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ед/км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4. Износ водопроводных сетей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80,0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80,0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20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3. Показатели качества обслуживания</w:t>
            </w: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1. Обеспеченность населения централизованным водоснабжением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58,0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2. Охват абонентов приборами 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учета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32,3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20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4. Показатели эффективности использования ресурсов</w:t>
            </w: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1. Удельный расход электроэнергии на подачу воды в сеть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кВт·ч/м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0,428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1,412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2. Потери воды в кубометрах на километр трубопроводов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 тыс.м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vertAlign w:val="superscript"/>
                <w:lang w:val="ru-RU" w:eastAsia="ru-RU"/>
              </w:rPr>
              <w:t>3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/км</w:t>
            </w:r>
          </w:p>
        </w:tc>
        <w:tc>
          <w:tcPr>
            <w:tcW w:w="1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2,885</w:t>
            </w:r>
          </w:p>
        </w:tc>
        <w:tc>
          <w:tcPr>
            <w:tcW w:w="14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5,9</w:t>
            </w:r>
          </w:p>
        </w:tc>
      </w:tr>
    </w:tbl>
    <w:p w:rsidR="005A197F" w:rsidRDefault="005A197F">
      <w:pPr>
        <w:rPr>
          <w:rFonts w:ascii="Liberation Serif" w:eastAsia="Times New Roman" w:hAnsi="Liberation Serif"/>
          <w:b/>
          <w:bCs/>
          <w:sz w:val="17"/>
          <w:szCs w:val="17"/>
          <w:lang w:val="ru-RU"/>
        </w:rPr>
      </w:pPr>
    </w:p>
    <w:p w:rsidR="005A197F" w:rsidRDefault="00D23D13">
      <w:pPr>
        <w:pStyle w:val="2"/>
      </w:pPr>
      <w:bookmarkStart w:id="61" w:name="_Toc531704419"/>
      <w:bookmarkStart w:id="62" w:name="_Toc531596443"/>
      <w:bookmarkStart w:id="63" w:name="_TOC_250006"/>
      <w:r>
        <w:t xml:space="preserve">Сценарии развития </w:t>
      </w:r>
      <w:r>
        <w:t>централизованных систем водоснабжения на территории Камышловского городского округа</w:t>
      </w:r>
      <w:bookmarkEnd w:id="61"/>
      <w:bookmarkEnd w:id="62"/>
      <w:bookmarkEnd w:id="63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Одним из приоритетных направлений социально-экономической политики является повышение уровня жизни населения, содействие развитию человека, прежде всего, за счёт обеспечени</w:t>
      </w:r>
      <w:r>
        <w:rPr>
          <w:rFonts w:ascii="Liberation Serif" w:hAnsi="Liberation Serif"/>
        </w:rPr>
        <w:t>я граждан доступным жильём с развитой инфраструктурой, образованием, медицинским обслуживанием и социальными услугами.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В генеральном плане Камышловского городского округа принят один сценарий развития поселения с учетом комплексного освоения планируемой те</w:t>
      </w:r>
      <w:r>
        <w:rPr>
          <w:rFonts w:ascii="Liberation Serif" w:hAnsi="Liberation Serif"/>
        </w:rPr>
        <w:t>рритории.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проектных предложениях по развитию Камышловского городского округа учитывались следующие необходимые условия развития территории поселения: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эффективного использования земель на территории городского округа;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устойчивого с</w:t>
      </w:r>
      <w:r>
        <w:rPr>
          <w:rFonts w:ascii="Liberation Serif" w:hAnsi="Liberation Serif"/>
        </w:rPr>
        <w:t>оциально-экономического развития городского округа, его производственного потенциала, создание новых мест приложения труда;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улучшение жилищных условий и качества жилищного фонда;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развитие и модернизация инженерной и транспортной инфраструктур;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развитие и р</w:t>
      </w:r>
      <w:r>
        <w:rPr>
          <w:rFonts w:ascii="Liberation Serif" w:hAnsi="Liberation Serif"/>
        </w:rPr>
        <w:t>авномерное размещение на территории поселения общественных и деловых центров;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экологической безопасности среды городского округа.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Численность постоянного населения на 01.01.2017 года составляет 26538 человек. По данным социально-экономического </w:t>
      </w:r>
      <w:r>
        <w:rPr>
          <w:rFonts w:ascii="Liberation Serif" w:hAnsi="Liberation Serif"/>
        </w:rPr>
        <w:t>одела Администрации Камышловского городского округа на первый этап реализации программы предполагается рост численности населения до 26573 человек в 2023 году и 26850 человек к 2034 году (оптимистичный сценарий развития).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случае пессимистичного сценария </w:t>
      </w:r>
      <w:r>
        <w:rPr>
          <w:rFonts w:ascii="Liberation Serif" w:hAnsi="Liberation Serif"/>
        </w:rPr>
        <w:t>численность населения городского округа Камышлов будет сокращаться равномерно до 25250 человек к 2034 году.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Проектом генерального плана предлагается деление территории города на шесть планировочных районов условно названных – Центральный, Северный, Восточн</w:t>
      </w:r>
      <w:r>
        <w:rPr>
          <w:rFonts w:ascii="Liberation Serif" w:hAnsi="Liberation Serif"/>
        </w:rPr>
        <w:t>ый, Северо-Восточный, Западный, Южный.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Центральном и Северном жилом районе предлагается сохранение, уплотнение и реконструкция существующей жилой застройки.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Согласно Генеральному плану и утверждённым (а также неутвержденным) проектам планировки и </w:t>
      </w:r>
      <w:r>
        <w:rPr>
          <w:rFonts w:ascii="Liberation Serif" w:hAnsi="Liberation Serif"/>
        </w:rPr>
        <w:t>межевания территорий, на территории Камышловского городского округа планируются к реализации следующие проекты: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межевания территории в центральной части Камышловского городского округа, ограниченной улицами Урицкого, К. Маркса, Маяковск</w:t>
      </w:r>
      <w:r>
        <w:rPr>
          <w:rFonts w:ascii="Liberation Serif" w:hAnsi="Liberation Serif"/>
        </w:rPr>
        <w:t>ого, Свердлова;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межевания территории северо-восточной части Камышловского городского округа;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проект межевания центральной части Камышловского городского округа;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проекта межевания территории малоэт</w:t>
      </w:r>
      <w:r>
        <w:rPr>
          <w:rFonts w:ascii="Liberation Serif" w:hAnsi="Liberation Serif"/>
        </w:rPr>
        <w:t>ажной застройки жилого района в восточной части Камышловского городского округа;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Проект планировки и межевания территории в западной части Камышловского городского округа, ограниченной улицами Энгельса, Садовая, Закамышловская, Кутузова;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Проект планировки </w:t>
      </w:r>
      <w:r>
        <w:rPr>
          <w:rFonts w:ascii="Liberation Serif" w:hAnsi="Liberation Serif"/>
        </w:rPr>
        <w:t>и межевания территории малоэтажной застройки жилого района в южном районе Камышловского городского округа;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межевания в северной части Камышловского городского округа.</w:t>
      </w:r>
    </w:p>
    <w:p w:rsidR="005A197F" w:rsidRDefault="00D23D13">
      <w:pPr>
        <w:pStyle w:val="a5"/>
      </w:pPr>
      <w:r>
        <w:rPr>
          <w:rFonts w:ascii="Liberation Serif" w:hAnsi="Liberation Serif"/>
          <w:u w:val="single"/>
        </w:rPr>
        <w:t>Западный район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Западный район один из крупных районов города. Формиру</w:t>
      </w:r>
      <w:r>
        <w:rPr>
          <w:rFonts w:ascii="Liberation Serif" w:hAnsi="Liberation Serif"/>
        </w:rPr>
        <w:t>ется посредством дополнения существующих кварталов жилой застройки проектными, а также за счет освоения территорий сельскохозяйственного использования в северной части микрорайона.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Северо-Восточный район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Согласно материалам проекта планировки территория пр</w:t>
      </w:r>
      <w:r>
        <w:rPr>
          <w:rFonts w:ascii="Liberation Serif" w:hAnsi="Liberation Serif"/>
        </w:rPr>
        <w:t>оектирования занимает площадь 44,65 га. Площадка предоставлена под размещение индивидуальной жилой застройки и малоэтажной секционной жилой застройки с размещением объектов обслуживания населения, также под организацию детского дошкольного учреждения и мно</w:t>
      </w:r>
      <w:r>
        <w:rPr>
          <w:rFonts w:ascii="Liberation Serif" w:hAnsi="Liberation Serif"/>
        </w:rPr>
        <w:t>гопрофильного учреждения детского культурного и спортивного развития с зоной отдыха и размещением спортивных площадок.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Восточный район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настоящее время в границах проекта планировке жилищный фонд отсутствует.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К строительству в течение срока реализации про</w:t>
      </w:r>
      <w:r>
        <w:rPr>
          <w:rFonts w:ascii="Liberation Serif" w:hAnsi="Liberation Serif"/>
        </w:rPr>
        <w:t>екта планировки предлагается 41 одноквартирный жилой дом (1-2 эт.) общей площадью 4,9 тыс. м</w:t>
      </w:r>
      <w:r>
        <w:rPr>
          <w:rFonts w:ascii="Liberation Serif" w:hAnsi="Liberation Serif"/>
          <w:vertAlign w:val="superscript"/>
        </w:rPr>
        <w:t>2</w:t>
      </w:r>
      <w:r>
        <w:rPr>
          <w:rFonts w:ascii="Liberation Serif" w:hAnsi="Liberation Serif"/>
        </w:rPr>
        <w:t>. Коэффициент семейственности составляет 3,0 чел.</w:t>
      </w:r>
    </w:p>
    <w:p w:rsidR="005A197F" w:rsidRDefault="00D23D13">
      <w:pPr>
        <w:pStyle w:val="a5"/>
      </w:pPr>
      <w:r>
        <w:rPr>
          <w:rFonts w:ascii="Liberation Serif" w:hAnsi="Liberation Serif"/>
          <w:spacing w:val="-1"/>
          <w:u w:val="single"/>
        </w:rPr>
        <w:t>Южный</w:t>
      </w:r>
      <w:r>
        <w:rPr>
          <w:rFonts w:ascii="Liberation Serif" w:hAnsi="Liberation Serif"/>
          <w:spacing w:val="1"/>
          <w:u w:val="single"/>
        </w:rPr>
        <w:t xml:space="preserve"> </w:t>
      </w:r>
      <w:r>
        <w:rPr>
          <w:rFonts w:ascii="Liberation Serif" w:hAnsi="Liberation Serif"/>
          <w:u w:val="single"/>
        </w:rPr>
        <w:t>район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основу проекта планировки положены решения разработанных и утвержденных генерального плана Камышлов</w:t>
      </w:r>
      <w:r>
        <w:rPr>
          <w:rFonts w:ascii="Liberation Serif" w:hAnsi="Liberation Serif"/>
        </w:rPr>
        <w:t>ского городского округа и Правил землепользования и застройки. В соответствии с ранее разработанной градостроительной документацией определено местоположение проектируемого участка, находящегося в селитебной зоне, общей площадью 65,3 га.</w:t>
      </w:r>
    </w:p>
    <w:p w:rsidR="005A197F" w:rsidRDefault="00D23D13">
      <w:pPr>
        <w:pStyle w:val="a5"/>
        <w:sectPr w:rsidR="005A197F">
          <w:headerReference w:type="even" r:id="rId479"/>
          <w:headerReference w:type="default" r:id="rId480"/>
          <w:footerReference w:type="even" r:id="rId481"/>
          <w:footerReference w:type="default" r:id="rId482"/>
          <w:pgSz w:w="11910" w:h="16840"/>
          <w:pgMar w:top="720" w:right="567" w:bottom="1134" w:left="1134" w:header="720" w:footer="720" w:gutter="0"/>
          <w:cols w:space="720"/>
        </w:sectPr>
      </w:pPr>
      <w:r>
        <w:rPr>
          <w:rFonts w:ascii="Liberation Serif" w:hAnsi="Liberation Serif"/>
        </w:rPr>
        <w:t>Перечень мероприят</w:t>
      </w:r>
      <w:r>
        <w:rPr>
          <w:rFonts w:ascii="Liberation Serif" w:hAnsi="Liberation Serif"/>
        </w:rPr>
        <w:t xml:space="preserve">ий по развитию систем водоснабжения различных районов Камышловского городского округа представлен в таблице </w:t>
      </w:r>
      <w:r>
        <w:fldChar w:fldCharType="begin"/>
      </w:r>
      <w:r>
        <w:instrText xml:space="preserve"> REF _Ref501379950 </w:instrText>
      </w:r>
      <w:r>
        <w:fldChar w:fldCharType="separate"/>
      </w:r>
      <w:r>
        <w:t>Таблица 13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64" w:name="_Ref501379950"/>
      <w:r>
        <w:rPr>
          <w:rFonts w:ascii="Liberation Serif" w:hAnsi="Liberation Serif"/>
        </w:rPr>
        <w:lastRenderedPageBreak/>
        <w:t>Таблица 13</w:t>
      </w:r>
      <w:bookmarkEnd w:id="64"/>
      <w:r>
        <w:rPr>
          <w:rFonts w:ascii="Liberation Serif" w:hAnsi="Liberation Serif"/>
        </w:rPr>
        <w:t>. Мероприятия по обеспечению проектируемых районов Камышловского городского округа</w:t>
      </w:r>
    </w:p>
    <w:tbl>
      <w:tblPr>
        <w:tblW w:w="148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"/>
        <w:gridCol w:w="2446"/>
        <w:gridCol w:w="11608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№ п/п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Местоположение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Мероприятия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19"/>
        </w:trPr>
        <w:tc>
          <w:tcPr>
            <w:tcW w:w="14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ВОДОСНАБЖЕНИЕ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</w:p>
          <w:p w:rsidR="005A197F" w:rsidRDefault="00D23D13">
            <w:pPr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Западная часть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В случае нехватки водных ресурсов для водоснабжения проектируемой застройки, предлагается освоение и использование Елунинского месторождения подземных вод.  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Проектом предусмотрено строительство от насосной </w:t>
            </w:r>
            <w:r>
              <w:rPr>
                <w:rFonts w:ascii="Liberation Serif" w:hAnsi="Liberation Serif"/>
                <w:lang w:val="ru-RU"/>
              </w:rPr>
              <w:t>станции II подъема водопровода - Д=300мм до проектируемой территории.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Для надежности системы водоснабжения проектной территории предлагается «закольцовка» водопроводной сети.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Проектом предложены полиэтиленовые трубы диаметрами 110, 160, 300 мм.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Централь</w:t>
            </w:r>
            <w:r>
              <w:rPr>
                <w:rFonts w:ascii="Liberation Serif" w:hAnsi="Liberation Serif"/>
                <w:lang w:val="ru-RU"/>
              </w:rPr>
              <w:t>ный Урицкого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Обеспечение существующего и проектного населения водой хозяйственно-питьевого качества предусматривается по сложившей системе централизованного водоснабжения. Для обеспечения бесперебойной подачи воды проектом предлагается закольцевать участок</w:t>
            </w:r>
            <w:r>
              <w:rPr>
                <w:rFonts w:ascii="Liberation Serif" w:hAnsi="Liberation Serif"/>
                <w:lang w:val="ru-RU"/>
              </w:rPr>
              <w:t xml:space="preserve"> сети по ул.Свердлова между ул.Маяковского и ул.Урицкого.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Центральная часть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Подача  воды  в  микрорайон  запроектирована  от Кировского водозабора по магистральному водоводу  D=300 мм, проложенному по ул. Тобольская, Энгельса, Ленинградская, Жукова, </w:t>
            </w:r>
            <w:r>
              <w:rPr>
                <w:rFonts w:ascii="Liberation Serif" w:hAnsi="Liberation Serif"/>
                <w:lang w:val="ru-RU"/>
              </w:rPr>
              <w:t>Гагарина, Красных Орлов и далее к объектам железнодорожной станции.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 базе магистрального водовода запроектированы основные водопроводные кольца:</w:t>
            </w:r>
          </w:p>
          <w:p w:rsidR="005A197F" w:rsidRDefault="00D23D13">
            <w:pPr>
              <w:tabs>
                <w:tab w:val="left" w:pos="485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а) южнее ул. Куйбышева:</w:t>
            </w:r>
          </w:p>
          <w:p w:rsidR="005A197F" w:rsidRDefault="00D23D13">
            <w:pPr>
              <w:tabs>
                <w:tab w:val="left" w:pos="485"/>
              </w:tabs>
              <w:ind w:firstLine="572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-юго-западное кольцо: ул. Энгельса (D=300, 200.мм), Ленина (2D=150.мм), К. Маркса (D=</w:t>
            </w:r>
            <w:r>
              <w:rPr>
                <w:rFonts w:ascii="Liberation Serif" w:hAnsi="Liberation Serif"/>
                <w:lang w:val="ru-RU"/>
              </w:rPr>
              <w:t>160.мм), Гагарина (D=300.мм), Жукова (D=300.мм), Ленинградская (D=300 мм);</w:t>
            </w:r>
          </w:p>
          <w:p w:rsidR="005A197F" w:rsidRDefault="00D23D13">
            <w:pPr>
              <w:tabs>
                <w:tab w:val="left" w:pos="485"/>
              </w:tabs>
              <w:ind w:firstLine="572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-северо-западное кольцо: ул. Гагарина (D=300.мм) - Комсомольская (D=150.мм) - Ленина (D=150 мм), К. Маркса (D=160 мм);</w:t>
            </w:r>
          </w:p>
          <w:p w:rsidR="005A197F" w:rsidRDefault="00D23D13">
            <w:pPr>
              <w:tabs>
                <w:tab w:val="left" w:pos="485"/>
              </w:tabs>
              <w:ind w:firstLine="572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-северо-восточное кольцо: ул. Гагарина (D=300.мм) - Жукова (D=</w:t>
            </w:r>
            <w:r>
              <w:rPr>
                <w:rFonts w:ascii="Liberation Serif" w:hAnsi="Liberation Serif"/>
                <w:lang w:val="ru-RU"/>
              </w:rPr>
              <w:t>300.мм) – Ленинградская (D=125 мм) – Комсомольская (D=200 мм);</w:t>
            </w:r>
          </w:p>
          <w:p w:rsidR="005A197F" w:rsidRDefault="00D23D13">
            <w:pPr>
              <w:tabs>
                <w:tab w:val="left" w:pos="485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б) севернее ул. Куйбышева:</w:t>
            </w:r>
          </w:p>
          <w:p w:rsidR="005A197F" w:rsidRDefault="00D23D13">
            <w:pPr>
              <w:tabs>
                <w:tab w:val="left" w:pos="485"/>
              </w:tabs>
              <w:ind w:firstLine="572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-ул. Гагарина (D=300.мм) - Красных Орлов (D=300.мм) - Ленина (D=100.мм) - Куйбышева (D=100 мм);</w:t>
            </w:r>
          </w:p>
          <w:p w:rsidR="005A197F" w:rsidRDefault="00D23D13">
            <w:pPr>
              <w:tabs>
                <w:tab w:val="left" w:pos="485"/>
              </w:tabs>
              <w:ind w:firstLine="572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-ул. Гагарина (D=300.мм) – Красных Орлов (D=200.мм), Вокзальная (D=150</w:t>
            </w:r>
            <w:r>
              <w:rPr>
                <w:rFonts w:ascii="Liberation Serif" w:hAnsi="Liberation Serif"/>
                <w:lang w:val="ru-RU"/>
              </w:rPr>
              <w:t>.мм) - Куйбышева (D=100 мм).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Проектом предлагается кольцевание существующих сетей, перекладка металлических водоводов с большим процентом износа на полиэтиленовые трубопроводы с учетом требуемого расхода воды.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Обеспечению централизованной системой водоснаб</w:t>
            </w:r>
            <w:r>
              <w:rPr>
                <w:rFonts w:ascii="Liberation Serif" w:hAnsi="Liberation Serif"/>
                <w:lang w:val="ru-RU"/>
              </w:rPr>
              <w:t>жения подлежит сложившаяся индивидуальная жилая застройка, расположенная севернее ул. Куйбышева.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Пожаротушение микрорайона запроектировано из системы хозяйственно-питьевого водопровода. Для этой цели на водоводах предусмотрены пожарные гидранты. В дополнен</w:t>
            </w:r>
            <w:r>
              <w:rPr>
                <w:rFonts w:ascii="Liberation Serif" w:hAnsi="Liberation Serif"/>
                <w:lang w:val="ru-RU"/>
              </w:rPr>
              <w:t>ие к существующим запроектировано сооружение еще пяти пожарных гидрантов.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Северо-восточная часть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Точка подключения – существующий водопровод по ул. Карловарская Д 219 мм. Врезка в существующую систему возможна при условии установки запорной арматуры.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Проектом предложены полиэтиленовые трубы диаметрами 75 - 90 мм.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Планируется «закольцовка» водопроводной сети с сетью города с целью надежности системы водоснабжения проектной территории по двум водоводам.</w:t>
            </w:r>
          </w:p>
          <w:p w:rsidR="005A197F" w:rsidRDefault="005A197F">
            <w:pPr>
              <w:pStyle w:val="a6"/>
              <w:widowControl/>
              <w:tabs>
                <w:tab w:val="left" w:pos="485"/>
              </w:tabs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5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Южная часть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Запланировано строительство </w:t>
            </w:r>
            <w:r>
              <w:rPr>
                <w:rFonts w:ascii="Liberation Serif" w:hAnsi="Liberation Serif"/>
                <w:lang w:val="ru-RU"/>
              </w:rPr>
              <w:t>водопровода протяженностью 1900 п.м.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Восточная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Водоснабжение площадки планируется от проектируемой водозаборной скважины.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 территории проекта предполагается размещение регулирующих резервуаров чистой воды.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Для надежности системы предлагается «закольцо</w:t>
            </w:r>
            <w:r>
              <w:rPr>
                <w:rFonts w:ascii="Liberation Serif" w:hAnsi="Liberation Serif"/>
                <w:lang w:val="ru-RU"/>
              </w:rPr>
              <w:t>вка» водопроводной сети.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Наружное пожаротушение предусматривается от пожарных гидрантов на водопроводной сети.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</w:pPr>
            <w:r>
              <w:rPr>
                <w:rFonts w:ascii="Liberation Serif" w:hAnsi="Liberation Serif"/>
                <w:lang w:val="ru-RU"/>
              </w:rPr>
              <w:t>Объем резервуаров с чистой водой составит - 170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Западная часть Энегельса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Ликвидация существующей на территории проекта скважины;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Проектом </w:t>
            </w:r>
            <w:r>
              <w:rPr>
                <w:rFonts w:ascii="Liberation Serif" w:hAnsi="Liberation Serif"/>
                <w:lang w:val="ru-RU"/>
              </w:rPr>
              <w:t>предлагается ликвидация водонапорной башни на территории водозаборной скважины;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Водопровод по ул. Закамышловская предлагается реконструировать с переукладкой в границы красных линий;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Для надежности системы водоснабжения проектируемой территории предлагаетс</w:t>
            </w:r>
            <w:r>
              <w:rPr>
                <w:rFonts w:ascii="Liberation Serif" w:hAnsi="Liberation Serif"/>
                <w:lang w:val="ru-RU"/>
              </w:rPr>
              <w:t>я «закольцовка» водопроводной сети;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Проектом предложены полиэтиленовые трубы диаметром 110 мм.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jc w:val="center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tabs>
                <w:tab w:val="left" w:pos="567"/>
              </w:tabs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Северная часть</w:t>
            </w:r>
          </w:p>
        </w:tc>
        <w:tc>
          <w:tcPr>
            <w:tcW w:w="1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Источником водоснабжения проектируемой и существующей застройки будет являться Солодиловский водозабор. Подключение планируется выполнить от су</w:t>
            </w:r>
            <w:r>
              <w:rPr>
                <w:rFonts w:ascii="Liberation Serif" w:hAnsi="Liberation Serif"/>
                <w:lang w:val="ru-RU"/>
              </w:rPr>
              <w:t>ществующего хозяйственно-питьевого водопровода по проектируемой Улице 2 с диаметром Ø430 мм, идущего от станции водоподготовки, расположенной в границах проектируемой территории. Также предлагается переукладка данного водопровода Ø430 мм и водопровода, иду</w:t>
            </w:r>
            <w:r>
              <w:rPr>
                <w:rFonts w:ascii="Liberation Serif" w:hAnsi="Liberation Serif"/>
                <w:lang w:val="ru-RU"/>
              </w:rPr>
              <w:t>щего параллельно, с диаметром Ø400 мм в границы красных линий с сохранением диаметров.</w:t>
            </w:r>
          </w:p>
          <w:p w:rsidR="005A197F" w:rsidRDefault="00D23D13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485"/>
              </w:tabs>
              <w:ind w:left="0" w:firstLine="0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Для надежности системы водоснабжения проектной территории предлагается «закольцовка» водопроводной сети. Водопровод принимается объединенный хозяйственно-питьевой и </w:t>
            </w:r>
            <w:r>
              <w:rPr>
                <w:rFonts w:ascii="Liberation Serif" w:hAnsi="Liberation Serif"/>
                <w:lang w:val="ru-RU"/>
              </w:rPr>
              <w:t>противопожарный.</w:t>
            </w:r>
          </w:p>
        </w:tc>
      </w:tr>
    </w:tbl>
    <w:p w:rsidR="00000000" w:rsidRDefault="00D23D13">
      <w:pPr>
        <w:sectPr w:rsidR="00000000">
          <w:headerReference w:type="even" r:id="rId483"/>
          <w:headerReference w:type="default" r:id="rId484"/>
          <w:footerReference w:type="even" r:id="rId485"/>
          <w:footerReference w:type="default" r:id="rId486"/>
          <w:pgSz w:w="16840" w:h="11910" w:orient="landscape"/>
          <w:pgMar w:top="720" w:right="1134" w:bottom="567" w:left="1134" w:header="720" w:footer="720" w:gutter="0"/>
          <w:cols w:space="720"/>
        </w:sectPr>
      </w:pP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Основной градостроительной задачей является рациональное использование капитального жилого фонда, полностью или частично оборудованного инженерной инфраструктурой и общественных зданий,  активизация  строительной  деятельности  на ремонт</w:t>
      </w:r>
      <w:r>
        <w:rPr>
          <w:rFonts w:ascii="Liberation Serif" w:hAnsi="Liberation Serif"/>
        </w:rPr>
        <w:t>ных работах и благоустройстве.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Для подключения объектов капитального строительства к системе водоснабжения необходимо:</w:t>
      </w:r>
    </w:p>
    <w:p w:rsidR="005A197F" w:rsidRDefault="00D23D13">
      <w:pPr>
        <w:pStyle w:val="a0"/>
        <w:numPr>
          <w:ilvl w:val="0"/>
          <w:numId w:val="12"/>
        </w:numPr>
        <w:tabs>
          <w:tab w:val="clear" w:pos="28010"/>
          <w:tab w:val="left" w:pos="-6598"/>
        </w:tabs>
        <w:ind w:left="0" w:firstLine="425"/>
        <w:rPr>
          <w:rFonts w:ascii="Liberation Serif" w:hAnsi="Liberation Serif"/>
        </w:rPr>
      </w:pPr>
      <w:r>
        <w:rPr>
          <w:rFonts w:ascii="Liberation Serif" w:hAnsi="Liberation Serif"/>
        </w:rPr>
        <w:t>ввести в эксплуатацию водозабор в д. Ялунино;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провести реконструкцию насосной станции 2-ого подъема, находящуюся в северной части г.Камыш</w:t>
      </w:r>
      <w:r>
        <w:rPr>
          <w:rFonts w:ascii="Liberation Serif" w:hAnsi="Liberation Serif"/>
        </w:rPr>
        <w:t>лов: замена электродвигателей и сетевых насосов;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насосной станции 2-ого подъема по ул. Степная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магистральных водоводов от д.Ялунино до г. Камышлова, а также строительство уличных и внутриквартальных сетей во всех проектных район</w:t>
      </w:r>
      <w:r>
        <w:rPr>
          <w:rFonts w:ascii="Liberation Serif" w:hAnsi="Liberation Serif"/>
        </w:rPr>
        <w:t>ах.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Система водоснабжения Камышловского городского округа принята кольцевой.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Реализация данных мероприятий позволит МУП "Водоканал Камышлов" в полном объеме обеспечить необходимый резерв мощностей инженерно-технического обеспечения для развития объектов ка</w:t>
      </w:r>
      <w:r>
        <w:rPr>
          <w:rFonts w:ascii="Liberation Serif" w:hAnsi="Liberation Serif"/>
        </w:rPr>
        <w:t>питального строительства.</w:t>
      </w:r>
    </w:p>
    <w:p w:rsidR="005A197F" w:rsidRDefault="005A197F">
      <w:pPr>
        <w:rPr>
          <w:lang w:val="ru-RU"/>
        </w:rPr>
      </w:pPr>
      <w:bookmarkStart w:id="65" w:name="_TOC_250005"/>
    </w:p>
    <w:p w:rsidR="005A197F" w:rsidRDefault="00D23D13">
      <w:pPr>
        <w:pStyle w:val="1"/>
      </w:pPr>
      <w:bookmarkStart w:id="66" w:name="_Toc531704420"/>
      <w:bookmarkStart w:id="67" w:name="_Toc531596444"/>
      <w:r>
        <w:t>Баланс водоснабжения и потребления питьевой, технической воды</w:t>
      </w:r>
      <w:bookmarkEnd w:id="65"/>
      <w:bookmarkEnd w:id="66"/>
      <w:bookmarkEnd w:id="67"/>
    </w:p>
    <w:p w:rsidR="005A197F" w:rsidRDefault="00D23D13">
      <w:pPr>
        <w:pStyle w:val="2"/>
      </w:pPr>
      <w:bookmarkStart w:id="68" w:name="_Toc531704421"/>
      <w:bookmarkStart w:id="69" w:name="_Toc531596445"/>
      <w:bookmarkStart w:id="70" w:name="_TOC_250004"/>
      <w:r>
        <w:t>Общий баланс подачи и реализации воды, включая анализ и оценку структурных составляющих потерь воды при ее производстве и транспортировке.</w:t>
      </w:r>
      <w:bookmarkEnd w:id="68"/>
      <w:bookmarkEnd w:id="69"/>
      <w:bookmarkEnd w:id="70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Для учета воды, потребляемой</w:t>
      </w:r>
      <w:r>
        <w:rPr>
          <w:rFonts w:ascii="Liberation Serif" w:hAnsi="Liberation Serif"/>
        </w:rPr>
        <w:t xml:space="preserve"> населением, используются показания счетчиков учета ХВС, а также нормативы потребления жилищно-коммунальных услуг населением.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Объем реализации холодной воды в 2017 году составил 1117,7 тыс.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. Объем забора воды из всех источников водоснабжения составил в </w:t>
      </w:r>
      <w:r>
        <w:rPr>
          <w:rFonts w:ascii="Liberation Serif" w:hAnsi="Liberation Serif"/>
        </w:rPr>
        <w:t>2017 г. 1449,0 тыс.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Сводные данные по потреблению воды в Камышловском городском округе приведены в таблице </w:t>
      </w:r>
      <w:r>
        <w:fldChar w:fldCharType="begin"/>
      </w:r>
      <w:r>
        <w:instrText xml:space="preserve"> REF _Ref530497353 </w:instrText>
      </w:r>
      <w:r>
        <w:fldChar w:fldCharType="separate"/>
      </w:r>
      <w:r>
        <w:t>Таблица 14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71" w:name="_Ref530497353"/>
      <w:r>
        <w:rPr>
          <w:rFonts w:ascii="Liberation Serif" w:hAnsi="Liberation Serif"/>
        </w:rPr>
        <w:t>Таблица 14</w:t>
      </w:r>
      <w:bookmarkEnd w:id="71"/>
      <w:r>
        <w:rPr>
          <w:rFonts w:ascii="Liberation Serif" w:hAnsi="Liberation Serif"/>
        </w:rPr>
        <w:t>. Водный баланс системы водоснабжения за 2017 год.</w:t>
      </w:r>
    </w:p>
    <w:tbl>
      <w:tblPr>
        <w:tblW w:w="10005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3"/>
        <w:gridCol w:w="1929"/>
        <w:gridCol w:w="3073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Показатель</w:t>
            </w:r>
          </w:p>
        </w:tc>
        <w:tc>
          <w:tcPr>
            <w:tcW w:w="1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Ед.изм.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Значение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9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2017 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Поднято </w:t>
            </w:r>
            <w:r>
              <w:rPr>
                <w:rFonts w:ascii="Liberation Serif" w:hAnsi="Liberation Serif"/>
                <w:lang w:val="ru-RU"/>
              </w:rPr>
              <w:t>воды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1449,0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Пропущено воды через очистные сооружения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1449,0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Расход на собственные нужды водоподготовки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48,6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Отпущено в сеть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1400,4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Потери воды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144,9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Потери воды в % к поднятой воде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%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10,3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Отпущено воды потребителям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1255,6</w:t>
            </w:r>
          </w:p>
        </w:tc>
      </w:tr>
    </w:tbl>
    <w:p w:rsidR="005A197F" w:rsidRDefault="00D23D13">
      <w:pPr>
        <w:pStyle w:val="a5"/>
        <w:spacing w:before="240"/>
      </w:pPr>
      <w:r>
        <w:rPr>
          <w:rFonts w:ascii="Liberation Serif" w:hAnsi="Liberation Serif"/>
        </w:rPr>
        <w:lastRenderedPageBreak/>
        <w:t>Потери воды в 2017 г. составили 144,9 тыс.м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 (10,3 % от поднятой воды).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составе потерь воды можно выделить следующие составляющие: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потери при транспортировке;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потери при аварийных ситуациях;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несанкционированное пользование водными ресурсами абонентами.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Для сокращения объема нереализованной воды (технологические потери, организационно-учетные, естественная убыль, утечки и хищения при ее транспортировании, хранении, распределении, коммерческие п</w:t>
      </w:r>
      <w:r>
        <w:rPr>
          <w:rFonts w:ascii="Liberation Serif" w:hAnsi="Liberation Serif"/>
        </w:rPr>
        <w:t>отери) и выявления причин потерь воды в промышленных и жилых районах Камышловского городского округа необходимо произвести установку приборов учета. Ежемесячно производить анализ структуры потерь воды, определять величину потерь воды   в системах водоснабж</w:t>
      </w:r>
      <w:r>
        <w:rPr>
          <w:rFonts w:ascii="Liberation Serif" w:hAnsi="Liberation Serif"/>
        </w:rPr>
        <w:t xml:space="preserve">ения </w:t>
      </w:r>
      <w:r>
        <w:rPr>
          <w:rFonts w:ascii="Liberation Serif" w:hAnsi="Liberation Serif"/>
        </w:rPr>
        <w:tab/>
        <w:t>потери воды по зонам водопотребления с выявлением причин и предложениями по сокращению потерь воды. Информация о потребителях системы водоснабжения Камышловского городского округа представлена в Приложении 6 «Потребители».</w:t>
      </w:r>
    </w:p>
    <w:p w:rsidR="005A197F" w:rsidRDefault="005A197F">
      <w:pPr>
        <w:rPr>
          <w:lang w:val="ru-RU"/>
        </w:rPr>
      </w:pPr>
      <w:bookmarkStart w:id="72" w:name="_TOC_250003"/>
    </w:p>
    <w:p w:rsidR="005A197F" w:rsidRDefault="00D23D13">
      <w:pPr>
        <w:pStyle w:val="2"/>
      </w:pPr>
      <w:bookmarkStart w:id="73" w:name="_Toc531704422"/>
      <w:bookmarkStart w:id="74" w:name="_Toc531596446"/>
      <w:r>
        <w:t>Территориальный баланс под</w:t>
      </w:r>
      <w:r>
        <w:t>ачи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Сводные данные подачи воды за 2017г. по технологическим зонам Камышловского городского округа представлены в таблице </w:t>
      </w:r>
      <w:r>
        <w:fldChar w:fldCharType="begin"/>
      </w:r>
      <w:r>
        <w:instrText xml:space="preserve"> REF _Ref530497601 </w:instrText>
      </w:r>
      <w:r>
        <w:fldChar w:fldCharType="separate"/>
      </w:r>
      <w:r>
        <w:t>Таблица 15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75" w:name="_Ref530497601"/>
      <w:r>
        <w:rPr>
          <w:rFonts w:ascii="Liberation Serif" w:hAnsi="Liberation Serif"/>
        </w:rPr>
        <w:t>Таблица</w:t>
      </w:r>
      <w:r>
        <w:rPr>
          <w:rFonts w:ascii="Liberation Serif" w:hAnsi="Liberation Serif"/>
        </w:rPr>
        <w:t xml:space="preserve"> 15</w:t>
      </w:r>
      <w:bookmarkEnd w:id="75"/>
      <w:r>
        <w:rPr>
          <w:rFonts w:ascii="Liberation Serif" w:hAnsi="Liberation Serif"/>
        </w:rPr>
        <w:t>. Сводные данные за 2017г.</w:t>
      </w:r>
    </w:p>
    <w:tbl>
      <w:tblPr>
        <w:tblW w:w="9925" w:type="dxa"/>
        <w:tblInd w:w="1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0"/>
        <w:gridCol w:w="2403"/>
        <w:gridCol w:w="2405"/>
        <w:gridCol w:w="1827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Наименование, адрес водозабора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Водопотребление среднесуточное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Водопотребление годовое</w:t>
            </w:r>
          </w:p>
        </w:tc>
        <w:tc>
          <w:tcPr>
            <w:tcW w:w="1827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Доля от общего потребления,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%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0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2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/сут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1827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Западная часть Камышловского городского округа;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1834,2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669502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59,9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Восточная часть </w:t>
            </w:r>
            <w:r>
              <w:rPr>
                <w:rFonts w:ascii="Liberation Serif" w:hAnsi="Liberation Serif"/>
                <w:lang w:val="ru-RU"/>
              </w:rPr>
              <w:t>Камышловского городского округа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1227,9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448198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40,1</w:t>
            </w:r>
          </w:p>
        </w:tc>
      </w:tr>
    </w:tbl>
    <w:p w:rsidR="005A197F" w:rsidRDefault="00D23D13">
      <w:pPr>
        <w:pStyle w:val="a5"/>
        <w:spacing w:before="240"/>
      </w:pPr>
      <w:r>
        <w:rPr>
          <w:rFonts w:ascii="Liberation Serif" w:hAnsi="Liberation Serif"/>
        </w:rPr>
        <w:t xml:space="preserve">Графическое изображение территориального баланса подачи воды по технологическим зонам представлено на рисунке </w:t>
      </w:r>
      <w:r>
        <w:fldChar w:fldCharType="begin"/>
      </w:r>
      <w:r>
        <w:instrText xml:space="preserve"> REF _Ref530497553 </w:instrText>
      </w:r>
      <w:r>
        <w:fldChar w:fldCharType="separate"/>
      </w:r>
      <w:r>
        <w:t>Рисунок 6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Textbody"/>
        <w:keepNext/>
        <w:spacing w:line="360" w:lineRule="auto"/>
        <w:ind w:left="0" w:firstLine="1134"/>
        <w:jc w:val="both"/>
      </w:pPr>
      <w:r>
        <w:rPr>
          <w:rFonts w:ascii="Liberation Serif" w:hAnsi="Liberation Serif"/>
          <w:noProof/>
          <w:lang w:val="ru-RU" w:eastAsia="ru-RU"/>
        </w:rPr>
        <w:lastRenderedPageBreak/>
        <w:drawing>
          <wp:inline distT="0" distB="0" distL="0" distR="0">
            <wp:extent cx="4572000" cy="2742569"/>
            <wp:effectExtent l="0" t="0" r="0" b="0"/>
            <wp:docPr id="68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7"/>
              </a:graphicData>
            </a:graphic>
          </wp:inline>
        </w:drawing>
      </w:r>
    </w:p>
    <w:p w:rsidR="005A197F" w:rsidRDefault="00D23D13">
      <w:pPr>
        <w:pStyle w:val="aa"/>
      </w:pPr>
      <w:bookmarkStart w:id="76" w:name="_Ref530497553"/>
      <w:r>
        <w:rPr>
          <w:rFonts w:ascii="Liberation Serif" w:hAnsi="Liberation Serif"/>
        </w:rPr>
        <w:t>Рисунок 6</w:t>
      </w:r>
      <w:bookmarkEnd w:id="76"/>
      <w:r>
        <w:rPr>
          <w:rFonts w:ascii="Liberation Serif" w:hAnsi="Liberation Serif"/>
        </w:rPr>
        <w:t xml:space="preserve">. Территориальное потребление воды по </w:t>
      </w:r>
      <w:r>
        <w:rPr>
          <w:rFonts w:ascii="Liberation Serif" w:hAnsi="Liberation Serif"/>
        </w:rPr>
        <w:t>технологическим зонам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Как видно из таблицы </w:t>
      </w:r>
      <w:r>
        <w:fldChar w:fldCharType="begin"/>
      </w:r>
      <w:r>
        <w:instrText xml:space="preserve"> REF _Ref530497601 </w:instrText>
      </w:r>
      <w:r>
        <w:fldChar w:fldCharType="separate"/>
      </w:r>
      <w:r>
        <w:t>Таблица 15</w:t>
      </w:r>
      <w:r>
        <w:fldChar w:fldCharType="end"/>
      </w:r>
      <w:r>
        <w:rPr>
          <w:rFonts w:ascii="Liberation Serif" w:hAnsi="Liberation Serif"/>
        </w:rPr>
        <w:t xml:space="preserve"> и рисунка </w:t>
      </w:r>
      <w:r>
        <w:fldChar w:fldCharType="begin"/>
      </w:r>
      <w:r>
        <w:instrText xml:space="preserve"> REF _Ref530497553 </w:instrText>
      </w:r>
      <w:r>
        <w:fldChar w:fldCharType="separate"/>
      </w:r>
      <w:r>
        <w:t>Рисунок 6</w:t>
      </w:r>
      <w:r>
        <w:fldChar w:fldCharType="end"/>
      </w:r>
      <w:r>
        <w:rPr>
          <w:rFonts w:ascii="Liberation Serif" w:hAnsi="Liberation Serif"/>
        </w:rPr>
        <w:t>, основная доля водопотребления приходится на западную часть Камышловского городского округа (59,9%).  Сводные данные подачи воды за 2017г.</w:t>
      </w:r>
      <w:r>
        <w:rPr>
          <w:rFonts w:ascii="Liberation Serif" w:hAnsi="Liberation Serif"/>
        </w:rPr>
        <w:t xml:space="preserve"> по источникам водоснабжения представлены в таблице</w:t>
      </w:r>
      <w:r>
        <w:fldChar w:fldCharType="begin"/>
      </w:r>
      <w:r>
        <w:instrText xml:space="preserve"> REF _Ref530497668 </w:instrText>
      </w:r>
      <w:r>
        <w:fldChar w:fldCharType="separate"/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5A197F">
      <w:pPr>
        <w:rPr>
          <w:lang w:val="ru-RU"/>
        </w:rPr>
      </w:pPr>
      <w:bookmarkStart w:id="77" w:name="_Ref530497668"/>
    </w:p>
    <w:p w:rsidR="005A197F" w:rsidRDefault="00D23D13">
      <w:pPr>
        <w:pStyle w:val="ab"/>
        <w:pageBreakBefore/>
      </w:pPr>
      <w:r>
        <w:rPr>
          <w:rFonts w:ascii="Liberation Serif" w:hAnsi="Liberation Serif"/>
        </w:rPr>
        <w:lastRenderedPageBreak/>
        <w:t>Таблица 16</w:t>
      </w:r>
      <w:bookmarkEnd w:id="77"/>
      <w:r>
        <w:rPr>
          <w:rFonts w:ascii="Liberation Serif" w:hAnsi="Liberation Serif"/>
        </w:rPr>
        <w:t>. Сводные данные подачи воды за 2017г. по источникам водоснабжения</w:t>
      </w:r>
    </w:p>
    <w:tbl>
      <w:tblPr>
        <w:tblW w:w="1004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20"/>
        <w:gridCol w:w="1540"/>
        <w:gridCol w:w="1540"/>
        <w:gridCol w:w="1300"/>
        <w:gridCol w:w="1540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Показатель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Ед. изм.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2013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2016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2017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Общий забор воды, в т.ч.: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1588,8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1623,4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1449,0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 xml:space="preserve">Скважина </w:t>
            </w:r>
            <w:r>
              <w:rPr>
                <w:rFonts w:ascii="Liberation Serif" w:hAnsi="Liberation Serif"/>
                <w:i/>
                <w:iCs/>
                <w:lang w:val="ru-RU" w:eastAsia="ru-RU"/>
              </w:rPr>
              <w:t>№2Э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399,8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479,2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542,0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№ 3Э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510,2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524,3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361,4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№ 4Э (2п)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212,3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29,3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102,8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№ 5Э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113,7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225,1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132,9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№ 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51,4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52,6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46,3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№ 2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66,9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87,4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87,1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№ 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49,1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16,0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11,1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№ 6 (резерв)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1,5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30,9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33,4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"Закамышловская №8440"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70,1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70,3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56,1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"Камекс" №7268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43,8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68,3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57,0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i/>
                <w:iCs/>
                <w:lang w:val="ru-RU" w:eastAsia="ru-RU"/>
              </w:rPr>
            </w:pPr>
            <w:r>
              <w:rPr>
                <w:rFonts w:ascii="Liberation Serif" w:hAnsi="Liberation Serif"/>
                <w:i/>
                <w:iCs/>
                <w:lang w:val="ru-RU" w:eastAsia="ru-RU"/>
              </w:rPr>
              <w:t>Скважина №5006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70,1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40,1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18,8</w:t>
            </w:r>
          </w:p>
        </w:tc>
      </w:tr>
    </w:tbl>
    <w:p w:rsidR="005A197F" w:rsidRDefault="00D23D13">
      <w:pPr>
        <w:pStyle w:val="a5"/>
        <w:spacing w:before="240"/>
      </w:pPr>
      <w:r>
        <w:rPr>
          <w:rFonts w:ascii="Liberation Serif" w:hAnsi="Liberation Serif"/>
        </w:rPr>
        <w:t xml:space="preserve">Графическое изображение территориального баланса </w:t>
      </w:r>
      <w:r>
        <w:rPr>
          <w:rFonts w:ascii="Liberation Serif" w:hAnsi="Liberation Serif"/>
        </w:rPr>
        <w:t xml:space="preserve">подачи воды по зонам действия водопроводных сооружений представлено на рисунке </w:t>
      </w:r>
      <w:r>
        <w:fldChar w:fldCharType="begin"/>
      </w:r>
      <w:r>
        <w:instrText xml:space="preserve"> REF _Ref530497750 </w:instrText>
      </w:r>
      <w:r>
        <w:fldChar w:fldCharType="separate"/>
      </w:r>
      <w:r>
        <w:t>Рисунок 7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5A197F">
      <w:pPr>
        <w:rPr>
          <w:rFonts w:ascii="Liberation Serif" w:eastAsia="Times New Roman" w:hAnsi="Liberation Serif"/>
          <w:sz w:val="6"/>
          <w:szCs w:val="6"/>
          <w:lang w:val="ru-RU"/>
        </w:rPr>
      </w:pPr>
    </w:p>
    <w:p w:rsidR="005A197F" w:rsidRDefault="00D23D13">
      <w:pPr>
        <w:keepNext/>
        <w:spacing w:line="200" w:lineRule="atLeast"/>
        <w:ind w:firstLine="993"/>
      </w:pPr>
      <w:r>
        <w:rPr>
          <w:rFonts w:ascii="Liberation Serif" w:hAnsi="Liberation Serif"/>
          <w:noProof/>
          <w:lang w:val="ru-RU" w:eastAsia="ru-RU"/>
        </w:rPr>
        <w:drawing>
          <wp:inline distT="0" distB="0" distL="0" distR="0">
            <wp:extent cx="5661663" cy="4279904"/>
            <wp:effectExtent l="0" t="0" r="0" b="0"/>
            <wp:docPr id="68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8"/>
              </a:graphicData>
            </a:graphic>
          </wp:inline>
        </w:drawing>
      </w:r>
    </w:p>
    <w:p w:rsidR="005A197F" w:rsidRDefault="00D23D13">
      <w:pPr>
        <w:pStyle w:val="aa"/>
      </w:pPr>
      <w:bookmarkStart w:id="78" w:name="_Ref530497750"/>
      <w:r>
        <w:rPr>
          <w:rFonts w:ascii="Liberation Serif" w:hAnsi="Liberation Serif"/>
        </w:rPr>
        <w:t>Рисунок 7</w:t>
      </w:r>
      <w:bookmarkEnd w:id="78"/>
      <w:r>
        <w:rPr>
          <w:rFonts w:ascii="Liberation Serif" w:hAnsi="Liberation Serif"/>
        </w:rPr>
        <w:t>. Территориальное потребление воды по источникам водоснабжения</w:t>
      </w:r>
    </w:p>
    <w:p w:rsidR="005A197F" w:rsidRDefault="005A197F">
      <w:pPr>
        <w:rPr>
          <w:lang w:val="ru-RU"/>
        </w:rPr>
      </w:pPr>
      <w:bookmarkStart w:id="79" w:name="_TOC_250002"/>
    </w:p>
    <w:p w:rsidR="005A197F" w:rsidRDefault="00D23D13">
      <w:pPr>
        <w:pStyle w:val="2"/>
      </w:pPr>
      <w:bookmarkStart w:id="80" w:name="_Toc531704423"/>
      <w:bookmarkStart w:id="81" w:name="_Toc531596447"/>
      <w:r>
        <w:t xml:space="preserve">Структурный баланс реализации воды по группам абонентов с разбивкой </w:t>
      </w:r>
      <w:r>
        <w:t>на хозяйственно-питьевые нужды населения, производственные нужды и другие нужды муниципального образования Камышловский городской округ (пожаротушение, полив и др.)</w:t>
      </w:r>
      <w:bookmarkEnd w:id="79"/>
      <w:bookmarkEnd w:id="80"/>
      <w:bookmarkEnd w:id="81"/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Сводные данные по структурному водному балансу подачи воды по группам потребителей </w:t>
      </w:r>
      <w:r>
        <w:rPr>
          <w:rFonts w:ascii="Liberation Serif" w:hAnsi="Liberation Serif"/>
        </w:rPr>
        <w:lastRenderedPageBreak/>
        <w:t xml:space="preserve">представлены в таблице </w:t>
      </w:r>
      <w:r>
        <w:fldChar w:fldCharType="begin"/>
      </w:r>
      <w:r>
        <w:instrText xml:space="preserve"> REF _Ref530497800 </w:instrText>
      </w:r>
      <w:r>
        <w:fldChar w:fldCharType="separate"/>
      </w:r>
      <w:r>
        <w:t>Таблица 17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82" w:name="_Ref530497800"/>
      <w:r>
        <w:rPr>
          <w:rFonts w:ascii="Liberation Serif" w:hAnsi="Liberation Serif"/>
        </w:rPr>
        <w:t>Таблица 17</w:t>
      </w:r>
      <w:bookmarkEnd w:id="82"/>
      <w:r>
        <w:rPr>
          <w:rFonts w:ascii="Liberation Serif" w:hAnsi="Liberation Serif"/>
        </w:rPr>
        <w:t>. Структурный водный баланс</w:t>
      </w:r>
    </w:p>
    <w:tbl>
      <w:tblPr>
        <w:tblW w:w="9574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5"/>
        <w:gridCol w:w="2304"/>
        <w:gridCol w:w="2453"/>
        <w:gridCol w:w="2062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Группы потребителей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Ед. изм.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Значения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Доля от общего потребления, %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Население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717,2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57,1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Прочие потребители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438,2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34,9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Бюджетные </w:t>
            </w:r>
            <w:r>
              <w:rPr>
                <w:rFonts w:ascii="Liberation Serif" w:hAnsi="Liberation Serif"/>
                <w:lang w:val="ru-RU"/>
              </w:rPr>
              <w:t>предприятия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79,0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6,3</w:t>
            </w:r>
          </w:p>
        </w:tc>
      </w:tr>
    </w:tbl>
    <w:p w:rsidR="005A197F" w:rsidRDefault="00D23D13">
      <w:pPr>
        <w:pStyle w:val="a5"/>
        <w:spacing w:before="240"/>
      </w:pPr>
      <w:r>
        <w:rPr>
          <w:rFonts w:ascii="Liberation Serif" w:hAnsi="Liberation Serif"/>
          <w:spacing w:val="-1"/>
        </w:rPr>
        <w:t xml:space="preserve">Наглядное </w:t>
      </w:r>
      <w:r>
        <w:rPr>
          <w:rFonts w:ascii="Liberation Serif" w:hAnsi="Liberation Serif"/>
        </w:rPr>
        <w:t>изображение долей потребления воды,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  <w:spacing w:val="-1"/>
        </w:rPr>
        <w:t>представлено</w:t>
      </w:r>
      <w:r>
        <w:rPr>
          <w:rFonts w:ascii="Liberation Serif" w:hAnsi="Liberation Serif"/>
        </w:rPr>
        <w:t xml:space="preserve"> на</w:t>
      </w:r>
      <w:r>
        <w:rPr>
          <w:rFonts w:ascii="Liberation Serif" w:hAnsi="Liberation Serif"/>
          <w:spacing w:val="-1"/>
        </w:rPr>
        <w:t xml:space="preserve"> рисунке </w:t>
      </w:r>
      <w:r>
        <w:fldChar w:fldCharType="begin"/>
      </w:r>
      <w:r>
        <w:instrText xml:space="preserve"> REF _Ref530497841 </w:instrText>
      </w:r>
      <w:r>
        <w:fldChar w:fldCharType="separate"/>
      </w:r>
      <w:r>
        <w:t>Рисунок 8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5"/>
        <w:keepNext/>
        <w:ind w:firstLine="1134"/>
      </w:pPr>
      <w:r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946017" cy="3518538"/>
            <wp:effectExtent l="0" t="0" r="0" b="0"/>
            <wp:docPr id="68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9"/>
              </a:graphicData>
            </a:graphic>
          </wp:inline>
        </w:drawing>
      </w:r>
    </w:p>
    <w:p w:rsidR="005A197F" w:rsidRDefault="00D23D13">
      <w:pPr>
        <w:pStyle w:val="aa"/>
      </w:pPr>
      <w:bookmarkStart w:id="83" w:name="_Ref530497841"/>
      <w:r>
        <w:rPr>
          <w:rFonts w:ascii="Liberation Serif" w:hAnsi="Liberation Serif"/>
        </w:rPr>
        <w:t>Рисунок 8</w:t>
      </w:r>
      <w:bookmarkEnd w:id="83"/>
      <w:r>
        <w:rPr>
          <w:rFonts w:ascii="Liberation Serif" w:hAnsi="Liberation Serif"/>
        </w:rPr>
        <w:t>. Структурное потребление воды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Как видно из представленной таблицы </w:t>
      </w:r>
      <w:r>
        <w:fldChar w:fldCharType="begin"/>
      </w:r>
      <w:r>
        <w:instrText xml:space="preserve"> REF _Ref530497800 </w:instrText>
      </w:r>
      <w:r>
        <w:fldChar w:fldCharType="separate"/>
      </w:r>
      <w:r>
        <w:t>Таблица 17</w:t>
      </w:r>
      <w:r>
        <w:fldChar w:fldCharType="end"/>
      </w:r>
      <w:r>
        <w:rPr>
          <w:rFonts w:ascii="Liberation Serif" w:hAnsi="Liberation Serif"/>
        </w:rPr>
        <w:t xml:space="preserve"> и</w:t>
      </w:r>
      <w:r>
        <w:rPr>
          <w:rFonts w:ascii="Liberation Serif" w:hAnsi="Liberation Serif"/>
          <w:spacing w:val="-1"/>
        </w:rPr>
        <w:t xml:space="preserve"> </w:t>
      </w:r>
      <w:r>
        <w:rPr>
          <w:rFonts w:ascii="Liberation Serif" w:hAnsi="Liberation Serif"/>
          <w:spacing w:val="-1"/>
        </w:rPr>
        <w:t xml:space="preserve">рисунка </w:t>
      </w:r>
      <w:r>
        <w:fldChar w:fldCharType="begin"/>
      </w:r>
      <w:r>
        <w:instrText xml:space="preserve"> REF _Ref530497841 </w:instrText>
      </w:r>
      <w:r>
        <w:fldChar w:fldCharType="separate"/>
      </w:r>
      <w:r>
        <w:t>Рисунок 8</w:t>
      </w:r>
      <w:r>
        <w:fldChar w:fldCharType="end"/>
      </w:r>
      <w:r>
        <w:rPr>
          <w:rFonts w:ascii="Liberation Serif" w:hAnsi="Liberation Serif"/>
          <w:spacing w:val="-1"/>
        </w:rPr>
        <w:t>,</w:t>
      </w:r>
      <w:r>
        <w:rPr>
          <w:rFonts w:ascii="Liberation Serif" w:hAnsi="Liberation Serif"/>
        </w:rPr>
        <w:t xml:space="preserve"> основным потребителем холодной воды в Камышловском городском округе является население (57,1%).</w:t>
      </w:r>
    </w:p>
    <w:p w:rsidR="005A197F" w:rsidRDefault="005A197F">
      <w:pPr>
        <w:rPr>
          <w:lang w:val="ru-RU"/>
        </w:rPr>
      </w:pPr>
      <w:bookmarkStart w:id="84" w:name="_TOC_250001"/>
    </w:p>
    <w:p w:rsidR="005A197F" w:rsidRDefault="00D23D13">
      <w:pPr>
        <w:pStyle w:val="2"/>
      </w:pPr>
      <w:bookmarkStart w:id="85" w:name="_Toc531704424"/>
      <w:bookmarkStart w:id="86" w:name="_Toc531596448"/>
      <w:r>
        <w:t>Сведения о фактическом потреблении населением питьевой, технической воды исходя из статистических и расчетных данных и</w:t>
      </w:r>
      <w:r>
        <w:t xml:space="preserve"> сведений о действующих нормативах потребления коммунальных услуг</w:t>
      </w:r>
      <w:bookmarkEnd w:id="84"/>
      <w:bookmarkEnd w:id="85"/>
      <w:bookmarkEnd w:id="86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Общее водопотребление городского округа складывается из расходов воды на хозяйственно-питьевые нужды населения, промышленности и коммунальных служб, на пожаротушение, на полив территорий.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Но</w:t>
      </w:r>
      <w:r>
        <w:rPr>
          <w:rFonts w:ascii="Liberation Serif" w:hAnsi="Liberation Serif"/>
        </w:rPr>
        <w:t>рмы хозяйственно питьевого водопотребления приняты в соответствии с требованиями СП 31.13330.2012 в зависимости от мощностей имеющихся источников водоснабжения, качества воды, степени благоустройства, этажности застройки и местных условий.</w:t>
      </w:r>
    </w:p>
    <w:p w:rsidR="005A197F" w:rsidRDefault="00D23D13">
      <w:pPr>
        <w:pStyle w:val="ad"/>
      </w:pPr>
      <w:r>
        <w:rPr>
          <w:rFonts w:ascii="Liberation Serif" w:hAnsi="Liberation Serif"/>
        </w:rPr>
        <w:lastRenderedPageBreak/>
        <w:t>Удельное среднес</w:t>
      </w:r>
      <w:r>
        <w:rPr>
          <w:rFonts w:ascii="Liberation Serif" w:hAnsi="Liberation Serif"/>
        </w:rPr>
        <w:t xml:space="preserve">уточное (за год) водопотребление на хозяйственно-питьевые нужды населения принимается в соответствии с данными таблицы </w:t>
      </w:r>
      <w:r>
        <w:fldChar w:fldCharType="begin"/>
      </w:r>
      <w:r>
        <w:instrText xml:space="preserve"> REF _Ref530497944 </w:instrText>
      </w:r>
      <w:r>
        <w:fldChar w:fldCharType="separate"/>
      </w:r>
      <w:r>
        <w:t>Таблица 18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87" w:name="_Ref530497944"/>
      <w:r>
        <w:rPr>
          <w:rFonts w:ascii="Liberation Serif" w:hAnsi="Liberation Serif"/>
        </w:rPr>
        <w:t>Таблица 18</w:t>
      </w:r>
      <w:bookmarkEnd w:id="87"/>
      <w:r>
        <w:rPr>
          <w:rFonts w:ascii="Liberation Serif" w:hAnsi="Liberation Serif"/>
        </w:rPr>
        <w:t>. Удельное среднесуточное  водопотребление на хозяйственно-питьевые нужды населения</w:t>
      </w:r>
    </w:p>
    <w:tbl>
      <w:tblPr>
        <w:tblW w:w="9988" w:type="dxa"/>
        <w:tblInd w:w="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3"/>
        <w:gridCol w:w="4935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Степень б</w:t>
            </w:r>
            <w:r>
              <w:rPr>
                <w:rFonts w:ascii="Liberation Serif" w:hAnsi="Liberation Serif"/>
                <w:lang w:val="ru-RU"/>
              </w:rPr>
              <w:t>лагоустройства районов жилой застройки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Удельное хозяйственно-питьевое водопотребление в населенных пунктах на одного жителя среднесуточное (за год), л/сут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125 - 160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То же</w:t>
            </w:r>
            <w:r>
              <w:rPr>
                <w:rFonts w:ascii="Liberation Serif" w:hAnsi="Liberation Serif"/>
                <w:lang w:val="ru-RU"/>
              </w:rPr>
              <w:t>, с ванными и местными водонагревателями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160 - 230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То же, с централизованным горячим водоснабжением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220-280</w:t>
            </w:r>
          </w:p>
        </w:tc>
      </w:tr>
    </w:tbl>
    <w:p w:rsidR="005A197F" w:rsidRDefault="00D23D13">
      <w:pPr>
        <w:pStyle w:val="a5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>Удельное водопотребление включает расходы воды на хозяйственно-питьевые и бытовые нужды в общественных зданиях.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Коэффициенты суточной </w:t>
      </w:r>
      <w:r>
        <w:rPr>
          <w:rFonts w:ascii="Liberation Serif" w:hAnsi="Liberation Serif"/>
        </w:rPr>
        <w:t>неравномерности водопотребления, учитывающий степень благоустройства зданий, изменения водопотребления по сезонам года и дням недели приняты равными Ксут.max=1,2; Ксут.min=0,8 (СП 31.13330.2012).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Количество воды на нужды промышленности, обеспечивающей насе</w:t>
      </w:r>
      <w:r>
        <w:rPr>
          <w:rFonts w:ascii="Liberation Serif" w:hAnsi="Liberation Serif"/>
        </w:rPr>
        <w:t>ление продуктами, и неучтенные расходы приняты дополнительно в размере 10% суммарного расхода воды на хозяйственно-питьевые нужды (СП 31.13330.2012).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Централизованная поливка из водопровода предполагается для зеленых насаждений общего пользования, цветнико</w:t>
      </w:r>
      <w:r>
        <w:rPr>
          <w:rFonts w:ascii="Liberation Serif" w:hAnsi="Liberation Serif"/>
        </w:rPr>
        <w:t>в, газонов, улиц, проездов. Расходы воды на поливку приняты в пересчете на 1 жителя и составляют 50 л/сут на 1 чел. (СП 31.13330.2012).</w:t>
      </w:r>
    </w:p>
    <w:p w:rsidR="005A197F" w:rsidRDefault="005A197F">
      <w:pPr>
        <w:pageBreakBefore/>
        <w:rPr>
          <w:lang w:val="ru-RU"/>
        </w:rPr>
      </w:pPr>
    </w:p>
    <w:p w:rsidR="005A197F" w:rsidRDefault="00D23D13">
      <w:pPr>
        <w:pStyle w:val="ab"/>
      </w:pPr>
      <w:r>
        <w:rPr>
          <w:rFonts w:ascii="Liberation Serif" w:hAnsi="Liberation Serif"/>
        </w:rPr>
        <w:t>Таблица 19. Расчетные суточные расходы по водопотреблению Камышловского городского округа</w:t>
      </w:r>
    </w:p>
    <w:tbl>
      <w:tblPr>
        <w:tblW w:w="9786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3"/>
        <w:gridCol w:w="1423"/>
        <w:gridCol w:w="2044"/>
        <w:gridCol w:w="1870"/>
        <w:gridCol w:w="885"/>
        <w:gridCol w:w="989"/>
        <w:gridCol w:w="992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Населенный пункт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Численность </w:t>
            </w:r>
            <w:r>
              <w:rPr>
                <w:rFonts w:ascii="Liberation Serif" w:hAnsi="Liberation Serif"/>
                <w:lang w:val="ru-RU"/>
              </w:rPr>
              <w:t>населения, тыс.чел.</w:t>
            </w:r>
          </w:p>
        </w:tc>
        <w:tc>
          <w:tcPr>
            <w:tcW w:w="20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Категория водопользователей</w:t>
            </w:r>
          </w:p>
        </w:tc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Норма водопотребления, л/сут.на 1 чел.</w:t>
            </w:r>
          </w:p>
        </w:tc>
        <w:tc>
          <w:tcPr>
            <w:tcW w:w="28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Расчетные суточные расходы воды,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/сут.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14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20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1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Q сред.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Q max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Q min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Камышловский городской округ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26,732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Хоз-питьевые нужды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4811,76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5774,112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3849,41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Неучтенные </w:t>
            </w:r>
            <w:r>
              <w:rPr>
                <w:rFonts w:ascii="Liberation Serif" w:hAnsi="Liberation Serif"/>
                <w:lang w:val="ru-RU"/>
              </w:rPr>
              <w:t>расходы 10%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481,176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577,4112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384,941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Полив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1336,6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1603,92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1069,28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Итого: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6629,53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7955,443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5303,631</w:t>
            </w:r>
          </w:p>
        </w:tc>
      </w:tr>
    </w:tbl>
    <w:p w:rsidR="005A197F" w:rsidRDefault="00D23D13">
      <w:pPr>
        <w:pStyle w:val="a5"/>
        <w:spacing w:before="240"/>
      </w:pPr>
      <w:r>
        <w:rPr>
          <w:rFonts w:ascii="Liberation Serif" w:hAnsi="Liberation Serif"/>
        </w:rPr>
        <w:t xml:space="preserve">Фактическое удельное водопотребление в 2017г. составило 105,77 л/сутки на человека (с учетом охвата 70% населения), что не превышает </w:t>
      </w:r>
      <w:r>
        <w:rPr>
          <w:rFonts w:ascii="Liberation Serif" w:hAnsi="Liberation Serif"/>
        </w:rPr>
        <w:t xml:space="preserve">установленные нормы. Фактическое потребление воды населением по годам отражено на рисунке </w:t>
      </w:r>
      <w:r>
        <w:fldChar w:fldCharType="begin"/>
      </w:r>
      <w:r>
        <w:instrText xml:space="preserve"> REF _Ref530498092 </w:instrText>
      </w:r>
      <w:r>
        <w:fldChar w:fldCharType="separate"/>
      </w:r>
      <w:r>
        <w:t>Рисунок 9</w:t>
      </w:r>
      <w:r>
        <w:fldChar w:fldCharType="end"/>
      </w:r>
      <w:r>
        <w:rPr>
          <w:rFonts w:ascii="Liberation Serif" w:hAnsi="Liberation Serif"/>
        </w:rPr>
        <w:t>, который показывает, что удельное водопотребление в 2017г. снизилось в связи с установкой приборов учета и сокращением количества насе</w:t>
      </w:r>
      <w:r>
        <w:rPr>
          <w:rFonts w:ascii="Liberation Serif" w:hAnsi="Liberation Serif"/>
        </w:rPr>
        <w:t>ления.</w:t>
      </w:r>
    </w:p>
    <w:p w:rsidR="005A197F" w:rsidRDefault="00D23D13">
      <w:pPr>
        <w:keepNext/>
        <w:spacing w:line="200" w:lineRule="atLeast"/>
        <w:jc w:val="center"/>
      </w:pPr>
      <w:r>
        <w:rPr>
          <w:rFonts w:ascii="Liberation Serif" w:hAnsi="Liberation Serif"/>
          <w:noProof/>
          <w:lang w:val="ru-RU" w:eastAsia="ru-RU"/>
        </w:rPr>
        <w:drawing>
          <wp:inline distT="0" distB="0" distL="0" distR="0">
            <wp:extent cx="4572000" cy="2742569"/>
            <wp:effectExtent l="0" t="0" r="0" b="0"/>
            <wp:docPr id="68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0"/>
              </a:graphicData>
            </a:graphic>
          </wp:inline>
        </w:drawing>
      </w:r>
    </w:p>
    <w:p w:rsidR="005A197F" w:rsidRDefault="00D23D13">
      <w:pPr>
        <w:pStyle w:val="aa"/>
      </w:pPr>
      <w:bookmarkStart w:id="88" w:name="_Ref530498092"/>
      <w:r>
        <w:rPr>
          <w:rFonts w:ascii="Liberation Serif" w:hAnsi="Liberation Serif"/>
        </w:rPr>
        <w:t>Рисунок 9</w:t>
      </w:r>
      <w:bookmarkEnd w:id="88"/>
      <w:r>
        <w:rPr>
          <w:rFonts w:ascii="Liberation Serif" w:hAnsi="Liberation Serif"/>
        </w:rPr>
        <w:t>. Фактическое удельное потребление воды населением по годам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 последние  годы Камышловский городской округ уделяет  большое  внимание вопросам организации приборного учета воды на всех этапах ее подготовки и подачи. Особое место  в  этом</w:t>
      </w:r>
      <w:r>
        <w:rPr>
          <w:rFonts w:ascii="Liberation Serif" w:hAnsi="Liberation Serif"/>
        </w:rPr>
        <w:t xml:space="preserve">  занимает  совершенствование  учета  водопотребления  в  жилом фонде путем установки как общедомовых, так и индивидуальных приборов учета воды. Общеизвестно, что установка индивидуальных приборов учета (ИПУ) потребления воды стимулирует жителей рациональн</w:t>
      </w:r>
      <w:r>
        <w:rPr>
          <w:rFonts w:ascii="Liberation Serif" w:hAnsi="Liberation Serif"/>
        </w:rPr>
        <w:t>о и экономно расходовать воду. В свою очередь, установка ИПУ, наряду с установкой общедомовых приборов учета воды, позволяет МУП «Водоканал Камышлов» решать задачу оптимизации системы подачи и распределения воды в Камышловском городском округе в целях экон</w:t>
      </w:r>
      <w:r>
        <w:rPr>
          <w:rFonts w:ascii="Liberation Serif" w:hAnsi="Liberation Serif"/>
        </w:rPr>
        <w:t>омии водных и энергетических ресурсов.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 целью совершенствования работы с потребителями услуг разработаны и реализуются </w:t>
      </w:r>
      <w:r>
        <w:rPr>
          <w:rFonts w:ascii="Liberation Serif" w:hAnsi="Liberation Serif"/>
        </w:rPr>
        <w:lastRenderedPageBreak/>
        <w:t>комплексные  мероприятия,  предусматривающие изучение  опыта  работы предприятий  сферы ЖКХ,  внедрение  эффективных  способов взаимоотн</w:t>
      </w:r>
      <w:r>
        <w:rPr>
          <w:rFonts w:ascii="Liberation Serif" w:hAnsi="Liberation Serif"/>
        </w:rPr>
        <w:t>ошений  с  потребителями,  укрепление  материальной и организационной базы  и  условий  труда, выполнение программы по рациональному использованию воды населением.</w:t>
      </w:r>
    </w:p>
    <w:p w:rsidR="005A197F" w:rsidRDefault="00D23D13">
      <w:pPr>
        <w:pStyle w:val="2"/>
      </w:pPr>
      <w:bookmarkStart w:id="89" w:name="_Toc531704425"/>
      <w:bookmarkStart w:id="90" w:name="_Toc531596449"/>
      <w:r>
        <w:t>Описание существующей системы коммерческого учета питьевой, технической воды и планов по уст</w:t>
      </w:r>
      <w:r>
        <w:t>ановке приборов учета</w:t>
      </w:r>
      <w:bookmarkEnd w:id="89"/>
      <w:bookmarkEnd w:id="90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Коммерческий учет воды - определение количества поданной (полученной) за определенный период воды с помощью средств измерений (далее - приборы учета) или расчетным способом.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Коммерческий учёт воды осуществляется в соответствии со след</w:t>
      </w:r>
      <w:r>
        <w:rPr>
          <w:rFonts w:ascii="Liberation Serif" w:hAnsi="Liberation Serif"/>
        </w:rPr>
        <w:t>ующими нормативными документами: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Федеральный закон «О водоснабжении и водоотведении» от 07.12.2011 г. № 416-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«Правила холодного водоснабжения и водоотведения», утверждённые Постановлением Правительства РФ от 29.07.2013 г. № 644;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«Правила организации коммер</w:t>
      </w:r>
      <w:r>
        <w:rPr>
          <w:rFonts w:ascii="Liberation Serif" w:hAnsi="Liberation Serif"/>
        </w:rPr>
        <w:t>ческого учёта воды, сточных вод», утверждённые Постановлением Правительства РФ от 04.089.2013 г. № 776.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Коммерческому учету подлежит следующее количество ресурса: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вода, поданная (полученная) за определенный период абонентам по договорам водоснабжения;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вода</w:t>
      </w:r>
      <w:r>
        <w:rPr>
          <w:rFonts w:ascii="Liberation Serif" w:hAnsi="Liberation Serif"/>
        </w:rPr>
        <w:t>, транспортируемая организацией, осуществляющей эксплуатацию водопроводных сетей, по договору по транспортировке 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вода, в отношении которой проведены мероприятия водоподготовки по договору по водоподготовке воды.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Коммерческий учет воды осуществляется: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абонентом, если иное не предусмотрено договорами водоснабжения и (или) единым договором холодного водоснабжения и водоотведения;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транзитной организацией, если иное не предусмотрено договором по транспортировке воды.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Установка, эксплуатация, поверка, ремон</w:t>
      </w:r>
      <w:r>
        <w:rPr>
          <w:rFonts w:ascii="Liberation Serif" w:hAnsi="Liberation Serif"/>
        </w:rPr>
        <w:t>т и замена узлов учета осуществляются абонентом. Абонент может привлечь иную организацию для осуществления указанных действий.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Существующая система коммерческого учёта воды в Камышловском городском поселении включает в себя два способа определения количест</w:t>
      </w:r>
      <w:r>
        <w:rPr>
          <w:rFonts w:ascii="Liberation Serif" w:hAnsi="Liberation Serif"/>
        </w:rPr>
        <w:t>ва поданной (полученной) воды за определённый период.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Первый способ — по показаниям приборов учёта воды, которые надлежащим образом установлены и приняты в эксплуатацию. Обязанность по установке приборов учёта воды возложена </w:t>
      </w:r>
      <w:r>
        <w:rPr>
          <w:rFonts w:ascii="Liberation Serif" w:hAnsi="Liberation Serif"/>
        </w:rPr>
        <w:lastRenderedPageBreak/>
        <w:t>на абонента.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отдельных случая</w:t>
      </w:r>
      <w:r>
        <w:rPr>
          <w:rFonts w:ascii="Liberation Serif" w:hAnsi="Liberation Serif"/>
        </w:rPr>
        <w:t>х, предусмотренных Федеральным законом «Об энергосбережении и повышении энергетической эффективности» от 23.11.2009 г. № 261- ФЗ, обязанность предпринять действия по оснащению объектов приборами учёта воды (в частности, многоквартирных домов) также возлага</w:t>
      </w:r>
      <w:r>
        <w:rPr>
          <w:rFonts w:ascii="Liberation Serif" w:hAnsi="Liberation Serif"/>
        </w:rPr>
        <w:t>ется на ресурсоснабжающие организации.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Абоненты в установленные договорами сроки снимают показания приборов учёта, определяют количество потреблённой воды за период и передают сведения в ресурсоснабжающие организации, где на основе данной информации формир</w:t>
      </w:r>
      <w:r>
        <w:rPr>
          <w:rFonts w:ascii="Liberation Serif" w:hAnsi="Liberation Serif"/>
        </w:rPr>
        <w:t>уют платёжные документы для оплаты полученной воды.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Абоненты осуществляют эксплуатацию приборов учёта, их ремонт, замену и организуют производство периодической поверки.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Второй способ — расчётным методом при отсутствии приборов учёта воды, их неисправности</w:t>
      </w:r>
      <w:r>
        <w:rPr>
          <w:rFonts w:ascii="Liberation Serif" w:hAnsi="Liberation Serif"/>
        </w:rPr>
        <w:t xml:space="preserve"> или несвоевременной передаче показаний приборов учёта.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Если абонент не исполнил свои обязанности по установке приборов учёта и их эксплуатации, а также несвоевременно предоставляет в ресурсоснабжающие организации сведения о показаниях приборов учёта и кол</w:t>
      </w:r>
      <w:r>
        <w:rPr>
          <w:rFonts w:ascii="Liberation Serif" w:hAnsi="Liberation Serif"/>
        </w:rPr>
        <w:t>ичестве потреблённой воды, то количество потреблённой абонентом воды определяется расчётным путём — в течение определённого периода — по среднемесячному потреблению воды или гарантированному объёму подачи воды, в дальнейшем — по пропускной способности устр</w:t>
      </w:r>
      <w:r>
        <w:rPr>
          <w:rFonts w:ascii="Liberation Serif" w:hAnsi="Liberation Serif"/>
        </w:rPr>
        <w:t>ойств и сооружений, используемых для присоединения к централизованным системам водоснабжения.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В таблице </w:t>
      </w:r>
      <w:r>
        <w:fldChar w:fldCharType="begin"/>
      </w:r>
      <w:r>
        <w:instrText xml:space="preserve"> REF _Ref530498204 </w:instrText>
      </w:r>
      <w:r>
        <w:fldChar w:fldCharType="separate"/>
      </w:r>
      <w:r>
        <w:t>Таблица 20</w:t>
      </w:r>
      <w:r>
        <w:fldChar w:fldCharType="end"/>
      </w:r>
      <w:r>
        <w:rPr>
          <w:rFonts w:ascii="Liberation Serif" w:hAnsi="Liberation Serif"/>
        </w:rPr>
        <w:t xml:space="preserve"> представлена полная информация по установленным приборам учета на территории городского округа Камышлов.</w:t>
      </w:r>
    </w:p>
    <w:p w:rsidR="005A197F" w:rsidRDefault="00D23D13">
      <w:pPr>
        <w:pStyle w:val="ab"/>
      </w:pPr>
      <w:bookmarkStart w:id="91" w:name="_Ref530498204"/>
      <w:r>
        <w:rPr>
          <w:rFonts w:ascii="Liberation Serif" w:hAnsi="Liberation Serif"/>
        </w:rPr>
        <w:t>Таблица 20</w:t>
      </w:r>
      <w:bookmarkEnd w:id="91"/>
      <w:r>
        <w:rPr>
          <w:rFonts w:ascii="Liberation Serif" w:hAnsi="Liberation Serif"/>
        </w:rPr>
        <w:t xml:space="preserve">. </w:t>
      </w:r>
      <w:r>
        <w:rPr>
          <w:rFonts w:ascii="Liberation Serif" w:hAnsi="Liberation Serif"/>
        </w:rPr>
        <w:t>Оприборенность групп потребителей</w:t>
      </w:r>
    </w:p>
    <w:tbl>
      <w:tblPr>
        <w:tblW w:w="10411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5"/>
        <w:gridCol w:w="1359"/>
        <w:gridCol w:w="1071"/>
        <w:gridCol w:w="1083"/>
        <w:gridCol w:w="1084"/>
        <w:gridCol w:w="1155"/>
        <w:gridCol w:w="1028"/>
        <w:gridCol w:w="951"/>
        <w:gridCol w:w="955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Наименование показателя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Подлежит оснащению приборами</w:t>
            </w:r>
          </w:p>
        </w:tc>
        <w:tc>
          <w:tcPr>
            <w:tcW w:w="3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Фактически установлено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Обеспечено</w:t>
            </w:r>
          </w:p>
        </w:tc>
        <w:tc>
          <w:tcPr>
            <w:tcW w:w="2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Перспектива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на 01.07.2016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на 01.10.2016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на 01.01.2017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план на 01.04.2017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2018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2027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2032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74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</w:pPr>
            <w:r>
              <w:rPr>
                <w:rFonts w:ascii="Liberation Serif" w:hAnsi="Liberation Serif"/>
                <w:lang w:eastAsia="ru-RU"/>
              </w:rPr>
              <w:t>Жилищный фонд, в разрезе МКД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ХВС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312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66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66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66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66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312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312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74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jc w:val="left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Муниципальный жилищный фонд, в разрезе помещений в МКД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ХВС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904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230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233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233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233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904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904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74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jc w:val="left"/>
            </w:pPr>
            <w:r>
              <w:rPr>
                <w:rFonts w:ascii="Liberation Serif" w:hAnsi="Liberation Serif"/>
                <w:b/>
                <w:lang w:eastAsia="ru-RU"/>
              </w:rPr>
              <w:t>Частный жилищный фонд (квартиры + жилые дома))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shd w:val="clear" w:color="auto" w:fill="FF0000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shd w:val="clear" w:color="auto" w:fill="FF000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shd w:val="clear" w:color="auto" w:fill="FF0000"/>
                <w:lang w:eastAsia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ХВС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9265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8976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9091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9265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9265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9265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9265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74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jc w:val="left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Бюджетные объекты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ХВС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42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42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42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42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42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42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42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74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jc w:val="left"/>
              <w:rPr>
                <w:rFonts w:ascii="Liberation Serif" w:hAnsi="Liberation Serif"/>
                <w:b/>
                <w:lang w:eastAsia="ru-RU"/>
              </w:rPr>
            </w:pPr>
            <w:r>
              <w:rPr>
                <w:rFonts w:ascii="Liberation Serif" w:hAnsi="Liberation Serif"/>
                <w:b/>
                <w:lang w:eastAsia="ru-RU"/>
              </w:rPr>
              <w:t>Объекты, используемые для размещения юридических лиц, расположенных на территории муниципального образования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pStyle w:val="af"/>
              <w:rPr>
                <w:rFonts w:ascii="Liberation Serif" w:hAnsi="Liberation Serif"/>
                <w:lang w:eastAsia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ХВС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341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341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341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341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341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341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f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341</w:t>
            </w:r>
          </w:p>
        </w:tc>
      </w:tr>
    </w:tbl>
    <w:p w:rsidR="005A197F" w:rsidRDefault="00D23D13">
      <w:pPr>
        <w:pStyle w:val="a5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Немаловажным направлением работы по установке  коммерческих  приборов учета является </w:t>
      </w:r>
      <w:r>
        <w:rPr>
          <w:rFonts w:ascii="Liberation Serif" w:hAnsi="Liberation Serif"/>
        </w:rPr>
        <w:lastRenderedPageBreak/>
        <w:t xml:space="preserve">переход на установку </w:t>
      </w:r>
      <w:r>
        <w:rPr>
          <w:rFonts w:ascii="Liberation Serif" w:hAnsi="Liberation Serif"/>
        </w:rPr>
        <w:t xml:space="preserve"> приборов  высокого  класса  точности  (С  вместо В), имеющих высокий порог чувствительности, а также использование приборов с импульсным выходом,  и  перспективным  переходом  на  диспетчеризацию коммерческого учета.</w:t>
      </w:r>
    </w:p>
    <w:p w:rsidR="005A197F" w:rsidRDefault="00D23D13">
      <w:pPr>
        <w:pStyle w:val="2"/>
      </w:pPr>
      <w:bookmarkStart w:id="92" w:name="_Toc531704426"/>
      <w:bookmarkStart w:id="93" w:name="_Toc531596450"/>
      <w:r>
        <w:t>Анализ резервов и дефицитов производст</w:t>
      </w:r>
      <w:r>
        <w:t>венных мощностей системы водоснабжения Камышловского городского округа</w:t>
      </w:r>
      <w:bookmarkEnd w:id="92"/>
      <w:bookmarkEnd w:id="93"/>
    </w:p>
    <w:p w:rsidR="005A197F" w:rsidRDefault="00D23D13">
      <w:pPr>
        <w:pStyle w:val="a5"/>
      </w:pPr>
      <w:r>
        <w:rPr>
          <w:rFonts w:ascii="Liberation Serif" w:hAnsi="Liberation Serif"/>
        </w:rPr>
        <w:t>Общая производительность водозаборных сооружений в Камышловском городском поселении составляет 6870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Фактический же объем забора воды составил в 2017 году – 1449,0 тыс.м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/год. </w:t>
      </w:r>
      <w:r>
        <w:rPr>
          <w:rFonts w:ascii="Liberation Serif" w:hAnsi="Liberation Serif"/>
        </w:rPr>
        <w:t>Среднесуточный расход воды составляет 3969,8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Указанный факт свидетельствует о том, что насосное оборудование загружено лишь на 57,7%. На настоящий момент резервная мощность насосных станций 1-ого подъема составляет 42,3%.</w:t>
      </w:r>
    </w:p>
    <w:p w:rsidR="005A197F" w:rsidRDefault="00D23D13">
      <w:pPr>
        <w:pStyle w:val="2"/>
      </w:pPr>
      <w:bookmarkStart w:id="94" w:name="_Toc531704427"/>
      <w:bookmarkStart w:id="95" w:name="_Toc531596451"/>
      <w:bookmarkStart w:id="96" w:name="_TOC_250000"/>
      <w:r>
        <w:t>Прогнозные балансы потребл</w:t>
      </w:r>
      <w:r>
        <w:t>ения питьевой воды на срок не менее 10 лет с учетом различных сценариев развития Камышловского городского округа</w:t>
      </w:r>
      <w:bookmarkEnd w:id="94"/>
      <w:bookmarkEnd w:id="95"/>
      <w:bookmarkEnd w:id="96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Численность постоянного населения на 01.01.2017 года составляет 26538 человек. По данным социально-экономического одела Администрации Камышловс</w:t>
      </w:r>
      <w:r>
        <w:rPr>
          <w:rFonts w:ascii="Liberation Serif" w:hAnsi="Liberation Serif"/>
        </w:rPr>
        <w:t>кого городского округа на первый этап реализации программы предполагается рост численности населения до 26573 человек в 2023 году и 26850 человек к 2034 году (оптимистичный сценарий развития).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случае пессимистичного сценария численность населения городск</w:t>
      </w:r>
      <w:r>
        <w:rPr>
          <w:rFonts w:ascii="Liberation Serif" w:hAnsi="Liberation Serif"/>
        </w:rPr>
        <w:t>ого округа Камышлов будет сокращаться равномерно до 25250 к 2034 году.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Рост водопотребления будет обусловлен строительством новый жилых объектов с более высокой степень благоустройства, а также подключением объектов, не имеющих на момент актуализации схемы</w:t>
      </w:r>
      <w:r>
        <w:rPr>
          <w:rFonts w:ascii="Liberation Serif" w:hAnsi="Liberation Serif"/>
        </w:rPr>
        <w:t xml:space="preserve"> централизованного водоснабжения.</w:t>
      </w:r>
    </w:p>
    <w:p w:rsidR="005A197F" w:rsidRDefault="00D23D13">
      <w:pPr>
        <w:pStyle w:val="ad"/>
      </w:pPr>
      <w:r>
        <w:rPr>
          <w:rFonts w:ascii="Liberation Serif" w:hAnsi="Liberation Serif"/>
        </w:rPr>
        <w:t xml:space="preserve">Перспективные водные балансы по оптимистичному сценарию представлены в таблице </w:t>
      </w:r>
      <w:r>
        <w:fldChar w:fldCharType="begin"/>
      </w:r>
      <w:r>
        <w:instrText xml:space="preserve"> REF _Ref530498471 </w:instrText>
      </w:r>
      <w:r>
        <w:fldChar w:fldCharType="separate"/>
      </w:r>
      <w:r>
        <w:t>Таблица 21</w:t>
      </w:r>
      <w:r>
        <w:fldChar w:fldCharType="end"/>
      </w:r>
      <w:r>
        <w:rPr>
          <w:rFonts w:ascii="Liberation Serif" w:hAnsi="Liberation Serif"/>
        </w:rPr>
        <w:t xml:space="preserve">. Перспективные водные балансы по пессимистичному сценарию представлены в таблице </w:t>
      </w:r>
      <w:r>
        <w:fldChar w:fldCharType="begin"/>
      </w:r>
      <w:r>
        <w:instrText xml:space="preserve"> REF _Ref530498480 </w:instrText>
      </w:r>
      <w:r>
        <w:fldChar w:fldCharType="separate"/>
      </w:r>
      <w:r>
        <w:t>Таблица</w:t>
      </w:r>
      <w:r>
        <w:t xml:space="preserve"> 22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97" w:name="_Ref530498471"/>
      <w:r>
        <w:rPr>
          <w:rFonts w:ascii="Liberation Serif" w:hAnsi="Liberation Serif"/>
        </w:rPr>
        <w:t>Таблица 21</w:t>
      </w:r>
      <w:bookmarkEnd w:id="97"/>
      <w:r>
        <w:rPr>
          <w:rFonts w:ascii="Liberation Serif" w:hAnsi="Liberation Serif"/>
        </w:rPr>
        <w:t>. Перспективные водные балансы по оптимистичному сценарию</w:t>
      </w:r>
    </w:p>
    <w:tbl>
      <w:tblPr>
        <w:tblW w:w="10224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6"/>
        <w:gridCol w:w="1133"/>
        <w:gridCol w:w="766"/>
        <w:gridCol w:w="822"/>
        <w:gridCol w:w="822"/>
        <w:gridCol w:w="822"/>
        <w:gridCol w:w="822"/>
        <w:gridCol w:w="822"/>
        <w:gridCol w:w="822"/>
        <w:gridCol w:w="822"/>
        <w:gridCol w:w="825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1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Ед.изм.</w:t>
            </w:r>
          </w:p>
        </w:tc>
        <w:tc>
          <w:tcPr>
            <w:tcW w:w="7345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Значение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1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2017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2018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2019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2020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2021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2022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2023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2024-2029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2030-2034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1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Поднято воды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sz w:val="20"/>
                <w:szCs w:val="20"/>
                <w:vertAlign w:val="superscript"/>
                <w:lang w:val="ru-RU" w:eastAsia="ru-RU"/>
              </w:rPr>
              <w:t>3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/год</w:t>
            </w:r>
          </w:p>
        </w:tc>
        <w:tc>
          <w:tcPr>
            <w:tcW w:w="7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1449,0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1513,3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1572,0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1634,3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1707,0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1796,3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1890,9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2159,1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2466,7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Отпущено воды потребителям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sz w:val="20"/>
                <w:szCs w:val="20"/>
                <w:vertAlign w:val="superscript"/>
                <w:lang w:val="ru-RU" w:eastAsia="ru-RU"/>
              </w:rPr>
              <w:t>3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/год</w:t>
            </w:r>
          </w:p>
        </w:tc>
        <w:tc>
          <w:tcPr>
            <w:tcW w:w="7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1255,6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1318,4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1384,3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1453,5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1526,2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1602,5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1682,6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1935,0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2225,3</w:t>
            </w:r>
          </w:p>
        </w:tc>
      </w:tr>
    </w:tbl>
    <w:p w:rsidR="005A197F" w:rsidRDefault="005A197F">
      <w:pPr>
        <w:pStyle w:val="ab"/>
        <w:rPr>
          <w:rFonts w:ascii="Liberation Serif" w:hAnsi="Liberation Serif"/>
        </w:rPr>
      </w:pPr>
    </w:p>
    <w:p w:rsidR="005A197F" w:rsidRDefault="005A197F">
      <w:pPr>
        <w:pageBreakBefore/>
      </w:pPr>
    </w:p>
    <w:p w:rsidR="005A197F" w:rsidRDefault="00D23D13">
      <w:pPr>
        <w:pStyle w:val="ab"/>
      </w:pPr>
      <w:bookmarkStart w:id="98" w:name="_Ref530498480"/>
      <w:r>
        <w:rPr>
          <w:rFonts w:ascii="Liberation Serif" w:hAnsi="Liberation Serif"/>
        </w:rPr>
        <w:t>Таблица 22</w:t>
      </w:r>
      <w:bookmarkEnd w:id="98"/>
      <w:r>
        <w:rPr>
          <w:rFonts w:ascii="Liberation Serif" w:hAnsi="Liberation Serif"/>
        </w:rPr>
        <w:t>. Перспективные водные балансы по пессимистичному сценарию</w:t>
      </w:r>
    </w:p>
    <w:tbl>
      <w:tblPr>
        <w:tblW w:w="10221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39"/>
        <w:gridCol w:w="1446"/>
        <w:gridCol w:w="783"/>
        <w:gridCol w:w="835"/>
        <w:gridCol w:w="835"/>
        <w:gridCol w:w="835"/>
        <w:gridCol w:w="808"/>
        <w:gridCol w:w="808"/>
        <w:gridCol w:w="808"/>
        <w:gridCol w:w="808"/>
        <w:gridCol w:w="816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1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Показатель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Ед.изм.</w:t>
            </w:r>
          </w:p>
        </w:tc>
        <w:tc>
          <w:tcPr>
            <w:tcW w:w="7336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Значение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1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2017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2018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2019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2020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2021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2022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2023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2024-2029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2030-2034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1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Поднято воды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тыс.м</w:t>
            </w:r>
            <w:r>
              <w:rPr>
                <w:rFonts w:ascii="Liberation Serif" w:eastAsia="Times New Roman" w:hAnsi="Liberation Serif"/>
                <w:color w:val="000000"/>
                <w:sz w:val="20"/>
                <w:vertAlign w:val="superscript"/>
                <w:lang w:val="ru-RU" w:eastAsia="ru-RU"/>
              </w:rPr>
              <w:t>3</w:t>
            </w: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/год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1449,0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1478,0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1507,5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1537,7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1568,4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1599,8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1631,8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1664,4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1697,7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Отпущено воды потребителям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тыс.м</w:t>
            </w:r>
            <w:r>
              <w:rPr>
                <w:rFonts w:ascii="Liberation Serif" w:eastAsia="Times New Roman" w:hAnsi="Liberation Serif"/>
                <w:color w:val="000000"/>
                <w:sz w:val="20"/>
                <w:vertAlign w:val="superscript"/>
                <w:lang w:val="ru-RU" w:eastAsia="ru-RU"/>
              </w:rPr>
              <w:t>3</w:t>
            </w: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/год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1255,6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1280,7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1306,3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1332,5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1359,1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1386,3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1414,0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1442,3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1471,1</w:t>
            </w:r>
          </w:p>
        </w:tc>
      </w:tr>
    </w:tbl>
    <w:p w:rsidR="005A197F" w:rsidRDefault="00D23D13">
      <w:pPr>
        <w:pStyle w:val="ad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>В дальнейшем целью расчета выбран оптимистический сценарий развития, как наиболее трудный с точки зрения гидравлики и обеспечения имеющимися мощностями.</w:t>
      </w:r>
    </w:p>
    <w:p w:rsidR="005A197F" w:rsidRDefault="00D23D13">
      <w:pPr>
        <w:pStyle w:val="2"/>
      </w:pPr>
      <w:bookmarkStart w:id="99" w:name="_Toc531704428"/>
      <w:bookmarkStart w:id="100" w:name="_Toc531596452"/>
      <w:r>
        <w:t>Описание централизованной системы горячего водоснабжения с использованием закрытых систе</w:t>
      </w:r>
      <w:r>
        <w:t>м горячего водоснабжения, отражающее технологические особенности указанной системы</w:t>
      </w:r>
      <w:bookmarkEnd w:id="99"/>
      <w:bookmarkEnd w:id="100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На территории Камышловского городского округа отсутствует система горячего водоснабжения населения.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случае ввода в эксплуатацию подобных систем, следует руководствоваться </w:t>
      </w:r>
      <w:r>
        <w:rPr>
          <w:rFonts w:ascii="Liberation Serif" w:hAnsi="Liberation Serif"/>
        </w:rPr>
        <w:t>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 1 января 2013 года подключение объектов капитального строительства потр</w:t>
      </w:r>
      <w:r>
        <w:rPr>
          <w:rFonts w:ascii="Liberation Serif" w:hAnsi="Liberation Serif"/>
        </w:rPr>
        <w:t>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 1 января 2022 года использование централизо</w:t>
      </w:r>
      <w:r>
        <w:rPr>
          <w:rFonts w:ascii="Liberation Serif" w:hAnsi="Liberation Serif"/>
        </w:rPr>
        <w:t>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Переход на закрытую систему теплоснабжения возможен: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посредством уст</w:t>
      </w:r>
      <w:r>
        <w:rPr>
          <w:rFonts w:ascii="Liberation Serif" w:hAnsi="Liberation Serif"/>
        </w:rPr>
        <w:t>ановки индивидуальных автоматизированных, оборудованных приборами учета тепловой энергии тепловых пунктов (ИТП) и перепрокладки тепловой сети в двухтрубном исполнении;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посредством прокладки тепловой сети в четырехтрубном исполнении.</w:t>
      </w:r>
    </w:p>
    <w:p w:rsidR="005A197F" w:rsidRDefault="005A197F">
      <w:pPr>
        <w:pageBreakBefore/>
        <w:rPr>
          <w:lang w:val="ru-RU"/>
        </w:rPr>
      </w:pPr>
    </w:p>
    <w:p w:rsidR="005A197F" w:rsidRDefault="00D23D13">
      <w:pPr>
        <w:pStyle w:val="2"/>
      </w:pPr>
      <w:bookmarkStart w:id="101" w:name="_Toc531704429"/>
      <w:bookmarkStart w:id="102" w:name="_Toc531596453"/>
      <w:r>
        <w:t>Сведения о фактическом</w:t>
      </w:r>
      <w:r>
        <w:t xml:space="preserve"> и ожидаемом потреблении питьевой, технической воды (годовое, среднесуточное, максимальное суточное)</w:t>
      </w:r>
      <w:bookmarkEnd w:id="101"/>
      <w:bookmarkEnd w:id="102"/>
    </w:p>
    <w:p w:rsidR="005A197F" w:rsidRDefault="00D23D13">
      <w:pPr>
        <w:pStyle w:val="a5"/>
      </w:pPr>
      <w:r>
        <w:rPr>
          <w:rFonts w:ascii="Liberation Serif" w:hAnsi="Liberation Serif"/>
        </w:rPr>
        <w:t>Количество поднятой воды на 2017 год составило 1449,0 тыс.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, количество отпущенной воды потребителям 1255,6 тыс.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, максимальный суточный расход </w:t>
      </w:r>
      <w:r>
        <w:rPr>
          <w:rFonts w:ascii="Liberation Serif" w:hAnsi="Liberation Serif"/>
        </w:rPr>
        <w:t>потребления составил 4,13 тыс.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, максимальный суточный расход поднятой воды 4,76 тыс.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. К 2034 году ожидаемое объем поднимаемой воды составит 2466,7 тыс.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, а максимальный суточный расход – 8,11 тыс.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 (таблицы </w:t>
      </w:r>
      <w:r>
        <w:fldChar w:fldCharType="begin"/>
      </w:r>
      <w:r>
        <w:instrText xml:space="preserve"> REF _Ref530498678 </w:instrText>
      </w:r>
      <w:r>
        <w:fldChar w:fldCharType="separate"/>
      </w:r>
      <w:r>
        <w:t>Таблица 23</w:t>
      </w:r>
      <w:r>
        <w:fldChar w:fldCharType="end"/>
      </w:r>
      <w:r>
        <w:rPr>
          <w:rFonts w:ascii="Liberation Serif" w:hAnsi="Liberation Serif"/>
        </w:rPr>
        <w:t xml:space="preserve"> и </w:t>
      </w:r>
      <w:r>
        <w:fldChar w:fldCharType="begin"/>
      </w:r>
      <w:r>
        <w:instrText xml:space="preserve"> R</w:instrText>
      </w:r>
      <w:r>
        <w:instrText xml:space="preserve">EF _Ref530498680 </w:instrText>
      </w:r>
      <w:r>
        <w:fldChar w:fldCharType="separate"/>
      </w:r>
      <w:r>
        <w:t>Таблица 24</w:t>
      </w:r>
      <w:r>
        <w:fldChar w:fldCharType="end"/>
      </w:r>
      <w:r>
        <w:rPr>
          <w:rFonts w:ascii="Liberation Serif" w:hAnsi="Liberation Serif"/>
        </w:rPr>
        <w:t>).</w:t>
      </w:r>
    </w:p>
    <w:p w:rsidR="005A197F" w:rsidRDefault="00D23D13">
      <w:pPr>
        <w:pStyle w:val="ab"/>
      </w:pPr>
      <w:bookmarkStart w:id="103" w:name="_Ref530498678"/>
      <w:r>
        <w:rPr>
          <w:rFonts w:ascii="Liberation Serif" w:hAnsi="Liberation Serif"/>
        </w:rPr>
        <w:t>Таблица 23</w:t>
      </w:r>
      <w:bookmarkEnd w:id="103"/>
      <w:r>
        <w:rPr>
          <w:rFonts w:ascii="Liberation Serif" w:hAnsi="Liberation Serif"/>
        </w:rPr>
        <w:t>. Фактическое и ожидаемое потребление воды</w:t>
      </w:r>
    </w:p>
    <w:tbl>
      <w:tblPr>
        <w:tblW w:w="9974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4"/>
        <w:gridCol w:w="1223"/>
        <w:gridCol w:w="1478"/>
        <w:gridCol w:w="1623"/>
        <w:gridCol w:w="1623"/>
        <w:gridCol w:w="1623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14"/>
        </w:trPr>
        <w:tc>
          <w:tcPr>
            <w:tcW w:w="2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Показатель</w:t>
            </w:r>
          </w:p>
        </w:tc>
        <w:tc>
          <w:tcPr>
            <w:tcW w:w="1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Ед.изм.</w:t>
            </w:r>
          </w:p>
        </w:tc>
        <w:tc>
          <w:tcPr>
            <w:tcW w:w="63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Значение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4"/>
        </w:trPr>
        <w:tc>
          <w:tcPr>
            <w:tcW w:w="24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2017 год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2023 год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2029 год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2034 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4"/>
        </w:trPr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Поднято воды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1449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1796,3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2159,1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2466,7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4"/>
        </w:trPr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Отпущено воды потребителям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1255,6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1682,6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1935,0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2225,3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4"/>
        </w:trPr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Среднесуточный расход подаваемой в сеть воды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/сут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3,97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4,92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5,92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6,76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4"/>
        </w:trPr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Максимальный суточный расход подаваемой в сеть воды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/сут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4,76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5,91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7,10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8,11</w:t>
            </w:r>
          </w:p>
        </w:tc>
      </w:tr>
    </w:tbl>
    <w:p w:rsidR="005A197F" w:rsidRDefault="005A197F">
      <w:pPr>
        <w:pStyle w:val="ab"/>
        <w:rPr>
          <w:rFonts w:ascii="Liberation Serif" w:hAnsi="Liberation Serif"/>
        </w:rPr>
      </w:pPr>
    </w:p>
    <w:p w:rsidR="005A197F" w:rsidRDefault="00D23D13">
      <w:pPr>
        <w:pStyle w:val="ab"/>
      </w:pPr>
      <w:bookmarkStart w:id="104" w:name="_Ref530498680"/>
      <w:r>
        <w:rPr>
          <w:rFonts w:ascii="Liberation Serif" w:hAnsi="Liberation Serif"/>
        </w:rPr>
        <w:t>Таблица 24</w:t>
      </w:r>
      <w:bookmarkEnd w:id="104"/>
      <w:r>
        <w:rPr>
          <w:rFonts w:ascii="Liberation Serif" w:hAnsi="Liberation Serif"/>
        </w:rPr>
        <w:t xml:space="preserve">. Расчетные суточные расходы по водопотреблению Камышловского </w:t>
      </w:r>
      <w:r>
        <w:rPr>
          <w:rFonts w:ascii="Liberation Serif" w:hAnsi="Liberation Serif"/>
        </w:rPr>
        <w:t>городского округа 2034г</w:t>
      </w:r>
    </w:p>
    <w:tbl>
      <w:tblPr>
        <w:tblW w:w="9984" w:type="dxa"/>
        <w:tblInd w:w="1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66"/>
        <w:gridCol w:w="67"/>
        <w:gridCol w:w="45"/>
        <w:gridCol w:w="1396"/>
        <w:gridCol w:w="2667"/>
        <w:gridCol w:w="1096"/>
        <w:gridCol w:w="46"/>
        <w:gridCol w:w="1135"/>
        <w:gridCol w:w="66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57"/>
          <w:tblHeader/>
        </w:trPr>
        <w:tc>
          <w:tcPr>
            <w:tcW w:w="35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Наименование водопотребителей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Население, тыс.чел</w:t>
            </w:r>
          </w:p>
        </w:tc>
        <w:tc>
          <w:tcPr>
            <w:tcW w:w="26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Норма водопотребления, л/сут*чел.</w:t>
            </w:r>
          </w:p>
        </w:tc>
        <w:tc>
          <w:tcPr>
            <w:tcW w:w="22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Количество потребляемой воды, м</w:t>
            </w:r>
            <w:r>
              <w:rPr>
                <w:rFonts w:ascii="Liberation Serif" w:hAnsi="Liberation Serif"/>
                <w:b/>
                <w:sz w:val="20"/>
                <w:szCs w:val="20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/сут.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  <w:tblHeader/>
        </w:trPr>
        <w:tc>
          <w:tcPr>
            <w:tcW w:w="35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14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26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Qсут.ср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position w:val="3"/>
                <w:sz w:val="20"/>
                <w:szCs w:val="20"/>
                <w:lang w:val="ru-RU"/>
              </w:rPr>
              <w:t>Q</w:t>
            </w: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сут.max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99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Западный</w:t>
            </w:r>
            <w:r>
              <w:rPr>
                <w:rFonts w:ascii="Liberation Serif" w:hAnsi="Liberation Serif"/>
                <w:spacing w:val="-1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район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Жилые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дома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квартирного</w:t>
            </w:r>
            <w:r>
              <w:rPr>
                <w:rFonts w:ascii="Liberation Serif" w:hAnsi="Liberation Serif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типа,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водопроводом,</w:t>
            </w:r>
            <w:r>
              <w:rPr>
                <w:rFonts w:ascii="Liberation Serif" w:hAnsi="Liberation Serif"/>
                <w:spacing w:val="-2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канализацией,</w:t>
            </w:r>
            <w:r>
              <w:rPr>
                <w:rFonts w:ascii="Liberation Serif" w:hAnsi="Liberation Serif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ваннами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местными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водонагревателями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1,2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190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228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273,6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воды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на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полив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территории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1,2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50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60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72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неучтенные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расходы,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10%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22,8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27,36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76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Итого</w:t>
            </w:r>
            <w:r>
              <w:rPr>
                <w:rFonts w:ascii="Liberation Serif" w:hAnsi="Liberation Serif"/>
                <w:spacing w:val="-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</w:t>
            </w:r>
            <w:r>
              <w:rPr>
                <w:rFonts w:ascii="Liberation Serif" w:hAnsi="Liberation Serif"/>
                <w:spacing w:val="-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Западному</w:t>
            </w:r>
            <w:r>
              <w:rPr>
                <w:rFonts w:ascii="Liberation Serif" w:hAnsi="Liberation Serif"/>
                <w:spacing w:val="-1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району: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310,8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372,96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99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Северо-Восточный</w:t>
            </w:r>
            <w:r>
              <w:rPr>
                <w:rFonts w:ascii="Liberation Serif" w:hAnsi="Liberation Serif"/>
                <w:spacing w:val="-2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район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Индивидуальная</w:t>
            </w:r>
            <w:r>
              <w:rPr>
                <w:rFonts w:ascii="Liberation Serif" w:hAnsi="Liberation Serif"/>
                <w:spacing w:val="-1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жилая</w:t>
            </w:r>
            <w:r>
              <w:rPr>
                <w:rFonts w:ascii="Liberation Serif" w:hAnsi="Liberation Serif"/>
                <w:spacing w:val="-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застройка,</w:t>
            </w:r>
            <w:r>
              <w:rPr>
                <w:rFonts w:ascii="Liberation Serif" w:hAnsi="Liberation Serif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оборудованная</w:t>
            </w:r>
            <w:r>
              <w:rPr>
                <w:rFonts w:ascii="Liberation Serif" w:hAnsi="Liberation Serif"/>
                <w:spacing w:val="-2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внутренним</w:t>
            </w:r>
            <w:r>
              <w:rPr>
                <w:rFonts w:ascii="Liberation Serif" w:hAnsi="Liberation Serif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водопроводом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канализацией</w:t>
            </w:r>
            <w:r>
              <w:rPr>
                <w:rFonts w:ascii="Liberation Serif" w:hAnsi="Liberation Serif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</w:t>
            </w:r>
            <w:r>
              <w:rPr>
                <w:rFonts w:ascii="Liberation Serif" w:hAnsi="Liberation Serif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ванными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местными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водонагревателями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0,438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170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74,46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89,352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Многоквартирная</w:t>
            </w:r>
            <w:r>
              <w:rPr>
                <w:rFonts w:ascii="Liberation Serif" w:hAnsi="Liberation Serif"/>
                <w:spacing w:val="-1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жилая</w:t>
            </w:r>
            <w:r>
              <w:rPr>
                <w:rFonts w:ascii="Liberation Serif" w:hAnsi="Liberation Serif"/>
                <w:spacing w:val="-1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застройка,</w:t>
            </w:r>
            <w:r>
              <w:rPr>
                <w:rFonts w:ascii="Liberation Serif" w:hAnsi="Liberation Serif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оборудованная</w:t>
            </w:r>
            <w:r>
              <w:rPr>
                <w:rFonts w:ascii="Liberation Serif" w:hAnsi="Liberation Serif"/>
                <w:spacing w:val="-2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внутренним</w:t>
            </w:r>
            <w:r>
              <w:rPr>
                <w:rFonts w:ascii="Liberation Serif" w:hAnsi="Liberation Serif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водопроводом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канализацией</w:t>
            </w:r>
            <w:r>
              <w:rPr>
                <w:rFonts w:ascii="Liberation Serif" w:hAnsi="Liberation Serif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</w:t>
            </w:r>
            <w:r>
              <w:rPr>
                <w:rFonts w:ascii="Liberation Serif" w:hAnsi="Liberation Serif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ванными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местными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водонагревателями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0,78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190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148,2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177,84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воды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на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полив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территории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1,218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50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60,9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73,08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неучтенные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расходы,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10%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20,706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24,8472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7641" w:type="dxa"/>
            <w:gridSpan w:val="5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Итого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</w:t>
            </w:r>
            <w:r>
              <w:rPr>
                <w:rFonts w:ascii="Liberation Serif" w:hAnsi="Liberation Serif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Северо-Восточному</w:t>
            </w:r>
            <w:r>
              <w:rPr>
                <w:rFonts w:ascii="Liberation Serif" w:hAnsi="Liberation Serif"/>
                <w:spacing w:val="-1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району: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305,826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366,9912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991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Восточный</w:t>
            </w:r>
            <w:r>
              <w:rPr>
                <w:rFonts w:ascii="Liberation Serif" w:hAnsi="Liberation Serif"/>
                <w:spacing w:val="-1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район</w:t>
            </w:r>
          </w:p>
        </w:tc>
        <w:tc>
          <w:tcPr>
            <w:tcW w:w="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97F" w:rsidRDefault="005A197F">
            <w:pPr>
              <w:pStyle w:val="ac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78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Жилые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дома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квартирного</w:t>
            </w:r>
            <w:r>
              <w:rPr>
                <w:rFonts w:ascii="Liberation Serif" w:hAnsi="Liberation Serif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типа,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водопроводом,</w:t>
            </w:r>
            <w:r>
              <w:rPr>
                <w:rFonts w:ascii="Liberation Serif" w:hAnsi="Liberation Serif"/>
                <w:spacing w:val="-2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канализацией,</w:t>
            </w:r>
            <w:r>
              <w:rPr>
                <w:rFonts w:ascii="Liberation Serif" w:hAnsi="Liberation Serif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ваннами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местными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водонагревателями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0,123</w:t>
            </w:r>
          </w:p>
        </w:tc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190</w:t>
            </w:r>
          </w:p>
        </w:tc>
        <w:tc>
          <w:tcPr>
            <w:tcW w:w="1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30,75</w:t>
            </w:r>
          </w:p>
        </w:tc>
        <w:tc>
          <w:tcPr>
            <w:tcW w:w="12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36,9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78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воды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на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полив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территории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0,123</w:t>
            </w:r>
          </w:p>
        </w:tc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30</w:t>
            </w:r>
          </w:p>
        </w:tc>
        <w:tc>
          <w:tcPr>
            <w:tcW w:w="1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3,69</w:t>
            </w:r>
          </w:p>
        </w:tc>
        <w:tc>
          <w:tcPr>
            <w:tcW w:w="12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4,428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578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неучтенные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расходы,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10%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1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3,075</w:t>
            </w:r>
          </w:p>
        </w:tc>
        <w:tc>
          <w:tcPr>
            <w:tcW w:w="12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3,69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7641" w:type="dxa"/>
            <w:gridSpan w:val="5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Итого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</w:t>
            </w:r>
            <w:r>
              <w:rPr>
                <w:rFonts w:ascii="Liberation Serif" w:hAnsi="Liberation Serif"/>
                <w:spacing w:val="-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Восточному</w:t>
            </w:r>
            <w:r>
              <w:rPr>
                <w:rFonts w:ascii="Liberation Serif" w:hAnsi="Liberation Serif"/>
                <w:spacing w:val="-1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району:</w:t>
            </w:r>
          </w:p>
        </w:tc>
        <w:tc>
          <w:tcPr>
            <w:tcW w:w="1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37,515</w:t>
            </w:r>
          </w:p>
        </w:tc>
        <w:tc>
          <w:tcPr>
            <w:tcW w:w="12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45,018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9984" w:type="dxa"/>
            <w:gridSpan w:val="9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Южный</w:t>
            </w:r>
            <w:r>
              <w:rPr>
                <w:rFonts w:ascii="Liberation Serif" w:hAnsi="Liberation Serif"/>
                <w:b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район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lastRenderedPageBreak/>
              <w:t>Жилые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дома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квартирного</w:t>
            </w:r>
            <w:r>
              <w:rPr>
                <w:rFonts w:ascii="Liberation Serif" w:hAnsi="Liberation Serif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типа,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водопроводом,</w:t>
            </w:r>
            <w:r>
              <w:rPr>
                <w:rFonts w:ascii="Liberation Serif" w:hAnsi="Liberation Serif"/>
                <w:spacing w:val="-2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канализацией,</w:t>
            </w:r>
            <w:r>
              <w:rPr>
                <w:rFonts w:ascii="Liberation Serif" w:hAnsi="Liberation Serif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ваннами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местными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водонагревателями</w:t>
            </w:r>
          </w:p>
        </w:tc>
        <w:tc>
          <w:tcPr>
            <w:tcW w:w="1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0,387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190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96,75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116,1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воды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на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полив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территории</w:t>
            </w:r>
          </w:p>
        </w:tc>
        <w:tc>
          <w:tcPr>
            <w:tcW w:w="1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0,387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30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11,61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13,932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неучтенные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расходы,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10%</w:t>
            </w:r>
          </w:p>
        </w:tc>
        <w:tc>
          <w:tcPr>
            <w:tcW w:w="1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9,675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11,61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76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Итого</w:t>
            </w:r>
            <w:r>
              <w:rPr>
                <w:rFonts w:ascii="Liberation Serif" w:hAnsi="Liberation Serif"/>
                <w:spacing w:val="-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Южному</w:t>
            </w:r>
            <w:r>
              <w:rPr>
                <w:rFonts w:ascii="Liberation Serif" w:hAnsi="Liberation Serif"/>
                <w:spacing w:val="-1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району: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118,035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141,642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99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Камышловский</w:t>
            </w:r>
            <w:r>
              <w:rPr>
                <w:rFonts w:ascii="Liberation Serif" w:hAnsi="Liberation Serif"/>
                <w:b/>
                <w:spacing w:val="-1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городской</w:t>
            </w:r>
            <w:r>
              <w:rPr>
                <w:rFonts w:ascii="Liberation Serif" w:hAnsi="Liberation Serif"/>
                <w:b/>
                <w:spacing w:val="-1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округ</w:t>
            </w:r>
            <w:r>
              <w:rPr>
                <w:rFonts w:ascii="Liberation Serif" w:hAnsi="Liberation Serif"/>
                <w:b/>
                <w:spacing w:val="-1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(ост.)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Индивидуальная</w:t>
            </w:r>
            <w:r>
              <w:rPr>
                <w:rFonts w:ascii="Liberation Serif" w:hAnsi="Liberation Serif"/>
                <w:spacing w:val="-1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жилая</w:t>
            </w:r>
            <w:r>
              <w:rPr>
                <w:rFonts w:ascii="Liberation Serif" w:hAnsi="Liberation Serif"/>
                <w:spacing w:val="-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застройка,</w:t>
            </w:r>
            <w:r>
              <w:rPr>
                <w:rFonts w:ascii="Liberation Serif" w:hAnsi="Liberation Serif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оборудованная</w:t>
            </w:r>
            <w:r>
              <w:rPr>
                <w:rFonts w:ascii="Liberation Serif" w:hAnsi="Liberation Serif"/>
                <w:spacing w:val="-2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внутренним</w:t>
            </w:r>
            <w:r>
              <w:rPr>
                <w:rFonts w:ascii="Liberation Serif" w:hAnsi="Liberation Serif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водопроводом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канализацией</w:t>
            </w:r>
            <w:r>
              <w:rPr>
                <w:rFonts w:ascii="Liberation Serif" w:hAnsi="Liberation Serif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</w:t>
            </w:r>
            <w:r>
              <w:rPr>
                <w:rFonts w:ascii="Liberation Serif" w:hAnsi="Liberation Serif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ванными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местными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водонагревателями</w:t>
            </w:r>
          </w:p>
        </w:tc>
        <w:tc>
          <w:tcPr>
            <w:tcW w:w="1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7,08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170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1203,6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1444,32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Многоквартирная</w:t>
            </w:r>
            <w:r>
              <w:rPr>
                <w:rFonts w:ascii="Liberation Serif" w:hAnsi="Liberation Serif"/>
                <w:spacing w:val="-1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жилая</w:t>
            </w:r>
            <w:r>
              <w:rPr>
                <w:rFonts w:ascii="Liberation Serif" w:hAnsi="Liberation Serif"/>
                <w:spacing w:val="-1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застройка,</w:t>
            </w:r>
            <w:r>
              <w:rPr>
                <w:rFonts w:ascii="Liberation Serif" w:hAnsi="Liberation Serif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оборудованная</w:t>
            </w:r>
            <w:r>
              <w:rPr>
                <w:rFonts w:ascii="Liberation Serif" w:hAnsi="Liberation Serif"/>
                <w:spacing w:val="-2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внутренним</w:t>
            </w:r>
            <w:r>
              <w:rPr>
                <w:rFonts w:ascii="Liberation Serif" w:hAnsi="Liberation Serif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водопроводом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канализацией</w:t>
            </w:r>
            <w:r>
              <w:rPr>
                <w:rFonts w:ascii="Liberation Serif" w:hAnsi="Liberation Serif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с</w:t>
            </w:r>
            <w:r>
              <w:rPr>
                <w:rFonts w:ascii="Liberation Serif" w:hAnsi="Liberation Serif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ванными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местными</w:t>
            </w:r>
            <w:r>
              <w:rPr>
                <w:rFonts w:ascii="Liberation Serif" w:hAnsi="Liberation Serif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водонагревателями</w:t>
            </w:r>
          </w:p>
        </w:tc>
        <w:tc>
          <w:tcPr>
            <w:tcW w:w="1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15,01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190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2851,9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3422,28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воды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на</w:t>
            </w:r>
            <w:r>
              <w:rPr>
                <w:rFonts w:ascii="Liberation Serif" w:hAnsi="Liberation Serif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полив</w:t>
            </w:r>
            <w:r>
              <w:rPr>
                <w:rFonts w:ascii="Liberation Serif" w:hAnsi="Liberation Serif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территории</w:t>
            </w:r>
          </w:p>
        </w:tc>
        <w:tc>
          <w:tcPr>
            <w:tcW w:w="1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25,55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30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766,5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919,8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неучтенные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расходы,</w:t>
            </w:r>
            <w:r>
              <w:rPr>
                <w:rFonts w:ascii="Liberation Serif" w:hAnsi="Liberation Serif"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10%</w:t>
            </w:r>
          </w:p>
        </w:tc>
        <w:tc>
          <w:tcPr>
            <w:tcW w:w="1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-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18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405,55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486,66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76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Итого по Камышловскому городскому округу (ост):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5227,55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/>
              </w:rPr>
              <w:t>6273,06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76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ИТОГО по Камышловскому городскому округу:</w:t>
            </w:r>
          </w:p>
        </w:tc>
        <w:tc>
          <w:tcPr>
            <w:tcW w:w="1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5999,73</w:t>
            </w:r>
          </w:p>
        </w:tc>
        <w:tc>
          <w:tcPr>
            <w:tcW w:w="1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b/>
                <w:sz w:val="20"/>
                <w:szCs w:val="20"/>
                <w:lang w:val="ru-RU"/>
              </w:rPr>
              <w:t>7199,67</w:t>
            </w:r>
          </w:p>
        </w:tc>
      </w:tr>
    </w:tbl>
    <w:p w:rsidR="005A197F" w:rsidRDefault="005A197F">
      <w:pPr>
        <w:rPr>
          <w:rFonts w:ascii="Liberation Serif" w:eastAsia="Times New Roman" w:hAnsi="Liberation Serif"/>
          <w:b/>
          <w:bCs/>
          <w:sz w:val="11"/>
          <w:szCs w:val="11"/>
          <w:lang w:val="ru-RU"/>
        </w:rPr>
      </w:pPr>
    </w:p>
    <w:p w:rsidR="005A197F" w:rsidRDefault="00D23D13">
      <w:pPr>
        <w:pStyle w:val="2"/>
      </w:pPr>
      <w:bookmarkStart w:id="105" w:name="_Toc531704430"/>
      <w:bookmarkStart w:id="106" w:name="_Toc531596454"/>
      <w:r>
        <w:t>Описание территориальной структуры потребления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5"/>
      <w:bookmarkEnd w:id="106"/>
    </w:p>
    <w:p w:rsidR="005A197F" w:rsidRDefault="00D23D13">
      <w:pPr>
        <w:pStyle w:val="ad"/>
      </w:pPr>
      <w:r>
        <w:rPr>
          <w:rFonts w:ascii="Liberation Serif" w:hAnsi="Liberation Serif"/>
        </w:rPr>
        <w:t>Территориальная структура потребления питьевой воды по технолог</w:t>
      </w:r>
      <w:r>
        <w:rPr>
          <w:rFonts w:ascii="Liberation Serif" w:hAnsi="Liberation Serif"/>
        </w:rPr>
        <w:t xml:space="preserve">ическим зонам на 2034 год представлена в таблице </w:t>
      </w:r>
      <w:r>
        <w:fldChar w:fldCharType="begin"/>
      </w:r>
      <w:r>
        <w:instrText xml:space="preserve"> REF _Ref530498727 </w:instrText>
      </w:r>
      <w:r>
        <w:fldChar w:fldCharType="separate"/>
      </w:r>
      <w:r>
        <w:t>Таблица 25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5A197F">
      <w:pPr>
        <w:rPr>
          <w:rFonts w:ascii="Liberation Serif" w:eastAsia="Times New Roman" w:hAnsi="Liberation Serif"/>
          <w:b/>
          <w:bCs/>
          <w:sz w:val="17"/>
          <w:szCs w:val="17"/>
          <w:lang w:val="ru-RU"/>
        </w:rPr>
      </w:pPr>
    </w:p>
    <w:p w:rsidR="005A197F" w:rsidRDefault="00D23D13">
      <w:pPr>
        <w:pStyle w:val="ab"/>
      </w:pPr>
      <w:bookmarkStart w:id="107" w:name="_Ref530498727"/>
      <w:r>
        <w:rPr>
          <w:rFonts w:ascii="Liberation Serif" w:hAnsi="Liberation Serif"/>
        </w:rPr>
        <w:t>Таблица 25</w:t>
      </w:r>
      <w:bookmarkEnd w:id="107"/>
      <w:r>
        <w:rPr>
          <w:rFonts w:ascii="Liberation Serif" w:hAnsi="Liberation Serif"/>
        </w:rPr>
        <w:t>. Территориальная структура потребления питьевой воды по технологическим зонам на 2034 год</w:t>
      </w:r>
    </w:p>
    <w:tbl>
      <w:tblPr>
        <w:tblW w:w="964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2334"/>
        <w:gridCol w:w="2341"/>
        <w:gridCol w:w="1774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31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Наименование, адрес водозабора</w:t>
            </w:r>
          </w:p>
        </w:tc>
        <w:tc>
          <w:tcPr>
            <w:tcW w:w="233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Водопотребление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Водопотребление</w:t>
            </w:r>
          </w:p>
        </w:tc>
        <w:tc>
          <w:tcPr>
            <w:tcW w:w="177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Доля от </w:t>
            </w:r>
            <w:r>
              <w:rPr>
                <w:rFonts w:ascii="Liberation Serif" w:hAnsi="Liberation Serif"/>
                <w:lang w:val="ru-RU"/>
              </w:rPr>
              <w:t>общего потребления,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%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3197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23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/сут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1774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319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Западная часть Камышловского городского округа;</w:t>
            </w:r>
          </w:p>
        </w:tc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4162,1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1519166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61,57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319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Восточная часть Камышловского городского округа</w:t>
            </w:r>
          </w:p>
        </w:tc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2597,9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948233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38,43</w:t>
            </w:r>
          </w:p>
        </w:tc>
      </w:tr>
    </w:tbl>
    <w:p w:rsidR="005A197F" w:rsidRDefault="00D23D13">
      <w:pPr>
        <w:pStyle w:val="a5"/>
        <w:spacing w:before="240"/>
      </w:pPr>
      <w:r>
        <w:rPr>
          <w:rFonts w:ascii="Liberation Serif" w:hAnsi="Liberation Serif"/>
        </w:rPr>
        <w:t xml:space="preserve">Графическое изображение территориального баланса подачи воды </w:t>
      </w:r>
      <w:r>
        <w:rPr>
          <w:rFonts w:ascii="Liberation Serif" w:hAnsi="Liberation Serif"/>
        </w:rPr>
        <w:t xml:space="preserve">потехнологическим зонам представлены на рисунке </w:t>
      </w:r>
      <w:r>
        <w:fldChar w:fldCharType="begin"/>
      </w:r>
      <w:r>
        <w:instrText xml:space="preserve"> REF _Ref530498778 </w:instrText>
      </w:r>
      <w:r>
        <w:fldChar w:fldCharType="separate"/>
      </w:r>
      <w:r>
        <w:t>Рисунок 10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5"/>
        <w:keepNext/>
        <w:ind w:firstLine="1276"/>
      </w:pPr>
      <w:r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5331464" cy="2766060"/>
            <wp:effectExtent l="0" t="0" r="0" b="0"/>
            <wp:docPr id="68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1"/>
              </a:graphicData>
            </a:graphic>
          </wp:inline>
        </w:drawing>
      </w:r>
    </w:p>
    <w:p w:rsidR="005A197F" w:rsidRDefault="00D23D13">
      <w:pPr>
        <w:pStyle w:val="aa"/>
      </w:pPr>
      <w:bookmarkStart w:id="108" w:name="_Ref530498778"/>
      <w:r>
        <w:rPr>
          <w:rFonts w:ascii="Liberation Serif" w:hAnsi="Liberation Serif"/>
        </w:rPr>
        <w:t>Рисунок 10</w:t>
      </w:r>
      <w:bookmarkEnd w:id="108"/>
      <w:r>
        <w:rPr>
          <w:rFonts w:ascii="Liberation Serif" w:hAnsi="Liberation Serif"/>
        </w:rPr>
        <w:t>. Территориальное потребление воды по технологическим зонам в 2034 г.</w:t>
      </w:r>
    </w:p>
    <w:p w:rsidR="005A197F" w:rsidRDefault="005A197F">
      <w:pPr>
        <w:rPr>
          <w:rFonts w:ascii="Liberation Serif" w:eastAsia="Times New Roman" w:hAnsi="Liberation Serif"/>
          <w:sz w:val="5"/>
          <w:szCs w:val="5"/>
          <w:lang w:val="ru-RU"/>
        </w:rPr>
      </w:pP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Как </w:t>
      </w:r>
      <w:r>
        <w:rPr>
          <w:rFonts w:ascii="Liberation Serif" w:hAnsi="Liberation Serif"/>
          <w:spacing w:val="-1"/>
        </w:rPr>
        <w:t xml:space="preserve">видно </w:t>
      </w:r>
      <w:r>
        <w:rPr>
          <w:rFonts w:ascii="Liberation Serif" w:hAnsi="Liberation Serif"/>
        </w:rPr>
        <w:t xml:space="preserve">из таблицы </w:t>
      </w:r>
      <w:r>
        <w:fldChar w:fldCharType="begin"/>
      </w:r>
      <w:r>
        <w:instrText xml:space="preserve"> REF _Ref530498727 </w:instrText>
      </w:r>
      <w:r>
        <w:fldChar w:fldCharType="separate"/>
      </w:r>
      <w:r>
        <w:t>Таблица 25</w:t>
      </w:r>
      <w:r>
        <w:fldChar w:fldCharType="end"/>
      </w:r>
      <w:r>
        <w:rPr>
          <w:rFonts w:ascii="Liberation Serif" w:hAnsi="Liberation Serif"/>
          <w:spacing w:val="14"/>
        </w:rPr>
        <w:t xml:space="preserve"> </w:t>
      </w:r>
      <w:r>
        <w:rPr>
          <w:rFonts w:ascii="Liberation Serif" w:hAnsi="Liberation Serif"/>
        </w:rPr>
        <w:t xml:space="preserve">и рисунка </w:t>
      </w:r>
      <w:r>
        <w:fldChar w:fldCharType="begin"/>
      </w:r>
      <w:r>
        <w:instrText xml:space="preserve"> REF _Ref530498778 </w:instrText>
      </w:r>
      <w:r>
        <w:fldChar w:fldCharType="separate"/>
      </w:r>
      <w:r>
        <w:t>Рисунок 10</w:t>
      </w:r>
      <w:r>
        <w:fldChar w:fldCharType="end"/>
      </w:r>
      <w:r>
        <w:rPr>
          <w:rFonts w:ascii="Liberation Serif" w:hAnsi="Liberation Serif"/>
        </w:rPr>
        <w:t xml:space="preserve">, основная доля водопотребления в 2034 году придется на </w:t>
      </w:r>
      <w:r>
        <w:rPr>
          <w:rFonts w:ascii="Liberation Serif" w:hAnsi="Liberation Serif"/>
          <w:spacing w:val="-1"/>
        </w:rPr>
        <w:t>западную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часть</w:t>
      </w:r>
      <w:r>
        <w:rPr>
          <w:rFonts w:ascii="Liberation Serif" w:hAnsi="Liberation Serif"/>
        </w:rPr>
        <w:t xml:space="preserve"> Камышловского</w:t>
      </w:r>
      <w:r>
        <w:rPr>
          <w:rFonts w:ascii="Liberation Serif" w:hAnsi="Liberation Serif"/>
          <w:spacing w:val="4"/>
        </w:rPr>
        <w:t xml:space="preserve"> </w:t>
      </w:r>
      <w:r>
        <w:rPr>
          <w:rFonts w:ascii="Liberation Serif" w:hAnsi="Liberation Serif"/>
        </w:rPr>
        <w:t>городского</w:t>
      </w:r>
      <w:r>
        <w:rPr>
          <w:rFonts w:ascii="Liberation Serif" w:hAnsi="Liberation Serif"/>
          <w:spacing w:val="5"/>
        </w:rPr>
        <w:t xml:space="preserve"> </w:t>
      </w:r>
      <w:r>
        <w:rPr>
          <w:rFonts w:ascii="Liberation Serif" w:hAnsi="Liberation Serif"/>
          <w:spacing w:val="-1"/>
        </w:rPr>
        <w:t>округа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  <w:spacing w:val="-1"/>
        </w:rPr>
        <w:t>(61,57%).</w:t>
      </w:r>
    </w:p>
    <w:p w:rsidR="005A197F" w:rsidRDefault="00D23D13">
      <w:pPr>
        <w:pStyle w:val="2"/>
      </w:pPr>
      <w:bookmarkStart w:id="109" w:name="_Toc531704431"/>
      <w:bookmarkStart w:id="110" w:name="_Toc531596455"/>
      <w:r>
        <w:t>Прогноз распределения расходов воды на водоснабжение по типам абонентов.</w:t>
      </w:r>
      <w:bookmarkEnd w:id="109"/>
      <w:bookmarkEnd w:id="110"/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Сводные данные по структурному водному балансу подачи воды </w:t>
      </w:r>
      <w:r>
        <w:rPr>
          <w:rFonts w:ascii="Liberation Serif" w:hAnsi="Liberation Serif"/>
        </w:rPr>
        <w:t xml:space="preserve">по группам потребителей на 2034 г. представлены в таблице </w:t>
      </w:r>
      <w:r>
        <w:fldChar w:fldCharType="begin"/>
      </w:r>
      <w:r>
        <w:instrText xml:space="preserve"> REF _Ref530498902 </w:instrText>
      </w:r>
      <w:r>
        <w:fldChar w:fldCharType="separate"/>
      </w:r>
      <w:r>
        <w:t>Таблица 26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11" w:name="_Ref530498902"/>
      <w:r>
        <w:rPr>
          <w:rFonts w:ascii="Liberation Serif" w:hAnsi="Liberation Serif"/>
        </w:rPr>
        <w:t>Таблица 26</w:t>
      </w:r>
      <w:bookmarkEnd w:id="111"/>
      <w:r>
        <w:rPr>
          <w:rFonts w:ascii="Liberation Serif" w:hAnsi="Liberation Serif"/>
        </w:rPr>
        <w:t>. Структурный водный баланс на 2034 год</w:t>
      </w:r>
    </w:p>
    <w:tbl>
      <w:tblPr>
        <w:tblW w:w="9574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5"/>
        <w:gridCol w:w="2304"/>
        <w:gridCol w:w="2453"/>
        <w:gridCol w:w="2062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Группы потребителей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Ед. изм.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Значения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Доля от общего потребления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Население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1271,1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57,1 %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Промышленность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776,6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34,9 %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Бюджетные предприятия и юридические лица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140,0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6,3 %</w:t>
            </w:r>
          </w:p>
        </w:tc>
      </w:tr>
    </w:tbl>
    <w:p w:rsidR="005A197F" w:rsidRDefault="00D23D13">
      <w:pPr>
        <w:pStyle w:val="a5"/>
        <w:spacing w:before="240"/>
      </w:pPr>
      <w:r>
        <w:rPr>
          <w:rFonts w:ascii="Liberation Serif" w:hAnsi="Liberation Serif"/>
        </w:rPr>
        <w:t xml:space="preserve">Наглядное изображение долей потребления воды на 2034 год представлено на рисунке </w:t>
      </w:r>
      <w:r>
        <w:fldChar w:fldCharType="begin"/>
      </w:r>
      <w:r>
        <w:instrText xml:space="preserve"> REF _Ref530499118 </w:instrText>
      </w:r>
      <w:r>
        <w:fldChar w:fldCharType="separate"/>
      </w:r>
      <w:r>
        <w:t>Рисунок 11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a"/>
      </w:pPr>
      <w:r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5314319" cy="3128647"/>
            <wp:effectExtent l="0" t="0" r="0" b="0"/>
            <wp:docPr id="68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2"/>
              </a:graphicData>
            </a:graphic>
          </wp:inline>
        </w:drawing>
      </w:r>
    </w:p>
    <w:p w:rsidR="005A197F" w:rsidRDefault="00D23D13">
      <w:pPr>
        <w:pStyle w:val="aa"/>
      </w:pPr>
      <w:bookmarkStart w:id="112" w:name="_Ref530499118"/>
      <w:r>
        <w:rPr>
          <w:rFonts w:ascii="Liberation Serif" w:hAnsi="Liberation Serif"/>
        </w:rPr>
        <w:t>Рисунок 11</w:t>
      </w:r>
      <w:bookmarkEnd w:id="112"/>
      <w:r>
        <w:rPr>
          <w:rFonts w:ascii="Liberation Serif" w:hAnsi="Liberation Serif"/>
        </w:rPr>
        <w:t xml:space="preserve">. Структурное </w:t>
      </w:r>
      <w:r>
        <w:rPr>
          <w:rFonts w:ascii="Liberation Serif" w:hAnsi="Liberation Serif"/>
        </w:rPr>
        <w:t>потребление воды на 2034г.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Анализ таблицы </w:t>
      </w:r>
      <w:r>
        <w:fldChar w:fldCharType="begin"/>
      </w:r>
      <w:r>
        <w:instrText xml:space="preserve"> REF _Ref530498902 </w:instrText>
      </w:r>
      <w:r>
        <w:fldChar w:fldCharType="separate"/>
      </w:r>
      <w:r>
        <w:t>Таблица 26</w:t>
      </w:r>
      <w:r>
        <w:fldChar w:fldCharType="end"/>
      </w:r>
      <w:r>
        <w:rPr>
          <w:rFonts w:ascii="Liberation Serif" w:hAnsi="Liberation Serif"/>
        </w:rPr>
        <w:t xml:space="preserve"> и рисунка </w:t>
      </w:r>
      <w:r>
        <w:fldChar w:fldCharType="begin"/>
      </w:r>
      <w:r>
        <w:instrText xml:space="preserve"> REF _Ref530499118 </w:instrText>
      </w:r>
      <w:r>
        <w:fldChar w:fldCharType="separate"/>
      </w:r>
      <w:r>
        <w:t>Рисунок 11</w:t>
      </w:r>
      <w:r>
        <w:fldChar w:fldCharType="end"/>
      </w:r>
      <w:r>
        <w:rPr>
          <w:rFonts w:ascii="Liberation Serif" w:hAnsi="Liberation Serif"/>
        </w:rPr>
        <w:t xml:space="preserve"> говорит, что основным потребителем холодной воды в Камышловском городском округе будет являться и население (57,1%).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Оценка расходов воды </w:t>
      </w:r>
      <w:r>
        <w:rPr>
          <w:rFonts w:ascii="Liberation Serif" w:hAnsi="Liberation Serif"/>
        </w:rPr>
        <w:t xml:space="preserve">на водоснабжение по типам абонентов в 2034 году представлена в таблица </w:t>
      </w:r>
      <w:r>
        <w:fldChar w:fldCharType="begin"/>
      </w:r>
      <w:r>
        <w:instrText xml:space="preserve"> REF _Ref530499209 </w:instrText>
      </w:r>
      <w:r>
        <w:fldChar w:fldCharType="separate"/>
      </w:r>
      <w:r>
        <w:t>Таблица 27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13" w:name="_Ref530499209"/>
      <w:r>
        <w:rPr>
          <w:rFonts w:ascii="Liberation Serif" w:hAnsi="Liberation Serif"/>
        </w:rPr>
        <w:t>Таблица 27</w:t>
      </w:r>
      <w:bookmarkEnd w:id="113"/>
      <w:r>
        <w:rPr>
          <w:rFonts w:ascii="Liberation Serif" w:hAnsi="Liberation Serif"/>
        </w:rPr>
        <w:t>. Дифференцированная оценка воды на расчетный срок</w:t>
      </w:r>
    </w:p>
    <w:tbl>
      <w:tblPr>
        <w:tblW w:w="10242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5"/>
        <w:gridCol w:w="1240"/>
        <w:gridCol w:w="706"/>
        <w:gridCol w:w="706"/>
        <w:gridCol w:w="815"/>
        <w:gridCol w:w="815"/>
        <w:gridCol w:w="815"/>
        <w:gridCol w:w="815"/>
        <w:gridCol w:w="815"/>
        <w:gridCol w:w="815"/>
        <w:gridCol w:w="815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Показатель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Ед.изм.</w:t>
            </w:r>
          </w:p>
        </w:tc>
        <w:tc>
          <w:tcPr>
            <w:tcW w:w="7117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Значение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2017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2018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2019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2020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2021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2022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2023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2024-2029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2030-2034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1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Население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  <w:r>
              <w:rPr>
                <w:rFonts w:ascii="Liberation Serif" w:hAnsi="Liberation Serif"/>
                <w:szCs w:val="20"/>
                <w:lang w:val="ru-RU" w:eastAsia="ru-RU"/>
              </w:rPr>
              <w:t>/год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717,2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753,1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790,7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830,2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871,8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915,3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961,1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1105,3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1271,1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1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Промышленность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  <w:r>
              <w:rPr>
                <w:rFonts w:ascii="Liberation Serif" w:hAnsi="Liberation Serif"/>
                <w:szCs w:val="20"/>
                <w:lang w:val="ru-RU" w:eastAsia="ru-RU"/>
              </w:rPr>
              <w:t>/год</w:t>
            </w:r>
            <w:r>
              <w:rPr>
                <w:rFonts w:ascii="Liberation Serif" w:hAnsi="Liberation Serif"/>
                <w:lang w:val="ru-RU" w:eastAsia="ru-RU"/>
              </w:rPr>
              <w:t> 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438,2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460,1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483,1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507,3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532,6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559,3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587,2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675,3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776,6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Бюджетные предприятия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vertAlign w:val="superscript"/>
                <w:lang w:val="ru-RU" w:eastAsia="ru-RU"/>
              </w:rPr>
              <w:t>3</w:t>
            </w:r>
            <w:r>
              <w:rPr>
                <w:rFonts w:ascii="Liberation Serif" w:hAnsi="Liberation Serif"/>
                <w:szCs w:val="20"/>
                <w:lang w:val="ru-RU" w:eastAsia="ru-RU"/>
              </w:rPr>
              <w:t>/год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79,0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83,0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87,1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91,5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96,0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100,8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105,9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121,7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140,0</w:t>
            </w:r>
          </w:p>
        </w:tc>
      </w:tr>
    </w:tbl>
    <w:p w:rsidR="005A197F" w:rsidRDefault="00D23D13">
      <w:pPr>
        <w:pStyle w:val="2"/>
      </w:pPr>
      <w:bookmarkStart w:id="114" w:name="_Toc531704432"/>
      <w:bookmarkStart w:id="115" w:name="_Toc531596456"/>
      <w:r>
        <w:t>Сведения о фактических и планируемых потерях питьевой, технической воды при ее транспортировке (годовые, среднесуточные значения)</w:t>
      </w:r>
      <w:bookmarkEnd w:id="114"/>
      <w:bookmarkEnd w:id="115"/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Ретроспективный анализ показывает, что доля потерь в системе водоснабжения за последние годы </w:t>
      </w:r>
      <w:r>
        <w:rPr>
          <w:rFonts w:ascii="Liberation Serif" w:hAnsi="Liberation Serif"/>
        </w:rPr>
        <w:t xml:space="preserve">колеблется в пределах 10-17 процентов, что говорит о высокой степени износа сетей водоснабжения. Информация по потерям представлена в таблице </w:t>
      </w:r>
      <w:r>
        <w:fldChar w:fldCharType="begin"/>
      </w:r>
      <w:r>
        <w:instrText xml:space="preserve"> REF _Ref530499261 </w:instrText>
      </w:r>
      <w:r>
        <w:fldChar w:fldCharType="separate"/>
      </w:r>
      <w:r>
        <w:t>Таблица 28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16" w:name="_Ref530499261"/>
      <w:r>
        <w:rPr>
          <w:rFonts w:ascii="Liberation Serif" w:hAnsi="Liberation Serif"/>
        </w:rPr>
        <w:t>Таблица 28</w:t>
      </w:r>
      <w:bookmarkEnd w:id="116"/>
      <w:r>
        <w:rPr>
          <w:rFonts w:ascii="Liberation Serif" w:hAnsi="Liberation Serif"/>
        </w:rPr>
        <w:t>. Ретроспективный анализ потерь воды</w:t>
      </w:r>
    </w:p>
    <w:tbl>
      <w:tblPr>
        <w:tblW w:w="10273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5"/>
        <w:gridCol w:w="1868"/>
        <w:gridCol w:w="1867"/>
        <w:gridCol w:w="1576"/>
        <w:gridCol w:w="1867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Отчетный период</w:t>
            </w:r>
          </w:p>
        </w:tc>
        <w:tc>
          <w:tcPr>
            <w:tcW w:w="1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2013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2016</w:t>
            </w:r>
          </w:p>
        </w:tc>
        <w:tc>
          <w:tcPr>
            <w:tcW w:w="1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2017 </w:t>
            </w:r>
            <w:r>
              <w:rPr>
                <w:rFonts w:ascii="Liberation Serif" w:hAnsi="Liberation Serif"/>
                <w:lang w:val="ru-RU"/>
              </w:rPr>
              <w:t>(факт)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Неучтенные потери воды при транспортировке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тыс.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</w:p>
        </w:tc>
        <w:tc>
          <w:tcPr>
            <w:tcW w:w="1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225,1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262,8</w:t>
            </w:r>
          </w:p>
        </w:tc>
        <w:tc>
          <w:tcPr>
            <w:tcW w:w="1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144,9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Потери воды при транспортировке (процент к отпуску)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%</w:t>
            </w:r>
          </w:p>
        </w:tc>
        <w:tc>
          <w:tcPr>
            <w:tcW w:w="1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14,1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16,7</w:t>
            </w:r>
          </w:p>
        </w:tc>
        <w:tc>
          <w:tcPr>
            <w:tcW w:w="1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10,3</w:t>
            </w:r>
          </w:p>
        </w:tc>
      </w:tr>
    </w:tbl>
    <w:p w:rsidR="005A197F" w:rsidRDefault="005A197F">
      <w:pPr>
        <w:pStyle w:val="a5"/>
        <w:spacing w:before="240"/>
        <w:rPr>
          <w:rFonts w:ascii="Liberation Serif" w:hAnsi="Liberation Serif"/>
        </w:rPr>
      </w:pPr>
    </w:p>
    <w:p w:rsidR="005A197F" w:rsidRDefault="00D23D13">
      <w:pPr>
        <w:pStyle w:val="a5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первую очередь необходима реализация мероприятий по замене изношенных фондов сетей водоснабжения. </w:t>
      </w:r>
      <w:r>
        <w:rPr>
          <w:rFonts w:ascii="Liberation Serif" w:hAnsi="Liberation Serif"/>
        </w:rPr>
        <w:t>Дальнейшая реализация подобных мероприятий, а также выполнение требований ФЗ-261 «Об энергосбережении…» позволит сокращать потери воды.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 учетом мероприятий по снижению потерь воды, а также повсеместной установки общедомовых приборов учета в соответствии с</w:t>
      </w:r>
      <w:r>
        <w:rPr>
          <w:rFonts w:ascii="Liberation Serif" w:hAnsi="Liberation Serif"/>
        </w:rPr>
        <w:t xml:space="preserve"> ФЗ-261 «Об энергосбережении…», ожидаемые показатели по объему нереализованной воды уменьшатся, в том числе за счет сокращения коммерческих потерь воды.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Планируемый объем потерь воды при транспортировке не должен превышать 5-7%, кроме того меры по оснащени</w:t>
      </w:r>
      <w:r>
        <w:rPr>
          <w:rFonts w:ascii="Liberation Serif" w:hAnsi="Liberation Serif"/>
        </w:rPr>
        <w:t>ю домов приборами учета и Правила коммерческого учета, утвержденные постановлением Правительства РФ от 13.09.2013 № 644 позволят контролировать абонентов и пресекать незаконное пользование питьевой водой.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Анализ водопотребления в многоквартирных домах позв</w:t>
      </w:r>
      <w:r>
        <w:rPr>
          <w:rFonts w:ascii="Liberation Serif" w:hAnsi="Liberation Serif"/>
        </w:rPr>
        <w:t>оляет предположить, что установка во всех многоквартирных домах и в индивидуальной жилой постройки ОДПУ значительно снизит коммерческие потери воды, а соответственно и общий процент потерь ориентировочно до 7 % от поданной воды. Данные о потерях представле</w:t>
      </w:r>
      <w:r>
        <w:rPr>
          <w:rFonts w:ascii="Liberation Serif" w:hAnsi="Liberation Serif"/>
        </w:rPr>
        <w:t xml:space="preserve">ны в таблице </w:t>
      </w:r>
      <w:r>
        <w:fldChar w:fldCharType="begin"/>
      </w:r>
      <w:r>
        <w:instrText xml:space="preserve"> REF _Ref530499332 </w:instrText>
      </w:r>
      <w:r>
        <w:fldChar w:fldCharType="separate"/>
      </w:r>
      <w:r>
        <w:t>Таблица 29</w:t>
      </w:r>
      <w:r>
        <w:fldChar w:fldCharType="end"/>
      </w:r>
      <w:r>
        <w:rPr>
          <w:rFonts w:ascii="Liberation Serif" w:hAnsi="Liberation Serif"/>
        </w:rPr>
        <w:t xml:space="preserve"> и на рисунке </w:t>
      </w:r>
      <w:r>
        <w:fldChar w:fldCharType="begin"/>
      </w:r>
      <w:r>
        <w:instrText xml:space="preserve"> REF _Ref530499380 </w:instrText>
      </w:r>
      <w:r>
        <w:fldChar w:fldCharType="separate"/>
      </w:r>
      <w:r>
        <w:t>Рисунок 12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17" w:name="_Ref530499332"/>
      <w:r>
        <w:rPr>
          <w:rFonts w:ascii="Liberation Serif" w:hAnsi="Liberation Serif"/>
        </w:rPr>
        <w:t>Таблица 29</w:t>
      </w:r>
      <w:bookmarkEnd w:id="117"/>
      <w:r>
        <w:rPr>
          <w:rFonts w:ascii="Liberation Serif" w:hAnsi="Liberation Serif"/>
        </w:rPr>
        <w:t>. Перспективные показатели потерь воды</w:t>
      </w:r>
    </w:p>
    <w:tbl>
      <w:tblPr>
        <w:tblW w:w="10249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9"/>
        <w:gridCol w:w="1494"/>
        <w:gridCol w:w="732"/>
        <w:gridCol w:w="840"/>
        <w:gridCol w:w="840"/>
        <w:gridCol w:w="840"/>
        <w:gridCol w:w="806"/>
        <w:gridCol w:w="806"/>
        <w:gridCol w:w="806"/>
        <w:gridCol w:w="806"/>
        <w:gridCol w:w="810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Показатель</w:t>
            </w:r>
          </w:p>
        </w:tc>
        <w:tc>
          <w:tcPr>
            <w:tcW w:w="1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Ед.изм.</w:t>
            </w:r>
          </w:p>
        </w:tc>
        <w:tc>
          <w:tcPr>
            <w:tcW w:w="7286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Значение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2017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2018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2019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2020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2021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2022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2023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2024-2029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2030-2034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4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Потери воды</w:t>
            </w:r>
          </w:p>
        </w:tc>
        <w:tc>
          <w:tcPr>
            <w:tcW w:w="14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тыс.м</w:t>
            </w:r>
            <w:r>
              <w:rPr>
                <w:rFonts w:ascii="Liberation Serif" w:eastAsia="Times New Roman" w:hAnsi="Liberation Serif"/>
                <w:color w:val="000000"/>
                <w:sz w:val="20"/>
                <w:vertAlign w:val="superscript"/>
                <w:lang w:val="ru-RU" w:eastAsia="ru-RU"/>
              </w:rPr>
              <w:t>3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/год</w:t>
            </w: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144,9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144,9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137,7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130,8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130,8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143,8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158,2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174,1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191,5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4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Потери воды в % к поднятой и забранной воде</w:t>
            </w:r>
          </w:p>
        </w:tc>
        <w:tc>
          <w:tcPr>
            <w:tcW w:w="14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%</w:t>
            </w: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10,30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9,58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8,76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8,00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7,66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8,01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8,37</w:t>
            </w:r>
          </w:p>
        </w:tc>
        <w:tc>
          <w:tcPr>
            <w:tcW w:w="8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8,06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lang w:val="ru-RU" w:eastAsia="ru-RU"/>
              </w:rPr>
              <w:t>7,76</w:t>
            </w:r>
          </w:p>
        </w:tc>
      </w:tr>
    </w:tbl>
    <w:p w:rsidR="005A197F" w:rsidRDefault="005A197F">
      <w:pPr>
        <w:pStyle w:val="a5"/>
        <w:rPr>
          <w:rFonts w:ascii="Liberation Serif" w:hAnsi="Liberation Serif"/>
        </w:rPr>
      </w:pPr>
    </w:p>
    <w:p w:rsidR="005A197F" w:rsidRDefault="00D23D13">
      <w:pPr>
        <w:pStyle w:val="a5"/>
        <w:keepNext/>
      </w:pPr>
      <w:r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5723257" cy="2848612"/>
            <wp:effectExtent l="0" t="0" r="0" b="0"/>
            <wp:docPr id="68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3"/>
              </a:graphicData>
            </a:graphic>
          </wp:inline>
        </w:drawing>
      </w:r>
    </w:p>
    <w:p w:rsidR="005A197F" w:rsidRDefault="00D23D13">
      <w:pPr>
        <w:pStyle w:val="aa"/>
      </w:pPr>
      <w:bookmarkStart w:id="118" w:name="_Ref530499380"/>
      <w:r>
        <w:rPr>
          <w:rFonts w:ascii="Liberation Serif" w:hAnsi="Liberation Serif"/>
        </w:rPr>
        <w:t>Рисунок 12</w:t>
      </w:r>
      <w:bookmarkEnd w:id="118"/>
      <w:r>
        <w:rPr>
          <w:rFonts w:ascii="Liberation Serif" w:hAnsi="Liberation Serif"/>
        </w:rPr>
        <w:t>. Перспективные потери воды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 2017г. до 2034г. планируется </w:t>
      </w:r>
      <w:r>
        <w:rPr>
          <w:rFonts w:ascii="Liberation Serif" w:hAnsi="Liberation Serif"/>
        </w:rPr>
        <w:t>сперва плавное снижение потерь воды, связанное с заменой трубопроводов, а в дальнейшем незначительный рост потерь, связанный с увеличением объемов отпуска воды. Величина потерь к 2034 году планируется на уровне 8%.</w:t>
      </w:r>
    </w:p>
    <w:p w:rsidR="005A197F" w:rsidRDefault="00D23D13">
      <w:pPr>
        <w:pStyle w:val="2"/>
      </w:pPr>
      <w:bookmarkStart w:id="119" w:name="_Toc531704433"/>
      <w:bookmarkStart w:id="120" w:name="_Toc531596457"/>
      <w:r>
        <w:t>Перспективные балансы водоснабжения (общи</w:t>
      </w:r>
      <w:r>
        <w:t>й - баланс подачи и реализации питьевой, технической воды, территориальный - баланс подачи питьевой, технической воды по технологическим зонам водоснабжения, структурный - баланс реализации питьевой, технической воды.</w:t>
      </w:r>
      <w:bookmarkEnd w:id="119"/>
      <w:bookmarkEnd w:id="120"/>
    </w:p>
    <w:p w:rsidR="005A197F" w:rsidRDefault="00D23D13">
      <w:pPr>
        <w:pStyle w:val="a5"/>
        <w:sectPr w:rsidR="005A197F">
          <w:headerReference w:type="even" r:id="rId494"/>
          <w:headerReference w:type="default" r:id="rId495"/>
          <w:footerReference w:type="even" r:id="rId496"/>
          <w:footerReference w:type="default" r:id="rId497"/>
          <w:pgSz w:w="11910" w:h="16840"/>
          <w:pgMar w:top="720" w:right="567" w:bottom="1134" w:left="1134" w:header="720" w:footer="720" w:gutter="0"/>
          <w:cols w:space="720"/>
        </w:sectPr>
      </w:pPr>
      <w:r>
        <w:rPr>
          <w:rFonts w:ascii="Liberation Serif" w:hAnsi="Liberation Serif"/>
        </w:rPr>
        <w:t>Потребление питьевой воды с учетом про</w:t>
      </w:r>
      <w:r>
        <w:rPr>
          <w:rFonts w:ascii="Liberation Serif" w:hAnsi="Liberation Serif"/>
        </w:rPr>
        <w:t xml:space="preserve">гнозных показателей водоснабжения Камышловского городского округа представлено в таблице </w:t>
      </w:r>
      <w:r>
        <w:fldChar w:fldCharType="begin"/>
      </w:r>
      <w:r>
        <w:instrText xml:space="preserve"> REF _Ref530499445 </w:instrText>
      </w:r>
      <w:r>
        <w:fldChar w:fldCharType="separate"/>
      </w:r>
      <w:r>
        <w:t>Таблица 30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21" w:name="_Ref530499445"/>
      <w:r>
        <w:rPr>
          <w:rFonts w:ascii="Liberation Serif" w:hAnsi="Liberation Serif"/>
        </w:rPr>
        <w:lastRenderedPageBreak/>
        <w:t>Таблица 30</w:t>
      </w:r>
      <w:bookmarkEnd w:id="121"/>
      <w:r>
        <w:rPr>
          <w:rFonts w:ascii="Liberation Serif" w:hAnsi="Liberation Serif"/>
        </w:rPr>
        <w:t>. Перспективные водные балансы Камышловского городского округа</w:t>
      </w:r>
    </w:p>
    <w:tbl>
      <w:tblPr>
        <w:tblW w:w="14908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2"/>
        <w:gridCol w:w="2108"/>
        <w:gridCol w:w="1446"/>
        <w:gridCol w:w="1188"/>
        <w:gridCol w:w="1188"/>
        <w:gridCol w:w="1188"/>
        <w:gridCol w:w="1141"/>
        <w:gridCol w:w="1141"/>
        <w:gridCol w:w="1141"/>
        <w:gridCol w:w="1141"/>
        <w:gridCol w:w="1144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2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Показатель</w:t>
            </w:r>
          </w:p>
        </w:tc>
        <w:tc>
          <w:tcPr>
            <w:tcW w:w="2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Ед.изм.</w:t>
            </w:r>
          </w:p>
        </w:tc>
        <w:tc>
          <w:tcPr>
            <w:tcW w:w="10718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Значение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2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2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2017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2018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2019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2020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2021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2022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2023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2024-2029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2030-2034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2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2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Поднято воды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sz w:val="13"/>
                <w:szCs w:val="13"/>
                <w:lang w:val="ru-RU" w:eastAsia="ru-RU"/>
              </w:rPr>
              <w:t>3</w:t>
            </w:r>
            <w:r>
              <w:rPr>
                <w:rFonts w:ascii="Liberation Serif" w:hAnsi="Liberation Serif"/>
                <w:lang w:val="ru-RU" w:eastAsia="ru-RU"/>
              </w:rPr>
              <w:t>/год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1449,0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1513,3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1572,0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1634,3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1707,0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1796,3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1890,9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2159,1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2466,7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688"/>
        </w:trPr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Отпущено воды потребителям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sz w:val="13"/>
                <w:szCs w:val="13"/>
                <w:lang w:val="ru-RU" w:eastAsia="ru-RU"/>
              </w:rPr>
              <w:t>3</w:t>
            </w:r>
            <w:r>
              <w:rPr>
                <w:rFonts w:ascii="Liberation Serif" w:hAnsi="Liberation Serif"/>
                <w:lang w:val="ru-RU" w:eastAsia="ru-RU"/>
              </w:rPr>
              <w:t>/год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1255,6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1318,4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1384,3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1453,5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1526,2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1602,5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1682,6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1935,0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2225,3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Население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sz w:val="13"/>
                <w:szCs w:val="13"/>
                <w:lang w:val="ru-RU" w:eastAsia="ru-RU"/>
              </w:rPr>
              <w:t>3</w:t>
            </w:r>
            <w:r>
              <w:rPr>
                <w:rFonts w:ascii="Liberation Serif" w:hAnsi="Liberation Serif"/>
                <w:lang w:val="ru-RU" w:eastAsia="ru-RU"/>
              </w:rPr>
              <w:t>/год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717,2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753,1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790,7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830,2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871,8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915,3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961,1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1105,3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1271,1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Промышленность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sz w:val="13"/>
                <w:szCs w:val="13"/>
                <w:lang w:val="ru-RU" w:eastAsia="ru-RU"/>
              </w:rPr>
              <w:t>3</w:t>
            </w:r>
            <w:r>
              <w:rPr>
                <w:rFonts w:ascii="Liberation Serif" w:hAnsi="Liberation Serif"/>
                <w:lang w:val="ru-RU" w:eastAsia="ru-RU"/>
              </w:rPr>
              <w:t>/год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438,2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460,1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483,1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507,3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532,6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559,3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587,2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675,3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776,6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032"/>
        </w:trPr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Бюджетные предприятия и юридические лица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sz w:val="13"/>
                <w:szCs w:val="13"/>
                <w:lang w:val="ru-RU" w:eastAsia="ru-RU"/>
              </w:rPr>
              <w:t>3</w:t>
            </w:r>
            <w:r>
              <w:rPr>
                <w:rFonts w:ascii="Liberation Serif" w:hAnsi="Liberation Serif"/>
                <w:lang w:val="ru-RU" w:eastAsia="ru-RU"/>
              </w:rPr>
              <w:t>/год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79,0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83,0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87,1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91,5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96,0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100,8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105,9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121,7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140,0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Потери воды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 w:eastAsia="ru-RU"/>
              </w:rPr>
              <w:t>тыс.м</w:t>
            </w:r>
            <w:r>
              <w:rPr>
                <w:rFonts w:ascii="Liberation Serif" w:hAnsi="Liberation Serif"/>
                <w:sz w:val="13"/>
                <w:szCs w:val="13"/>
                <w:lang w:val="ru-RU" w:eastAsia="ru-RU"/>
              </w:rPr>
              <w:t>3</w:t>
            </w:r>
            <w:r>
              <w:rPr>
                <w:rFonts w:ascii="Liberation Serif" w:hAnsi="Liberation Serif"/>
                <w:lang w:val="ru-RU" w:eastAsia="ru-RU"/>
              </w:rPr>
              <w:t>/год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144,9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144,9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137,7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130,8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130,8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143,8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158,2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174,1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191,5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032"/>
        </w:trPr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Потери воды в % к поднятой и забранной воде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%</w:t>
            </w:r>
          </w:p>
        </w:tc>
        <w:tc>
          <w:tcPr>
            <w:tcW w:w="14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10,30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9,58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8,76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8,00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7,66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8,01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8,37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8,06</w:t>
            </w: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 w:eastAsia="ru-RU"/>
              </w:rPr>
            </w:pPr>
            <w:r>
              <w:rPr>
                <w:rFonts w:ascii="Liberation Serif" w:hAnsi="Liberation Serif"/>
                <w:lang w:val="ru-RU" w:eastAsia="ru-RU"/>
              </w:rPr>
              <w:t>7,76</w:t>
            </w:r>
          </w:p>
        </w:tc>
      </w:tr>
    </w:tbl>
    <w:p w:rsidR="00000000" w:rsidRDefault="00D23D13">
      <w:pPr>
        <w:sectPr w:rsidR="00000000">
          <w:headerReference w:type="even" r:id="rId498"/>
          <w:headerReference w:type="default" r:id="rId499"/>
          <w:footerReference w:type="even" r:id="rId500"/>
          <w:footerReference w:type="default" r:id="rId501"/>
          <w:pgSz w:w="16840" w:h="11907" w:orient="landscape"/>
          <w:pgMar w:top="720" w:right="567" w:bottom="1134" w:left="1134" w:header="720" w:footer="720" w:gutter="0"/>
          <w:cols w:space="720"/>
        </w:sectPr>
      </w:pPr>
    </w:p>
    <w:p w:rsidR="005A197F" w:rsidRDefault="00D23D13">
      <w:pPr>
        <w:pStyle w:val="2"/>
      </w:pPr>
      <w:bookmarkStart w:id="122" w:name="_Toc531704434"/>
      <w:bookmarkStart w:id="123" w:name="_Toc531596458"/>
      <w:r>
        <w:lastRenderedPageBreak/>
        <w:t>Расчет требуемой мощности водозаборных и очистных сооружений исходя из данных</w:t>
      </w:r>
      <w:r>
        <w:t xml:space="preserve"> о перспективном потреблении питьевой, технической воды и величины потерь питьевой, технической воды при ее транспортировке с указанием требуемых объемов подачи и потребления питьевой, технической воды, дефицита (резерва) мощностей по технологическим зонам</w:t>
      </w:r>
      <w:r>
        <w:t xml:space="preserve"> с разбивкой по годам</w:t>
      </w:r>
      <w:bookmarkEnd w:id="122"/>
      <w:bookmarkEnd w:id="123"/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Из таблицы </w:t>
      </w:r>
      <w:r>
        <w:fldChar w:fldCharType="begin"/>
      </w:r>
      <w:r>
        <w:instrText xml:space="preserve"> REF _Ref530499445 </w:instrText>
      </w:r>
      <w:r>
        <w:fldChar w:fldCharType="separate"/>
      </w:r>
      <w:r>
        <w:t>Таблица 30</w:t>
      </w:r>
      <w:r>
        <w:fldChar w:fldCharType="end"/>
      </w:r>
      <w:r>
        <w:rPr>
          <w:rFonts w:ascii="Liberation Serif" w:hAnsi="Liberation Serif"/>
        </w:rPr>
        <w:t xml:space="preserve"> видно, что имеет место тенденция к возрастанию водопотребления абонентами, а также снижению потерь при транспортировке воды.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Общая производительность водозаборных сооружений в Камышловском г</w:t>
      </w:r>
      <w:r>
        <w:rPr>
          <w:rFonts w:ascii="Liberation Serif" w:hAnsi="Liberation Serif"/>
        </w:rPr>
        <w:t>ородском поселении в 2017 г. равна 6870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/сут. Однако в соответствии с таблицей </w:t>
      </w:r>
      <w:r>
        <w:fldChar w:fldCharType="begin"/>
      </w:r>
      <w:r>
        <w:instrText xml:space="preserve"> REF _Ref530498678 </w:instrText>
      </w:r>
      <w:r>
        <w:fldChar w:fldCharType="separate"/>
      </w:r>
      <w:r>
        <w:t>Таблица 23</w:t>
      </w:r>
      <w:r>
        <w:fldChar w:fldCharType="end"/>
      </w:r>
      <w:r>
        <w:rPr>
          <w:rFonts w:ascii="Liberation Serif" w:hAnsi="Liberation Serif"/>
        </w:rPr>
        <w:t xml:space="preserve"> максимальный суточный расход системы в 2034 году составит 8109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/сут, что говорит о перспективном дефиците мощностей.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На расчетный срок </w:t>
      </w:r>
      <w:r>
        <w:rPr>
          <w:rFonts w:ascii="Liberation Serif" w:hAnsi="Liberation Serif"/>
        </w:rPr>
        <w:t>источниками централизованного хозяйственно-питьевого водоснабжения Камышловского городского округа принимается Солодиловский водозабор и проектируемый водозабор от скважин разведанного Елунинского месторождения подземных вод с суммарной производительностью</w:t>
      </w:r>
      <w:r>
        <w:rPr>
          <w:rFonts w:ascii="Liberation Serif" w:hAnsi="Liberation Serif"/>
        </w:rPr>
        <w:t xml:space="preserve"> 27200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/сут, расположенный в д. Ялунина.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Общая производительность водозаборных сооружений в Камышловском городском поселении к 2034 г. будет составлять 30600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Указанный факт свидетельствует о том, что насосное оборудование будет загружено лишь на </w:t>
      </w:r>
      <w:r>
        <w:rPr>
          <w:rFonts w:ascii="Liberation Serif" w:hAnsi="Liberation Serif"/>
        </w:rPr>
        <w:t>23,5%. Резервная мощность водозаборных сооружений на 2034 в случае введения в эксплуатацию Елунинского месторождения подземных вод составит 76,5%.</w:t>
      </w:r>
    </w:p>
    <w:p w:rsidR="005A197F" w:rsidRDefault="00D23D13">
      <w:pPr>
        <w:pStyle w:val="2"/>
      </w:pPr>
      <w:bookmarkStart w:id="124" w:name="_Toc531704435"/>
      <w:bookmarkStart w:id="125" w:name="_Toc531596459"/>
      <w:r>
        <w:t>Наименование организации, которая наделена статусом гарантирующей организации.</w:t>
      </w:r>
      <w:bookmarkEnd w:id="124"/>
      <w:bookmarkEnd w:id="125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границах Камышловского город</w:t>
      </w:r>
      <w:r>
        <w:rPr>
          <w:rFonts w:ascii="Liberation Serif" w:hAnsi="Liberation Serif"/>
        </w:rPr>
        <w:t>ского округа, статусом гарантирующей организацией в сфере водоснабжения и водоотведения является МУП "Водоканал Камышлов".</w:t>
      </w:r>
    </w:p>
    <w:p w:rsidR="005A197F" w:rsidRDefault="005A197F">
      <w:pPr>
        <w:pageBreakBefore/>
        <w:rPr>
          <w:lang w:val="ru-RU"/>
        </w:rPr>
      </w:pPr>
    </w:p>
    <w:p w:rsidR="005A197F" w:rsidRDefault="00D23D13">
      <w:pPr>
        <w:pStyle w:val="1"/>
      </w:pPr>
      <w:bookmarkStart w:id="126" w:name="_Toc531704436"/>
      <w:bookmarkStart w:id="127" w:name="_Toc531596460"/>
      <w:r>
        <w:t>Предложения по строительству, реконструкции и модернизации объектов централизованных систем водоснабжения</w:t>
      </w:r>
      <w:bookmarkEnd w:id="126"/>
      <w:bookmarkEnd w:id="127"/>
    </w:p>
    <w:p w:rsidR="005A197F" w:rsidRDefault="00D23D13">
      <w:pPr>
        <w:pStyle w:val="2"/>
      </w:pPr>
      <w:bookmarkStart w:id="128" w:name="_Toc531704437"/>
      <w:bookmarkStart w:id="129" w:name="_Toc531596461"/>
      <w:r>
        <w:t xml:space="preserve">Перечень основных </w:t>
      </w:r>
      <w:r>
        <w:t>мероприятий по реализации схем водоснабжения с разбивкой по годам</w:t>
      </w:r>
      <w:bookmarkEnd w:id="128"/>
      <w:bookmarkEnd w:id="129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Целью всех мероприятий по реконструкции и техническому перевооружению системы водоснабжения является бесперебойное снабжение сельского поселения питьевой водой, отвечающей требованиям нормат</w:t>
      </w:r>
      <w:r>
        <w:rPr>
          <w:rFonts w:ascii="Liberation Serif" w:hAnsi="Liberation Serif"/>
        </w:rPr>
        <w:t>ивов качества, а также повышение энергетической эффективности системы. Выполнение данных мероприятий позволит гарантировать устойчивую, надежную работу водозаборных узлов и получать качественную питьевую воду в количестве, необходимом для обеспечения жител</w:t>
      </w:r>
      <w:r>
        <w:rPr>
          <w:rFonts w:ascii="Liberation Serif" w:hAnsi="Liberation Serif"/>
        </w:rPr>
        <w:t>ей, бюджетных организаций, объектов соцкультбыта и промышленных предприятий Камышловского городского округа.</w:t>
      </w:r>
    </w:p>
    <w:p w:rsidR="005A197F" w:rsidRDefault="00D23D13">
      <w:pPr>
        <w:pStyle w:val="a5"/>
        <w:tabs>
          <w:tab w:val="left" w:pos="142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Рекомендуется разработать электронную модель системы водоснабжения Камышловского городского округа, передать ее в ведение МУП «Водоканал Камышлов» </w:t>
      </w:r>
      <w:r>
        <w:rPr>
          <w:rFonts w:ascii="Liberation Serif" w:hAnsi="Liberation Serif"/>
        </w:rPr>
        <w:t>и эксплуатировать с целью проведения гидравлических расчетов.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Перечень основных мероприятий по модернизации системы водоснабжения городского округа представлен в таблице </w:t>
      </w:r>
      <w:r>
        <w:fldChar w:fldCharType="begin"/>
      </w:r>
      <w:r>
        <w:instrText xml:space="preserve"> REF _Ref530577298 </w:instrText>
      </w:r>
      <w:r>
        <w:fldChar w:fldCharType="separate"/>
      </w:r>
      <w:r>
        <w:t>Таблица 31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30" w:name="_Ref530577298"/>
      <w:r>
        <w:rPr>
          <w:rFonts w:ascii="Liberation Serif" w:hAnsi="Liberation Serif"/>
        </w:rPr>
        <w:t>Таблица 31</w:t>
      </w:r>
      <w:bookmarkEnd w:id="130"/>
      <w:r>
        <w:rPr>
          <w:rFonts w:ascii="Liberation Serif" w:hAnsi="Liberation Serif"/>
        </w:rPr>
        <w:t>. Основные мероприятия по модернизации сис</w:t>
      </w:r>
      <w:r>
        <w:rPr>
          <w:rFonts w:ascii="Liberation Serif" w:hAnsi="Liberation Serif"/>
        </w:rPr>
        <w:t>темы водоснабжения с разбивкой по годам</w:t>
      </w:r>
    </w:p>
    <w:tbl>
      <w:tblPr>
        <w:tblW w:w="10434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670"/>
        <w:gridCol w:w="2680"/>
        <w:gridCol w:w="1375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  <w:t>Мероприятие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  <w:t>Обоснование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  <w:t>Годы реализации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lang w:val="ru-RU" w:eastAsia="ru-RU"/>
              </w:rPr>
              <w:t>Реконструкция существующих сетей водоснабжения: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2020-2025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станции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обезжелезивания ( ул. Ирбитская, 67) до ул. Мамина Сибиряка, 29 протяженностью 600 м Ø 400 мм 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ул. Зеленая, 75 до ул. Зеленой, 37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протяженностью 400 м Ø 350 мм 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Заводская, 39  до ул. Карловарская, 2А, протяженностью 1700 м  Ø 320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Московская, 12 до ул. Кирова ,9 б протяженностью 310 м  Ø 160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участка водопроводной сети от ул. Энгельса, 167 до ул. Энгельса ,255 протяженностью 1810 м  Ø 200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Механизаторов, 26  до ул. Северна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я ,61 протяженностью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3250 м  Ø 200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Подгорная, 14  до ул. Московская, 15 протяженностью 260 м 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Закамышловская, 45 "а"  до ул. Швельниса, 42 протяженностью 1300 м  Ø 160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аварийного участка водопроводной сети от ул. Пышминская, до ул. Пышминская, 2 протяженностью 300 м  Ø 100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Закамышловская, 39 по ул.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 Кутузова до ул. Макара Васильева, 78 протяженностью 430 м  Ø 100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Кр. Орлов, 39  до ул. Урицкого, 12 протяженностью 260 м  Ø 160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Механизаторов, 26  до ул. Механизаторов, 12 протяженностью 520 м 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Повышение надежности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Механизаторов, 12  до ул. Механизаторов, 1 протяженностью 400 м  Ø 200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водопроводной сети от ул. Механизаторов, 12  по Железнодорожной до ул. Рабочей, 10 протяженностью 400 м 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ул. Рабочей, 10 до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ул. Рабочая, 2 протяженностью 260 м 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Рабочей, 2 до ул. Комсомольской, 1 по ул. Свердлова до ул. Маяковского, 18 по ул. Кр.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 Орлов до ул. Московской, 15 протяженностью 3000 м 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Прокладка водопровода от перекрестка улиц Николая Островского и Зленая до ул. Закамышловская, 45 "а" протяженностью 1000 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  Ø 200 мм 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водоснабжения, соблюдение санитарных правил</w:t>
            </w: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  <w:rPr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Прокладка резервного водовода от скважин Солодиловского водозабора до станции обезжелезивания (существующая в аварийном состоянии Ø 320 мм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протяженность 3000 м)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2020-2025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Прокладка водопровода от ул. Макара Васильева, 30  до ул. Энгельса, 138 "г" протяженностью 500 м  Ø 100 мм (материал труб полиэтилен)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Повышение надежности системы водоснабжения,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соблюдение санитарных правил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2020-2025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4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Проведение работ по очистке обсадных труб, извлечением посторонних предметов, откачки из скважин продуктов разрушения для восстановления дебета и работоспособности скважин Солодиловского водозабора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Повышение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надежности системы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2019-2020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Строительство Елунинского водозабора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Перспективное развитие систем водоснабжения городского округа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2022-2024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Реконструкция насосной станции II-ого подъема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Повышение надежности системы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7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Вывод из эксплуатации и тампонаж скважин Кировского водозабра и одиночных скважин № 5006, № 7268, № 8440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Соблюдение санитарных правил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2023-2025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8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Установка современного оборудования для единой системы диспетчеризации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Перспективное развитие городского окру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га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2028-2034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9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Реконструкция станции водоподготовки (с заменой труб и запорной арматуры в фильтровальном и машинном залах)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2020-2022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Выполнить планировку территории первого пояса с организацией отвода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поверхностного стока и прокладкой дорожек с твердым покрытием. Организовать ограждение первого пояса ЗСО в установленных границах согласно СП 31.1.13330.2012 п. 15.4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Соблюдение санитарных правил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2019 -2020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11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Устройство асфальтобетонной отмостки вокруг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существующих зданий 4-х насосных станций шириной 1 м, высотой 0,15 м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Соблюдение санитарных правил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2019-2020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12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Установка приборов учета воды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2019-2025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13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Мероприятия по обеспечению перспективных нагрузок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проектируемого района Центральной части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2023-2028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14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Сети водоснабжения застройки в северо-восточной части Камышловского городского округа в соответствии с планом создания инфраструктурных объектов Свердловской обл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асти на 2017-2022 годы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2019-2022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15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Мероприятия по обеспечению перспективных нагрузок проектируемого района Восточной части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2028-2034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16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Мероприятия по обеспечению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перспективных нагрузок проектируемого района Центральной части (Урицкого)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2023-2028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17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Мероприятия по обеспечению перспективных нагрузок проектируемого района Западной части (Энгельса)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Организация перспективного во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2023-2028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18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Мероприятия по обеспечению перспективных нагрузок проектируемого района Северной части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2028-2034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19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Мероприятия по обеспечению перспективных нагрузок проектируемого района Южной части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2028-2034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</w:t>
            </w:r>
          </w:p>
        </w:tc>
        <w:tc>
          <w:tcPr>
            <w:tcW w:w="56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Актуализация схемы водоснабжения Камышловского городского округа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Перспективное развитие систем теплоснабжения городского округа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2019-2034</w:t>
            </w:r>
          </w:p>
        </w:tc>
      </w:tr>
    </w:tbl>
    <w:p w:rsidR="005A197F" w:rsidRDefault="005A197F">
      <w:pPr>
        <w:rPr>
          <w:rFonts w:ascii="Liberation Serif" w:eastAsia="Times New Roman" w:hAnsi="Liberation Serif"/>
          <w:b/>
          <w:bCs/>
          <w:sz w:val="26"/>
          <w:szCs w:val="26"/>
          <w:lang w:val="ru-RU"/>
        </w:rPr>
      </w:pPr>
    </w:p>
    <w:p w:rsidR="005A197F" w:rsidRDefault="005A197F">
      <w:pPr>
        <w:pageBreakBefore/>
      </w:pPr>
    </w:p>
    <w:p w:rsidR="005A197F" w:rsidRDefault="00D23D13">
      <w:pPr>
        <w:pStyle w:val="2"/>
      </w:pPr>
      <w:bookmarkStart w:id="131" w:name="_Toc531704438"/>
      <w:bookmarkStart w:id="132" w:name="_Toc531596462"/>
      <w:r>
        <w:t xml:space="preserve">Технические обоснования основных мероприятий по реализации </w:t>
      </w:r>
      <w:r>
        <w:t>схем водоснабжения.</w:t>
      </w:r>
      <w:bookmarkEnd w:id="131"/>
      <w:bookmarkEnd w:id="132"/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Реконструкция сетей водоснабжения для обеспечения надежности системы водоснабжения Камышловского городского округа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Планируемые мероприятия по реконструкции действующих сетей системы подачи воды направлены на увеличение пропускной способ</w:t>
      </w:r>
      <w:r>
        <w:rPr>
          <w:rFonts w:ascii="Liberation Serif" w:hAnsi="Liberation Serif"/>
        </w:rPr>
        <w:t>ности, ограниченность которой обусловлена многолетними коррозионными отложениями. Увеличение пропускной способности позволит снизить существующие напоры в сети, энергозатраты на транспортировку и, в итоге, сократить аварийность. Одновременно будет обеспече</w:t>
      </w:r>
      <w:r>
        <w:rPr>
          <w:rFonts w:ascii="Liberation Serif" w:hAnsi="Liberation Serif"/>
        </w:rPr>
        <w:t>на возможность сократить неучтенные расходы, а также будет практически исключен риск ухудшения качества воды при транспортировке.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Водопроводные сети в Камышловском городском округе, по которым осуществляется подача воды и ее перераспределение, введены в эк</w:t>
      </w:r>
      <w:r>
        <w:rPr>
          <w:rFonts w:ascii="Liberation Serif" w:hAnsi="Liberation Serif"/>
        </w:rPr>
        <w:t>сплуатацию в 60х-70х годах прошлого столетия и отработали в 2-2,5 раза больше нормативного срока службы. В случае невыполнения работ по реконструкции Камышловский городской округ в любой момент может остаться без гарантированного водоснабжения, что создаст</w:t>
      </w:r>
      <w:r>
        <w:rPr>
          <w:rFonts w:ascii="Liberation Serif" w:hAnsi="Liberation Serif"/>
        </w:rPr>
        <w:t xml:space="preserve"> реальную угрозу жизнеобеспечения городского поселения с прекращением работы школ, детских учреждений, больниц и т.д.</w:t>
      </w:r>
    </w:p>
    <w:p w:rsidR="005A197F" w:rsidRDefault="00D23D13">
      <w:pPr>
        <w:pStyle w:val="a0"/>
        <w:numPr>
          <w:ilvl w:val="0"/>
          <w:numId w:val="13"/>
        </w:numPr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Строительство сетей водоснабжения и подключение к системе центрального водоснабжения с учетом пожаротушения на улицах Камышловского </w:t>
      </w:r>
      <w:r>
        <w:rPr>
          <w:rFonts w:ascii="Liberation Serif" w:hAnsi="Liberation Serif"/>
        </w:rPr>
        <w:t>городского округа объектов, не имеющих централизованного водоснабжения и объектов капитального строительства (кольцевание существующих сетей)</w:t>
      </w:r>
    </w:p>
    <w:p w:rsidR="005A197F" w:rsidRDefault="00D23D13">
      <w:pPr>
        <w:pStyle w:val="Textbody"/>
        <w:spacing w:line="360" w:lineRule="auto"/>
        <w:ind w:left="0" w:firstLine="0"/>
        <w:jc w:val="both"/>
      </w:pPr>
      <w:r>
        <w:rPr>
          <w:rFonts w:ascii="Liberation Serif" w:hAnsi="Liberation Serif"/>
          <w:lang w:val="ru-RU"/>
        </w:rPr>
        <w:t>Основанием</w:t>
      </w:r>
      <w:r>
        <w:rPr>
          <w:rFonts w:ascii="Liberation Serif" w:hAnsi="Liberation Serif"/>
          <w:spacing w:val="3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для</w:t>
      </w:r>
      <w:r>
        <w:rPr>
          <w:rFonts w:ascii="Liberation Serif" w:hAnsi="Liberation Serif"/>
          <w:spacing w:val="43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выполнения</w:t>
      </w:r>
      <w:r>
        <w:rPr>
          <w:rFonts w:ascii="Liberation Serif" w:hAnsi="Liberation Serif"/>
          <w:spacing w:val="41"/>
          <w:lang w:val="ru-RU"/>
        </w:rPr>
        <w:t xml:space="preserve"> </w:t>
      </w:r>
      <w:r>
        <w:rPr>
          <w:rFonts w:ascii="Liberation Serif" w:hAnsi="Liberation Serif"/>
          <w:lang w:val="ru-RU"/>
        </w:rPr>
        <w:t>мероприятий</w:t>
      </w:r>
      <w:r>
        <w:rPr>
          <w:rFonts w:ascii="Liberation Serif" w:hAnsi="Liberation Serif"/>
          <w:spacing w:val="4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является</w:t>
      </w:r>
      <w:r>
        <w:rPr>
          <w:rFonts w:ascii="Liberation Serif" w:hAnsi="Liberation Serif"/>
          <w:spacing w:val="4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поддержание</w:t>
      </w:r>
      <w:r>
        <w:rPr>
          <w:rFonts w:ascii="Liberation Serif" w:hAnsi="Liberation Serif"/>
          <w:spacing w:val="4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системы</w:t>
      </w:r>
      <w:r>
        <w:rPr>
          <w:rFonts w:ascii="Liberation Serif" w:hAnsi="Liberation Serif"/>
          <w:spacing w:val="30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гражданской</w:t>
      </w:r>
      <w:r>
        <w:rPr>
          <w:rFonts w:ascii="Liberation Serif" w:hAnsi="Liberation Serif"/>
          <w:spacing w:val="35"/>
          <w:lang w:val="ru-RU"/>
        </w:rPr>
        <w:t xml:space="preserve"> </w:t>
      </w:r>
      <w:r>
        <w:rPr>
          <w:rFonts w:ascii="Liberation Serif" w:hAnsi="Liberation Serif"/>
          <w:lang w:val="ru-RU"/>
        </w:rPr>
        <w:t>обороны</w:t>
      </w:r>
      <w:r>
        <w:rPr>
          <w:rFonts w:ascii="Liberation Serif" w:hAnsi="Liberation Serif"/>
          <w:spacing w:val="33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(далее</w:t>
      </w:r>
      <w:r>
        <w:rPr>
          <w:rFonts w:ascii="Liberation Serif" w:hAnsi="Liberation Serif"/>
          <w:spacing w:val="7"/>
          <w:lang w:val="ru-RU"/>
        </w:rPr>
        <w:t xml:space="preserve"> </w:t>
      </w:r>
      <w:r>
        <w:rPr>
          <w:rFonts w:ascii="Liberation Serif" w:hAnsi="Liberation Serif"/>
          <w:lang w:val="ru-RU"/>
        </w:rPr>
        <w:t>-</w:t>
      </w:r>
      <w:r>
        <w:rPr>
          <w:rFonts w:ascii="Liberation Serif" w:hAnsi="Liberation Serif"/>
          <w:spacing w:val="8"/>
          <w:lang w:val="ru-RU"/>
        </w:rPr>
        <w:t xml:space="preserve"> </w:t>
      </w:r>
      <w:r>
        <w:rPr>
          <w:rFonts w:ascii="Liberation Serif" w:hAnsi="Liberation Serif"/>
          <w:lang w:val="ru-RU"/>
        </w:rPr>
        <w:t>ГО),</w:t>
      </w:r>
      <w:r>
        <w:rPr>
          <w:rFonts w:ascii="Liberation Serif" w:hAnsi="Liberation Serif"/>
          <w:spacing w:val="3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защиты</w:t>
      </w:r>
      <w:r>
        <w:rPr>
          <w:rFonts w:ascii="Liberation Serif" w:hAnsi="Liberation Serif"/>
          <w:spacing w:val="36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населения</w:t>
      </w:r>
      <w:r>
        <w:rPr>
          <w:rFonts w:ascii="Liberation Serif" w:hAnsi="Liberation Serif"/>
          <w:spacing w:val="33"/>
          <w:lang w:val="ru-RU"/>
        </w:rPr>
        <w:t xml:space="preserve"> </w:t>
      </w:r>
      <w:r>
        <w:rPr>
          <w:rFonts w:ascii="Liberation Serif" w:hAnsi="Liberation Serif"/>
          <w:lang w:val="ru-RU"/>
        </w:rPr>
        <w:t>и</w:t>
      </w:r>
      <w:r>
        <w:rPr>
          <w:rFonts w:ascii="Liberation Serif" w:hAnsi="Liberation Serif"/>
          <w:spacing w:val="34"/>
          <w:lang w:val="ru-RU"/>
        </w:rPr>
        <w:t xml:space="preserve"> </w:t>
      </w:r>
      <w:r>
        <w:rPr>
          <w:rFonts w:ascii="Liberation Serif" w:hAnsi="Liberation Serif"/>
          <w:lang w:val="ru-RU"/>
        </w:rPr>
        <w:t>территории</w:t>
      </w:r>
      <w:r>
        <w:rPr>
          <w:rFonts w:ascii="Liberation Serif" w:hAnsi="Liberation Serif"/>
          <w:spacing w:val="34"/>
          <w:lang w:val="ru-RU"/>
        </w:rPr>
        <w:t xml:space="preserve"> </w:t>
      </w:r>
      <w:r>
        <w:rPr>
          <w:rFonts w:ascii="Liberation Serif" w:hAnsi="Liberation Serif"/>
          <w:lang w:val="ru-RU"/>
        </w:rPr>
        <w:t>от</w:t>
      </w:r>
      <w:r>
        <w:rPr>
          <w:rFonts w:ascii="Liberation Serif" w:hAnsi="Liberation Serif"/>
          <w:spacing w:val="34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чрезвычайных</w:t>
      </w:r>
      <w:r>
        <w:rPr>
          <w:rFonts w:ascii="Liberation Serif" w:hAnsi="Liberation Serif"/>
          <w:spacing w:val="65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ситуаций</w:t>
      </w:r>
      <w:r>
        <w:rPr>
          <w:rFonts w:ascii="Liberation Serif" w:hAnsi="Liberation Serif"/>
          <w:spacing w:val="10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(далее</w:t>
      </w:r>
      <w:r>
        <w:rPr>
          <w:rFonts w:ascii="Liberation Serif" w:hAnsi="Liberation Serif"/>
          <w:spacing w:val="7"/>
          <w:lang w:val="ru-RU"/>
        </w:rPr>
        <w:t xml:space="preserve"> </w:t>
      </w:r>
      <w:r>
        <w:rPr>
          <w:rFonts w:ascii="Liberation Serif" w:hAnsi="Liberation Serif"/>
          <w:lang w:val="ru-RU"/>
        </w:rPr>
        <w:t>-</w:t>
      </w:r>
      <w:r>
        <w:rPr>
          <w:rFonts w:ascii="Liberation Serif" w:hAnsi="Liberation Serif"/>
          <w:spacing w:val="6"/>
          <w:lang w:val="ru-RU"/>
        </w:rPr>
        <w:t xml:space="preserve"> </w:t>
      </w:r>
      <w:r>
        <w:rPr>
          <w:rFonts w:ascii="Liberation Serif" w:hAnsi="Liberation Serif"/>
          <w:lang w:val="ru-RU"/>
        </w:rPr>
        <w:t>ЧС),</w:t>
      </w:r>
      <w:r>
        <w:rPr>
          <w:rFonts w:ascii="Liberation Serif" w:hAnsi="Liberation Serif"/>
          <w:spacing w:val="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обеспечения</w:t>
      </w:r>
      <w:r>
        <w:rPr>
          <w:rFonts w:ascii="Liberation Serif" w:hAnsi="Liberation Serif"/>
          <w:spacing w:val="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первичных</w:t>
      </w:r>
      <w:r>
        <w:rPr>
          <w:rFonts w:ascii="Liberation Serif" w:hAnsi="Liberation Serif"/>
          <w:spacing w:val="1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мер</w:t>
      </w:r>
      <w:r>
        <w:rPr>
          <w:rFonts w:ascii="Liberation Serif" w:hAnsi="Liberation Serif"/>
          <w:lang w:val="ru-RU"/>
        </w:rPr>
        <w:t xml:space="preserve"> </w:t>
      </w:r>
      <w:r>
        <w:rPr>
          <w:rFonts w:ascii="Liberation Serif" w:hAnsi="Liberation Serif"/>
          <w:spacing w:val="7"/>
          <w:lang w:val="ru-RU"/>
        </w:rPr>
        <w:t>пожарной</w:t>
      </w:r>
      <w:r>
        <w:rPr>
          <w:rFonts w:ascii="Liberation Serif" w:hAnsi="Liberation Serif"/>
          <w:lang w:val="ru-RU"/>
        </w:rPr>
        <w:t xml:space="preserve"> </w:t>
      </w:r>
      <w:r>
        <w:rPr>
          <w:rFonts w:ascii="Liberation Serif" w:hAnsi="Liberation Serif"/>
          <w:spacing w:val="8"/>
          <w:lang w:val="ru-RU"/>
        </w:rPr>
        <w:t>безопасности</w:t>
      </w:r>
      <w:r>
        <w:rPr>
          <w:rFonts w:ascii="Liberation Serif" w:hAnsi="Liberation Serif"/>
          <w:spacing w:val="-1"/>
          <w:lang w:val="ru-RU"/>
        </w:rPr>
        <w:t>,</w:t>
      </w:r>
      <w:r>
        <w:rPr>
          <w:rFonts w:ascii="Liberation Serif" w:hAnsi="Liberation Serif"/>
          <w:spacing w:val="7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безопасности</w:t>
      </w:r>
      <w:r>
        <w:rPr>
          <w:rFonts w:ascii="Liberation Serif" w:hAnsi="Liberation Serif"/>
          <w:spacing w:val="3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людей</w:t>
      </w:r>
      <w:r>
        <w:rPr>
          <w:rFonts w:ascii="Liberation Serif" w:hAnsi="Liberation Serif"/>
          <w:spacing w:val="33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на</w:t>
      </w:r>
      <w:r>
        <w:rPr>
          <w:rFonts w:ascii="Liberation Serif" w:hAnsi="Liberation Serif"/>
          <w:spacing w:val="37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водных</w:t>
      </w:r>
      <w:r>
        <w:rPr>
          <w:rFonts w:ascii="Liberation Serif" w:hAnsi="Liberation Serif"/>
          <w:spacing w:val="4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объектах</w:t>
      </w:r>
      <w:r>
        <w:rPr>
          <w:rFonts w:ascii="Liberation Serif" w:hAnsi="Liberation Serif"/>
          <w:spacing w:val="38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на</w:t>
      </w:r>
      <w:r>
        <w:rPr>
          <w:rFonts w:ascii="Liberation Serif" w:hAnsi="Liberation Serif"/>
          <w:spacing w:val="3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уровне,</w:t>
      </w:r>
      <w:r>
        <w:rPr>
          <w:rFonts w:ascii="Liberation Serif" w:hAnsi="Liberation Serif"/>
          <w:spacing w:val="38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обеспечивающем</w:t>
      </w:r>
      <w:r>
        <w:rPr>
          <w:rFonts w:ascii="Liberation Serif" w:hAnsi="Liberation Serif"/>
          <w:spacing w:val="37"/>
          <w:lang w:val="ru-RU"/>
        </w:rPr>
        <w:t xml:space="preserve"> </w:t>
      </w:r>
      <w:r>
        <w:rPr>
          <w:rFonts w:ascii="Liberation Serif" w:hAnsi="Liberation Serif"/>
          <w:lang w:val="ru-RU"/>
        </w:rPr>
        <w:t>безопасность</w:t>
      </w:r>
      <w:r>
        <w:rPr>
          <w:rFonts w:ascii="Liberation Serif" w:hAnsi="Liberation Serif"/>
          <w:spacing w:val="4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населения</w:t>
      </w:r>
      <w:r>
        <w:rPr>
          <w:rFonts w:ascii="Liberation Serif" w:hAnsi="Liberation Serif"/>
          <w:spacing w:val="3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Камышловского</w:t>
      </w:r>
      <w:r>
        <w:rPr>
          <w:rFonts w:ascii="Liberation Serif" w:hAnsi="Liberation Serif"/>
          <w:spacing w:val="3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городского</w:t>
      </w:r>
      <w:r>
        <w:rPr>
          <w:rFonts w:ascii="Liberation Serif" w:hAnsi="Liberation Serif"/>
          <w:spacing w:val="3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округа.</w:t>
      </w:r>
      <w:r>
        <w:rPr>
          <w:rFonts w:ascii="Liberation Serif" w:hAnsi="Liberation Serif"/>
          <w:spacing w:val="4"/>
          <w:lang w:val="ru-RU"/>
        </w:rPr>
        <w:t xml:space="preserve"> </w:t>
      </w:r>
      <w:r>
        <w:rPr>
          <w:rFonts w:ascii="Liberation Serif" w:hAnsi="Liberation Serif"/>
          <w:lang w:val="ru-RU"/>
        </w:rPr>
        <w:t>Дополнительно</w:t>
      </w:r>
      <w:r>
        <w:rPr>
          <w:rFonts w:ascii="Liberation Serif" w:hAnsi="Liberation Serif"/>
          <w:spacing w:val="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строительство</w:t>
      </w:r>
      <w:r>
        <w:rPr>
          <w:rFonts w:ascii="Liberation Serif" w:hAnsi="Liberation Serif"/>
          <w:spacing w:val="3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сетей</w:t>
      </w:r>
      <w:r>
        <w:rPr>
          <w:rFonts w:ascii="Liberation Serif" w:hAnsi="Liberation Serif"/>
          <w:spacing w:val="3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и</w:t>
      </w:r>
      <w:r>
        <w:rPr>
          <w:rFonts w:ascii="Liberation Serif" w:hAnsi="Liberation Serif"/>
          <w:spacing w:val="8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сооружений</w:t>
      </w:r>
      <w:r>
        <w:rPr>
          <w:rFonts w:ascii="Liberation Serif" w:hAnsi="Liberation Serif"/>
          <w:spacing w:val="10"/>
          <w:lang w:val="ru-RU"/>
        </w:rPr>
        <w:t xml:space="preserve"> </w:t>
      </w:r>
      <w:r>
        <w:rPr>
          <w:rFonts w:ascii="Liberation Serif" w:hAnsi="Liberation Serif"/>
          <w:lang w:val="ru-RU"/>
        </w:rPr>
        <w:t>для</w:t>
      </w:r>
      <w:r>
        <w:rPr>
          <w:rFonts w:ascii="Liberation Serif" w:hAnsi="Liberation Serif"/>
          <w:spacing w:val="10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водоснабжения</w:t>
      </w:r>
      <w:r>
        <w:rPr>
          <w:rFonts w:ascii="Liberation Serif" w:hAnsi="Liberation Serif"/>
          <w:spacing w:val="2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улиц,</w:t>
      </w:r>
      <w:r>
        <w:rPr>
          <w:rFonts w:ascii="Liberation Serif" w:hAnsi="Liberation Serif"/>
          <w:spacing w:val="20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не</w:t>
      </w:r>
      <w:r>
        <w:rPr>
          <w:rFonts w:ascii="Liberation Serif" w:hAnsi="Liberation Serif"/>
          <w:spacing w:val="1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имеющих</w:t>
      </w:r>
      <w:r>
        <w:rPr>
          <w:rFonts w:ascii="Liberation Serif" w:hAnsi="Liberation Serif"/>
          <w:spacing w:val="1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централизованного</w:t>
      </w:r>
      <w:r>
        <w:rPr>
          <w:rFonts w:ascii="Liberation Serif" w:hAnsi="Liberation Serif"/>
          <w:spacing w:val="1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водоснабжения,</w:t>
      </w:r>
      <w:r>
        <w:rPr>
          <w:rFonts w:ascii="Liberation Serif" w:hAnsi="Liberation Serif"/>
          <w:spacing w:val="94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обеспечит</w:t>
      </w:r>
      <w:r>
        <w:rPr>
          <w:rFonts w:ascii="Liberation Serif" w:hAnsi="Liberation Serif"/>
          <w:spacing w:val="3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доступность</w:t>
      </w:r>
      <w:r>
        <w:rPr>
          <w:rFonts w:ascii="Liberation Serif" w:hAnsi="Liberation Serif"/>
          <w:spacing w:val="5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услуг</w:t>
      </w:r>
      <w:r>
        <w:rPr>
          <w:rFonts w:ascii="Liberation Serif" w:hAnsi="Liberation Serif"/>
          <w:spacing w:val="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водоснабжения</w:t>
      </w:r>
      <w:r>
        <w:rPr>
          <w:rFonts w:ascii="Liberation Serif" w:hAnsi="Liberation Serif"/>
          <w:spacing w:val="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для</w:t>
      </w:r>
      <w:r>
        <w:rPr>
          <w:rFonts w:ascii="Liberation Serif" w:hAnsi="Liberation Serif"/>
          <w:spacing w:val="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населения.</w:t>
      </w:r>
    </w:p>
    <w:p w:rsidR="005A197F" w:rsidRDefault="00D23D13">
      <w:pPr>
        <w:pStyle w:val="Textbody"/>
        <w:spacing w:line="360" w:lineRule="auto"/>
        <w:ind w:left="0" w:firstLine="0"/>
        <w:jc w:val="both"/>
      </w:pPr>
      <w:r>
        <w:rPr>
          <w:rFonts w:ascii="Liberation Serif" w:hAnsi="Liberation Serif"/>
          <w:spacing w:val="-1"/>
          <w:lang w:val="ru-RU"/>
        </w:rPr>
        <w:t>Пожаротушение</w:t>
      </w:r>
      <w:r>
        <w:rPr>
          <w:rFonts w:ascii="Liberation Serif" w:hAnsi="Liberation Serif"/>
          <w:lang w:val="ru-RU"/>
        </w:rPr>
        <w:t xml:space="preserve"> в</w:t>
      </w:r>
      <w:r>
        <w:rPr>
          <w:rFonts w:ascii="Liberation Serif" w:hAnsi="Liberation Serif"/>
          <w:spacing w:val="58"/>
          <w:lang w:val="ru-RU"/>
        </w:rPr>
        <w:t xml:space="preserve"> </w:t>
      </w:r>
      <w:r>
        <w:rPr>
          <w:rFonts w:ascii="Liberation Serif" w:hAnsi="Liberation Serif"/>
          <w:lang w:val="ru-RU"/>
        </w:rPr>
        <w:t xml:space="preserve">Камышловском городском </w:t>
      </w:r>
      <w:r>
        <w:rPr>
          <w:rFonts w:ascii="Liberation Serif" w:hAnsi="Liberation Serif"/>
          <w:spacing w:val="-1"/>
          <w:lang w:val="ru-RU"/>
        </w:rPr>
        <w:t>округе</w:t>
      </w:r>
      <w:r>
        <w:rPr>
          <w:rFonts w:ascii="Liberation Serif" w:hAnsi="Liberation Serif"/>
          <w:lang w:val="ru-RU"/>
        </w:rPr>
        <w:t xml:space="preserve"> проектируется из</w:t>
      </w:r>
      <w:r>
        <w:rPr>
          <w:rFonts w:ascii="Liberation Serif" w:hAnsi="Liberation Serif"/>
          <w:spacing w:val="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системы</w:t>
      </w:r>
      <w:r>
        <w:rPr>
          <w:rFonts w:ascii="Liberation Serif" w:hAnsi="Liberation Serif"/>
          <w:spacing w:val="44"/>
          <w:lang w:val="ru-RU"/>
        </w:rPr>
        <w:t xml:space="preserve"> </w:t>
      </w:r>
      <w:r>
        <w:rPr>
          <w:rFonts w:ascii="Liberation Serif" w:hAnsi="Liberation Serif"/>
          <w:lang w:val="ru-RU"/>
        </w:rPr>
        <w:t>централизованного</w:t>
      </w:r>
      <w:r>
        <w:rPr>
          <w:rFonts w:ascii="Liberation Serif" w:hAnsi="Liberation Serif"/>
          <w:spacing w:val="2"/>
          <w:lang w:val="ru-RU"/>
        </w:rPr>
        <w:t xml:space="preserve"> </w:t>
      </w:r>
      <w:r>
        <w:rPr>
          <w:rFonts w:ascii="Liberation Serif" w:hAnsi="Liberation Serif"/>
          <w:lang w:val="ru-RU"/>
        </w:rPr>
        <w:t>хозяйственно-питьевого</w:t>
      </w:r>
      <w:r>
        <w:rPr>
          <w:rFonts w:ascii="Liberation Serif" w:hAnsi="Liberation Serif"/>
          <w:spacing w:val="4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водоснабжения.</w:t>
      </w:r>
      <w:r>
        <w:rPr>
          <w:rFonts w:ascii="Liberation Serif" w:hAnsi="Liberation Serif"/>
          <w:spacing w:val="4"/>
          <w:lang w:val="ru-RU"/>
        </w:rPr>
        <w:t xml:space="preserve"> </w:t>
      </w:r>
      <w:r>
        <w:rPr>
          <w:rFonts w:ascii="Liberation Serif" w:hAnsi="Liberation Serif"/>
          <w:lang w:val="ru-RU"/>
        </w:rPr>
        <w:t xml:space="preserve">Для </w:t>
      </w:r>
      <w:r>
        <w:rPr>
          <w:rFonts w:ascii="Liberation Serif" w:hAnsi="Liberation Serif"/>
          <w:spacing w:val="4"/>
          <w:lang w:val="ru-RU"/>
        </w:rPr>
        <w:t>целей</w:t>
      </w:r>
      <w:r>
        <w:rPr>
          <w:rFonts w:ascii="Liberation Serif" w:hAnsi="Liberation Serif"/>
          <w:lang w:val="ru-RU"/>
        </w:rPr>
        <w:t xml:space="preserve"> </w:t>
      </w:r>
      <w:r>
        <w:rPr>
          <w:rFonts w:ascii="Liberation Serif" w:hAnsi="Liberation Serif"/>
          <w:spacing w:val="6"/>
          <w:lang w:val="ru-RU"/>
        </w:rPr>
        <w:t>пожаротушения</w:t>
      </w:r>
      <w:r>
        <w:rPr>
          <w:rFonts w:ascii="Liberation Serif" w:hAnsi="Liberation Serif"/>
          <w:spacing w:val="3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на</w:t>
      </w:r>
      <w:r>
        <w:rPr>
          <w:rFonts w:ascii="Liberation Serif" w:hAnsi="Liberation Serif"/>
          <w:spacing w:val="38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водоводах</w:t>
      </w:r>
      <w:r>
        <w:rPr>
          <w:rFonts w:ascii="Liberation Serif" w:hAnsi="Liberation Serif"/>
          <w:spacing w:val="1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проектом</w:t>
      </w:r>
      <w:r>
        <w:rPr>
          <w:rFonts w:ascii="Liberation Serif" w:hAnsi="Liberation Serif"/>
          <w:spacing w:val="16"/>
          <w:lang w:val="ru-RU"/>
        </w:rPr>
        <w:t xml:space="preserve"> </w:t>
      </w:r>
      <w:r>
        <w:rPr>
          <w:rFonts w:ascii="Liberation Serif" w:hAnsi="Liberation Serif"/>
          <w:lang w:val="ru-RU"/>
        </w:rPr>
        <w:t>предлагается</w:t>
      </w:r>
      <w:r>
        <w:rPr>
          <w:rFonts w:ascii="Liberation Serif" w:hAnsi="Liberation Serif"/>
          <w:spacing w:val="15"/>
          <w:lang w:val="ru-RU"/>
        </w:rPr>
        <w:t xml:space="preserve"> </w:t>
      </w:r>
      <w:r>
        <w:rPr>
          <w:rFonts w:ascii="Liberation Serif" w:hAnsi="Liberation Serif"/>
          <w:lang w:val="ru-RU"/>
        </w:rPr>
        <w:t>размещение</w:t>
      </w:r>
      <w:r>
        <w:rPr>
          <w:rFonts w:ascii="Liberation Serif" w:hAnsi="Liberation Serif"/>
          <w:spacing w:val="17"/>
          <w:lang w:val="ru-RU"/>
        </w:rPr>
        <w:t xml:space="preserve"> </w:t>
      </w:r>
      <w:r>
        <w:rPr>
          <w:rFonts w:ascii="Liberation Serif" w:hAnsi="Liberation Serif"/>
          <w:lang w:val="ru-RU"/>
        </w:rPr>
        <w:t>пожарных</w:t>
      </w:r>
      <w:r>
        <w:rPr>
          <w:rFonts w:ascii="Liberation Serif" w:hAnsi="Liberation Serif"/>
          <w:spacing w:val="40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гидрантов,</w:t>
      </w:r>
      <w:r>
        <w:rPr>
          <w:rFonts w:ascii="Liberation Serif" w:hAnsi="Liberation Serif"/>
          <w:spacing w:val="17"/>
          <w:lang w:val="ru-RU"/>
        </w:rPr>
        <w:t xml:space="preserve"> </w:t>
      </w:r>
      <w:r>
        <w:rPr>
          <w:rFonts w:ascii="Liberation Serif" w:hAnsi="Liberation Serif"/>
          <w:lang w:val="ru-RU"/>
        </w:rPr>
        <w:t>с</w:t>
      </w:r>
      <w:r>
        <w:rPr>
          <w:rFonts w:ascii="Liberation Serif" w:hAnsi="Liberation Serif"/>
          <w:spacing w:val="37"/>
          <w:lang w:val="ru-RU"/>
        </w:rPr>
        <w:t xml:space="preserve"> </w:t>
      </w:r>
      <w:r>
        <w:rPr>
          <w:rFonts w:ascii="Liberation Serif" w:hAnsi="Liberation Serif"/>
          <w:lang w:val="ru-RU"/>
        </w:rPr>
        <w:t>радиусом</w:t>
      </w:r>
      <w:r>
        <w:rPr>
          <w:rFonts w:ascii="Liberation Serif" w:hAnsi="Liberation Serif"/>
          <w:spacing w:val="4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действия</w:t>
      </w:r>
      <w:r>
        <w:rPr>
          <w:rFonts w:ascii="Liberation Serif" w:hAnsi="Liberation Serif"/>
          <w:spacing w:val="36"/>
          <w:lang w:val="ru-RU"/>
        </w:rPr>
        <w:t xml:space="preserve"> </w:t>
      </w:r>
      <w:r>
        <w:rPr>
          <w:rFonts w:ascii="Liberation Serif" w:hAnsi="Liberation Serif"/>
          <w:lang w:val="ru-RU"/>
        </w:rPr>
        <w:t>200</w:t>
      </w:r>
      <w:r>
        <w:rPr>
          <w:rFonts w:ascii="Liberation Serif" w:hAnsi="Liberation Serif"/>
          <w:spacing w:val="36"/>
          <w:lang w:val="ru-RU"/>
        </w:rPr>
        <w:t xml:space="preserve"> </w:t>
      </w:r>
      <w:r>
        <w:rPr>
          <w:rFonts w:ascii="Liberation Serif" w:hAnsi="Liberation Serif"/>
          <w:lang w:val="ru-RU"/>
        </w:rPr>
        <w:t>м</w:t>
      </w:r>
      <w:r>
        <w:rPr>
          <w:rFonts w:ascii="Liberation Serif" w:hAnsi="Liberation Serif"/>
          <w:spacing w:val="35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(в</w:t>
      </w:r>
      <w:r>
        <w:rPr>
          <w:rFonts w:ascii="Liberation Serif" w:hAnsi="Liberation Serif"/>
          <w:spacing w:val="11"/>
          <w:lang w:val="ru-RU"/>
        </w:rPr>
        <w:t xml:space="preserve"> </w:t>
      </w:r>
      <w:r>
        <w:rPr>
          <w:rFonts w:ascii="Liberation Serif" w:hAnsi="Liberation Serif"/>
          <w:lang w:val="ru-RU"/>
        </w:rPr>
        <w:t>соответствии</w:t>
      </w:r>
      <w:r>
        <w:rPr>
          <w:rFonts w:ascii="Liberation Serif" w:hAnsi="Liberation Serif"/>
          <w:spacing w:val="13"/>
          <w:lang w:val="ru-RU"/>
        </w:rPr>
        <w:t xml:space="preserve"> </w:t>
      </w:r>
      <w:r>
        <w:rPr>
          <w:rFonts w:ascii="Liberation Serif" w:hAnsi="Liberation Serif"/>
          <w:lang w:val="ru-RU"/>
        </w:rPr>
        <w:t>с</w:t>
      </w:r>
      <w:r>
        <w:rPr>
          <w:rFonts w:ascii="Liberation Serif" w:hAnsi="Liberation Serif"/>
          <w:spacing w:val="1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Нормативами</w:t>
      </w:r>
      <w:r>
        <w:rPr>
          <w:rFonts w:ascii="Liberation Serif" w:hAnsi="Liberation Serif"/>
          <w:spacing w:val="1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градостроительного</w:t>
      </w:r>
      <w:r>
        <w:rPr>
          <w:rFonts w:ascii="Liberation Serif" w:hAnsi="Liberation Serif"/>
          <w:spacing w:val="36"/>
          <w:lang w:val="ru-RU"/>
        </w:rPr>
        <w:t xml:space="preserve"> </w:t>
      </w:r>
      <w:r>
        <w:rPr>
          <w:rFonts w:ascii="Liberation Serif" w:hAnsi="Liberation Serif"/>
          <w:lang w:val="ru-RU"/>
        </w:rPr>
        <w:t>проектирования</w:t>
      </w:r>
      <w:r>
        <w:rPr>
          <w:rFonts w:ascii="Liberation Serif" w:hAnsi="Liberation Serif"/>
          <w:spacing w:val="2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Свердловской</w:t>
      </w:r>
      <w:r>
        <w:rPr>
          <w:rFonts w:ascii="Liberation Serif" w:hAnsi="Liberation Serif"/>
          <w:spacing w:val="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области</w:t>
      </w:r>
      <w:r>
        <w:rPr>
          <w:rFonts w:ascii="Liberation Serif" w:hAnsi="Liberation Serif"/>
          <w:lang w:val="ru-RU"/>
        </w:rPr>
        <w:t xml:space="preserve"> </w:t>
      </w:r>
      <w:r>
        <w:rPr>
          <w:rFonts w:ascii="Liberation Serif" w:hAnsi="Liberation Serif"/>
          <w:spacing w:val="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(НГПСО</w:t>
      </w:r>
      <w:r>
        <w:rPr>
          <w:rFonts w:ascii="Liberation Serif" w:hAnsi="Liberation Serif"/>
          <w:spacing w:val="60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1-2009.66).</w:t>
      </w:r>
      <w:r>
        <w:rPr>
          <w:rFonts w:ascii="Liberation Serif" w:hAnsi="Liberation Serif"/>
          <w:lang w:val="ru-RU"/>
        </w:rPr>
        <w:t xml:space="preserve"> </w:t>
      </w:r>
      <w:r>
        <w:rPr>
          <w:rFonts w:ascii="Liberation Serif" w:hAnsi="Liberation Serif"/>
          <w:spacing w:val="5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Пожарные</w:t>
      </w:r>
      <w:r>
        <w:rPr>
          <w:rFonts w:ascii="Liberation Serif" w:hAnsi="Liberation Serif"/>
          <w:spacing w:val="58"/>
          <w:lang w:val="ru-RU"/>
        </w:rPr>
        <w:t xml:space="preserve"> </w:t>
      </w:r>
      <w:r>
        <w:rPr>
          <w:rFonts w:ascii="Liberation Serif" w:hAnsi="Liberation Serif"/>
          <w:lang w:val="ru-RU"/>
        </w:rPr>
        <w:t xml:space="preserve">гидранты </w:t>
      </w:r>
      <w:r>
        <w:rPr>
          <w:rFonts w:ascii="Liberation Serif" w:hAnsi="Liberation Serif"/>
          <w:spacing w:val="3"/>
          <w:lang w:val="ru-RU"/>
        </w:rPr>
        <w:t>устанавливаются</w:t>
      </w:r>
      <w:r>
        <w:rPr>
          <w:rFonts w:ascii="Liberation Serif" w:hAnsi="Liberation Serif"/>
          <w:spacing w:val="8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вдоль</w:t>
      </w:r>
      <w:r>
        <w:rPr>
          <w:rFonts w:ascii="Liberation Serif" w:hAnsi="Liberation Serif"/>
          <w:spacing w:val="2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автомобильных</w:t>
      </w:r>
      <w:r>
        <w:rPr>
          <w:rFonts w:ascii="Liberation Serif" w:hAnsi="Liberation Serif"/>
          <w:spacing w:val="21"/>
          <w:lang w:val="ru-RU"/>
        </w:rPr>
        <w:t xml:space="preserve"> </w:t>
      </w:r>
      <w:r>
        <w:rPr>
          <w:rFonts w:ascii="Liberation Serif" w:hAnsi="Liberation Serif"/>
          <w:lang w:val="ru-RU"/>
        </w:rPr>
        <w:t>дорог</w:t>
      </w:r>
      <w:r>
        <w:rPr>
          <w:rFonts w:ascii="Liberation Serif" w:hAnsi="Liberation Serif"/>
          <w:spacing w:val="21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на</w:t>
      </w:r>
      <w:r>
        <w:rPr>
          <w:rFonts w:ascii="Liberation Serif" w:hAnsi="Liberation Serif"/>
          <w:spacing w:val="20"/>
          <w:lang w:val="ru-RU"/>
        </w:rPr>
        <w:t xml:space="preserve"> </w:t>
      </w:r>
      <w:r>
        <w:rPr>
          <w:rFonts w:ascii="Liberation Serif" w:hAnsi="Liberation Serif"/>
          <w:lang w:val="ru-RU"/>
        </w:rPr>
        <w:t>расстоянии</w:t>
      </w:r>
      <w:r>
        <w:rPr>
          <w:rFonts w:ascii="Liberation Serif" w:hAnsi="Liberation Serif"/>
          <w:spacing w:val="2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не</w:t>
      </w:r>
      <w:r>
        <w:rPr>
          <w:rFonts w:ascii="Liberation Serif" w:hAnsi="Liberation Serif"/>
          <w:spacing w:val="1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менее</w:t>
      </w:r>
      <w:r>
        <w:rPr>
          <w:rFonts w:ascii="Liberation Serif" w:hAnsi="Liberation Serif"/>
          <w:spacing w:val="20"/>
          <w:lang w:val="ru-RU"/>
        </w:rPr>
        <w:t xml:space="preserve"> </w:t>
      </w:r>
      <w:r>
        <w:rPr>
          <w:rFonts w:ascii="Liberation Serif" w:hAnsi="Liberation Serif"/>
          <w:lang w:val="ru-RU"/>
        </w:rPr>
        <w:t>2,5</w:t>
      </w:r>
      <w:r>
        <w:rPr>
          <w:rFonts w:ascii="Liberation Serif" w:hAnsi="Liberation Serif"/>
          <w:spacing w:val="21"/>
          <w:lang w:val="ru-RU"/>
        </w:rPr>
        <w:t xml:space="preserve"> </w:t>
      </w:r>
      <w:r>
        <w:rPr>
          <w:rFonts w:ascii="Liberation Serif" w:hAnsi="Liberation Serif"/>
          <w:lang w:val="ru-RU"/>
        </w:rPr>
        <w:t>м</w:t>
      </w:r>
      <w:r>
        <w:rPr>
          <w:rFonts w:ascii="Liberation Serif" w:hAnsi="Liberation Serif"/>
          <w:spacing w:val="20"/>
          <w:lang w:val="ru-RU"/>
        </w:rPr>
        <w:t xml:space="preserve"> </w:t>
      </w:r>
      <w:r>
        <w:rPr>
          <w:rFonts w:ascii="Liberation Serif" w:hAnsi="Liberation Serif"/>
          <w:lang w:val="ru-RU"/>
        </w:rPr>
        <w:t>от</w:t>
      </w:r>
      <w:r>
        <w:rPr>
          <w:rFonts w:ascii="Liberation Serif" w:hAnsi="Liberation Serif"/>
          <w:spacing w:val="2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края</w:t>
      </w:r>
      <w:r>
        <w:rPr>
          <w:rFonts w:ascii="Liberation Serif" w:hAnsi="Liberation Serif"/>
          <w:spacing w:val="21"/>
          <w:lang w:val="ru-RU"/>
        </w:rPr>
        <w:t xml:space="preserve"> </w:t>
      </w:r>
      <w:r>
        <w:rPr>
          <w:rFonts w:ascii="Liberation Serif" w:hAnsi="Liberation Serif"/>
          <w:lang w:val="ru-RU"/>
        </w:rPr>
        <w:t>проезжей</w:t>
      </w:r>
      <w:r>
        <w:rPr>
          <w:rFonts w:ascii="Liberation Serif" w:hAnsi="Liberation Serif"/>
          <w:spacing w:val="2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части,</w:t>
      </w:r>
      <w:r>
        <w:rPr>
          <w:rFonts w:ascii="Liberation Serif" w:hAnsi="Liberation Serif"/>
          <w:spacing w:val="2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но</w:t>
      </w:r>
      <w:r>
        <w:rPr>
          <w:rFonts w:ascii="Liberation Serif" w:hAnsi="Liberation Serif"/>
          <w:spacing w:val="21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не</w:t>
      </w:r>
      <w:r>
        <w:rPr>
          <w:rFonts w:ascii="Liberation Serif" w:hAnsi="Liberation Serif"/>
          <w:spacing w:val="48"/>
          <w:lang w:val="ru-RU"/>
        </w:rPr>
        <w:t xml:space="preserve"> </w:t>
      </w:r>
      <w:r>
        <w:rPr>
          <w:rFonts w:ascii="Liberation Serif" w:hAnsi="Liberation Serif"/>
          <w:lang w:val="ru-RU"/>
        </w:rPr>
        <w:t>ближе</w:t>
      </w:r>
      <w:r>
        <w:rPr>
          <w:rFonts w:ascii="Liberation Serif" w:hAnsi="Liberation Serif"/>
          <w:spacing w:val="-2"/>
          <w:lang w:val="ru-RU"/>
        </w:rPr>
        <w:t xml:space="preserve"> </w:t>
      </w:r>
      <w:r>
        <w:rPr>
          <w:rFonts w:ascii="Liberation Serif" w:hAnsi="Liberation Serif"/>
          <w:lang w:val="ru-RU"/>
        </w:rPr>
        <w:t>5 м от стен и</w:t>
      </w:r>
      <w:r>
        <w:rPr>
          <w:rFonts w:ascii="Liberation Serif" w:hAnsi="Liberation Serif"/>
          <w:spacing w:val="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фундаментов</w:t>
      </w:r>
      <w:r>
        <w:rPr>
          <w:rFonts w:ascii="Liberation Serif" w:hAnsi="Liberation Serif"/>
          <w:lang w:val="ru-RU"/>
        </w:rPr>
        <w:t xml:space="preserve"> жилых</w:t>
      </w:r>
      <w:r>
        <w:rPr>
          <w:rFonts w:ascii="Liberation Serif" w:hAnsi="Liberation Serif"/>
          <w:spacing w:val="3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объектов.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В резервуарах предлагается хранение пожарного запаса воды, необходимой для </w:t>
      </w:r>
      <w:r>
        <w:rPr>
          <w:rFonts w:ascii="Liberation Serif" w:hAnsi="Liberation Serif"/>
        </w:rPr>
        <w:t xml:space="preserve">регулирования водопотребления на территории Камышловского городского округа, объемом </w:t>
      </w:r>
      <w:r>
        <w:rPr>
          <w:rFonts w:ascii="Liberation Serif" w:hAnsi="Liberation Serif"/>
        </w:rPr>
        <w:lastRenderedPageBreak/>
        <w:t>3571,36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 – на первую очередь строительства и 3718,42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 на расчетный срок. Неприкосновенный запас воды для нужд населения составляет на первую очередь строительства 1498</w:t>
      </w:r>
      <w:r>
        <w:rPr>
          <w:rFonts w:ascii="Liberation Serif" w:hAnsi="Liberation Serif"/>
        </w:rPr>
        <w:t>,39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 и на расчетный срок 1566,81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Расчетное количество одновременных пожаров принято равным 2 (СП 31.13330.2012). Расход воды на внутреннее и наружное пожаротушение в течение трех часов на первую очередь строительства и расчетный срок составляет 432,0</w:t>
      </w:r>
      <w:r>
        <w:rPr>
          <w:rFonts w:ascii="Liberation Serif" w:hAnsi="Liberation Serif"/>
        </w:rPr>
        <w:t xml:space="preserve">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Расчетный расход воды на наружное пожаротушение на один пожар принят по СП 31.13330.2012 в соответствии с численностью населения и на первую очередь строительства и расчетный срок составит 30,0 л/с.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Пожаротушение на промышленных предприятиях осуществл</w:t>
      </w:r>
      <w:r>
        <w:rPr>
          <w:rFonts w:ascii="Liberation Serif" w:hAnsi="Liberation Serif"/>
        </w:rPr>
        <w:t>яется из технического водопровода или скважин, расположенных на территории предприятий. Необходимый пожарный запас воды хранится в пожарных водоемах, расположенных на территории предприятий.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рамках реализации мероприятий, предусмотренных Генеральным план</w:t>
      </w:r>
      <w:r>
        <w:rPr>
          <w:rFonts w:ascii="Liberation Serif" w:hAnsi="Liberation Serif"/>
        </w:rPr>
        <w:t>ом Камышловского городского округа, необходимо обеспечить питьевой водой надлежащего качества все вновь построенные объекты. А также необходимо строительство магистрального водовода в обход Западной и Восточной ветки водопроводной сети в целях резервирован</w:t>
      </w:r>
      <w:r>
        <w:rPr>
          <w:rFonts w:ascii="Liberation Serif" w:hAnsi="Liberation Serif"/>
        </w:rPr>
        <w:t>ия.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соответствии с требованиями СП 31.13330.2012 «Водоснабжение.  Наружные сети и сооружения. Актуализированная редакция СНиП 2.04.02-84» во вновь строящихся объектах необходимо предусматривать централизованное водоснабжение.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Диаметры водопроводной сети </w:t>
      </w:r>
      <w:r>
        <w:rPr>
          <w:rFonts w:ascii="Liberation Serif" w:hAnsi="Liberation Serif"/>
        </w:rPr>
        <w:t>рассчитаны из условия пропуска расчетного хозяйственно-питьевого и противопожарного расхода с оптимальной скоростью.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Глубину заложения водоводов принять в соответствии с СП 31.13330.2012 - на 0,5 м ниже расчетной глубины проникновения в грунт нулевой темпе</w:t>
      </w:r>
      <w:r>
        <w:rPr>
          <w:rFonts w:ascii="Liberation Serif" w:hAnsi="Liberation Serif"/>
        </w:rPr>
        <w:t>ратуры.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качестве изоляции водопроводных сетей проектом рекомендовано использовать современные теплоизоляционные материалы, позволяющие уменьшить глубину заложения водоводов и снизить объёмы земляных работ.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Без прокладки новых сетей водоснабжения развитие</w:t>
      </w:r>
      <w:r>
        <w:rPr>
          <w:rFonts w:ascii="Liberation Serif" w:hAnsi="Liberation Serif"/>
        </w:rPr>
        <w:t xml:space="preserve"> централизованной системы водоснабжения Камышловского городского округа невозможно.</w:t>
      </w:r>
    </w:p>
    <w:p w:rsidR="005A197F" w:rsidRDefault="00D23D13">
      <w:pPr>
        <w:pStyle w:val="a5"/>
        <w:numPr>
          <w:ilvl w:val="0"/>
          <w:numId w:val="13"/>
        </w:numPr>
        <w:tabs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Елунинского водозабора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Общая производительность водозаборных сооружений в Камышловском городском поселении в 2017 г. равна 6870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 xml:space="preserve">/сут. Однако в соответствии </w:t>
      </w:r>
      <w:r>
        <w:rPr>
          <w:rFonts w:ascii="Liberation Serif" w:hAnsi="Liberation Serif"/>
        </w:rPr>
        <w:t xml:space="preserve">с таблицей </w:t>
      </w:r>
      <w:r>
        <w:fldChar w:fldCharType="begin"/>
      </w:r>
      <w:r>
        <w:instrText xml:space="preserve"> REF _Ref530498678 </w:instrText>
      </w:r>
      <w:r>
        <w:fldChar w:fldCharType="separate"/>
      </w:r>
      <w:r>
        <w:t>Таблица 23</w:t>
      </w:r>
      <w:r>
        <w:fldChar w:fldCharType="end"/>
      </w:r>
      <w:r>
        <w:rPr>
          <w:rFonts w:ascii="Liberation Serif" w:hAnsi="Liberation Serif"/>
        </w:rPr>
        <w:t xml:space="preserve"> максимальный суточный расход системы в 2034 году составит 7190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/сут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Так как существующие одиночные скважины будут ликвидированы, а Кировский водозабор будет использоваться как резервный источник водоснабжения и</w:t>
      </w:r>
      <w:r>
        <w:rPr>
          <w:rFonts w:ascii="Liberation Serif" w:hAnsi="Liberation Serif"/>
        </w:rPr>
        <w:t xml:space="preserve">з-за нарушения зоны санитарной </w:t>
      </w:r>
      <w:r>
        <w:rPr>
          <w:rFonts w:ascii="Liberation Serif" w:hAnsi="Liberation Serif"/>
        </w:rPr>
        <w:lastRenderedPageBreak/>
        <w:t>охраны, то для обеспечения населения Камышловского городского округа необходимым объемом воды целесообразно строительство нового водозабора от скважин разведанного Елунинского месторождения подземных  вод.</w:t>
      </w:r>
    </w:p>
    <w:p w:rsidR="005A197F" w:rsidRDefault="00D23D13">
      <w:pPr>
        <w:pStyle w:val="a5"/>
        <w:numPr>
          <w:ilvl w:val="0"/>
          <w:numId w:val="13"/>
        </w:numPr>
        <w:tabs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Реконструкция насос</w:t>
      </w:r>
      <w:r>
        <w:rPr>
          <w:rFonts w:ascii="Liberation Serif" w:hAnsi="Liberation Serif"/>
        </w:rPr>
        <w:t>ной станций II-ого подъема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Реконструкция насосной станции необходима для создания требуемых напоров в сети водоснабжения. В рамках повышения эффективности работы насосной станции (в том числе и энергетической) необходима установка преобразователей частот в</w:t>
      </w:r>
      <w:r>
        <w:rPr>
          <w:rFonts w:ascii="Liberation Serif" w:hAnsi="Liberation Serif"/>
        </w:rPr>
        <w:t>купе с заменых насосных агрегатов. В результате их работы существенно повышается КПД насосных агрегатов, уменьшаются непроизводительные потери вследствие избыточного давления в сети.</w:t>
      </w:r>
    </w:p>
    <w:p w:rsidR="005A197F" w:rsidRDefault="00D23D13">
      <w:pPr>
        <w:pStyle w:val="a5"/>
        <w:numPr>
          <w:ilvl w:val="0"/>
          <w:numId w:val="13"/>
        </w:numPr>
        <w:tabs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Установка приборов учета воды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Одним из приоритетных направлений развития </w:t>
      </w:r>
      <w:r>
        <w:rPr>
          <w:rFonts w:ascii="Liberation Serif" w:hAnsi="Liberation Serif"/>
        </w:rPr>
        <w:t>водоснабжения Камышловского городского округа является снижение водопотребления. Решающая роль в этом принадлежит установке счетчиков воды.</w:t>
      </w:r>
    </w:p>
    <w:p w:rsidR="005A197F" w:rsidRDefault="00D23D13">
      <w:pPr>
        <w:pStyle w:val="a5"/>
        <w:numPr>
          <w:ilvl w:val="0"/>
          <w:numId w:val="13"/>
        </w:numPr>
        <w:tabs>
          <w:tab w:val="left" w:pos="-5355"/>
          <w:tab w:val="left" w:pos="-5071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Ликвидация скважин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Существующие одиночные скважины (3 шт.), а также Кировский водозабор, являющиеся источниками цент</w:t>
      </w:r>
      <w:r>
        <w:rPr>
          <w:rFonts w:ascii="Liberation Serif" w:hAnsi="Liberation Serif"/>
        </w:rPr>
        <w:t>рализованного хозяйственно-питьевого водоснабжения и расположенные в жилой застройке г. Камышлов, предлагается исключить (консервация скважин) из системы водоснабжения из-за нарушения санитарной зоны охраны источников водоснабжения.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Скважину, расположенную</w:t>
      </w:r>
      <w:r>
        <w:rPr>
          <w:rFonts w:ascii="Liberation Serif" w:hAnsi="Liberation Serif"/>
        </w:rPr>
        <w:t xml:space="preserve"> в западной части городского округа по ул. Швельниса, предлагается использовать для хозяйственно-питьевого водоснабжения с. Обуховское после проведения работ по изучению качества и дебита скважины. Ликвидацию скважины выполнить с обязательным тампонировани</w:t>
      </w:r>
      <w:r>
        <w:rPr>
          <w:rFonts w:ascii="Liberation Serif" w:hAnsi="Liberation Serif"/>
        </w:rPr>
        <w:t>ем.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Перечень основных требований к выполнению процедуры ликвидационного тампонажа:</w:t>
      </w:r>
    </w:p>
    <w:p w:rsidR="005A197F" w:rsidRDefault="00D23D13">
      <w:pPr>
        <w:pStyle w:val="a0"/>
        <w:numPr>
          <w:ilvl w:val="0"/>
          <w:numId w:val="14"/>
        </w:numPr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Обязательная разработка проекта тампонажа;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Согласование проекта в органах СЭС;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Устранение разобщения водоносных горизонтов (в случае необходимости), цементирование межтрубны</w:t>
      </w:r>
      <w:r>
        <w:rPr>
          <w:rFonts w:ascii="Liberation Serif" w:hAnsi="Liberation Serif"/>
        </w:rPr>
        <w:t>х зазоров;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Получение предписания необходимости проведения тампонажа скважины по санитарным, техническим, противопожарным или коммунальным причинам.</w:t>
      </w:r>
    </w:p>
    <w:p w:rsidR="005A197F" w:rsidRDefault="00D23D13">
      <w:pPr>
        <w:pStyle w:val="a5"/>
        <w:numPr>
          <w:ilvl w:val="0"/>
          <w:numId w:val="15"/>
        </w:numPr>
        <w:tabs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Установка современного оборудования для создания единой системы диспетчеризации.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Система диспетчеризации обе</w:t>
      </w:r>
      <w:r>
        <w:rPr>
          <w:rFonts w:ascii="Liberation Serif" w:hAnsi="Liberation Serif"/>
        </w:rPr>
        <w:t>спечит сбор информации о работе водозаборов и насосных станций, охранной сигнализации и дистанционным телеуправлением включения, о выключениях насосов, позволит осуществлять станционный сброс ошибок, автоматически контролировать и управлять отопительным об</w:t>
      </w:r>
      <w:r>
        <w:rPr>
          <w:rFonts w:ascii="Liberation Serif" w:hAnsi="Liberation Serif"/>
        </w:rPr>
        <w:t xml:space="preserve">орудованием водозаборов и насосных станций. А также в целом позволит анализировать баланс системы водоснабжения и принимать своевременные решения по </w:t>
      </w:r>
      <w:r>
        <w:rPr>
          <w:rFonts w:ascii="Liberation Serif" w:hAnsi="Liberation Serif"/>
        </w:rPr>
        <w:lastRenderedPageBreak/>
        <w:t>обеспечению нормативной надежности.</w:t>
      </w:r>
    </w:p>
    <w:p w:rsidR="005A197F" w:rsidRDefault="00D23D13">
      <w:pPr>
        <w:pStyle w:val="a5"/>
        <w:numPr>
          <w:ilvl w:val="0"/>
          <w:numId w:val="13"/>
        </w:numPr>
        <w:tabs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Реконструкция станции водоподготовки.</w:t>
      </w:r>
    </w:p>
    <w:p w:rsidR="005A197F" w:rsidRDefault="00D23D13">
      <w:pPr>
        <w:pStyle w:val="Textbody"/>
        <w:spacing w:line="348" w:lineRule="auto"/>
        <w:ind w:left="0" w:firstLine="0"/>
        <w:jc w:val="both"/>
      </w:pPr>
      <w:r>
        <w:rPr>
          <w:rFonts w:ascii="Liberation Serif" w:hAnsi="Liberation Serif"/>
          <w:spacing w:val="-1"/>
          <w:lang w:val="ru-RU"/>
        </w:rPr>
        <w:t>Показатели</w:t>
      </w:r>
      <w:r>
        <w:rPr>
          <w:rFonts w:ascii="Liberation Serif" w:hAnsi="Liberation Serif"/>
          <w:spacing w:val="4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качества</w:t>
      </w:r>
      <w:r>
        <w:rPr>
          <w:rFonts w:ascii="Liberation Serif" w:hAnsi="Liberation Serif"/>
          <w:spacing w:val="3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воды</w:t>
      </w:r>
      <w:r>
        <w:rPr>
          <w:rFonts w:ascii="Liberation Serif" w:hAnsi="Liberation Serif"/>
          <w:spacing w:val="40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не</w:t>
      </w:r>
      <w:r>
        <w:rPr>
          <w:rFonts w:ascii="Liberation Serif" w:hAnsi="Liberation Serif"/>
          <w:spacing w:val="3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соотв</w:t>
      </w:r>
      <w:r>
        <w:rPr>
          <w:rFonts w:ascii="Liberation Serif" w:hAnsi="Liberation Serif"/>
          <w:spacing w:val="-1"/>
          <w:lang w:val="ru-RU"/>
        </w:rPr>
        <w:t>етствуют</w:t>
      </w:r>
      <w:r>
        <w:rPr>
          <w:rFonts w:ascii="Liberation Serif" w:hAnsi="Liberation Serif"/>
          <w:spacing w:val="42"/>
          <w:lang w:val="ru-RU"/>
        </w:rPr>
        <w:t xml:space="preserve"> </w:t>
      </w:r>
      <w:r>
        <w:rPr>
          <w:rFonts w:ascii="Liberation Serif" w:hAnsi="Liberation Serif"/>
          <w:lang w:val="ru-RU"/>
        </w:rPr>
        <w:t>санитарным</w:t>
      </w:r>
      <w:r>
        <w:rPr>
          <w:rFonts w:ascii="Liberation Serif" w:hAnsi="Liberation Serif"/>
          <w:spacing w:val="38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нормам</w:t>
      </w:r>
      <w:r>
        <w:rPr>
          <w:rFonts w:ascii="Liberation Serif" w:hAnsi="Liberation Serif"/>
          <w:spacing w:val="40"/>
          <w:lang w:val="ru-RU"/>
        </w:rPr>
        <w:t xml:space="preserve"> </w:t>
      </w:r>
      <w:r>
        <w:rPr>
          <w:rFonts w:ascii="Liberation Serif" w:hAnsi="Liberation Serif"/>
          <w:lang w:val="ru-RU"/>
        </w:rPr>
        <w:t>источников</w:t>
      </w:r>
      <w:r>
        <w:rPr>
          <w:rFonts w:ascii="Liberation Serif" w:hAnsi="Liberation Serif"/>
          <w:spacing w:val="67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водоснабжения по 51,4% лабораторных проб.</w:t>
      </w:r>
      <w:r>
        <w:rPr>
          <w:rFonts w:ascii="Liberation Serif" w:hAnsi="Liberation Serif"/>
          <w:spacing w:val="40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Питьевая</w:t>
      </w:r>
      <w:r>
        <w:rPr>
          <w:rFonts w:ascii="Liberation Serif" w:hAnsi="Liberation Serif"/>
          <w:spacing w:val="4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вода</w:t>
      </w:r>
      <w:r>
        <w:rPr>
          <w:rFonts w:ascii="Liberation Serif" w:hAnsi="Liberation Serif"/>
          <w:spacing w:val="4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имеет</w:t>
      </w:r>
      <w:r>
        <w:rPr>
          <w:rFonts w:ascii="Liberation Serif" w:hAnsi="Liberation Serif"/>
          <w:spacing w:val="5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отступления</w:t>
      </w:r>
      <w:r>
        <w:rPr>
          <w:rFonts w:ascii="Liberation Serif" w:hAnsi="Liberation Serif"/>
          <w:spacing w:val="50"/>
          <w:lang w:val="ru-RU"/>
        </w:rPr>
        <w:t xml:space="preserve"> </w:t>
      </w:r>
      <w:r>
        <w:rPr>
          <w:rFonts w:ascii="Liberation Serif" w:hAnsi="Liberation Serif"/>
          <w:lang w:val="ru-RU"/>
        </w:rPr>
        <w:t>от</w:t>
      </w:r>
      <w:r>
        <w:rPr>
          <w:rFonts w:ascii="Liberation Serif" w:hAnsi="Liberation Serif"/>
          <w:spacing w:val="48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нормативов</w:t>
      </w:r>
      <w:r>
        <w:rPr>
          <w:rFonts w:ascii="Liberation Serif" w:hAnsi="Liberation Serif"/>
          <w:spacing w:val="48"/>
          <w:lang w:val="ru-RU"/>
        </w:rPr>
        <w:t xml:space="preserve"> </w:t>
      </w:r>
      <w:r>
        <w:rPr>
          <w:rFonts w:ascii="Liberation Serif" w:hAnsi="Liberation Serif"/>
          <w:lang w:val="ru-RU"/>
        </w:rPr>
        <w:t>по</w:t>
      </w:r>
      <w:r>
        <w:rPr>
          <w:rFonts w:ascii="Liberation Serif" w:hAnsi="Liberation Serif"/>
          <w:spacing w:val="50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следующим</w:t>
      </w:r>
      <w:r>
        <w:rPr>
          <w:rFonts w:ascii="Liberation Serif" w:hAnsi="Liberation Serif"/>
          <w:spacing w:val="9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показателям:</w:t>
      </w:r>
      <w:r>
        <w:rPr>
          <w:rFonts w:ascii="Liberation Serif" w:hAnsi="Liberation Serif"/>
          <w:spacing w:val="24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железо</w:t>
      </w:r>
      <w:r>
        <w:rPr>
          <w:rFonts w:ascii="Liberation Serif" w:hAnsi="Liberation Serif"/>
          <w:spacing w:val="22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общее,</w:t>
      </w:r>
      <w:r>
        <w:rPr>
          <w:rFonts w:ascii="Liberation Serif" w:hAnsi="Liberation Serif"/>
          <w:spacing w:val="24"/>
          <w:lang w:val="ru-RU"/>
        </w:rPr>
        <w:t xml:space="preserve"> </w:t>
      </w:r>
      <w:r>
        <w:rPr>
          <w:rFonts w:ascii="Liberation Serif" w:hAnsi="Liberation Serif"/>
          <w:lang w:val="ru-RU"/>
        </w:rPr>
        <w:t>цветность,</w:t>
      </w:r>
      <w:r>
        <w:rPr>
          <w:rFonts w:ascii="Liberation Serif" w:hAnsi="Liberation Serif"/>
          <w:spacing w:val="24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марганец,</w:t>
      </w:r>
      <w:r>
        <w:rPr>
          <w:rFonts w:ascii="Liberation Serif" w:hAnsi="Liberation Serif"/>
          <w:spacing w:val="24"/>
          <w:lang w:val="ru-RU"/>
        </w:rPr>
        <w:t xml:space="preserve"> </w:t>
      </w:r>
      <w:r>
        <w:rPr>
          <w:rFonts w:ascii="Liberation Serif" w:hAnsi="Liberation Serif"/>
          <w:lang w:val="ru-RU"/>
        </w:rPr>
        <w:t>аммоний.</w:t>
      </w:r>
      <w:r>
        <w:rPr>
          <w:rFonts w:ascii="Liberation Serif" w:hAnsi="Liberation Serif"/>
          <w:spacing w:val="24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Поэтому</w:t>
      </w:r>
      <w:r>
        <w:rPr>
          <w:rFonts w:ascii="Liberation Serif" w:hAnsi="Liberation Serif"/>
          <w:spacing w:val="19"/>
          <w:lang w:val="ru-RU"/>
        </w:rPr>
        <w:t xml:space="preserve"> </w:t>
      </w:r>
      <w:r>
        <w:rPr>
          <w:rFonts w:ascii="Liberation Serif" w:hAnsi="Liberation Serif"/>
          <w:lang w:val="ru-RU"/>
        </w:rPr>
        <w:t>необходима</w:t>
      </w:r>
      <w:r>
        <w:rPr>
          <w:rFonts w:ascii="Liberation Serif" w:hAnsi="Liberation Serif"/>
          <w:spacing w:val="4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реконструкция</w:t>
      </w:r>
      <w:r>
        <w:rPr>
          <w:rFonts w:ascii="Liberation Serif" w:hAnsi="Liberation Serif"/>
          <w:spacing w:val="54"/>
          <w:lang w:val="ru-RU"/>
        </w:rPr>
        <w:t xml:space="preserve"> </w:t>
      </w:r>
      <w:r>
        <w:rPr>
          <w:rFonts w:ascii="Liberation Serif" w:hAnsi="Liberation Serif"/>
          <w:lang w:val="ru-RU"/>
        </w:rPr>
        <w:t>основного</w:t>
      </w:r>
      <w:r>
        <w:rPr>
          <w:rFonts w:ascii="Liberation Serif" w:hAnsi="Liberation Serif"/>
          <w:spacing w:val="53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оборудования,</w:t>
      </w:r>
      <w:r>
        <w:rPr>
          <w:rFonts w:ascii="Liberation Serif" w:hAnsi="Liberation Serif"/>
          <w:spacing w:val="5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а</w:t>
      </w:r>
      <w:r>
        <w:rPr>
          <w:rFonts w:ascii="Liberation Serif" w:hAnsi="Liberation Serif"/>
          <w:spacing w:val="51"/>
          <w:lang w:val="ru-RU"/>
        </w:rPr>
        <w:t xml:space="preserve"> </w:t>
      </w:r>
      <w:r>
        <w:rPr>
          <w:rFonts w:ascii="Liberation Serif" w:hAnsi="Liberation Serif"/>
          <w:lang w:val="ru-RU"/>
        </w:rPr>
        <w:t>также</w:t>
      </w:r>
      <w:r>
        <w:rPr>
          <w:rFonts w:ascii="Liberation Serif" w:hAnsi="Liberation Serif"/>
          <w:spacing w:val="52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внедрение</w:t>
      </w:r>
      <w:r>
        <w:rPr>
          <w:rFonts w:ascii="Liberation Serif" w:hAnsi="Liberation Serif"/>
          <w:spacing w:val="51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новой</w:t>
      </w:r>
      <w:r>
        <w:rPr>
          <w:rFonts w:ascii="Liberation Serif" w:hAnsi="Liberation Serif"/>
          <w:spacing w:val="54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технологии</w:t>
      </w:r>
      <w:r>
        <w:rPr>
          <w:rFonts w:ascii="Liberation Serif" w:hAnsi="Liberation Serif"/>
          <w:spacing w:val="51"/>
          <w:lang w:val="ru-RU"/>
        </w:rPr>
        <w:t xml:space="preserve"> </w:t>
      </w:r>
      <w:r>
        <w:rPr>
          <w:rFonts w:ascii="Liberation Serif" w:hAnsi="Liberation Serif"/>
          <w:lang w:val="ru-RU"/>
        </w:rPr>
        <w:t>для</w:t>
      </w:r>
      <w:r>
        <w:rPr>
          <w:rFonts w:ascii="Liberation Serif" w:hAnsi="Liberation Serif"/>
          <w:spacing w:val="64"/>
          <w:lang w:val="ru-RU"/>
        </w:rPr>
        <w:t xml:space="preserve"> </w:t>
      </w:r>
      <w:r>
        <w:rPr>
          <w:rFonts w:ascii="Liberation Serif" w:hAnsi="Liberation Serif"/>
          <w:lang w:val="ru-RU"/>
        </w:rPr>
        <w:t>обеззараживания</w:t>
      </w:r>
      <w:r>
        <w:rPr>
          <w:rFonts w:ascii="Liberation Serif" w:hAnsi="Liberation Serif"/>
          <w:spacing w:val="9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питьевой</w:t>
      </w:r>
      <w:r>
        <w:rPr>
          <w:rFonts w:ascii="Liberation Serif" w:hAnsi="Liberation Serif"/>
          <w:spacing w:val="10"/>
          <w:lang w:val="ru-RU"/>
        </w:rPr>
        <w:t xml:space="preserve"> </w:t>
      </w:r>
      <w:r>
        <w:rPr>
          <w:rFonts w:ascii="Liberation Serif" w:hAnsi="Liberation Serif"/>
          <w:lang w:val="ru-RU"/>
        </w:rPr>
        <w:t>воды</w:t>
      </w:r>
      <w:r>
        <w:rPr>
          <w:rFonts w:ascii="Liberation Serif" w:hAnsi="Liberation Serif"/>
          <w:spacing w:val="8"/>
          <w:lang w:val="ru-RU"/>
        </w:rPr>
        <w:t xml:space="preserve"> </w:t>
      </w:r>
      <w:r>
        <w:rPr>
          <w:rFonts w:ascii="Liberation Serif" w:hAnsi="Liberation Serif"/>
          <w:lang w:val="ru-RU"/>
        </w:rPr>
        <w:t>-</w:t>
      </w:r>
      <w:r>
        <w:rPr>
          <w:rFonts w:ascii="Liberation Serif" w:hAnsi="Liberation Serif"/>
          <w:spacing w:val="13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ультрафиолетовые</w:t>
      </w:r>
      <w:r>
        <w:rPr>
          <w:rFonts w:ascii="Liberation Serif" w:hAnsi="Liberation Serif"/>
          <w:spacing w:val="7"/>
          <w:lang w:val="ru-RU"/>
        </w:rPr>
        <w:t xml:space="preserve"> </w:t>
      </w:r>
      <w:r>
        <w:rPr>
          <w:rFonts w:ascii="Liberation Serif" w:hAnsi="Liberation Serif"/>
          <w:spacing w:val="-1"/>
          <w:lang w:val="ru-RU"/>
        </w:rPr>
        <w:t>лампы</w:t>
      </w:r>
      <w:r>
        <w:rPr>
          <w:rFonts w:ascii="Liberation Serif" w:hAnsi="Liberation Serif"/>
          <w:lang w:val="ru-RU"/>
        </w:rPr>
        <w:t>.</w:t>
      </w:r>
    </w:p>
    <w:p w:rsidR="005A197F" w:rsidRDefault="00D23D13">
      <w:pPr>
        <w:pStyle w:val="2"/>
      </w:pPr>
      <w:bookmarkStart w:id="133" w:name="_Toc531704439"/>
      <w:bookmarkStart w:id="134" w:name="_Toc531596463"/>
      <w: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33"/>
      <w:bookmarkEnd w:id="134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целях модернизации системы водоснабжения Кам</w:t>
      </w:r>
      <w:r>
        <w:rPr>
          <w:rFonts w:ascii="Liberation Serif" w:hAnsi="Liberation Serif"/>
        </w:rPr>
        <w:t>ышловского городского округа на перспективу до 2034 года необходимо выполнить комплекс мероприятий, направленных на обеспечение потребности в питьевой воде новых абонентов на существующих территориях, а также повышение  надежности систем жизнеобеспечения</w:t>
      </w:r>
    </w:p>
    <w:p w:rsidR="005A197F" w:rsidRDefault="00D23D13">
      <w:pPr>
        <w:pStyle w:val="a5"/>
      </w:pPr>
      <w:r>
        <w:rPr>
          <w:rFonts w:ascii="Liberation Serif" w:hAnsi="Liberation Serif"/>
          <w:u w:val="single"/>
        </w:rPr>
        <w:t>Р</w:t>
      </w:r>
      <w:r>
        <w:rPr>
          <w:rFonts w:ascii="Liberation Serif" w:hAnsi="Liberation Serif"/>
          <w:u w:val="single"/>
        </w:rPr>
        <w:t>еконструкция сетей</w:t>
      </w:r>
      <w:r>
        <w:rPr>
          <w:rFonts w:ascii="Liberation Serif" w:hAnsi="Liberation Serif"/>
          <w:spacing w:val="1"/>
          <w:u w:val="single"/>
        </w:rPr>
        <w:t xml:space="preserve"> </w:t>
      </w:r>
      <w:r>
        <w:rPr>
          <w:rFonts w:ascii="Liberation Serif" w:hAnsi="Liberation Serif"/>
          <w:u w:val="single"/>
        </w:rPr>
        <w:t>водоснабжения</w:t>
      </w:r>
    </w:p>
    <w:p w:rsidR="005A197F" w:rsidRDefault="00D23D13">
      <w:pPr>
        <w:pStyle w:val="ab"/>
      </w:pPr>
      <w:r>
        <w:rPr>
          <w:rFonts w:ascii="Liberation Serif" w:hAnsi="Liberation Serif"/>
        </w:rPr>
        <w:t>Таблица 32. Перечень модернизируемых участков системы водоснабжения</w:t>
      </w:r>
    </w:p>
    <w:tbl>
      <w:tblPr>
        <w:tblW w:w="9571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9"/>
        <w:gridCol w:w="2501"/>
        <w:gridCol w:w="1524"/>
        <w:gridCol w:w="1476"/>
        <w:gridCol w:w="1531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От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До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Протяженность сетей, м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Диаметр существующ их сетей, мм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Диаметр проектируем ых сетей, мм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0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"Западная ветка"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Солодиловский водозабора по ул.Калинина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Калинина, 21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Калинина,21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М. Сибирика,29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М. Сибирика,29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М. Сибирика,5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М. Сибирика,5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К.Партизан,61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К.Партизан,61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К.Партизан,61, ул.Кузнечная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К.Партизан,61, ул.Кузнечная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1955км.,1а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1955 км.,1а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Толстого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Толстого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Полевая,2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Толстого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Островского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Зеленая, ул. </w:t>
            </w:r>
            <w:r>
              <w:rPr>
                <w:rFonts w:ascii="Liberation Serif" w:hAnsi="Liberation Serif"/>
                <w:lang w:val="ru-RU"/>
              </w:rPr>
              <w:t>Островского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Зеленая, ул. Островского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Островского,4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Островского,4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Свердлова,11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Свердлова,15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Свердлова,15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От ул. Московская, до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Энгельса,147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147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От ул. Московская, до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Кирова,9б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Кирова,96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Кирова,16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Зелена,1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Вайнера,9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ул. Свердлова,15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К.Орлов,7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К.Орлов,7,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К.Орлов, ул. Урицкого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К.Орлов,7,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Маяковского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К.Орлов, ул. Маяковского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Маяковского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Маяковского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ГИБДД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Швельниса,42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Закамышловская,22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Энгельса,57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 1б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Швельниса,42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Закамышловская,22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 26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 26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Закамышловская, ул Садовая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Закамышловская, ул Садовая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Челюскинцев 23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Челюскинцев 26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Агрономическая,17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 17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Агрономическая,37а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Агрономическая,37а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Агрономическая,39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Агрономическая37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Агрономическая,27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Кутузова, ул. 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Закамышловка,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Кутузова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Закамышловка,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Кутузова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Кутузова,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Свердлова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225,1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Челюскинцев,23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Энгельса,115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Челюскинцев 23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Пышминская,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Пышминская,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Пышминская,14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 К. Орлов, ул. Урицкого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 К. Маркса,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 К. Маркса,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 . Энгельса,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Московская,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 ул. 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Энгельса,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Маяковского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 Маяковского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Энгельса,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Урицкого, ул. Кирова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 Маяковского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 . Маяковского,</w:t>
            </w:r>
            <w:r>
              <w:rPr>
                <w:rFonts w:ascii="Liberation Serif" w:hAnsi="Liberation Serif"/>
                <w:lang w:val="ru-RU"/>
              </w:rPr>
              <w:t xml:space="preserve">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Маяковского,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Маяковского,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Масковская,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Кирова 1б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Урицкого, ул. Кирова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Московская,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Урицкого, ул. Кирова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Московская,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Ул. К. Маркса, 16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35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Маяковского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Ленина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420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 Ленина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39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310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 Ленина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 1 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 1 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Маркса, ул. Ленина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ул.Энгельса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100,1по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100,1по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ул.Пролетарская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2 по </w:t>
            </w:r>
            <w:r>
              <w:rPr>
                <w:rFonts w:ascii="Liberation Serif" w:hAnsi="Liberation Serif"/>
                <w:lang w:val="ru-RU"/>
              </w:rPr>
              <w:t>100,1по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125,1по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ул.Пролетарская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ул.Кирова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100,1пс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100,1по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ул.Пролетарская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Пролетарская,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Ленинградская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 ул.Энгельса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Ул.Ленина, ул. Ленинградская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Пролетарская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Ленинградская,3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Пролетарская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Ленина,30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100,1по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75,1 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Комсомольская, </w:t>
            </w:r>
            <w:r>
              <w:rPr>
                <w:rFonts w:ascii="Liberation Serif" w:hAnsi="Liberation Serif"/>
                <w:lang w:val="ru-RU"/>
              </w:rPr>
              <w:t>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Гагарина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Гагарина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Ленинградская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Ленинградская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К. Либкнехта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Комсомольская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Куйбышева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 К. Либкнехта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Рабочая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520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Парковая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Парковая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Парковая, </w:t>
            </w:r>
            <w:r>
              <w:rPr>
                <w:rFonts w:ascii="Liberation Serif" w:hAnsi="Liberation Serif"/>
                <w:lang w:val="ru-RU"/>
              </w:rPr>
              <w:t>ул. Жукова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390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Комсомольская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ул. Ленинградская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К. </w:t>
            </w:r>
            <w:r>
              <w:rPr>
                <w:rFonts w:ascii="Liberation Serif" w:hAnsi="Liberation Serif"/>
                <w:lang w:val="ru-RU"/>
              </w:rPr>
              <w:t>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Комсомольская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Либкнехта,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Куйбышева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Комсомольская,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Гагарина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Гагарина, ул. Жукова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Ленина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Гагарина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Куйбышева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Ленинградская, ул. К. Орлов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 1 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 по 100, 1 по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Гагарина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Вокзальная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Вокзальная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 109а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Ленинградская,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Энгельса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Ленинградская, </w:t>
            </w:r>
            <w:r>
              <w:rPr>
                <w:rFonts w:ascii="Liberation Serif" w:hAnsi="Liberation Serif"/>
                <w:lang w:val="ru-RU"/>
              </w:rPr>
              <w:t>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Комсомольская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Пер. Пионерский,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Урицкого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Пер. Пионерский,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Ленина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765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Куйбышева,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Горького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Куйбышева, ул. К. Либкнехта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 Орлов,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Вокзальная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Вокзальная,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Свердлова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Свердлова,123,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Вокзальная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Свердлова,74, ул.Вокзальная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Свердлова,74,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Вокзальная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Вокзальная,5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0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b/>
                <w:lang w:val="ru-RU"/>
              </w:rPr>
            </w:pPr>
            <w:r>
              <w:rPr>
                <w:rFonts w:ascii="Liberation Serif" w:hAnsi="Liberation Serif"/>
                <w:b/>
                <w:lang w:val="ru-RU"/>
              </w:rPr>
              <w:t>"Восточная ветка"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Салодиловский водозабор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Ключевая,45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350,200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Ключевая,45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Ключевая,13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Ключевая,13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Р. Закамышловка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310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Р. Закамышловка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Декабристов,25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Декабристов,25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Декабристов,19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Декабристов,19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Декабристов,9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225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Декабристов,9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Полевая,1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75,125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Полевая,1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Молодогвордейская,33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Молодогвордейская,33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Молодогвордейская,32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Молодогвордейская,33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Молодогвордейская,21а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Молодогвордейская,19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Молодогвордейская,21а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Скважина у ПАТО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И. Кучмея,2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-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И. Кучмея,2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И. Кучмея,22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265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Энергетиков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Молодёжная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Энергетиков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Сереневая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490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Декабристов,19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Заводская,47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Заводская,47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Заводская,47,пер.Строите лей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5A197F">
            <w:pPr>
              <w:pStyle w:val="ac"/>
              <w:rPr>
                <w:rFonts w:ascii="Liberation Serif" w:hAnsi="Liberation Serif"/>
                <w:lang w:val="ru-RU"/>
              </w:rPr>
            </w:pP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Ул.Заводская,пер.Строите лей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Новая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Новая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Машинистов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Новая, ул. Машинистов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Восточные сети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Восточные сети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К.Варская,2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К.Варская,2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Через </w:t>
            </w:r>
            <w:r>
              <w:rPr>
                <w:rFonts w:ascii="Liberation Serif" w:hAnsi="Liberation Serif"/>
                <w:lang w:val="ru-RU"/>
              </w:rPr>
              <w:t>ж/д до ул. Северной 20а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 Новая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П.Морозова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Ул. Заводская,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П.Морозова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Семенова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П.Морозова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П.Морозова,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Машинистов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Новая, ул. П.Машинистов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П.Морозова,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Машинистов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 Пер.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Строителей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Семенова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100-65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 Пер.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Строителей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Пер. Строителей, 13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Семенова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Скважина у ПАТО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76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Новая, ул. П.Машинистов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Машинистов,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Гоголя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Машинистов,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Гоголя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Гоголя, 27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Строителей,15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Строителей,37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Семенова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Заводская, 2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Заводская, ул. </w:t>
            </w:r>
            <w:r>
              <w:rPr>
                <w:rFonts w:ascii="Liberation Serif" w:hAnsi="Liberation Serif"/>
                <w:lang w:val="ru-RU"/>
              </w:rPr>
              <w:t>Дальняя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Дальняя,17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Восточная,4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32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Северная,20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Октябрьская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315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Первомайская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Первомайская,14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435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Октябрьская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Октябрьская, ул.Гайдара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135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Октябрьская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Пушкина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Пушкина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Дзержинского, 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Пушкина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Пушкина, ул. Бажова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Пушкина, ул. Бажова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Пушкина, ул. Чапаева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Пушкина, ул. Бажова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Фурманова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Фурманова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Белинского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Белинского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Бажова,38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Пушкина, ул. Чапаева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Фурманова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Фурманова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 Чернышевского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Бажова, ул. Фурманова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Фурманова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Фурманова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 xml:space="preserve">Ул. </w:t>
            </w:r>
            <w:r>
              <w:rPr>
                <w:rFonts w:ascii="Liberation Serif" w:hAnsi="Liberation Serif"/>
                <w:lang w:val="ru-RU"/>
              </w:rPr>
              <w:t>Фурманова,13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lastRenderedPageBreak/>
              <w:t>Ул. Бажова, ул. Чернышевского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Чапаева, ул. Чернышевского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Пушкина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Газ.сети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Газ.сети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До коллективного сада 50 Лет Октября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До коллективного сада 50 Лет Октября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Северная, ул. </w:t>
            </w:r>
            <w:r>
              <w:rPr>
                <w:rFonts w:ascii="Liberation Serif" w:hAnsi="Liberation Serif"/>
                <w:lang w:val="ru-RU"/>
              </w:rPr>
              <w:t>Учхоз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Учхоз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Конец улицы Учхоз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Учхоз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Машинистов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Машинистов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Конец ул. Машинистов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420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ул. Машинистов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61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570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 и 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61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63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Северная, 20а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Механизаторов,26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Механизаторов,26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Боровая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 Боровая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Куйбышева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Рабочая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Железнодорожная 19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Куйбышева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Механизаторов,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Советская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Куйбышева,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Боровая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Боровая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240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Боровая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механизаторов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Ул. </w:t>
            </w:r>
            <w:r>
              <w:rPr>
                <w:rFonts w:ascii="Liberation Serif" w:hAnsi="Liberation Serif"/>
                <w:lang w:val="ru-RU"/>
              </w:rPr>
              <w:t>Советская, ул. Боровая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Через ул. Жукова, до ул. Советская, Леваневского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Леваневского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Рабочая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280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Советская, ул. Рабочая</w:t>
            </w:r>
          </w:p>
        </w:tc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Железнодорожная, ул.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Рабочая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385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219 и 100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</w:tr>
    </w:tbl>
    <w:p w:rsidR="005A197F" w:rsidRDefault="005A197F">
      <w:pPr>
        <w:spacing w:line="229" w:lineRule="exact"/>
        <w:jc w:val="right"/>
        <w:rPr>
          <w:rFonts w:ascii="Liberation Serif" w:hAnsi="Liberation Serif"/>
          <w:b/>
          <w:sz w:val="20"/>
          <w:lang w:val="ru-RU"/>
        </w:rPr>
      </w:pPr>
    </w:p>
    <w:p w:rsidR="005A197F" w:rsidRDefault="00D23D13">
      <w:pPr>
        <w:pStyle w:val="ab"/>
      </w:pPr>
      <w:r>
        <w:rPr>
          <w:rFonts w:ascii="Liberation Serif" w:hAnsi="Liberation Serif"/>
        </w:rPr>
        <w:t>Таблица 33. Сводные</w:t>
      </w:r>
      <w:r>
        <w:rPr>
          <w:rFonts w:ascii="Liberation Serif" w:hAnsi="Liberation Serif"/>
        </w:rPr>
        <w:t xml:space="preserve"> данные по модернизируемым участкам</w:t>
      </w:r>
    </w:p>
    <w:tbl>
      <w:tblPr>
        <w:tblW w:w="9903" w:type="dxa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1"/>
        <w:gridCol w:w="4992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Диаметр, мм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Протяженность п.м.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830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350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6295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125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9970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7580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75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4495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60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1485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80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1140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4895</w:t>
            </w:r>
          </w:p>
        </w:tc>
      </w:tr>
    </w:tbl>
    <w:p w:rsidR="005A197F" w:rsidRDefault="00D23D13">
      <w:pPr>
        <w:pStyle w:val="a5"/>
        <w:spacing w:before="240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Строительство сетей водоснабжнеия с целью обеспечения надежности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Строительство сетей </w:t>
      </w:r>
      <w:r>
        <w:rPr>
          <w:rFonts w:ascii="Liberation Serif" w:hAnsi="Liberation Serif"/>
        </w:rPr>
        <w:t xml:space="preserve">водоснабжения и подключение к системе центрального водоснабжения с </w:t>
      </w:r>
      <w:r>
        <w:rPr>
          <w:rFonts w:ascii="Liberation Serif" w:hAnsi="Liberation Serif"/>
        </w:rPr>
        <w:lastRenderedPageBreak/>
        <w:t>учетом пожаротушения на улицах Камышловского городского округа объектов, не имеющих централизованного водоснабжения и объектов капитального строительства (кольцевание существующих сетей) пр</w:t>
      </w:r>
      <w:r>
        <w:rPr>
          <w:rFonts w:ascii="Liberation Serif" w:hAnsi="Liberation Serif"/>
        </w:rPr>
        <w:t xml:space="preserve">иведено в таблице </w:t>
      </w:r>
      <w:r>
        <w:fldChar w:fldCharType="begin"/>
      </w:r>
      <w:r>
        <w:instrText xml:space="preserve"> REF _Ref530579393 </w:instrText>
      </w:r>
      <w:r>
        <w:fldChar w:fldCharType="separate"/>
      </w:r>
      <w:r>
        <w:t>Таблица 34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35" w:name="_Ref530579393"/>
      <w:r>
        <w:rPr>
          <w:rFonts w:ascii="Liberation Serif" w:hAnsi="Liberation Serif"/>
        </w:rPr>
        <w:t>Таблица 34</w:t>
      </w:r>
      <w:bookmarkEnd w:id="135"/>
      <w:r>
        <w:rPr>
          <w:rFonts w:ascii="Liberation Serif" w:hAnsi="Liberation Serif"/>
        </w:rPr>
        <w:t>. Характеристика сетей для подключения к системе центрального водоснабжения</w:t>
      </w:r>
    </w:p>
    <w:tbl>
      <w:tblPr>
        <w:tblW w:w="9571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31"/>
        <w:gridCol w:w="2201"/>
        <w:gridCol w:w="3139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Наименование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Ориентировочная протяженность, м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Диаметр проектируемой водопроводной линии, мм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 xml:space="preserve">Магистральный водовод </w:t>
            </w:r>
            <w:r>
              <w:rPr>
                <w:rFonts w:ascii="Liberation Serif" w:hAnsi="Liberation Serif"/>
                <w:lang w:val="ru-RU"/>
              </w:rPr>
              <w:t>(резервный)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1500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Западный район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15700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100, 150, 300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Северо-Восточный район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6300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Восточный район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2000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150,100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Южный район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2500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100,150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Камышловский городской округ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14800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100, 150, 200, 250, 300, 350,</w:t>
            </w:r>
          </w:p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400,500</w:t>
            </w:r>
          </w:p>
        </w:tc>
      </w:tr>
    </w:tbl>
    <w:p w:rsidR="005A197F" w:rsidRDefault="005A197F">
      <w:pPr>
        <w:spacing w:line="227" w:lineRule="exact"/>
        <w:rPr>
          <w:rFonts w:ascii="Liberation Serif" w:hAnsi="Liberation Serif"/>
          <w:b/>
          <w:sz w:val="20"/>
          <w:lang w:val="ru-RU"/>
        </w:rPr>
      </w:pPr>
    </w:p>
    <w:p w:rsidR="005A197F" w:rsidRDefault="00D23D13">
      <w:pPr>
        <w:pStyle w:val="a5"/>
      </w:pPr>
      <w:r>
        <w:rPr>
          <w:rFonts w:ascii="Liberation Serif" w:hAnsi="Liberation Serif"/>
          <w:u w:val="single"/>
        </w:rPr>
        <w:t>Реконструкция</w:t>
      </w:r>
      <w:r>
        <w:rPr>
          <w:rFonts w:ascii="Liberation Serif" w:hAnsi="Liberation Serif"/>
          <w:spacing w:val="1"/>
          <w:u w:val="single"/>
        </w:rPr>
        <w:t xml:space="preserve"> </w:t>
      </w:r>
      <w:r>
        <w:rPr>
          <w:rFonts w:ascii="Liberation Serif" w:hAnsi="Liberation Serif"/>
          <w:u w:val="single"/>
        </w:rPr>
        <w:t xml:space="preserve">станции </w:t>
      </w:r>
      <w:r>
        <w:rPr>
          <w:rFonts w:ascii="Liberation Serif" w:hAnsi="Liberation Serif"/>
          <w:u w:val="single"/>
        </w:rPr>
        <w:t>водоподготовки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Технологическая схема водоподготовки включает в себя предварительную аэрацию изливом, с последующим фильтрованием на песчаных фильтрах, после прохождения фильтров вода обеззараживается таблетированым веществом «Хлорэксель», после обеззаражив</w:t>
      </w:r>
      <w:r>
        <w:rPr>
          <w:rFonts w:ascii="Liberation Serif" w:hAnsi="Liberation Serif"/>
        </w:rPr>
        <w:t>ания чистая вода поступает в 2 резервуара, объемом 3000 м</w:t>
      </w:r>
      <w:r>
        <w:rPr>
          <w:rFonts w:ascii="Liberation Serif" w:hAnsi="Liberation Serif"/>
          <w:vertAlign w:val="superscript"/>
        </w:rPr>
        <w:t>3</w:t>
      </w:r>
      <w:r>
        <w:rPr>
          <w:rFonts w:ascii="Liberation Serif" w:hAnsi="Liberation Serif"/>
        </w:rPr>
        <w:t>, откуда насосами станции 2-го подъема подается в городскую водопроводную сеть.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Состав станции водоподготовки:</w:t>
      </w:r>
    </w:p>
    <w:p w:rsidR="005A197F" w:rsidRDefault="00D23D13">
      <w:pPr>
        <w:pStyle w:val="a0"/>
        <w:numPr>
          <w:ilvl w:val="0"/>
          <w:numId w:val="16"/>
        </w:numPr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главный корпус;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резервуары чистой 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хлораторная со складом вещества «Хлорэксель»;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трансформаторная;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проходная и гараж;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На станции установлены шесть фильтров: 6,0*3,2*4,9 м. Высота загрузки 1,2 м.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Необходимо внедрение новой технологии для обеззараживания питьевой воды с испольщованием ультрафиолетовых ламп (применяется таблетированное ср</w:t>
      </w:r>
      <w:r>
        <w:rPr>
          <w:rFonts w:ascii="Liberation Serif" w:hAnsi="Liberation Serif"/>
        </w:rPr>
        <w:t>едство «Хлорэксель»).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Реконструкция насосной станции II-ого подъема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Большая часть расходов на подачу воды потребителям приходится на оплату электроэнергии, что делает актуальной задачу по реализации мероприятий по энергосбережению и повышению энергетическо</w:t>
      </w:r>
      <w:r>
        <w:rPr>
          <w:rFonts w:ascii="Liberation Serif" w:hAnsi="Liberation Serif"/>
        </w:rPr>
        <w:t>й эффективности.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Для реализации поставленной задачи необходимо установить современные насосы с характеристиками, удовлетворяющими потребностям системы наилучшим образом. А также предусмотреть частотное регулирование приводов насосов.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Также на насосах следу</w:t>
      </w:r>
      <w:r>
        <w:rPr>
          <w:rFonts w:ascii="Liberation Serif" w:hAnsi="Liberation Serif"/>
        </w:rPr>
        <w:t>ет предусмотреть регуляторы частоты вращения. Предлагается установить 2 насоса марки Д500-65.</w:t>
      </w:r>
    </w:p>
    <w:p w:rsidR="005A197F" w:rsidRDefault="00D23D13">
      <w:pPr>
        <w:pStyle w:val="ab"/>
      </w:pPr>
      <w:r>
        <w:rPr>
          <w:rFonts w:ascii="Liberation Serif" w:hAnsi="Liberation Serif"/>
        </w:rPr>
        <w:lastRenderedPageBreak/>
        <w:t>Таблица 35. Характеристика насоса Д500-65</w:t>
      </w:r>
    </w:p>
    <w:tbl>
      <w:tblPr>
        <w:tblW w:w="9571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3"/>
        <w:gridCol w:w="1586"/>
        <w:gridCol w:w="1709"/>
        <w:gridCol w:w="1661"/>
        <w:gridCol w:w="1586"/>
        <w:gridCol w:w="1416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Подача, 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  <w:r>
              <w:rPr>
                <w:rFonts w:ascii="Liberation Serif" w:hAnsi="Liberation Serif"/>
                <w:lang w:val="ru-RU"/>
              </w:rPr>
              <w:t>/час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Напор, м.в.ст.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Мощность, кВт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Обороты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Масса, кг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Габариты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500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65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160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1450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530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1460х970х825</w:t>
            </w:r>
          </w:p>
        </w:tc>
      </w:tr>
    </w:tbl>
    <w:p w:rsidR="005A197F" w:rsidRDefault="00D23D13">
      <w:pPr>
        <w:pStyle w:val="a5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Использование </w:t>
      </w:r>
      <w:r>
        <w:rPr>
          <w:rFonts w:ascii="Liberation Serif" w:hAnsi="Liberation Serif"/>
        </w:rPr>
        <w:t>высоковольтных тиристорных преобразователей частоты (ТПЧ) на насосных агрегатах позволит не только продлить срок их безаварийной эксплуатации за счет плавной регулировки работы насосов в зависимости от давления в разводящей сети, но и снизить расходы на эл</w:t>
      </w:r>
      <w:r>
        <w:rPr>
          <w:rFonts w:ascii="Liberation Serif" w:hAnsi="Liberation Serif"/>
        </w:rPr>
        <w:t>ектроэнергию на 10-15%.</w:t>
      </w:r>
    </w:p>
    <w:p w:rsidR="005A197F" w:rsidRDefault="00D23D13">
      <w:pPr>
        <w:pStyle w:val="a5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Строительство Елунинского водозабора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Обоснованием целесообразности разработки Елунинского водозабора является необходимость обеспечения перспективной нагрузки на систему водоснабжения. Основной перечень мероприятий по строительству </w:t>
      </w:r>
      <w:r>
        <w:rPr>
          <w:rFonts w:ascii="Liberation Serif" w:hAnsi="Liberation Serif"/>
        </w:rPr>
        <w:t>водозаборного узла: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Бурение скважин в соответствии с техническим заданием, после обследования специализированной организацией;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павильонов;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Подведение электрических сетей;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Установка станции управления и защиты (СУЗ – 100);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Установка насосов;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В</w:t>
      </w:r>
      <w:r>
        <w:rPr>
          <w:rFonts w:ascii="Liberation Serif" w:hAnsi="Liberation Serif"/>
        </w:rPr>
        <w:t>ыполнение внутренней обвязки скважины;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техническими средствами охраны территории;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Оборудование трансформаторных станций ограждением по периметру;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подъездных дорог к скважинам;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трубопровода;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Устройство 1-го пояса зоны</w:t>
      </w:r>
      <w:r>
        <w:rPr>
          <w:rFonts w:ascii="Liberation Serif" w:hAnsi="Liberation Serif"/>
        </w:rPr>
        <w:t xml:space="preserve"> санитарной охраны скважин (согласно проекту);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РЧВ (объем определяется согласно проектной документации);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491"/>
        <w:rPr>
          <w:rFonts w:ascii="Liberation Serif" w:hAnsi="Liberation Serif"/>
        </w:rPr>
      </w:pPr>
      <w:r>
        <w:rPr>
          <w:rFonts w:ascii="Liberation Serif" w:hAnsi="Liberation Serif"/>
        </w:rPr>
        <w:t>Строительство блочной станции очистки питьевой воды (при необходимости, согласно проекту).</w:t>
      </w:r>
    </w:p>
    <w:p w:rsidR="005A197F" w:rsidRDefault="00D23D13">
      <w:pPr>
        <w:pStyle w:val="a5"/>
      </w:pPr>
      <w:r>
        <w:rPr>
          <w:rFonts w:ascii="Liberation Serif" w:hAnsi="Liberation Serif"/>
          <w:u w:val="single"/>
        </w:rPr>
        <w:t xml:space="preserve">Ликвидация </w:t>
      </w:r>
      <w:r>
        <w:rPr>
          <w:rFonts w:ascii="Liberation Serif" w:hAnsi="Liberation Serif"/>
          <w:spacing w:val="-1"/>
          <w:u w:val="single"/>
        </w:rPr>
        <w:t>скважин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В ходе модернизации системы</w:t>
      </w:r>
      <w:r>
        <w:rPr>
          <w:rFonts w:ascii="Liberation Serif" w:hAnsi="Liberation Serif"/>
        </w:rPr>
        <w:t xml:space="preserve"> водоснабжения Камышловского городского округа в связи с вводом в эксплуатацию Елунинского водозабора предлагаются к выводу из эксплуатации (консервация, резервирование) скважины в соответствии с таблицей </w:t>
      </w:r>
      <w:r>
        <w:fldChar w:fldCharType="begin"/>
      </w:r>
      <w:r>
        <w:instrText xml:space="preserve"> REF _Ref530579579 </w:instrText>
      </w:r>
      <w:r>
        <w:fldChar w:fldCharType="separate"/>
      </w:r>
      <w:r>
        <w:t>Таблица 36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36" w:name="_Ref530579579"/>
      <w:r>
        <w:rPr>
          <w:rFonts w:ascii="Liberation Serif" w:hAnsi="Liberation Serif"/>
        </w:rPr>
        <w:t>Таблица 36</w:t>
      </w:r>
      <w:bookmarkEnd w:id="136"/>
      <w:r>
        <w:rPr>
          <w:rFonts w:ascii="Liberation Serif" w:hAnsi="Liberation Serif"/>
        </w:rPr>
        <w:t>. Ликви</w:t>
      </w:r>
      <w:r>
        <w:rPr>
          <w:rFonts w:ascii="Liberation Serif" w:hAnsi="Liberation Serif"/>
        </w:rPr>
        <w:t>дируемые скважины</w:t>
      </w:r>
    </w:p>
    <w:tbl>
      <w:tblPr>
        <w:tblW w:w="9473" w:type="dxa"/>
        <w:tblInd w:w="1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23"/>
        <w:gridCol w:w="4350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Скважина "Закамышловска я №8440"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Закамышловская 45а (в сквере)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Скважина "Камекс" №7268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Пушкина 5а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Скважина №5006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ул. Энгельса, 125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1 (№ 3664)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Кировский водозабор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lastRenderedPageBreak/>
              <w:t>Скважина № 2 (№ 5007)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Кировский водозабор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</w:t>
            </w: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 xml:space="preserve"> 3 (№ 6765)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Кировский водозабор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sz w:val="20"/>
                <w:szCs w:val="20"/>
                <w:lang w:val="ru-RU" w:eastAsia="ru-RU"/>
              </w:rPr>
            </w:pPr>
            <w:r>
              <w:rPr>
                <w:rFonts w:ascii="Liberation Serif" w:hAnsi="Liberation Serif"/>
                <w:sz w:val="20"/>
                <w:szCs w:val="20"/>
                <w:lang w:val="ru-RU" w:eastAsia="ru-RU"/>
              </w:rPr>
              <w:t>Скважина № 6 (резерв)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Кировский водозабор</w:t>
            </w:r>
          </w:p>
        </w:tc>
      </w:tr>
    </w:tbl>
    <w:p w:rsidR="005A197F" w:rsidRDefault="00D23D13">
      <w:pPr>
        <w:pStyle w:val="2"/>
      </w:pPr>
      <w:bookmarkStart w:id="137" w:name="_Toc531704440"/>
      <w:bookmarkStart w:id="138" w:name="_Toc531596464"/>
      <w:r>
        <w:t>Сведения о развитии систем диспетчеризации, телемеханизации  и систем управления режимами водоснабжения на объектах организаций, осуществляющих водоснабжение</w:t>
      </w:r>
      <w:bookmarkEnd w:id="137"/>
      <w:bookmarkEnd w:id="138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Необходимо разработать</w:t>
      </w:r>
      <w:r>
        <w:rPr>
          <w:rFonts w:ascii="Liberation Serif" w:hAnsi="Liberation Serif"/>
        </w:rPr>
        <w:t xml:space="preserve"> проект с высокоэффективной энергосберегающей технологией - современной автоматизированной системы оперативного диспетчерского управления (АСОДУ) водоснабжением Камышловского городского округа.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Основной задачей внедрения АСОДУ является: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повышение оперативн</w:t>
      </w:r>
      <w:r>
        <w:rPr>
          <w:rFonts w:ascii="Liberation Serif" w:hAnsi="Liberation Serif"/>
        </w:rPr>
        <w:t>ости и качества управления технологическими процессами;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повышение безопасности производственных процессов;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повышение уровня контроля технических систем и объектов, обеспечение их функционирования без постоянного присутствия дежурного персонала;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сокращение </w:t>
      </w:r>
      <w:r>
        <w:rPr>
          <w:rFonts w:ascii="Liberation Serif" w:hAnsi="Liberation Serif"/>
        </w:rPr>
        <w:t>затрат времени персонала на обнаружение и локализацию неисправностей и аварий в системе;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экономия</w:t>
      </w:r>
      <w:r>
        <w:rPr>
          <w:rFonts w:ascii="Liberation Serif" w:hAnsi="Liberation Serif"/>
        </w:rPr>
        <w:tab/>
        <w:t>трудовых ресурсов, облегчение условий труда обслуживающего персонала;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сбор (с привязкой к реальному времени), обработка и хранение информации о техническом со</w:t>
      </w:r>
      <w:r>
        <w:rPr>
          <w:rFonts w:ascii="Liberation Serif" w:hAnsi="Liberation Serif"/>
        </w:rPr>
        <w:t>стоянии и технологических параметрах системы объектов;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ведение баз данных, обеспечивающих информационную поддержку оперативного диспетчерского персонала.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Необходимо выполнить перечень работ по модернизации автоматизации технологических процессов на ВЗУ: ра</w:t>
      </w:r>
      <w:r>
        <w:rPr>
          <w:rFonts w:ascii="Liberation Serif" w:hAnsi="Liberation Serif"/>
        </w:rPr>
        <w:t>сширить</w:t>
      </w:r>
      <w:r>
        <w:rPr>
          <w:rFonts w:ascii="Liberation Serif" w:hAnsi="Liberation Serif"/>
          <w:spacing w:val="20"/>
        </w:rPr>
        <w:t xml:space="preserve"> </w:t>
      </w:r>
      <w:r>
        <w:rPr>
          <w:rFonts w:ascii="Liberation Serif" w:hAnsi="Liberation Serif"/>
          <w:spacing w:val="-1"/>
        </w:rPr>
        <w:t>перечень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  <w:spacing w:val="-1"/>
        </w:rPr>
        <w:t>контролируемых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  <w:spacing w:val="-1"/>
        </w:rPr>
        <w:t>параметров</w:t>
      </w:r>
      <w:r>
        <w:rPr>
          <w:rFonts w:ascii="Liberation Serif" w:hAnsi="Liberation Serif"/>
          <w:spacing w:val="21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  <w:spacing w:val="-1"/>
        </w:rPr>
        <w:t>заменить</w:t>
      </w:r>
      <w:r>
        <w:rPr>
          <w:rFonts w:ascii="Liberation Serif" w:hAnsi="Liberation Serif"/>
          <w:spacing w:val="61"/>
        </w:rPr>
        <w:t xml:space="preserve"> </w:t>
      </w:r>
      <w:r>
        <w:rPr>
          <w:rFonts w:ascii="Liberation Serif" w:hAnsi="Liberation Serif"/>
          <w:spacing w:val="-1"/>
        </w:rPr>
        <w:t>существующие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контролеры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более современные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6"/>
        </w:rPr>
        <w:t xml:space="preserve"> </w:t>
      </w:r>
      <w:r>
        <w:rPr>
          <w:rFonts w:ascii="Liberation Serif" w:hAnsi="Liberation Serif"/>
        </w:rPr>
        <w:t>с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  <w:spacing w:val="-1"/>
        </w:rPr>
        <w:t>большим</w:t>
      </w:r>
      <w:r>
        <w:rPr>
          <w:rFonts w:ascii="Liberation Serif" w:hAnsi="Liberation Serif"/>
          <w:spacing w:val="34"/>
        </w:rPr>
        <w:t xml:space="preserve"> </w:t>
      </w:r>
      <w:r>
        <w:rPr>
          <w:rFonts w:ascii="Liberation Serif" w:hAnsi="Liberation Serif"/>
        </w:rPr>
        <w:t>количеством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</w:rPr>
        <w:t>входов/выходов.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процессе работы система должна контролировать следующие технологические параметры: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уровень воды в приемном </w:t>
      </w:r>
      <w:r>
        <w:rPr>
          <w:rFonts w:ascii="Liberation Serif" w:hAnsi="Liberation Serif"/>
        </w:rPr>
        <w:t>резервуаре (дискретный вход);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контролировать параметры ТПЧ - ток, частота, режим работы;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состояние насосных агрегатов;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потребляемый двигателями насосных агрегатов ток при питании от сети 0,4кВ;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состояние электрических вводов;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охранно-пожарная сигнализация.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Предусмотрено управление насосными агрегатами, задвижками и частотными преобразователями. Канал связи: телефон или радиоканал.</w:t>
      </w:r>
    </w:p>
    <w:p w:rsidR="005A197F" w:rsidRDefault="00D23D13">
      <w:pPr>
        <w:pStyle w:val="2"/>
      </w:pPr>
      <w:bookmarkStart w:id="139" w:name="_Toc531704441"/>
      <w:bookmarkStart w:id="140" w:name="_Toc531596465"/>
      <w:r>
        <w:t xml:space="preserve">Сведения об оснащенности зданий, строений, сооружений приборами учета воды и их </w:t>
      </w:r>
      <w:r>
        <w:lastRenderedPageBreak/>
        <w:t>применении при осуществлении расчетов за потребл</w:t>
      </w:r>
      <w:r>
        <w:t>енную воду</w:t>
      </w:r>
      <w:bookmarkEnd w:id="139"/>
      <w:bookmarkEnd w:id="140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Федеральным законом от 23.11.2009 № 261-ФЗ “Об энергосбережении и о повышении энергетической эффективности, и о внесении изменений в отдельные законодательные акты Российской Федерации” (Федеральный закон № 261-ФЗ) для ресурсоснабжающих организа</w:t>
      </w:r>
      <w:r>
        <w:rPr>
          <w:rFonts w:ascii="Liberation Serif" w:hAnsi="Liberation Serif"/>
        </w:rPr>
        <w:t>ций установлена обязанность выполнения работ по установке приборов учета в случае обращения к ним лиц, которые согласно закону могут выступать заказчиками по договору.  Порядок заключения и существенные условия договора, регулирующего условия установки, за</w:t>
      </w:r>
      <w:r>
        <w:rPr>
          <w:rFonts w:ascii="Liberation Serif" w:hAnsi="Liberation Serif"/>
        </w:rPr>
        <w:t>мены и (или) эксплуатации приборов учета используемых энергетических ресурсов (Порядок заключения договора установки ПУ), утвержден приказом Минэнерго России от 07.04.2010 № 149.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Во исполнение ФЗ №261, необходимо предусмотреть мероприятия по дооборудованию</w:t>
      </w:r>
      <w:r>
        <w:rPr>
          <w:rFonts w:ascii="Liberation Serif" w:hAnsi="Liberation Serif"/>
        </w:rPr>
        <w:t xml:space="preserve"> абонентов (в т.ч. жилфонд и бюджетных организаций) водомерными узлами: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709"/>
        <w:rPr>
          <w:rFonts w:ascii="Liberation Serif" w:hAnsi="Liberation Serif"/>
        </w:rPr>
      </w:pPr>
      <w:r>
        <w:rPr>
          <w:rFonts w:ascii="Liberation Serif" w:hAnsi="Liberation Serif"/>
        </w:rPr>
        <w:t>246 объектов МКД жилого фонда приборами учета ХВС;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709"/>
        <w:rPr>
          <w:rFonts w:ascii="Liberation Serif" w:hAnsi="Liberation Serif"/>
        </w:rPr>
      </w:pPr>
      <w:r>
        <w:rPr>
          <w:rFonts w:ascii="Liberation Serif" w:hAnsi="Liberation Serif"/>
        </w:rPr>
        <w:t>674 помещения (квартиры) муниципального жилого фонда приборами учета ХВС;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709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289 помещений (квартир) частного жилищного фонда приборами </w:t>
      </w:r>
      <w:r>
        <w:rPr>
          <w:rFonts w:ascii="Liberation Serif" w:hAnsi="Liberation Serif"/>
        </w:rPr>
        <w:t>учета ХВС;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Для оборудования водомерных узлов предлагаются приборы учета ЦИРВ.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Абоненты,</w:t>
      </w:r>
      <w:r>
        <w:rPr>
          <w:rFonts w:ascii="Liberation Serif" w:hAnsi="Liberation Serif"/>
          <w:spacing w:val="59"/>
        </w:rPr>
        <w:t xml:space="preserve"> </w:t>
      </w:r>
      <w:r>
        <w:rPr>
          <w:rFonts w:ascii="Liberation Serif" w:hAnsi="Liberation Serif"/>
        </w:rPr>
        <w:t>не</w:t>
      </w:r>
      <w:r>
        <w:rPr>
          <w:rFonts w:ascii="Liberation Serif" w:hAnsi="Liberation Serif"/>
          <w:spacing w:val="57"/>
        </w:rPr>
        <w:t xml:space="preserve"> </w:t>
      </w:r>
      <w:r>
        <w:rPr>
          <w:rFonts w:ascii="Liberation Serif" w:hAnsi="Liberation Serif"/>
          <w:spacing w:val="-1"/>
        </w:rPr>
        <w:t>имеющие</w:t>
      </w:r>
      <w:r>
        <w:rPr>
          <w:rFonts w:ascii="Liberation Serif" w:hAnsi="Liberation Serif"/>
          <w:spacing w:val="59"/>
        </w:rPr>
        <w:t xml:space="preserve"> </w:t>
      </w:r>
      <w:r>
        <w:rPr>
          <w:rFonts w:ascii="Liberation Serif" w:hAnsi="Liberation Serif"/>
        </w:rPr>
        <w:t xml:space="preserve">приборов </w:t>
      </w:r>
      <w:r>
        <w:rPr>
          <w:rFonts w:ascii="Liberation Serif" w:hAnsi="Liberation Serif"/>
          <w:spacing w:val="-1"/>
        </w:rPr>
        <w:t>учета,</w:t>
      </w: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  <w:spacing w:val="-1"/>
        </w:rPr>
        <w:t>расплачиваются</w:t>
      </w:r>
      <w:r>
        <w:rPr>
          <w:rFonts w:ascii="Liberation Serif" w:hAnsi="Liberation Serif"/>
          <w:spacing w:val="59"/>
        </w:rPr>
        <w:t xml:space="preserve"> </w:t>
      </w:r>
      <w:r>
        <w:rPr>
          <w:rFonts w:ascii="Liberation Serif" w:hAnsi="Liberation Serif"/>
        </w:rPr>
        <w:t>за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  <w:spacing w:val="-1"/>
        </w:rPr>
        <w:t>услуги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по</w:t>
      </w:r>
      <w:r>
        <w:rPr>
          <w:rFonts w:ascii="Liberation Serif" w:hAnsi="Liberation Serif"/>
          <w:spacing w:val="40"/>
        </w:rPr>
        <w:t xml:space="preserve"> </w:t>
      </w:r>
      <w:r>
        <w:rPr>
          <w:rFonts w:ascii="Liberation Serif" w:hAnsi="Liberation Serif"/>
          <w:spacing w:val="-1"/>
        </w:rPr>
        <w:t>водоснабжению</w:t>
      </w:r>
      <w:r>
        <w:rPr>
          <w:rFonts w:ascii="Liberation Serif" w:hAnsi="Liberation Serif"/>
        </w:rPr>
        <w:t xml:space="preserve"> по расчетным нормативным объемам водопотребления.</w:t>
      </w:r>
    </w:p>
    <w:p w:rsidR="005A197F" w:rsidRDefault="00D23D13">
      <w:pPr>
        <w:pStyle w:val="2"/>
      </w:pPr>
      <w:bookmarkStart w:id="141" w:name="_Toc531704442"/>
      <w:bookmarkStart w:id="142" w:name="_Toc531596466"/>
      <w:r>
        <w:t>Описание</w:t>
      </w:r>
      <w:r>
        <w:rPr>
          <w:spacing w:val="47"/>
        </w:rPr>
        <w:t xml:space="preserve"> </w:t>
      </w:r>
      <w:r>
        <w:t>вариантов</w:t>
      </w:r>
      <w:r>
        <w:rPr>
          <w:spacing w:val="45"/>
        </w:rPr>
        <w:t xml:space="preserve"> </w:t>
      </w:r>
      <w:r>
        <w:t>маршрутов</w:t>
      </w:r>
      <w:r>
        <w:rPr>
          <w:spacing w:val="47"/>
        </w:rPr>
        <w:t xml:space="preserve"> </w:t>
      </w:r>
      <w:r>
        <w:t>прохождения</w:t>
      </w:r>
      <w:r>
        <w:rPr>
          <w:spacing w:val="46"/>
        </w:rPr>
        <w:t xml:space="preserve"> </w:t>
      </w:r>
      <w:r>
        <w:t>трубопроводов</w:t>
      </w:r>
      <w:r>
        <w:rPr>
          <w:spacing w:val="48"/>
        </w:rPr>
        <w:t xml:space="preserve"> </w:t>
      </w:r>
      <w:r>
        <w:t>(трасс)</w:t>
      </w:r>
      <w:r>
        <w:rPr>
          <w:spacing w:val="48"/>
        </w:rPr>
        <w:t xml:space="preserve"> </w:t>
      </w:r>
      <w:r>
        <w:t>по</w:t>
      </w:r>
      <w:r>
        <w:rPr>
          <w:spacing w:val="26"/>
          <w:w w:val="99"/>
        </w:rPr>
        <w:t xml:space="preserve"> </w:t>
      </w:r>
      <w:r>
        <w:t>территории</w:t>
      </w:r>
      <w:r>
        <w:rPr>
          <w:spacing w:val="43"/>
        </w:rPr>
        <w:t xml:space="preserve"> </w:t>
      </w:r>
      <w:r>
        <w:t>Камышловского</w:t>
      </w:r>
      <w:r>
        <w:rPr>
          <w:spacing w:val="-12"/>
        </w:rPr>
        <w:t xml:space="preserve"> </w:t>
      </w:r>
      <w:r>
        <w:t>городского</w:t>
      </w:r>
      <w:r>
        <w:rPr>
          <w:spacing w:val="-10"/>
        </w:rPr>
        <w:t xml:space="preserve"> </w:t>
      </w:r>
      <w:r>
        <w:t>округа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обоснование</w:t>
      </w:r>
      <w:bookmarkEnd w:id="141"/>
      <w:bookmarkEnd w:id="142"/>
    </w:p>
    <w:p w:rsidR="005A197F" w:rsidRDefault="00D23D13">
      <w:pPr>
        <w:pStyle w:val="a5"/>
      </w:pPr>
      <w:r>
        <w:rPr>
          <w:rFonts w:ascii="Liberation Serif" w:hAnsi="Liberation Serif"/>
          <w:spacing w:val="-1"/>
        </w:rPr>
        <w:t>Трассы</w:t>
      </w:r>
      <w:r>
        <w:rPr>
          <w:rFonts w:ascii="Liberation Serif" w:hAnsi="Liberation Serif"/>
          <w:spacing w:val="33"/>
        </w:rPr>
        <w:t xml:space="preserve"> </w:t>
      </w:r>
      <w:r>
        <w:rPr>
          <w:rFonts w:ascii="Liberation Serif" w:hAnsi="Liberation Serif"/>
        </w:rPr>
        <w:t>новых</w:t>
      </w:r>
      <w:r>
        <w:rPr>
          <w:rFonts w:ascii="Liberation Serif" w:hAnsi="Liberation Serif"/>
          <w:spacing w:val="33"/>
        </w:rPr>
        <w:t xml:space="preserve"> </w:t>
      </w:r>
      <w:r>
        <w:rPr>
          <w:rFonts w:ascii="Liberation Serif" w:hAnsi="Liberation Serif"/>
          <w:spacing w:val="-1"/>
        </w:rPr>
        <w:t>сетей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</w:rPr>
        <w:t>проложены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вдоль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</w:rPr>
        <w:t>намеченных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перспективу</w:t>
      </w:r>
      <w:r>
        <w:rPr>
          <w:rFonts w:ascii="Liberation Serif" w:hAnsi="Liberation Serif"/>
          <w:spacing w:val="26"/>
        </w:rPr>
        <w:t xml:space="preserve"> </w:t>
      </w:r>
      <w:r>
        <w:rPr>
          <w:rFonts w:ascii="Liberation Serif" w:hAnsi="Liberation Serif"/>
        </w:rPr>
        <w:t>дорог,</w:t>
      </w:r>
      <w:r>
        <w:rPr>
          <w:rFonts w:ascii="Liberation Serif" w:hAnsi="Liberation Serif"/>
          <w:spacing w:val="31"/>
        </w:rPr>
        <w:t xml:space="preserve"> </w:t>
      </w:r>
      <w:r>
        <w:rPr>
          <w:rFonts w:ascii="Liberation Serif" w:hAnsi="Liberation Serif"/>
        </w:rPr>
        <w:t>границ</w:t>
      </w:r>
      <w:r>
        <w:rPr>
          <w:rFonts w:ascii="Liberation Serif" w:hAnsi="Liberation Serif"/>
          <w:spacing w:val="22"/>
        </w:rPr>
        <w:t xml:space="preserve"> </w:t>
      </w:r>
      <w:r>
        <w:rPr>
          <w:rFonts w:ascii="Liberation Serif" w:hAnsi="Liberation Serif"/>
          <w:spacing w:val="-1"/>
        </w:rPr>
        <w:t>населенного</w:t>
      </w:r>
      <w:r>
        <w:rPr>
          <w:rFonts w:ascii="Liberation Serif" w:hAnsi="Liberation Serif"/>
          <w:spacing w:val="19"/>
        </w:rPr>
        <w:t xml:space="preserve"> </w:t>
      </w:r>
      <w:r>
        <w:rPr>
          <w:rFonts w:ascii="Liberation Serif" w:hAnsi="Liberation Serif"/>
          <w:spacing w:val="-1"/>
        </w:rPr>
        <w:t>пункта</w:t>
      </w:r>
      <w:r>
        <w:rPr>
          <w:rFonts w:ascii="Liberation Serif" w:hAnsi="Liberation Serif"/>
          <w:spacing w:val="8"/>
        </w:rPr>
        <w:t xml:space="preserve"> </w:t>
      </w:r>
      <w:r>
        <w:rPr>
          <w:rFonts w:ascii="Liberation Serif" w:hAnsi="Liberation Serif"/>
          <w:spacing w:val="-1"/>
        </w:rPr>
        <w:t>представлены</w:t>
      </w:r>
      <w:r>
        <w:rPr>
          <w:rFonts w:ascii="Liberation Serif" w:hAnsi="Liberation Serif"/>
          <w:spacing w:val="10"/>
        </w:rPr>
        <w:t xml:space="preserve"> </w:t>
      </w: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9"/>
        </w:rPr>
        <w:t xml:space="preserve"> </w:t>
      </w:r>
      <w:r>
        <w:rPr>
          <w:rFonts w:ascii="Liberation Serif" w:hAnsi="Liberation Serif"/>
        </w:rPr>
        <w:t>Приложении</w:t>
      </w:r>
      <w:r>
        <w:rPr>
          <w:rFonts w:ascii="Liberation Serif" w:hAnsi="Liberation Serif"/>
          <w:spacing w:val="8"/>
        </w:rPr>
        <w:t xml:space="preserve"> </w:t>
      </w:r>
      <w:r>
        <w:rPr>
          <w:rFonts w:ascii="Liberation Serif" w:hAnsi="Liberation Serif"/>
        </w:rPr>
        <w:t>3 «Перспективная схема водоснабжения».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Для </w:t>
      </w:r>
      <w:r>
        <w:rPr>
          <w:rFonts w:ascii="Liberation Serif" w:hAnsi="Liberation Serif"/>
        </w:rPr>
        <w:t xml:space="preserve">повышения надежности </w:t>
      </w:r>
      <w:r>
        <w:rPr>
          <w:rFonts w:ascii="Liberation Serif" w:hAnsi="Liberation Serif"/>
          <w:spacing w:val="1"/>
        </w:rPr>
        <w:t>водоснабжения</w:t>
      </w:r>
      <w:r>
        <w:rPr>
          <w:rFonts w:ascii="Liberation Serif" w:hAnsi="Liberation Serif"/>
          <w:spacing w:val="-3"/>
        </w:rPr>
        <w:t xml:space="preserve"> </w:t>
      </w:r>
      <w:r>
        <w:rPr>
          <w:rFonts w:ascii="Liberation Serif" w:hAnsi="Liberation Serif"/>
        </w:rPr>
        <w:t>потребителей</w:t>
      </w:r>
      <w:r>
        <w:rPr>
          <w:rFonts w:ascii="Liberation Serif" w:hAnsi="Liberation Serif"/>
          <w:spacing w:val="58"/>
        </w:rPr>
        <w:t xml:space="preserve"> </w:t>
      </w:r>
      <w:r>
        <w:rPr>
          <w:rFonts w:ascii="Liberation Serif" w:hAnsi="Liberation Serif"/>
          <w:spacing w:val="-1"/>
        </w:rPr>
        <w:t>предусмотрено: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кольцевание сетей;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количество пересечений с дорогами должно быть сведено к минимуму;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прокладка участков водопроводной сети в зоне зеленых насаждений (планируемых или существующих) возможно </w:t>
      </w:r>
      <w:r>
        <w:rPr>
          <w:rFonts w:ascii="Liberation Serif" w:hAnsi="Liberation Serif"/>
        </w:rPr>
        <w:t>только при их засевании травянистыми растениями (в целях сохранения целостности трубопроводов);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при прокладке сети должны быть соблюдены нормативные расстояния до других объектов инженерной инфраструктуры и фундаментов зданий.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Трассы прокладки трубопроводо</w:t>
      </w:r>
      <w:r>
        <w:rPr>
          <w:rFonts w:ascii="Liberation Serif" w:hAnsi="Liberation Serif"/>
        </w:rPr>
        <w:t>в необходимо уточнить при разработке проектной документации.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Удовлетворение потребительских нужд Камышловского городского округа в воде питьевого качества реализовать за счет строительства Елунинского водозабора.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Точка подключения Западного района – сущест</w:t>
      </w:r>
      <w:r>
        <w:rPr>
          <w:rFonts w:ascii="Liberation Serif" w:hAnsi="Liberation Serif"/>
        </w:rPr>
        <w:t xml:space="preserve">вующий водопровод по ул. Швельниса Д=150 </w:t>
      </w:r>
      <w:r>
        <w:rPr>
          <w:rFonts w:ascii="Liberation Serif" w:hAnsi="Liberation Serif"/>
        </w:rPr>
        <w:lastRenderedPageBreak/>
        <w:t>мм. Врезка в существующую систему возможна при условии установки запорной арматуры.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Точка подключения Северо-Восточного района – существующий водопровод по ул. Карловарская Д 219 мм.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Точка подключения Восточного рай</w:t>
      </w:r>
      <w:r>
        <w:rPr>
          <w:rFonts w:ascii="Liberation Serif" w:hAnsi="Liberation Serif"/>
        </w:rPr>
        <w:t>она – существующий водопровод по ул. Северная Д=160 мм. Врезка в существующую систему возможна при условии установки запорной арматуры.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Точка подключения Южного района – существующий водопровод по ул. Ленина Д=2x100 мм. Врезка в существующую систему возмож</w:t>
      </w:r>
      <w:r>
        <w:rPr>
          <w:rFonts w:ascii="Liberation Serif" w:hAnsi="Liberation Serif"/>
        </w:rPr>
        <w:t>на при условии установки запорной арматуры.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Для бесперебойного обеспечения водоснабжением Камышловского городского округа предусматривается объединенный хозяйственно-питьевой - противопожарный водопровод.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Уличная водопроводная сеть выполняется кольцевой и </w:t>
      </w:r>
      <w:r>
        <w:rPr>
          <w:rFonts w:ascii="Liberation Serif" w:hAnsi="Liberation Serif"/>
        </w:rPr>
        <w:t>принимается из полиэтиленовых труб по ГОСТ 18599-2001 с устройством колодцев в местах врезки потребителей. Глубина заложения водопроводных труб принята в соответствии с действующими нормами.</w:t>
      </w:r>
    </w:p>
    <w:p w:rsidR="005A197F" w:rsidRDefault="00D23D13">
      <w:pPr>
        <w:pStyle w:val="2"/>
      </w:pPr>
      <w:bookmarkStart w:id="143" w:name="_Toc531704443"/>
      <w:bookmarkStart w:id="144" w:name="_Toc531596467"/>
      <w:r>
        <w:t>Рекомендации о месте размещения насосных станций, резервуаров, во</w:t>
      </w:r>
      <w:r>
        <w:t>донапорных башен</w:t>
      </w:r>
      <w:bookmarkEnd w:id="143"/>
      <w:bookmarkEnd w:id="144"/>
    </w:p>
    <w:p w:rsidR="005A197F" w:rsidRDefault="00D23D13">
      <w:pPr>
        <w:pStyle w:val="a5"/>
      </w:pPr>
      <w:r>
        <w:rPr>
          <w:rFonts w:ascii="Liberation Serif" w:hAnsi="Liberation Serif"/>
        </w:rPr>
        <w:t>Места размещения существующих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насосных</w:t>
      </w:r>
      <w:r>
        <w:rPr>
          <w:rFonts w:ascii="Liberation Serif" w:hAnsi="Liberation Serif"/>
          <w:spacing w:val="3"/>
        </w:rPr>
        <w:t xml:space="preserve"> </w:t>
      </w:r>
      <w:r>
        <w:rPr>
          <w:rFonts w:ascii="Liberation Serif" w:hAnsi="Liberation Serif"/>
        </w:rPr>
        <w:t>станций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резервуаров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сохраняются.</w:t>
      </w:r>
    </w:p>
    <w:p w:rsidR="005A197F" w:rsidRDefault="00D23D13">
      <w:pPr>
        <w:pStyle w:val="2"/>
      </w:pPr>
      <w:bookmarkStart w:id="145" w:name="_Toc531704444"/>
      <w:bookmarkStart w:id="146" w:name="_Toc531596468"/>
      <w:r>
        <w:t>Границы планируемых зон размещения объектов централизованных систем водоснабжения</w:t>
      </w:r>
      <w:bookmarkEnd w:id="145"/>
      <w:bookmarkEnd w:id="146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Предложенные к строительству объекты системы водоснабжения должны располагаться в </w:t>
      </w:r>
      <w:r>
        <w:rPr>
          <w:rFonts w:ascii="Liberation Serif" w:hAnsi="Liberation Serif"/>
        </w:rPr>
        <w:t>границах территории Камышловского городского округа. Границы планируемых зон размещения объектов централизованных систем водоснабжения представлены в Приложении 3 «Перспективная схема водоснабжения». Информация о перспективных зонах санитарной охраны объек</w:t>
      </w:r>
      <w:r>
        <w:rPr>
          <w:rFonts w:ascii="Liberation Serif" w:hAnsi="Liberation Serif"/>
        </w:rPr>
        <w:t>тов водоснабжения Камышловского городского округа представлена в Приложении 4 «Зоны санитарной охраны объектов системы водоснабжения».</w:t>
      </w:r>
    </w:p>
    <w:p w:rsidR="005A197F" w:rsidRDefault="00D23D13">
      <w:pPr>
        <w:pStyle w:val="2"/>
      </w:pPr>
      <w:bookmarkStart w:id="147" w:name="_Toc531704445"/>
      <w:bookmarkStart w:id="148" w:name="_Toc531596469"/>
      <w:r>
        <w:t>Карты (схемы) существующего  и  планируемого  размещения  объектов централизованных систем водоснабжения</w:t>
      </w:r>
      <w:bookmarkEnd w:id="147"/>
      <w:bookmarkEnd w:id="148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Карты и схемы су</w:t>
      </w:r>
      <w:r>
        <w:rPr>
          <w:rFonts w:ascii="Liberation Serif" w:hAnsi="Liberation Serif"/>
        </w:rPr>
        <w:t>ществующего и перспективного размещения объектов систем централизованного водоснабжения Камышловского городского округа представлены в Приложении 1 «Существующая схема водоснабжения» и Приложении 3 «Перспективная схема водоснабжения».</w:t>
      </w:r>
    </w:p>
    <w:p w:rsidR="005A197F" w:rsidRDefault="005A197F">
      <w:pPr>
        <w:pageBreakBefore/>
        <w:rPr>
          <w:lang w:val="ru-RU"/>
        </w:rPr>
      </w:pPr>
    </w:p>
    <w:p w:rsidR="005A197F" w:rsidRDefault="00D23D13">
      <w:pPr>
        <w:pStyle w:val="1"/>
      </w:pPr>
      <w:bookmarkStart w:id="149" w:name="_Toc531704446"/>
      <w:bookmarkStart w:id="150" w:name="_Toc531596470"/>
      <w:r>
        <w:t>Экологические аспект</w:t>
      </w:r>
      <w:r>
        <w:t>ы мероприятий по строительству, реконструкции и модернизации объектов централизованных систем водоснабжения</w:t>
      </w:r>
      <w:bookmarkEnd w:id="149"/>
      <w:bookmarkEnd w:id="150"/>
    </w:p>
    <w:p w:rsidR="005A197F" w:rsidRDefault="00D23D13">
      <w:pPr>
        <w:pStyle w:val="2"/>
      </w:pPr>
      <w:bookmarkStart w:id="151" w:name="_Toc531704447"/>
      <w:bookmarkStart w:id="152" w:name="_Toc531596471"/>
      <w: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</w:t>
      </w:r>
      <w:r>
        <w:t>тем водоснабжения при сбросе (утилизации) промывных вод</w:t>
      </w:r>
      <w:bookmarkEnd w:id="151"/>
      <w:bookmarkEnd w:id="152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Одним  из  постоянных  источников  концентрированного загрязнения поверхностных водоемов являются сбрасываемые без обработки воды, образующиеся в результате промывки  фильтровальных  сооружений  станц</w:t>
      </w:r>
      <w:r>
        <w:rPr>
          <w:rFonts w:ascii="Liberation Serif" w:hAnsi="Liberation Serif"/>
        </w:rPr>
        <w:t xml:space="preserve">ии водоочистки. Находящиеся в их составе взвешенные вещества и компоненты технологических материалов, а также бактериальные загрязнения, попадая в водоем, увеличивают мутность воды, сокращают доступ света в глубину, и, как следствие, снижают интенсивность </w:t>
      </w:r>
      <w:r>
        <w:rPr>
          <w:rFonts w:ascii="Liberation Serif" w:hAnsi="Liberation Serif"/>
        </w:rPr>
        <w:t>фотосинтеза, что в свою очередь приводит к уменьшению сообщества, способствующего процессам самоочищения.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Для предотвращения неблагоприятного воздействия на р. Пышма в процессе водоподготовки промывные воды от фильтров, образующиеся в технологическом проце</w:t>
      </w:r>
      <w:r>
        <w:rPr>
          <w:rFonts w:ascii="Liberation Serif" w:hAnsi="Liberation Serif"/>
        </w:rPr>
        <w:t>ссе водоподготовки сбрасываются в РПИ (резервуар промывных вод), далее канализационными насосами перекачиваются в  канализационный  коллектор  и попадают  на  очистку на  канализационные очистные сооружения. Вопрос воздействия данного фактора на окружающую</w:t>
      </w:r>
      <w:r>
        <w:rPr>
          <w:rFonts w:ascii="Liberation Serif" w:hAnsi="Liberation Serif"/>
        </w:rPr>
        <w:t xml:space="preserve"> среду рассматривается в схеме водоотведения Камышловского городского округа.</w:t>
      </w:r>
    </w:p>
    <w:p w:rsidR="005A197F" w:rsidRDefault="00D23D13">
      <w:pPr>
        <w:pStyle w:val="2"/>
      </w:pPr>
      <w:bookmarkStart w:id="153" w:name="_Toc531704448"/>
      <w:bookmarkStart w:id="154" w:name="_Toc531596472"/>
      <w: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bookmarkEnd w:id="153"/>
      <w:bookmarkEnd w:id="154"/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Станция водоподготовки, находится в северной части городского округа, предназначена для обеззараживания воды перед подачей её потребителям.  На станции применяется метод хлорирования, путем добавления к водопроводной воде таблетированного вещества «Хлорэк</w:t>
      </w:r>
      <w:r>
        <w:rPr>
          <w:rFonts w:ascii="Liberation Serif" w:hAnsi="Liberation Serif"/>
        </w:rPr>
        <w:t>сель».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Наиболее опасная составляющая для данного объекта – хлораторное отделение, которое включает в себя блок хранения таблетированного вещества.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Емкости с обеззараженной водой должны быть закрытыми.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При обеззараживании таблетками мутных вод обязательным </w:t>
      </w:r>
      <w:r>
        <w:rPr>
          <w:rFonts w:ascii="Liberation Serif" w:hAnsi="Liberation Serif"/>
        </w:rPr>
        <w:t>условием является их предварительная фильтрация через мелкопористые ткани. При использовании дозы свободного активного хлора на уровне 10 мг/л обработанная средством вода должна фильтроваться через актуивированные угли или кипятиться в течение 1 минуты для</w:t>
      </w:r>
      <w:r>
        <w:rPr>
          <w:rFonts w:ascii="Liberation Serif" w:hAnsi="Liberation Serif"/>
        </w:rPr>
        <w:t xml:space="preserve"> удаления побочных хлорсодержащих веществ.</w:t>
      </w:r>
    </w:p>
    <w:p w:rsidR="005A197F" w:rsidRDefault="00D23D13">
      <w:pPr>
        <w:pStyle w:val="a5"/>
      </w:pPr>
      <w:r>
        <w:rPr>
          <w:rFonts w:ascii="Liberation Serif" w:hAnsi="Liberation Serif"/>
        </w:rPr>
        <w:lastRenderedPageBreak/>
        <w:t>Средство следует хранить в хорошо вентилируемом сухом помещении при температуре от минус 30 ºС в недоступных для общего пользования местах.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Не следует допускать попадания неразбавленного средства в сточные/поверхн</w:t>
      </w:r>
      <w:r>
        <w:rPr>
          <w:rFonts w:ascii="Liberation Serif" w:hAnsi="Liberation Serif"/>
        </w:rPr>
        <w:t>остные или подземные воды или канализацию.</w:t>
      </w:r>
    </w:p>
    <w:p w:rsidR="005A197F" w:rsidRDefault="005A197F">
      <w:pPr>
        <w:spacing w:line="360" w:lineRule="auto"/>
        <w:jc w:val="both"/>
        <w:rPr>
          <w:rFonts w:ascii="Liberation Serif" w:hAnsi="Liberation Serif"/>
          <w:lang w:val="ru-RU"/>
        </w:rPr>
      </w:pPr>
    </w:p>
    <w:p w:rsidR="005A197F" w:rsidRDefault="005A197F">
      <w:pPr>
        <w:pageBreakBefore/>
        <w:rPr>
          <w:lang w:val="ru-RU"/>
        </w:rPr>
      </w:pPr>
    </w:p>
    <w:p w:rsidR="005A197F" w:rsidRDefault="00D23D13">
      <w:pPr>
        <w:pStyle w:val="1"/>
      </w:pPr>
      <w:bookmarkStart w:id="155" w:name="_Toc531704449"/>
      <w:bookmarkStart w:id="156" w:name="_Toc531596473"/>
      <w: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155"/>
      <w:bookmarkEnd w:id="156"/>
    </w:p>
    <w:p w:rsidR="005A197F" w:rsidRDefault="00D23D13">
      <w:pPr>
        <w:pStyle w:val="a5"/>
        <w:sectPr w:rsidR="005A197F">
          <w:headerReference w:type="even" r:id="rId502"/>
          <w:headerReference w:type="default" r:id="rId503"/>
          <w:footerReference w:type="even" r:id="rId504"/>
          <w:footerReference w:type="default" r:id="rId505"/>
          <w:pgSz w:w="11910" w:h="16840"/>
          <w:pgMar w:top="720" w:right="567" w:bottom="1134" w:left="1134" w:header="720" w:footer="720" w:gutter="0"/>
          <w:cols w:space="720"/>
        </w:sectPr>
      </w:pPr>
      <w:r>
        <w:rPr>
          <w:rFonts w:ascii="Liberation Serif" w:hAnsi="Liberation Serif"/>
        </w:rPr>
        <w:t>Финансовые потребности, необходимые для реализации Программы, обеспечиваются за сч</w:t>
      </w:r>
      <w:r>
        <w:rPr>
          <w:rFonts w:ascii="Liberation Serif" w:hAnsi="Liberation Serif"/>
        </w:rPr>
        <w:t xml:space="preserve">ет средств федерального, областного, местного бюджета, внебюджетных источников и составят за период реализации Программы в части водоснабжения   330 118 тыс. руб. Подробный перечень мероприятий по модернизации систем водоснабжения Камышловского городского </w:t>
      </w:r>
      <w:r>
        <w:rPr>
          <w:rFonts w:ascii="Liberation Serif" w:hAnsi="Liberation Serif"/>
        </w:rPr>
        <w:t xml:space="preserve">округа с дифференциацией по годам реализации приведен в таблице </w:t>
      </w:r>
      <w:r>
        <w:fldChar w:fldCharType="begin"/>
      </w:r>
      <w:r>
        <w:instrText xml:space="preserve"> REF _Ref530581069 </w:instrText>
      </w:r>
      <w:r>
        <w:fldChar w:fldCharType="separate"/>
      </w:r>
      <w:r>
        <w:t>Таблица 37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57" w:name="_Ref530581069"/>
      <w:r>
        <w:rPr>
          <w:rFonts w:ascii="Liberation Serif" w:hAnsi="Liberation Serif"/>
        </w:rPr>
        <w:lastRenderedPageBreak/>
        <w:t>Таблица 37</w:t>
      </w:r>
      <w:bookmarkEnd w:id="157"/>
      <w:r>
        <w:rPr>
          <w:rFonts w:ascii="Liberation Serif" w:hAnsi="Liberation Serif"/>
        </w:rPr>
        <w:t>. Капитальные вложения в систему водоснабжения Камышловского городского округа</w:t>
      </w:r>
    </w:p>
    <w:tbl>
      <w:tblPr>
        <w:tblW w:w="15203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387"/>
        <w:gridCol w:w="992"/>
        <w:gridCol w:w="1020"/>
        <w:gridCol w:w="1000"/>
        <w:gridCol w:w="1000"/>
        <w:gridCol w:w="1000"/>
        <w:gridCol w:w="1000"/>
        <w:gridCol w:w="1100"/>
        <w:gridCol w:w="1000"/>
        <w:gridCol w:w="1000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№ п/п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Показатель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Кол-во</w:t>
            </w:r>
          </w:p>
        </w:tc>
        <w:tc>
          <w:tcPr>
            <w:tcW w:w="7120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Инвестиции, тыс. руб.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Всего, тыс. руб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2019 год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2020 год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2021 год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2022 год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2023 год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2024-2028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2029-2034</w:t>
            </w:r>
          </w:p>
        </w:tc>
        <w:tc>
          <w:tcPr>
            <w:tcW w:w="1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станции обезжелезивания ( ул. Ирбитская, 67) до ул. Мамина Сибиряка, 29 протяженностью 600 м Ø 400 мм 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0,60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5904,2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5 904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Зеленая, 75 до ул. Зеленой, 37 протяженностью 400 м Ø 350 мм 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0,40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3508,9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3 509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ул.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Заводская, 39  до ул. Карловарская, 2А, протяженностью 1700 м  Ø 320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1,70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14912,9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14 913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4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Московская, 12 до ул. Кирова ,9 б протяженностью 310 м  Ø 160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(материал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0,31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1348,8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1 349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Энгельса, 167 до ул. Энгельса ,255 протяженностью 1810 м  Ø 200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1,81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7723,9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7 724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6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водопроводной сети от ул. Механизаторов, 26  до ул. Северная ,61 протяженностью 3250 м  Ø 200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3,25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13868,9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13 869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7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ул. Подгорная, 14  до ул. Московская, 15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протяженностью 260 м 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0,26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1592,4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1 592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8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Закамышловская, 45 "а"  до ул. Швельниса, 42 протяженностью 1300 м  Ø 160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1,30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5656,3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5 656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9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Пышминская, до ул. Пышминская, 2 протяженностью 300 м  Ø 100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0,30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1132,4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1 132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ул.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Закамышловская, 39 по ул. Кутузова до ул. Макара Васильева, 78 протяженностью 430 м  Ø 100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0,43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1623,1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1 623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11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Кр. Орлов, 39  до ул. Урицкого, 12 протяженностью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 260 м  Ø 160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0,26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1131,3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1 131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12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Механизаторов, 26  до ул. Механизаторов, 12 протяженностью 520 м 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0,52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3184,9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3 185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13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Замена аварийного участка водопроводной сети от ул. Механизаторов, 12  до ул. Механизаторов, 1 протяженностью 400 м  Ø 200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0,40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1706,9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1 707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14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ул.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Механизаторов, 12  по Железнодорожной до ул. Рабочей, 10 протяженностью 400 м 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0,40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1706,9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1 707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15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ул. Рабочей, 10 до ул. Рабочая, 2 протяженностью 260 м  Ø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0,26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1109,5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1 110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16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Замена аварийного участка водопроводной сети от ул. Рабочей, 2 до ул. Комсомольской, 1 по ул. Свердлова до ул. Маяковского, 18 по ул. Кр. Орлов до ул. Московской, 15 протяженностью 3000 м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 Ø 219 мм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br/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3,00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18374,4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18 374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17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Прокладка водопровода от перекрестка улиц Николая Островского и Зленая до ул. Закамышловская, 45 "а" протяженностью 1000 м  Ø 200 мм 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1,00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4267,3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4 267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18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Прокладка резервного водовода от скважин Солодиловского водозабора до станции обезжелезивания (существующая в аварийном состоянии Ø 320 мм протяженность 3000 м)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3,00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11009,0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11009,0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22018 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19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Прокладка водопровода от ул. Макара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Васильева, 30  до ул. Энгельса, 138 "г" протяженностью 500 м  Ø 100 мм (материал труб полиэтилен)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0,50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1887,3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1 887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Реконструкция станции водоподготовки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21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Реконструкция насосной станции II-ого подъема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22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Строительство Елунинского водозабора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5000,0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23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Вывод из эксплуатации и тампонаж скважин Кировского водозабра и одиночных скважин № 5006, № 7268, № 8440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 шт.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6 000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24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Установка современного оборудования для единой диспетчеризации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25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Проведение работ по очистке обсадных труб, извлечением посторонних предметов, откачки из скважин продуктов разрушения для восстановления дебета и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работоспособности скважин Солодиловского водозабора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350,0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350,0</w:t>
            </w:r>
          </w:p>
        </w:tc>
        <w:tc>
          <w:tcPr>
            <w:tcW w:w="10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197F" w:rsidRDefault="005A197F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700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26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Установка приборов учета воды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246 шт.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1000,0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13 000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27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Выполнить планировку территории первого пояса с организацией отвода поверхностного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стока и прокладкой дорожек с твердым покрытием. Организовать ограждение первого пояса ЗСО в установленных границах согласно СП 31.1.13330.2012 п. 15.4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 скв.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4000,0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6 000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28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Устройство асфальтобетонной отмостки вокруг существующих зданий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насосных станций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Солодиловского водосзабора шириной 1 м, высотой 0,15 м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lastRenderedPageBreak/>
              <w:t>3 скв.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450,0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450,0</w:t>
            </w:r>
          </w:p>
        </w:tc>
        <w:tc>
          <w:tcPr>
            <w:tcW w:w="10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197F" w:rsidRDefault="005A197F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900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lastRenderedPageBreak/>
              <w:t>29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Мероприятия по обеспечению перспективных нагрузок проектируемого района Центральной части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10000,0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30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Сети водоснабжения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застройки в северо-восточной части Камышловского городского округа в соответствии с планом создания инфраструктурных объектов Свердловской области на 2017-2022 годы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13790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13790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13790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13790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55 160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31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Мероприятия по обеспечению перспективных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нагрузок проектируемого района Восточной части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32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Мероприятия по обеспечению перспективных нагрузок проектируемого района Центральной части (Урицкого)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33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Мероприятия по обеспечению перспективных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нагрузок проектируемого района Западной части (Энгельса)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5 000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34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Мероприятия по обеспечению перспективных нагрузок проектируемого района Северной части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25000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25 000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35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 xml:space="preserve">Мероприятия по обеспечению перспективных нагрузок </w:t>
            </w: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проектируемого района Южной части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10 000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36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Актуализация схемы водоснабжения Камышловского городского округа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700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rPr>
                <w:rFonts w:ascii="Liberation Serif" w:eastAsia="Times New Roman" w:hAnsi="Liberation Serif"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val="ru-RU" w:eastAsia="ru-RU"/>
              </w:rPr>
              <w:t> </w:t>
            </w:r>
          </w:p>
        </w:tc>
        <w:tc>
          <w:tcPr>
            <w:tcW w:w="5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ИТОГО: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lang w:val="ru-RU" w:eastAsia="ru-RU"/>
              </w:rPr>
              <w:t> 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  <w:t>27249,0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  <w:t>54012,1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  <w:t>46601,7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  <w:t>41382,8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  <w:t>16104,2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  <w:t>67039,5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  <w:t>77729,0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color w:val="000000"/>
                <w:sz w:val="24"/>
                <w:szCs w:val="24"/>
                <w:lang w:val="ru-RU" w:eastAsia="ru-RU"/>
              </w:rPr>
              <w:t>330 118</w:t>
            </w:r>
          </w:p>
        </w:tc>
      </w:tr>
    </w:tbl>
    <w:p w:rsidR="00000000" w:rsidRDefault="00D23D13">
      <w:pPr>
        <w:sectPr w:rsidR="00000000">
          <w:headerReference w:type="even" r:id="rId506"/>
          <w:headerReference w:type="default" r:id="rId507"/>
          <w:footerReference w:type="even" r:id="rId508"/>
          <w:footerReference w:type="default" r:id="rId509"/>
          <w:pgSz w:w="16840" w:h="11907" w:orient="landscape"/>
          <w:pgMar w:top="720" w:right="567" w:bottom="1134" w:left="1134" w:header="720" w:footer="720" w:gutter="0"/>
          <w:cols w:space="720"/>
        </w:sectPr>
      </w:pP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Для расчета цен на</w:t>
      </w:r>
      <w:r>
        <w:rPr>
          <w:rFonts w:ascii="Liberation Serif" w:hAnsi="Liberation Serif"/>
        </w:rPr>
        <w:t xml:space="preserve"> строительство объектов системы водоснабжения был проведен анализ стоимости аналогичных объектов на официальном сайте Российской Федерации в сети Интернет для размещения информации о размещении заказов на поставки товаров, выполнение работ, оказание услуг.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 xml:space="preserve">Цены на сети водоснабженияна момент актуализации рассчитаны согласно НЦС 81-02-14-2017 «Сети водоснабжения и канализации». Удельные цены, принятые для расчета представлены в таблице </w:t>
      </w:r>
      <w:r>
        <w:fldChar w:fldCharType="begin"/>
      </w:r>
      <w:r>
        <w:instrText xml:space="preserve"> REF _Ref530665677 </w:instrText>
      </w:r>
      <w:r>
        <w:fldChar w:fldCharType="separate"/>
      </w:r>
      <w:r>
        <w:t>Таблица 38</w:t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b"/>
      </w:pPr>
      <w:bookmarkStart w:id="158" w:name="_Ref530665677"/>
      <w:r>
        <w:rPr>
          <w:rFonts w:ascii="Liberation Serif" w:hAnsi="Liberation Serif"/>
        </w:rPr>
        <w:t>Таблица 38</w:t>
      </w:r>
      <w:bookmarkEnd w:id="158"/>
      <w:r>
        <w:rPr>
          <w:rFonts w:ascii="Liberation Serif" w:hAnsi="Liberation Serif"/>
        </w:rPr>
        <w:t>. Цена на полиэтиленовые нару</w:t>
      </w:r>
      <w:r>
        <w:rPr>
          <w:rFonts w:ascii="Liberation Serif" w:hAnsi="Liberation Serif"/>
        </w:rPr>
        <w:t>жные сети водопровода</w:t>
      </w:r>
    </w:p>
    <w:tbl>
      <w:tblPr>
        <w:tblW w:w="9571" w:type="dxa"/>
        <w:tblInd w:w="1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1"/>
        <w:gridCol w:w="4428"/>
        <w:gridCol w:w="3192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Номер</w:t>
            </w:r>
            <w:r>
              <w:rPr>
                <w:rFonts w:ascii="Liberation Serif" w:hAnsi="Liberation Serif"/>
                <w:spacing w:val="-16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расценок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Наименования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Цена</w:t>
            </w:r>
            <w:r>
              <w:rPr>
                <w:rFonts w:ascii="Liberation Serif" w:hAnsi="Liberation Serif"/>
                <w:spacing w:val="-6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тыс.руб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за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1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км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14-06-001-02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50-100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3 774,70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14-06-001-04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125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3 843,16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14-06-001-06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150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4 351,01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14-06-001-08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200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4 267,35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14-06-001-10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250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6 124,80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14-06-001-12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300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7 339,43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14-06-001-14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350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8 772,33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14-06-001-16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400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9 840,42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197F" w:rsidRDefault="00D23D13">
            <w:pPr>
              <w:pStyle w:val="ac"/>
              <w:rPr>
                <w:rFonts w:ascii="Liberation Serif" w:hAnsi="Liberation Serif"/>
                <w:lang w:val="ru-RU"/>
              </w:rPr>
            </w:pPr>
            <w:r>
              <w:rPr>
                <w:rFonts w:ascii="Liberation Serif" w:hAnsi="Liberation Serif"/>
                <w:lang w:val="ru-RU"/>
              </w:rPr>
              <w:t>14-06-001-18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500</w:t>
            </w:r>
            <w:r>
              <w:rPr>
                <w:rFonts w:ascii="Liberation Serif" w:hAnsi="Liberation Serif"/>
                <w:spacing w:val="-3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мм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и</w:t>
            </w:r>
            <w:r>
              <w:rPr>
                <w:rFonts w:ascii="Liberation Serif" w:hAnsi="Liberation Serif"/>
                <w:spacing w:val="-5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глубиной</w:t>
            </w:r>
            <w:r>
              <w:rPr>
                <w:rFonts w:ascii="Liberation Serif" w:hAnsi="Liberation Serif"/>
                <w:spacing w:val="-4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3</w:t>
            </w:r>
            <w:r>
              <w:rPr>
                <w:rFonts w:ascii="Liberation Serif" w:hAnsi="Liberation Serif"/>
                <w:spacing w:val="-2"/>
                <w:lang w:val="ru-RU"/>
              </w:rPr>
              <w:t xml:space="preserve"> </w:t>
            </w:r>
            <w:r>
              <w:rPr>
                <w:rFonts w:ascii="Liberation Serif" w:hAnsi="Liberation Serif"/>
                <w:lang w:val="ru-RU"/>
              </w:rPr>
              <w:t>м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197F" w:rsidRDefault="00D23D13">
            <w:pPr>
              <w:pStyle w:val="ac"/>
            </w:pPr>
            <w:r>
              <w:rPr>
                <w:rFonts w:ascii="Liberation Serif" w:hAnsi="Liberation Serif"/>
                <w:lang w:val="ru-RU"/>
              </w:rPr>
              <w:t>13 260,07</w:t>
            </w:r>
          </w:p>
        </w:tc>
      </w:tr>
    </w:tbl>
    <w:p w:rsidR="005A197F" w:rsidRDefault="00D23D13">
      <w:pPr>
        <w:pStyle w:val="a5"/>
        <w:spacing w:before="24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Объем финансовых потребностей </w:t>
      </w:r>
      <w:r>
        <w:rPr>
          <w:rFonts w:ascii="Liberation Serif" w:hAnsi="Liberation Serif"/>
        </w:rPr>
        <w:t>на реализацию схемы водоснабжения подлежит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Окончательная стоимость мероприятий определяется</w:t>
      </w:r>
      <w:r>
        <w:rPr>
          <w:rFonts w:ascii="Liberation Serif" w:hAnsi="Liberation Serif"/>
        </w:rPr>
        <w:t xml:space="preserve"> в инвестиционных программах согласно сводному сметному расчету и технико-экономическому обоснованию.</w:t>
      </w:r>
    </w:p>
    <w:p w:rsidR="005A197F" w:rsidRDefault="005A197F">
      <w:pPr>
        <w:pageBreakBefore/>
        <w:rPr>
          <w:lang w:val="ru-RU"/>
        </w:rPr>
      </w:pPr>
    </w:p>
    <w:p w:rsidR="005A197F" w:rsidRDefault="00D23D13">
      <w:pPr>
        <w:pStyle w:val="1"/>
      </w:pPr>
      <w:bookmarkStart w:id="159" w:name="_Toc531704450"/>
      <w:bookmarkStart w:id="160" w:name="_Toc531596474"/>
      <w:r>
        <w:t>Целевые показатели развития централизованных систем водоснабжения</w:t>
      </w:r>
      <w:bookmarkEnd w:id="159"/>
      <w:bookmarkEnd w:id="160"/>
    </w:p>
    <w:p w:rsidR="005A197F" w:rsidRDefault="00D23D13">
      <w:pPr>
        <w:pStyle w:val="a5"/>
      </w:pPr>
      <w:r>
        <w:rPr>
          <w:rFonts w:ascii="Liberation Serif" w:hAnsi="Liberation Serif"/>
        </w:rPr>
        <w:t>Реализация</w:t>
      </w:r>
      <w:r>
        <w:rPr>
          <w:rFonts w:ascii="Liberation Serif" w:hAnsi="Liberation Serif"/>
          <w:spacing w:val="45"/>
        </w:rPr>
        <w:t xml:space="preserve"> </w:t>
      </w:r>
      <w:r>
        <w:rPr>
          <w:rFonts w:ascii="Liberation Serif" w:hAnsi="Liberation Serif"/>
        </w:rPr>
        <w:t>мероприятий,</w:t>
      </w:r>
      <w:r>
        <w:rPr>
          <w:rFonts w:ascii="Liberation Serif" w:hAnsi="Liberation Serif"/>
          <w:spacing w:val="46"/>
        </w:rPr>
        <w:t xml:space="preserve"> </w:t>
      </w:r>
      <w:r>
        <w:rPr>
          <w:rFonts w:ascii="Liberation Serif" w:hAnsi="Liberation Serif"/>
        </w:rPr>
        <w:t xml:space="preserve">предложенных </w:t>
      </w:r>
      <w:r>
        <w:rPr>
          <w:rFonts w:ascii="Liberation Serif" w:hAnsi="Liberation Serif"/>
          <w:spacing w:val="47"/>
        </w:rPr>
        <w:t>в</w:t>
      </w:r>
      <w:r>
        <w:rPr>
          <w:rFonts w:ascii="Liberation Serif" w:hAnsi="Liberation Serif"/>
        </w:rPr>
        <w:t xml:space="preserve"> схеме водоснабжения</w:t>
      </w:r>
      <w:r>
        <w:rPr>
          <w:rFonts w:ascii="Liberation Serif" w:hAnsi="Liberation Serif"/>
          <w:spacing w:val="57"/>
        </w:rPr>
        <w:t xml:space="preserve"> </w:t>
      </w:r>
      <w:r>
        <w:rPr>
          <w:rFonts w:ascii="Liberation Serif" w:hAnsi="Liberation Serif"/>
        </w:rPr>
        <w:t>Камышловского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городского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окр</w:t>
      </w:r>
      <w:r>
        <w:rPr>
          <w:rFonts w:ascii="Liberation Serif" w:hAnsi="Liberation Serif"/>
        </w:rPr>
        <w:t>уга,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окажет</w:t>
      </w:r>
      <w:r>
        <w:rPr>
          <w:rFonts w:ascii="Liberation Serif" w:hAnsi="Liberation Serif"/>
          <w:spacing w:val="52"/>
        </w:rPr>
        <w:t xml:space="preserve"> </w:t>
      </w:r>
      <w:r>
        <w:rPr>
          <w:rFonts w:ascii="Liberation Serif" w:hAnsi="Liberation Serif"/>
        </w:rPr>
        <w:t>позитивное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влияние</w:t>
      </w:r>
      <w:r>
        <w:rPr>
          <w:rFonts w:ascii="Liberation Serif" w:hAnsi="Liberation Serif"/>
          <w:spacing w:val="51"/>
        </w:rPr>
        <w:t xml:space="preserve"> </w:t>
      </w:r>
      <w:r>
        <w:rPr>
          <w:rFonts w:ascii="Liberation Serif" w:hAnsi="Liberation Serif"/>
        </w:rPr>
        <w:t>на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</w:rPr>
        <w:t>значение</w:t>
      </w:r>
      <w:r>
        <w:rPr>
          <w:rFonts w:ascii="Liberation Serif" w:hAnsi="Liberation Serif"/>
          <w:spacing w:val="49"/>
        </w:rPr>
        <w:t xml:space="preserve"> </w:t>
      </w:r>
      <w:r>
        <w:rPr>
          <w:rFonts w:ascii="Liberation Serif" w:hAnsi="Liberation Serif"/>
        </w:rPr>
        <w:t>целевых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 xml:space="preserve">показателей. Ключевые показатели перспективного развития системы водоснабжения Камышловского городского округа представлены в таблице </w:t>
      </w:r>
      <w:r>
        <w:fldChar w:fldCharType="begin"/>
      </w:r>
      <w:r>
        <w:instrText xml:space="preserve"> REF _Ref530581147 </w:instrText>
      </w:r>
      <w:r>
        <w:fldChar w:fldCharType="separate"/>
      </w:r>
      <w:r>
        <w:fldChar w:fldCharType="end"/>
      </w:r>
      <w:r>
        <w:rPr>
          <w:rFonts w:ascii="Liberation Serif" w:hAnsi="Liberation Serif"/>
        </w:rPr>
        <w:t>.</w:t>
      </w:r>
    </w:p>
    <w:p w:rsidR="005A197F" w:rsidRDefault="00D23D13">
      <w:pPr>
        <w:pStyle w:val="a5"/>
      </w:pPr>
      <w:r>
        <w:rPr>
          <w:rFonts w:ascii="Liberation Serif" w:hAnsi="Liberation Serif"/>
        </w:rPr>
        <w:t>В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соответствии</w:t>
      </w:r>
      <w:r>
        <w:rPr>
          <w:rFonts w:ascii="Liberation Serif" w:hAnsi="Liberation Serif"/>
          <w:spacing w:val="30"/>
        </w:rPr>
        <w:t xml:space="preserve"> </w:t>
      </w:r>
      <w:r>
        <w:rPr>
          <w:rFonts w:ascii="Liberation Serif" w:hAnsi="Liberation Serif"/>
        </w:rPr>
        <w:t>с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постановлением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Правительства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РФ</w:t>
      </w:r>
      <w:r>
        <w:rPr>
          <w:rFonts w:ascii="Liberation Serif" w:hAnsi="Liberation Serif"/>
          <w:spacing w:val="29"/>
        </w:rPr>
        <w:t xml:space="preserve"> </w:t>
      </w:r>
      <w:r>
        <w:rPr>
          <w:rFonts w:ascii="Liberation Serif" w:hAnsi="Liberation Serif"/>
        </w:rPr>
        <w:t>от</w:t>
      </w:r>
      <w:r>
        <w:rPr>
          <w:rFonts w:ascii="Liberation Serif" w:hAnsi="Liberation Serif"/>
          <w:spacing w:val="27"/>
        </w:rPr>
        <w:t xml:space="preserve"> </w:t>
      </w:r>
      <w:r>
        <w:rPr>
          <w:rFonts w:ascii="Liberation Serif" w:hAnsi="Liberation Serif"/>
        </w:rPr>
        <w:t>05.09.2013</w:t>
      </w:r>
      <w:r>
        <w:rPr>
          <w:rFonts w:ascii="Liberation Serif" w:hAnsi="Liberation Serif"/>
          <w:spacing w:val="28"/>
        </w:rPr>
        <w:t xml:space="preserve"> </w:t>
      </w:r>
      <w:r>
        <w:rPr>
          <w:rFonts w:ascii="Liberation Serif" w:hAnsi="Liberation Serif"/>
        </w:rPr>
        <w:t>№782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  <w:spacing w:val="-4"/>
        </w:rPr>
        <w:t>«О</w:t>
      </w:r>
      <w:r>
        <w:rPr>
          <w:rFonts w:ascii="Liberation Serif" w:hAnsi="Liberation Serif"/>
          <w:spacing w:val="87"/>
        </w:rPr>
        <w:t xml:space="preserve"> </w:t>
      </w:r>
      <w:r>
        <w:rPr>
          <w:rFonts w:ascii="Liberation Serif" w:hAnsi="Liberation Serif"/>
        </w:rPr>
        <w:t>схемах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55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</w:rPr>
        <w:t>водоотведения»</w:t>
      </w:r>
      <w:r>
        <w:rPr>
          <w:rFonts w:ascii="Liberation Serif" w:hAnsi="Liberation Serif"/>
          <w:spacing w:val="50"/>
        </w:rPr>
        <w:t xml:space="preserve"> </w:t>
      </w:r>
      <w:r>
        <w:rPr>
          <w:rFonts w:ascii="Liberation Serif" w:hAnsi="Liberation Serif"/>
        </w:rPr>
        <w:t>(вместе</w:t>
      </w:r>
      <w:r>
        <w:rPr>
          <w:rFonts w:ascii="Liberation Serif" w:hAnsi="Liberation Serif"/>
          <w:spacing w:val="57"/>
        </w:rPr>
        <w:t xml:space="preserve"> </w:t>
      </w:r>
      <w:r>
        <w:rPr>
          <w:rFonts w:ascii="Liberation Serif" w:hAnsi="Liberation Serif"/>
        </w:rPr>
        <w:t>с</w:t>
      </w:r>
      <w:r>
        <w:rPr>
          <w:rFonts w:ascii="Liberation Serif" w:hAnsi="Liberation Serif"/>
          <w:spacing w:val="59"/>
        </w:rPr>
        <w:t xml:space="preserve"> </w:t>
      </w:r>
      <w:r>
        <w:rPr>
          <w:rFonts w:ascii="Liberation Serif" w:hAnsi="Liberation Serif"/>
        </w:rPr>
        <w:t>«Правилами</w:t>
      </w:r>
      <w:r>
        <w:rPr>
          <w:rFonts w:ascii="Liberation Serif" w:hAnsi="Liberation Serif"/>
          <w:spacing w:val="56"/>
        </w:rPr>
        <w:t xml:space="preserve"> </w:t>
      </w:r>
      <w:r>
        <w:rPr>
          <w:rFonts w:ascii="Liberation Serif" w:hAnsi="Liberation Serif"/>
        </w:rPr>
        <w:t>разработки</w:t>
      </w:r>
      <w:r>
        <w:rPr>
          <w:rFonts w:ascii="Liberation Serif" w:hAnsi="Liberation Serif"/>
          <w:spacing w:val="57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32"/>
        </w:rPr>
        <w:t xml:space="preserve"> </w:t>
      </w:r>
      <w:r>
        <w:rPr>
          <w:rFonts w:ascii="Liberation Serif" w:hAnsi="Liberation Serif"/>
        </w:rPr>
        <w:t>утверждения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схем</w:t>
      </w:r>
      <w:r>
        <w:rPr>
          <w:rFonts w:ascii="Liberation Serif" w:hAnsi="Liberation Serif"/>
          <w:spacing w:val="41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44"/>
        </w:rPr>
        <w:t xml:space="preserve"> </w:t>
      </w:r>
      <w:r>
        <w:rPr>
          <w:rFonts w:ascii="Liberation Serif" w:hAnsi="Liberation Serif"/>
        </w:rPr>
        <w:t>водоотведения»,</w:t>
      </w:r>
      <w:r>
        <w:rPr>
          <w:rFonts w:ascii="Liberation Serif" w:hAnsi="Liberation Serif"/>
          <w:spacing w:val="48"/>
        </w:rPr>
        <w:t xml:space="preserve"> </w:t>
      </w:r>
      <w:r>
        <w:rPr>
          <w:rFonts w:ascii="Liberation Serif" w:hAnsi="Liberation Serif"/>
        </w:rPr>
        <w:t>«Требованиями</w:t>
      </w:r>
      <w:r>
        <w:rPr>
          <w:rFonts w:ascii="Liberation Serif" w:hAnsi="Liberation Serif"/>
          <w:spacing w:val="43"/>
        </w:rPr>
        <w:t xml:space="preserve"> </w:t>
      </w:r>
      <w:r>
        <w:rPr>
          <w:rFonts w:ascii="Liberation Serif" w:hAnsi="Liberation Serif"/>
        </w:rPr>
        <w:t>к</w:t>
      </w:r>
      <w:r>
        <w:rPr>
          <w:rFonts w:ascii="Liberation Serif" w:hAnsi="Liberation Serif"/>
          <w:spacing w:val="41"/>
        </w:rPr>
        <w:t xml:space="preserve"> </w:t>
      </w:r>
      <w:r>
        <w:rPr>
          <w:rFonts w:ascii="Liberation Serif" w:hAnsi="Liberation Serif"/>
        </w:rPr>
        <w:t>содержанию</w:t>
      </w:r>
      <w:r>
        <w:rPr>
          <w:rFonts w:ascii="Liberation Serif" w:hAnsi="Liberation Serif"/>
          <w:spacing w:val="90"/>
        </w:rPr>
        <w:t xml:space="preserve"> </w:t>
      </w:r>
      <w:r>
        <w:rPr>
          <w:rFonts w:ascii="Liberation Serif" w:hAnsi="Liberation Serif"/>
        </w:rPr>
        <w:t>схем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водоснабжения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водоотведения»)</w:t>
      </w:r>
      <w:r>
        <w:rPr>
          <w:rFonts w:ascii="Liberation Serif" w:hAnsi="Liberation Serif"/>
          <w:spacing w:val="25"/>
        </w:rPr>
        <w:t xml:space="preserve"> </w:t>
      </w:r>
      <w:r>
        <w:rPr>
          <w:rFonts w:ascii="Liberation Serif" w:hAnsi="Liberation Serif"/>
        </w:rPr>
        <w:t>к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целевым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показателям</w:t>
      </w:r>
      <w:r>
        <w:rPr>
          <w:rFonts w:ascii="Liberation Serif" w:hAnsi="Liberation Serif"/>
          <w:spacing w:val="24"/>
        </w:rPr>
        <w:t xml:space="preserve"> </w:t>
      </w:r>
      <w:r>
        <w:rPr>
          <w:rFonts w:ascii="Liberation Serif" w:hAnsi="Liberation Serif"/>
        </w:rPr>
        <w:t>развития</w:t>
      </w:r>
      <w:r>
        <w:rPr>
          <w:rFonts w:ascii="Liberation Serif" w:hAnsi="Liberation Serif"/>
          <w:spacing w:val="75"/>
        </w:rPr>
        <w:t xml:space="preserve"> </w:t>
      </w:r>
      <w:r>
        <w:rPr>
          <w:rFonts w:ascii="Liberation Serif" w:hAnsi="Liberation Serif"/>
        </w:rPr>
        <w:t>централизованных</w:t>
      </w:r>
      <w:r>
        <w:rPr>
          <w:rFonts w:ascii="Liberation Serif" w:hAnsi="Liberation Serif"/>
          <w:spacing w:val="2"/>
        </w:rPr>
        <w:t xml:space="preserve"> </w:t>
      </w:r>
      <w:r>
        <w:rPr>
          <w:rFonts w:ascii="Liberation Serif" w:hAnsi="Liberation Serif"/>
        </w:rPr>
        <w:t>систем</w:t>
      </w:r>
      <w:r>
        <w:rPr>
          <w:rFonts w:ascii="Liberation Serif" w:hAnsi="Liberation Serif"/>
          <w:spacing w:val="-2"/>
        </w:rPr>
        <w:t xml:space="preserve"> </w:t>
      </w:r>
      <w:r>
        <w:rPr>
          <w:rFonts w:ascii="Liberation Serif" w:hAnsi="Liberation Serif"/>
        </w:rPr>
        <w:t>водоснабжения относятся: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показатели качества питьевой 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показатели надежности и бесперебойности водоснабжения;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показатели качества обслуживания абонентов;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показатели эффективности использования ресурсов, в том числе сокращения п</w:t>
      </w:r>
      <w:r>
        <w:rPr>
          <w:rFonts w:ascii="Liberation Serif" w:hAnsi="Liberation Serif"/>
        </w:rPr>
        <w:t>отерь воды при транспортировке;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соотношение цены реализации мероприятий инвестиционной программы и их эффективности - улучшение качества воды;</w:t>
      </w:r>
    </w:p>
    <w:p w:rsidR="005A197F" w:rsidRDefault="00D23D13">
      <w:pPr>
        <w:pStyle w:val="a0"/>
        <w:tabs>
          <w:tab w:val="clear" w:pos="28010"/>
          <w:tab w:val="left" w:pos="1134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иные показатели, установленные федеральным органом исполнительной власти, осуществляющим функции по выработке гос</w:t>
      </w:r>
      <w:r>
        <w:rPr>
          <w:rFonts w:ascii="Liberation Serif" w:hAnsi="Liberation Serif"/>
        </w:rPr>
        <w:t>ударственной политики и нормативно-правовому регулированию в сфере жилищно-коммунального хозяйства.</w:t>
      </w:r>
    </w:p>
    <w:p w:rsidR="005A197F" w:rsidRDefault="005A197F">
      <w:pPr>
        <w:pStyle w:val="ab"/>
        <w:sectPr w:rsidR="005A197F">
          <w:headerReference w:type="even" r:id="rId510"/>
          <w:headerReference w:type="default" r:id="rId511"/>
          <w:footerReference w:type="even" r:id="rId512"/>
          <w:footerReference w:type="default" r:id="rId513"/>
          <w:pgSz w:w="11910" w:h="16840"/>
          <w:pgMar w:top="720" w:right="567" w:bottom="1134" w:left="1134" w:header="720" w:footer="720" w:gutter="0"/>
          <w:cols w:space="720"/>
        </w:sectPr>
      </w:pPr>
      <w:bookmarkStart w:id="161" w:name="_Ref530581147"/>
    </w:p>
    <w:p w:rsidR="005A197F" w:rsidRDefault="00D23D13">
      <w:pPr>
        <w:pStyle w:val="ab"/>
      </w:pPr>
      <w:r>
        <w:rPr>
          <w:rFonts w:ascii="Liberation Serif" w:hAnsi="Liberation Serif"/>
        </w:rPr>
        <w:lastRenderedPageBreak/>
        <w:t>Таблица 39</w:t>
      </w:r>
      <w:bookmarkEnd w:id="161"/>
      <w:r>
        <w:rPr>
          <w:rFonts w:ascii="Liberation Serif" w:hAnsi="Liberation Serif"/>
        </w:rPr>
        <w:t>. Целевые показатели развития централизованной системы водоснабжения Камышловского городского округа</w:t>
      </w:r>
    </w:p>
    <w:tbl>
      <w:tblPr>
        <w:tblW w:w="14975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0"/>
        <w:gridCol w:w="3840"/>
        <w:gridCol w:w="1363"/>
        <w:gridCol w:w="1581"/>
        <w:gridCol w:w="1502"/>
        <w:gridCol w:w="1583"/>
        <w:gridCol w:w="1493"/>
        <w:gridCol w:w="1493"/>
      </w:tblGrid>
      <w:tr w:rsidR="005A197F">
        <w:tblPrEx>
          <w:tblCellMar>
            <w:top w:w="0" w:type="dxa"/>
            <w:bottom w:w="0" w:type="dxa"/>
          </w:tblCellMar>
        </w:tblPrEx>
        <w:trPr>
          <w:trHeight w:val="769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Индикаторы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Размерность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Базовый </w:t>
            </w: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показатель 2013г.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Фактический показатель 2017г.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Показатель на 2024 год</w:t>
            </w: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Показатель на 2029 год</w:t>
            </w: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b/>
                <w:bCs/>
                <w:color w:val="000000"/>
                <w:sz w:val="20"/>
                <w:szCs w:val="20"/>
                <w:lang w:val="ru-RU" w:eastAsia="ru-RU"/>
              </w:rPr>
              <w:t>Показатель на 2034 год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025"/>
        </w:trPr>
        <w:tc>
          <w:tcPr>
            <w:tcW w:w="21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1. Показатели качества воды</w:t>
            </w: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1. Удельный вес проб воды у потребителя, которые не отвечают гигиеническим нормативам по санитарно-химическим 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показателям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17,2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51,4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1025"/>
        </w:trPr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2. Удельный вес проб воды у потребителя, которые не отвечают гигиеническим нормативам по микробиологическим показателям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21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2. Показатели надежности и бесперебойности</w:t>
            </w: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1. Протяженность системы 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водоснабжения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км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66,0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68,3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73,0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78,0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85,0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12"/>
        </w:trPr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2. Доля водопроводных сетей, нуждающихся в замене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75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3. Аварийность на сетях водопровода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ед/км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4. Износ водопроводных сетей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80,0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80,0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60,0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45,0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12"/>
        </w:trPr>
        <w:tc>
          <w:tcPr>
            <w:tcW w:w="21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3. Показатели качества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 обслуживания</w:t>
            </w: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1. Обеспеченность населения централизованным водоснабжением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58,0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70,0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80,0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90,0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100,0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2. Охват абонентов приборами учета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32,3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70,0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85,0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100,0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100,0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12"/>
        </w:trPr>
        <w:tc>
          <w:tcPr>
            <w:tcW w:w="21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4. Показатели эффективности использования ресурсов</w:t>
            </w: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1. Удельный расход электроэнергии на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 подачу воды в сеть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кВт·ч/м</w:t>
            </w:r>
            <w:r>
              <w:rPr>
                <w:rFonts w:ascii="Liberation Serif" w:hAnsi="Liberation Serif"/>
                <w:vertAlign w:val="superscript"/>
                <w:lang w:val="ru-RU"/>
              </w:rPr>
              <w:t>3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0,428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1,412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0,850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0,600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0,450</w:t>
            </w:r>
          </w:p>
        </w:tc>
      </w:tr>
      <w:tr w:rsidR="005A197F">
        <w:tblPrEx>
          <w:tblCellMar>
            <w:top w:w="0" w:type="dxa"/>
            <w:bottom w:w="0" w:type="dxa"/>
          </w:tblCellMar>
        </w:tblPrEx>
        <w:trPr>
          <w:trHeight w:val="512"/>
        </w:trPr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5A197F">
            <w:pPr>
              <w:suppressAutoHyphens w:val="0"/>
            </w:pPr>
          </w:p>
        </w:tc>
        <w:tc>
          <w:tcPr>
            <w:tcW w:w="3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2. Потери воды в кубометрах на километр трубопроводов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 xml:space="preserve"> тыс.м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vertAlign w:val="superscript"/>
                <w:lang w:val="ru-RU" w:eastAsia="ru-RU"/>
              </w:rPr>
              <w:t>3</w:t>
            </w: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/км</w:t>
            </w:r>
          </w:p>
        </w:tc>
        <w:tc>
          <w:tcPr>
            <w:tcW w:w="15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2,89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2,12</w:t>
            </w:r>
          </w:p>
        </w:tc>
        <w:tc>
          <w:tcPr>
            <w:tcW w:w="15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1,95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1,80</w:t>
            </w:r>
          </w:p>
        </w:tc>
        <w:tc>
          <w:tcPr>
            <w:tcW w:w="1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97F" w:rsidRDefault="00D23D13">
            <w:pPr>
              <w:widowControl/>
              <w:jc w:val="center"/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Liberation Serif" w:eastAsia="Times New Roman" w:hAnsi="Liberation Serif"/>
                <w:color w:val="000000"/>
                <w:sz w:val="20"/>
                <w:szCs w:val="20"/>
                <w:lang w:val="ru-RU" w:eastAsia="ru-RU"/>
              </w:rPr>
              <w:t>1,60</w:t>
            </w:r>
          </w:p>
        </w:tc>
      </w:tr>
    </w:tbl>
    <w:p w:rsidR="00000000" w:rsidRDefault="00D23D13">
      <w:pPr>
        <w:sectPr w:rsidR="00000000">
          <w:headerReference w:type="even" r:id="rId514"/>
          <w:headerReference w:type="default" r:id="rId515"/>
          <w:footerReference w:type="even" r:id="rId516"/>
          <w:footerReference w:type="default" r:id="rId517"/>
          <w:pgSz w:w="16840" w:h="11910" w:orient="landscape"/>
          <w:pgMar w:top="720" w:right="1134" w:bottom="567" w:left="1134" w:header="720" w:footer="720" w:gutter="0"/>
          <w:cols w:space="720"/>
        </w:sectPr>
      </w:pPr>
    </w:p>
    <w:p w:rsidR="005A197F" w:rsidRDefault="00D23D13">
      <w:pPr>
        <w:pStyle w:val="1"/>
      </w:pPr>
      <w:bookmarkStart w:id="162" w:name="_Toc531704451"/>
      <w:bookmarkStart w:id="163" w:name="_Toc531596475"/>
      <w:r>
        <w:lastRenderedPageBreak/>
        <w:t xml:space="preserve">Перечень выявленных бесхозяйных объектов централизованных систем водоснабжения и перечень организаций, </w:t>
      </w:r>
      <w:r>
        <w:t>уполномоченных на их эксплуатацию</w:t>
      </w:r>
      <w:bookmarkEnd w:id="162"/>
      <w:bookmarkEnd w:id="163"/>
    </w:p>
    <w:p w:rsidR="005A197F" w:rsidRDefault="00D23D13">
      <w:pPr>
        <w:pStyle w:val="ad"/>
        <w:rPr>
          <w:rFonts w:ascii="Liberation Serif" w:hAnsi="Liberation Serif"/>
        </w:rPr>
      </w:pPr>
      <w:r>
        <w:rPr>
          <w:rFonts w:ascii="Liberation Serif" w:hAnsi="Liberation Serif"/>
        </w:rPr>
        <w:t>Согласно ст.8 п.5 Федерального закона от 07.12.2011 г. № 416-ФЗ «О водоснабжении и водоотведении»: В случае выявления бесхозяйных объектов централизованных систем горячего водоснабжения, холодного водоснабжения и (или) вод</w:t>
      </w:r>
      <w:r>
        <w:rPr>
          <w:rFonts w:ascii="Liberation Serif" w:hAnsi="Liberation Serif"/>
        </w:rPr>
        <w:t>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</w:t>
      </w:r>
      <w:r>
        <w:rPr>
          <w:rFonts w:ascii="Liberation Serif" w:hAnsi="Liberation Serif"/>
        </w:rPr>
        <w:t>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</w:t>
      </w:r>
      <w:r>
        <w:rPr>
          <w:rFonts w:ascii="Liberation Serif" w:hAnsi="Liberation Serif"/>
        </w:rPr>
        <w:t xml:space="preserve">оснабжения или в случае, если гарантирующая организация неопределенна в соответствии со статьей 12 настоящего Федерального закона), со дня подписания с органом местного самоуправления поселения, города передаточного акта указанных объектов до признания на </w:t>
      </w:r>
      <w:r>
        <w:rPr>
          <w:rFonts w:ascii="Liberation Serif" w:hAnsi="Liberation Serif"/>
        </w:rPr>
        <w:t>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Эксплуатация выявленных бесхозяйных объектов централизованных систем </w:t>
      </w:r>
      <w:r>
        <w:rPr>
          <w:rFonts w:ascii="Liberation Serif" w:hAnsi="Liberation Serif"/>
        </w:rPr>
        <w:t>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 осуществляется в порядке, установленном Федеральным законом от 07.12.2011 г. № 4</w:t>
      </w:r>
      <w:r>
        <w:rPr>
          <w:rFonts w:ascii="Liberation Serif" w:hAnsi="Liberation Serif"/>
        </w:rPr>
        <w:t>16-ФЗ «О водоснабжении и водоотведении».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</w:t>
      </w:r>
      <w:r>
        <w:rPr>
          <w:rFonts w:ascii="Liberation Serif" w:hAnsi="Liberation Serif"/>
        </w:rPr>
        <w:t>на указанные объекты осуществляется структурным подразделением Администрации Камышловского городского округа, осуществляющим полномочия Администрации округа по владению, пользованию и распоряжению объектами муниципальной собственности Камышловского городск</w:t>
      </w:r>
      <w:r>
        <w:rPr>
          <w:rFonts w:ascii="Liberation Serif" w:hAnsi="Liberation Serif"/>
        </w:rPr>
        <w:t>ого округа.</w:t>
      </w:r>
    </w:p>
    <w:p w:rsidR="005A197F" w:rsidRDefault="00D23D13">
      <w:pPr>
        <w:pStyle w:val="a5"/>
        <w:rPr>
          <w:rFonts w:ascii="Liberation Serif" w:hAnsi="Liberation Serif"/>
        </w:rPr>
      </w:pPr>
      <w:r>
        <w:rPr>
          <w:rFonts w:ascii="Liberation Serif" w:hAnsi="Liberation Serif"/>
        </w:rPr>
        <w:t>В Камышловском городском округе в соответствии с письмом комитета по управлению имуществом и земельными ресурсами администрации Камышловского городского округа №646 от 12.11.2018 бесхозяйные объекты централизованной системы водоотведения не выя</w:t>
      </w:r>
      <w:r>
        <w:rPr>
          <w:rFonts w:ascii="Liberation Serif" w:hAnsi="Liberation Serif"/>
        </w:rPr>
        <w:t>влены.</w:t>
      </w:r>
    </w:p>
    <w:p w:rsidR="005A197F" w:rsidRDefault="005A197F">
      <w:pPr>
        <w:pStyle w:val="a5"/>
        <w:rPr>
          <w:rFonts w:ascii="Liberation Serif" w:hAnsi="Liberation Serif"/>
        </w:rPr>
      </w:pPr>
    </w:p>
    <w:p w:rsidR="005A197F" w:rsidRDefault="005A197F">
      <w:pPr>
        <w:pageBreakBefore/>
        <w:rPr>
          <w:lang w:val="ru-RU"/>
        </w:rPr>
      </w:pPr>
    </w:p>
    <w:p w:rsidR="005A197F" w:rsidRDefault="00D23D13">
      <w:pPr>
        <w:pStyle w:val="1"/>
      </w:pPr>
      <w:bookmarkStart w:id="164" w:name="_Toc531704452"/>
      <w:bookmarkStart w:id="165" w:name="_Toc531596476"/>
      <w:r>
        <w:t>Электронное моделирование</w:t>
      </w:r>
      <w:bookmarkEnd w:id="164"/>
      <w:bookmarkEnd w:id="165"/>
    </w:p>
    <w:p w:rsidR="005A197F" w:rsidRDefault="00D23D13">
      <w:pPr>
        <w:pStyle w:val="a5"/>
      </w:pPr>
      <w:r>
        <w:rPr>
          <w:rFonts w:ascii="Liberation Serif" w:hAnsi="Liberation Serif"/>
        </w:rPr>
        <w:t>В соответствии с пунктом 11 постановления Правительства Российской Федерации №782 от 5 сентября 2013 г. «О схемах водоснабжения и водоотведения» с актуальными изменениями, электронная   модель   систем   водоснабжения   и</w:t>
      </w:r>
      <w:r>
        <w:rPr>
          <w:rFonts w:ascii="Liberation Serif" w:hAnsi="Liberation Serif"/>
        </w:rPr>
        <w:t xml:space="preserve">  (или) водоотведения  разрабатывается  для  поселений, городских округов с населением  150  тыс. человек и более. Таким образом актуализация электронной модели системы водоснабжения Камышловского городского округа не является обязательной. Электронная мод</w:t>
      </w:r>
      <w:r>
        <w:rPr>
          <w:rFonts w:ascii="Liberation Serif" w:hAnsi="Liberation Serif"/>
        </w:rPr>
        <w:t>ель представлена в Приложении 9 «Электронная модель системы водоснабжения».</w:t>
      </w:r>
    </w:p>
    <w:sectPr w:rsidR="005A197F">
      <w:headerReference w:type="even" r:id="rId518"/>
      <w:headerReference w:type="default" r:id="rId519"/>
      <w:footerReference w:type="even" r:id="rId520"/>
      <w:footerReference w:type="default" r:id="rId521"/>
      <w:pgSz w:w="11910" w:h="16840"/>
      <w:pgMar w:top="720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D13" w:rsidRDefault="00D23D13">
      <w:r>
        <w:separator/>
      </w:r>
    </w:p>
  </w:endnote>
  <w:endnote w:type="continuationSeparator" w:id="0">
    <w:p w:rsidR="00D23D13" w:rsidRDefault="00D23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21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44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45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62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61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>
      <w:rPr>
        <w:rFonts w:ascii="Times New Roman" w:hAnsi="Times New Roman"/>
        <w:lang w:val="ru-RU"/>
      </w:rPr>
      <w:t>62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63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84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85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88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</w:p>
  <w:p w:rsidR="00A65036" w:rsidRDefault="00D23D13">
    <w:pPr>
      <w:pStyle w:val="a9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89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90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91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92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>
      <w:rPr>
        <w:rFonts w:ascii="Times New Roman" w:hAnsi="Times New Roman"/>
        <w:lang w:val="ru-RU"/>
      </w:rPr>
      <w:t>91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94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93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10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>
      <w:rPr>
        <w:rFonts w:ascii="Times New Roman" w:hAnsi="Times New Roman"/>
        <w:lang w:val="ru-RU"/>
      </w:rPr>
      <w:t>0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14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15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18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19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9"/>
      <w:jc w:val="right"/>
    </w:pPr>
    <w:r>
      <w:rPr>
        <w:rFonts w:ascii="Times New Roman" w:hAnsi="Times New Roman"/>
        <w:lang w:val="ru-RU"/>
      </w:rPr>
      <w:fldChar w:fldCharType="begin"/>
    </w:r>
    <w:r>
      <w:rPr>
        <w:rFonts w:ascii="Times New Roman" w:hAnsi="Times New Roman"/>
        <w:lang w:val="ru-RU"/>
      </w:rPr>
      <w:instrText xml:space="preserve"> PAGE </w:instrText>
    </w:r>
    <w:r>
      <w:rPr>
        <w:rFonts w:ascii="Times New Roman" w:hAnsi="Times New Roman"/>
        <w:lang w:val="ru-RU"/>
      </w:rPr>
      <w:fldChar w:fldCharType="separate"/>
    </w:r>
    <w:r w:rsidR="00EB1A3E">
      <w:rPr>
        <w:rFonts w:ascii="Times New Roman" w:hAnsi="Times New Roman"/>
        <w:noProof/>
        <w:lang w:val="ru-RU"/>
      </w:rPr>
      <w:t>20</w:t>
    </w:r>
    <w:r>
      <w:rPr>
        <w:rFonts w:ascii="Times New Roman" w:hAnsi="Times New Roman"/>
        <w:lang w:val="ru-RU"/>
      </w:rPr>
      <w:fldChar w:fldCharType="end"/>
    </w:r>
  </w:p>
  <w:p w:rsidR="00A65036" w:rsidRDefault="00D23D1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D13" w:rsidRDefault="00D23D13">
      <w:r>
        <w:rPr>
          <w:color w:val="000000"/>
        </w:rPr>
        <w:separator/>
      </w:r>
    </w:p>
  </w:footnote>
  <w:footnote w:type="continuationSeparator" w:id="0">
    <w:p w:rsidR="00D23D13" w:rsidRDefault="00D23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8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44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62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>
      <w:rPr>
        <w:lang w:val="ru-RU"/>
      </w:rPr>
      <w:t>20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84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88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90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92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94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10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14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18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36" w:rsidRDefault="00D23D13">
    <w:pPr>
      <w:pStyle w:val="a8"/>
      <w:jc w:val="center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EB1A3E">
      <w:rPr>
        <w:noProof/>
        <w:lang w:val="ru-RU"/>
      </w:rPr>
      <w:t>20</w:t>
    </w:r>
    <w:r>
      <w:rPr>
        <w:lang w:val="ru-RU"/>
      </w:rPr>
      <w:fldChar w:fldCharType="end"/>
    </w:r>
  </w:p>
  <w:p w:rsidR="00A65036" w:rsidRDefault="00D23D1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537CD"/>
    <w:multiLevelType w:val="multilevel"/>
    <w:tmpl w:val="C7300AFA"/>
    <w:styleLink w:val="WWOutlineListStyle5"/>
    <w:lvl w:ilvl="0">
      <w:start w:val="1"/>
      <w:numFmt w:val="decimal"/>
      <w:pStyle w:val="1"/>
      <w:lvlText w:val="%1."/>
      <w:lvlJc w:val="left"/>
      <w:pPr>
        <w:ind w:left="814" w:hanging="356"/>
      </w:pPr>
      <w:rPr>
        <w:rFonts w:ascii="Times New Roman" w:eastAsia="Times New Roman" w:hAnsi="Times New Roman"/>
        <w:b/>
        <w:bCs/>
        <w:spacing w:val="1"/>
        <w:sz w:val="28"/>
        <w:szCs w:val="28"/>
      </w:rPr>
    </w:lvl>
    <w:lvl w:ilvl="1">
      <w:start w:val="1"/>
      <w:numFmt w:val="decimal"/>
      <w:pStyle w:val="2"/>
      <w:lvlText w:val="%1.%2."/>
      <w:lvlJc w:val="left"/>
      <w:pPr>
        <w:ind w:left="101" w:hanging="838"/>
      </w:pPr>
      <w:rPr>
        <w:rFonts w:ascii="Times New Roman" w:eastAsia="Times New Roman" w:hAnsi="Times New Roman"/>
        <w:b/>
        <w:bCs/>
        <w:w w:val="99"/>
        <w:sz w:val="26"/>
        <w:szCs w:val="26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0F1F5C71"/>
    <w:multiLevelType w:val="multilevel"/>
    <w:tmpl w:val="5B0EBD44"/>
    <w:styleLink w:val="WWOutlineListStyle2"/>
    <w:lvl w:ilvl="0">
      <w:start w:val="1"/>
      <w:numFmt w:val="decimal"/>
      <w:lvlText w:val="%1."/>
      <w:lvlJc w:val="left"/>
      <w:pPr>
        <w:ind w:left="814" w:hanging="356"/>
      </w:pPr>
      <w:rPr>
        <w:rFonts w:ascii="Times New Roman" w:eastAsia="Times New Roman" w:hAnsi="Times New Roman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1" w:hanging="838"/>
      </w:pPr>
      <w:rPr>
        <w:rFonts w:ascii="Times New Roman" w:eastAsia="Times New Roman" w:hAnsi="Times New Roman"/>
        <w:b/>
        <w:bCs/>
        <w:w w:val="99"/>
        <w:sz w:val="26"/>
        <w:szCs w:val="26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2294405"/>
    <w:multiLevelType w:val="multilevel"/>
    <w:tmpl w:val="5AE21FB4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6E9619F"/>
    <w:multiLevelType w:val="multilevel"/>
    <w:tmpl w:val="98C66E56"/>
    <w:styleLink w:val="Outline"/>
    <w:lvl w:ilvl="0">
      <w:start w:val="1"/>
      <w:numFmt w:val="decimal"/>
      <w:lvlText w:val="%1."/>
      <w:lvlJc w:val="left"/>
      <w:pPr>
        <w:ind w:left="814" w:hanging="356"/>
      </w:pPr>
      <w:rPr>
        <w:rFonts w:ascii="Times New Roman" w:eastAsia="Times New Roman" w:hAnsi="Times New Roman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1" w:hanging="838"/>
      </w:pPr>
      <w:rPr>
        <w:rFonts w:ascii="Times New Roman" w:eastAsia="Times New Roman" w:hAnsi="Times New Roman"/>
        <w:b/>
        <w:bCs/>
        <w:w w:val="99"/>
        <w:sz w:val="26"/>
        <w:szCs w:val="26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29DD3A7E"/>
    <w:multiLevelType w:val="multilevel"/>
    <w:tmpl w:val="540A8984"/>
    <w:styleLink w:val="WWOutlineListStyle3"/>
    <w:lvl w:ilvl="0">
      <w:start w:val="1"/>
      <w:numFmt w:val="decimal"/>
      <w:lvlText w:val="%1."/>
      <w:lvlJc w:val="left"/>
      <w:pPr>
        <w:ind w:left="814" w:hanging="356"/>
      </w:pPr>
      <w:rPr>
        <w:rFonts w:ascii="Times New Roman" w:eastAsia="Times New Roman" w:hAnsi="Times New Roman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1" w:hanging="838"/>
      </w:pPr>
      <w:rPr>
        <w:rFonts w:ascii="Times New Roman" w:eastAsia="Times New Roman" w:hAnsi="Times New Roman"/>
        <w:b/>
        <w:bCs/>
        <w:w w:val="99"/>
        <w:sz w:val="26"/>
        <w:szCs w:val="26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36937299"/>
    <w:multiLevelType w:val="multilevel"/>
    <w:tmpl w:val="6D26AD56"/>
    <w:styleLink w:val="LFO42"/>
    <w:lvl w:ilvl="0">
      <w:numFmt w:val="bullet"/>
      <w:pStyle w:val="a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 w15:restartNumberingAfterBreak="0">
    <w:nsid w:val="445E1B12"/>
    <w:multiLevelType w:val="multilevel"/>
    <w:tmpl w:val="601EEE06"/>
    <w:styleLink w:val="WWOutlineListStyle1"/>
    <w:lvl w:ilvl="0">
      <w:start w:val="1"/>
      <w:numFmt w:val="decimal"/>
      <w:lvlText w:val="%1."/>
      <w:lvlJc w:val="left"/>
      <w:pPr>
        <w:ind w:left="814" w:hanging="356"/>
      </w:pPr>
      <w:rPr>
        <w:rFonts w:ascii="Times New Roman" w:eastAsia="Times New Roman" w:hAnsi="Times New Roman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1" w:hanging="838"/>
      </w:pPr>
      <w:rPr>
        <w:rFonts w:ascii="Times New Roman" w:eastAsia="Times New Roman" w:hAnsi="Times New Roman"/>
        <w:b/>
        <w:bCs/>
        <w:w w:val="99"/>
        <w:sz w:val="26"/>
        <w:szCs w:val="26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483E2A30"/>
    <w:multiLevelType w:val="multilevel"/>
    <w:tmpl w:val="58425DEA"/>
    <w:styleLink w:val="WWOutlineListStyle4"/>
    <w:lvl w:ilvl="0">
      <w:start w:val="1"/>
      <w:numFmt w:val="decimal"/>
      <w:lvlText w:val="%1."/>
      <w:lvlJc w:val="left"/>
      <w:pPr>
        <w:ind w:left="814" w:hanging="356"/>
      </w:pPr>
      <w:rPr>
        <w:rFonts w:ascii="Times New Roman" w:eastAsia="Times New Roman" w:hAnsi="Times New Roman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1" w:hanging="838"/>
      </w:pPr>
      <w:rPr>
        <w:rFonts w:ascii="Times New Roman" w:eastAsia="Times New Roman" w:hAnsi="Times New Roman"/>
        <w:b/>
        <w:bCs/>
        <w:w w:val="99"/>
        <w:sz w:val="26"/>
        <w:szCs w:val="26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623E2AB6"/>
    <w:multiLevelType w:val="multilevel"/>
    <w:tmpl w:val="6114A0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F7A71AF"/>
    <w:multiLevelType w:val="multilevel"/>
    <w:tmpl w:val="385C7B42"/>
    <w:styleLink w:val="WWOutlineListStyle"/>
    <w:lvl w:ilvl="0">
      <w:start w:val="1"/>
      <w:numFmt w:val="decimal"/>
      <w:lvlText w:val="%1."/>
      <w:lvlJc w:val="left"/>
      <w:pPr>
        <w:ind w:left="814" w:hanging="356"/>
      </w:pPr>
      <w:rPr>
        <w:rFonts w:ascii="Times New Roman" w:eastAsia="Times New Roman" w:hAnsi="Times New Roman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1" w:hanging="838"/>
      </w:pPr>
      <w:rPr>
        <w:rFonts w:ascii="Times New Roman" w:eastAsia="Times New Roman" w:hAnsi="Times New Roman"/>
        <w:b/>
        <w:bCs/>
        <w:w w:val="99"/>
        <w:sz w:val="26"/>
        <w:szCs w:val="26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7D102F2B"/>
    <w:multiLevelType w:val="multilevel"/>
    <w:tmpl w:val="A4B09B26"/>
    <w:styleLink w:val="LFO40"/>
    <w:lvl w:ilvl="0">
      <w:numFmt w:val="bullet"/>
      <w:pStyle w:val="a0"/>
      <w:lvlText w:val=""/>
      <w:lvlJc w:val="left"/>
      <w:pPr>
        <w:ind w:left="773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5"/>
  </w:num>
  <w:num w:numId="10">
    <w:abstractNumId w:val="10"/>
    <w:lvlOverride w:ilvl="0"/>
  </w:num>
  <w:num w:numId="11">
    <w:abstractNumId w:val="8"/>
  </w:num>
  <w:num w:numId="12">
    <w:abstractNumId w:val="10"/>
    <w:lvlOverride w:ilvl="0"/>
  </w:num>
  <w:num w:numId="13">
    <w:abstractNumId w:val="2"/>
  </w:num>
  <w:num w:numId="14">
    <w:abstractNumId w:val="10"/>
    <w:lvlOverride w:ilvl="0"/>
  </w:num>
  <w:num w:numId="15">
    <w:abstractNumId w:val="2"/>
    <w:lvlOverride w:ilvl="0">
      <w:startOverride w:val="1"/>
    </w:lvlOverride>
  </w:num>
  <w:num w:numId="16">
    <w:abstractNumId w:val="1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5A197F"/>
    <w:rsid w:val="005A197F"/>
    <w:rsid w:val="00D23D13"/>
    <w:rsid w:val="00EB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DAB8CB-6F3D-493A-B02F-8CC4BB4E4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pPr>
      <w:suppressAutoHyphens/>
    </w:pPr>
  </w:style>
  <w:style w:type="paragraph" w:styleId="10">
    <w:name w:val="heading 1"/>
    <w:basedOn w:val="a1"/>
    <w:pPr>
      <w:spacing w:before="132"/>
      <w:ind w:left="101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0">
    <w:name w:val="heading 2"/>
    <w:basedOn w:val="a1"/>
    <w:pPr>
      <w:spacing w:before="66"/>
      <w:ind w:left="10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3">
    <w:name w:val="heading 3"/>
    <w:basedOn w:val="a1"/>
    <w:pPr>
      <w:spacing w:before="54"/>
      <w:ind w:left="101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WWOutlineListStyle5">
    <w:name w:val="WW_OutlineListStyle_5"/>
    <w:basedOn w:val="a4"/>
    <w:pPr>
      <w:numPr>
        <w:numId w:val="1"/>
      </w:numPr>
    </w:pPr>
  </w:style>
  <w:style w:type="paragraph" w:customStyle="1" w:styleId="1">
    <w:name w:val="ААУр1"/>
    <w:basedOn w:val="10"/>
    <w:pPr>
      <w:numPr>
        <w:numId w:val="1"/>
      </w:numPr>
      <w:spacing w:before="120" w:after="240" w:line="360" w:lineRule="auto"/>
      <w:jc w:val="center"/>
    </w:pPr>
    <w:rPr>
      <w:spacing w:val="-1"/>
      <w:lang w:val="ru-RU"/>
    </w:rPr>
  </w:style>
  <w:style w:type="paragraph" w:customStyle="1" w:styleId="2">
    <w:name w:val="ААУр2"/>
    <w:basedOn w:val="20"/>
    <w:pPr>
      <w:numPr>
        <w:ilvl w:val="1"/>
        <w:numId w:val="1"/>
      </w:numPr>
      <w:tabs>
        <w:tab w:val="left" w:pos="1134"/>
        <w:tab w:val="left" w:pos="1648"/>
      </w:tabs>
      <w:spacing w:before="120" w:after="120" w:line="360" w:lineRule="auto"/>
      <w:jc w:val="both"/>
    </w:pPr>
    <w:rPr>
      <w:lang w:val="ru-RU"/>
    </w:rPr>
  </w:style>
  <w:style w:type="paragraph" w:customStyle="1" w:styleId="30">
    <w:name w:val="ААУр3"/>
    <w:basedOn w:val="a5"/>
    <w:pPr>
      <w:spacing w:before="120" w:after="120"/>
      <w:outlineLvl w:val="2"/>
    </w:pPr>
    <w:rPr>
      <w:i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Arial Unicode MS" w:hAnsi="Liberation Sans" w:cs="Tahoma"/>
      <w:sz w:val="28"/>
      <w:szCs w:val="28"/>
    </w:rPr>
  </w:style>
  <w:style w:type="paragraph" w:customStyle="1" w:styleId="Textbody">
    <w:name w:val="Text body"/>
    <w:basedOn w:val="a1"/>
    <w:pPr>
      <w:ind w:left="101" w:firstLine="708"/>
    </w:pPr>
    <w:rPr>
      <w:rFonts w:ascii="Times New Roman" w:eastAsia="Times New Roman" w:hAnsi="Times New Roman"/>
      <w:sz w:val="24"/>
      <w:szCs w:val="24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1">
    <w:name w:val="Contents 1"/>
    <w:basedOn w:val="a1"/>
    <w:pPr>
      <w:spacing w:before="129"/>
      <w:ind w:left="302" w:hanging="480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ents2">
    <w:name w:val="Contents 2"/>
    <w:basedOn w:val="a1"/>
    <w:pPr>
      <w:spacing w:before="4"/>
      <w:ind w:left="341"/>
    </w:pPr>
    <w:rPr>
      <w:rFonts w:ascii="Times New Roman" w:eastAsia="Times New Roman" w:hAnsi="Times New Roman"/>
      <w:sz w:val="16"/>
      <w:szCs w:val="16"/>
    </w:rPr>
  </w:style>
  <w:style w:type="paragraph" w:customStyle="1" w:styleId="Contents3">
    <w:name w:val="Contents 3"/>
    <w:basedOn w:val="a1"/>
    <w:pPr>
      <w:spacing w:before="115"/>
      <w:ind w:left="581"/>
    </w:pPr>
    <w:rPr>
      <w:rFonts w:ascii="Times New Roman" w:eastAsia="Times New Roman" w:hAnsi="Times New Roman"/>
      <w:i/>
      <w:sz w:val="20"/>
      <w:szCs w:val="20"/>
    </w:rPr>
  </w:style>
  <w:style w:type="paragraph" w:styleId="a6">
    <w:name w:val="List Paragraph"/>
    <w:basedOn w:val="a1"/>
  </w:style>
  <w:style w:type="paragraph" w:customStyle="1" w:styleId="TableParagraph">
    <w:name w:val="Table Paragraph"/>
    <w:basedOn w:val="a1"/>
  </w:style>
  <w:style w:type="paragraph" w:customStyle="1" w:styleId="a7">
    <w:name w:val="Заголовок документа"/>
    <w:basedOn w:val="a1"/>
    <w:pPr>
      <w:widowControl/>
      <w:spacing w:line="360" w:lineRule="auto"/>
      <w:jc w:val="center"/>
    </w:pPr>
    <w:rPr>
      <w:rFonts w:ascii="Times New Roman" w:eastAsia="Times New Roman" w:hAnsi="Times New Roman"/>
      <w:b/>
      <w:sz w:val="28"/>
      <w:szCs w:val="28"/>
    </w:rPr>
  </w:style>
  <w:style w:type="paragraph" w:customStyle="1" w:styleId="a5">
    <w:name w:val="ААОбыч"/>
    <w:basedOn w:val="Textbody"/>
    <w:pPr>
      <w:spacing w:line="360" w:lineRule="auto"/>
      <w:ind w:left="0" w:firstLine="567"/>
      <w:jc w:val="both"/>
    </w:pPr>
    <w:rPr>
      <w:lang w:val="ru-RU"/>
    </w:rPr>
  </w:style>
  <w:style w:type="paragraph" w:customStyle="1" w:styleId="a0">
    <w:name w:val="ААПереч"/>
    <w:basedOn w:val="a5"/>
    <w:pPr>
      <w:numPr>
        <w:numId w:val="8"/>
      </w:numPr>
      <w:tabs>
        <w:tab w:val="left" w:pos="28010"/>
      </w:tabs>
    </w:pPr>
    <w:rPr>
      <w:spacing w:val="-1"/>
    </w:rPr>
  </w:style>
  <w:style w:type="paragraph" w:styleId="a8">
    <w:name w:val="header"/>
    <w:basedOn w:val="a1"/>
    <w:pPr>
      <w:tabs>
        <w:tab w:val="center" w:pos="4677"/>
        <w:tab w:val="right" w:pos="9355"/>
      </w:tabs>
    </w:pPr>
  </w:style>
  <w:style w:type="paragraph" w:styleId="a9">
    <w:name w:val="footer"/>
    <w:basedOn w:val="a1"/>
    <w:pPr>
      <w:tabs>
        <w:tab w:val="center" w:pos="4677"/>
        <w:tab w:val="right" w:pos="9355"/>
      </w:tabs>
    </w:pPr>
  </w:style>
  <w:style w:type="paragraph" w:customStyle="1" w:styleId="aa">
    <w:name w:val="ААРис"/>
    <w:basedOn w:val="a1"/>
    <w:pPr>
      <w:spacing w:after="120"/>
      <w:jc w:val="center"/>
    </w:pPr>
    <w:rPr>
      <w:rFonts w:ascii="Times New Roman" w:eastAsia="Times New Roman" w:hAnsi="Times New Roman"/>
      <w:i/>
      <w:sz w:val="20"/>
      <w:lang w:val="ru-RU"/>
    </w:rPr>
  </w:style>
  <w:style w:type="paragraph" w:customStyle="1" w:styleId="ab">
    <w:name w:val="ААТабл"/>
    <w:basedOn w:val="a1"/>
    <w:pPr>
      <w:ind w:right="255"/>
      <w:jc w:val="right"/>
    </w:pPr>
    <w:rPr>
      <w:rFonts w:ascii="Times New Roman" w:eastAsia="Times New Roman" w:hAnsi="Times New Roman"/>
      <w:i/>
      <w:spacing w:val="-1"/>
      <w:lang w:val="ru-RU"/>
    </w:rPr>
  </w:style>
  <w:style w:type="paragraph" w:customStyle="1" w:styleId="ac">
    <w:name w:val="ААСодТаб"/>
    <w:basedOn w:val="TableParagraph"/>
    <w:pPr>
      <w:jc w:val="center"/>
    </w:pPr>
    <w:rPr>
      <w:rFonts w:ascii="Times New Roman" w:eastAsia="Times New Roman" w:hAnsi="Times New Roman"/>
      <w:spacing w:val="-1"/>
    </w:rPr>
  </w:style>
  <w:style w:type="paragraph" w:customStyle="1" w:styleId="ad">
    <w:name w:val="ААОбычн"/>
    <w:basedOn w:val="a1"/>
    <w:pPr>
      <w:widowControl/>
      <w:spacing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e">
    <w:name w:val="АРисун"/>
    <w:basedOn w:val="a1"/>
    <w:pPr>
      <w:widowControl/>
      <w:spacing w:after="240"/>
      <w:jc w:val="center"/>
    </w:pPr>
    <w:rPr>
      <w:rFonts w:ascii="Times New Roman" w:eastAsia="Times New Roman" w:hAnsi="Times New Roman"/>
      <w:i/>
      <w:sz w:val="24"/>
      <w:szCs w:val="24"/>
      <w:lang w:val="ru-RU"/>
    </w:rPr>
  </w:style>
  <w:style w:type="paragraph" w:customStyle="1" w:styleId="af">
    <w:name w:val="АСодТат"/>
    <w:basedOn w:val="a1"/>
    <w:pPr>
      <w:widowControl/>
      <w:tabs>
        <w:tab w:val="left" w:pos="567"/>
      </w:tabs>
      <w:spacing w:line="276" w:lineRule="auto"/>
      <w:jc w:val="center"/>
    </w:pPr>
    <w:rPr>
      <w:rFonts w:ascii="Times New Roman" w:eastAsia="Times New Roman" w:hAnsi="Times New Roman"/>
      <w:sz w:val="20"/>
      <w:szCs w:val="20"/>
      <w:lang w:val="ru-RU"/>
    </w:rPr>
  </w:style>
  <w:style w:type="paragraph" w:styleId="af0">
    <w:name w:val="caption"/>
    <w:basedOn w:val="a1"/>
    <w:next w:val="a1"/>
    <w:pPr>
      <w:spacing w:after="200"/>
    </w:pPr>
    <w:rPr>
      <w:i/>
      <w:iCs/>
      <w:color w:val="1F497D"/>
      <w:sz w:val="18"/>
      <w:szCs w:val="18"/>
    </w:rPr>
  </w:style>
  <w:style w:type="paragraph" w:customStyle="1" w:styleId="a">
    <w:name w:val="Перечень"/>
    <w:basedOn w:val="a6"/>
    <w:pPr>
      <w:widowControl/>
      <w:numPr>
        <w:numId w:val="9"/>
      </w:numPr>
      <w:tabs>
        <w:tab w:val="left" w:pos="-7440"/>
      </w:tabs>
      <w:spacing w:line="360" w:lineRule="auto"/>
      <w:jc w:val="both"/>
    </w:pPr>
    <w:rPr>
      <w:rFonts w:ascii="Times New Roman" w:eastAsia="Times New Roman" w:hAnsi="Times New Roman"/>
      <w:sz w:val="28"/>
      <w:lang w:val="ru-RU"/>
    </w:rPr>
  </w:style>
  <w:style w:type="paragraph" w:customStyle="1" w:styleId="af1">
    <w:name w:val="ААТАБЛ"/>
    <w:basedOn w:val="af0"/>
    <w:pPr>
      <w:keepNext/>
      <w:widowControl/>
      <w:spacing w:before="120" w:after="0"/>
      <w:jc w:val="right"/>
    </w:pPr>
    <w:rPr>
      <w:rFonts w:ascii="Times New Roman" w:eastAsia="Times New Roman" w:hAnsi="Times New Roman"/>
      <w:color w:val="auto"/>
      <w:sz w:val="24"/>
      <w:szCs w:val="24"/>
      <w:lang w:val="ru-RU"/>
    </w:rPr>
  </w:style>
  <w:style w:type="paragraph" w:customStyle="1" w:styleId="af2">
    <w:name w:val="ААТЕКВТ"/>
    <w:basedOn w:val="a1"/>
    <w:pPr>
      <w:widowControl/>
      <w:spacing w:line="276" w:lineRule="auto"/>
      <w:jc w:val="center"/>
    </w:pPr>
    <w:rPr>
      <w:rFonts w:ascii="Times New Roman" w:eastAsia="Times New Roman" w:hAnsi="Times New Roman"/>
      <w:sz w:val="20"/>
      <w:szCs w:val="20"/>
      <w:lang w:val="ru-RU"/>
    </w:rPr>
  </w:style>
  <w:style w:type="paragraph" w:customStyle="1" w:styleId="ContentsHeading">
    <w:name w:val="Contents Heading"/>
    <w:basedOn w:val="10"/>
    <w:next w:val="a1"/>
    <w:pPr>
      <w:keepNext/>
      <w:keepLines/>
      <w:widowControl/>
      <w:spacing w:before="240" w:line="242" w:lineRule="auto"/>
      <w:ind w:left="0"/>
    </w:pPr>
    <w:rPr>
      <w:rFonts w:ascii="Cambria" w:eastAsia="Cambria" w:hAnsi="Cambria" w:cs="Cambria"/>
      <w:b w:val="0"/>
      <w:bCs w:val="0"/>
      <w:color w:val="365F91"/>
      <w:sz w:val="32"/>
      <w:szCs w:val="32"/>
      <w:lang w:val="ru-RU"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f3">
    <w:name w:val="Заголовок документа Знак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11">
    <w:name w:val="Заголовок 1 Знак"/>
    <w:basedOn w:val="a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2">
    <w:name w:val="ААУр1 Знак"/>
    <w:basedOn w:val="11"/>
    <w:rPr>
      <w:rFonts w:ascii="Times New Roman" w:eastAsia="Times New Roman" w:hAnsi="Times New Roman" w:cs="Times New Roman"/>
      <w:b/>
      <w:bCs/>
      <w:spacing w:val="-1"/>
      <w:sz w:val="28"/>
      <w:szCs w:val="28"/>
      <w:lang w:val="ru-RU"/>
    </w:rPr>
  </w:style>
  <w:style w:type="character" w:customStyle="1" w:styleId="af4">
    <w:name w:val="Основной текст Знак"/>
    <w:basedOn w:val="a2"/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ААОбыч Знак"/>
    <w:basedOn w:val="af4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6">
    <w:name w:val="ААПереч Знак"/>
    <w:basedOn w:val="af5"/>
    <w:rPr>
      <w:rFonts w:ascii="Times New Roman" w:eastAsia="Times New Roman" w:hAnsi="Times New Roman" w:cs="Times New Roman"/>
      <w:spacing w:val="-1"/>
      <w:sz w:val="24"/>
      <w:szCs w:val="24"/>
      <w:lang w:val="ru-RU"/>
    </w:rPr>
  </w:style>
  <w:style w:type="character" w:customStyle="1" w:styleId="af7">
    <w:name w:val="Верхний колонтитул Знак"/>
    <w:basedOn w:val="a2"/>
  </w:style>
  <w:style w:type="character" w:customStyle="1" w:styleId="af8">
    <w:name w:val="Нижний колонтитул Знак"/>
    <w:basedOn w:val="a2"/>
  </w:style>
  <w:style w:type="character" w:customStyle="1" w:styleId="af9">
    <w:name w:val="ААРис Знак"/>
    <w:basedOn w:val="a2"/>
    <w:rPr>
      <w:rFonts w:ascii="Times New Roman" w:eastAsia="Times New Roman" w:hAnsi="Times New Roman" w:cs="Times New Roman"/>
      <w:i/>
      <w:sz w:val="20"/>
      <w:lang w:val="ru-RU"/>
    </w:rPr>
  </w:style>
  <w:style w:type="character" w:customStyle="1" w:styleId="afa">
    <w:name w:val="ААТабл Знак"/>
    <w:basedOn w:val="a2"/>
    <w:rPr>
      <w:rFonts w:ascii="Times New Roman" w:eastAsia="Times New Roman" w:hAnsi="Times New Roman" w:cs="Times New Roman"/>
      <w:i/>
      <w:spacing w:val="-1"/>
      <w:lang w:val="ru-RU"/>
    </w:rPr>
  </w:style>
  <w:style w:type="character" w:customStyle="1" w:styleId="TableParagraph0">
    <w:name w:val="Table Paragraph Знак"/>
    <w:basedOn w:val="a2"/>
  </w:style>
  <w:style w:type="character" w:customStyle="1" w:styleId="afb">
    <w:name w:val="ААСодТаб Знак"/>
    <w:basedOn w:val="TableParagraph0"/>
    <w:rPr>
      <w:rFonts w:ascii="Times New Roman" w:eastAsia="Times New Roman" w:hAnsi="Times New Roman" w:cs="Times New Roman"/>
      <w:spacing w:val="-1"/>
    </w:rPr>
  </w:style>
  <w:style w:type="character" w:customStyle="1" w:styleId="21">
    <w:name w:val="Заголовок 2 Знак"/>
    <w:basedOn w:val="a2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2">
    <w:name w:val="ААУр2 Знак"/>
    <w:basedOn w:val="21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31">
    <w:name w:val="ААУр3 Знак"/>
    <w:basedOn w:val="af5"/>
    <w:rPr>
      <w:rFonts w:ascii="Times New Roman" w:eastAsia="Times New Roman" w:hAnsi="Times New Roman" w:cs="Times New Roman"/>
      <w:i/>
      <w:sz w:val="24"/>
      <w:szCs w:val="24"/>
      <w:lang w:val="ru-RU"/>
    </w:rPr>
  </w:style>
  <w:style w:type="character" w:customStyle="1" w:styleId="afc">
    <w:name w:val="ААОбычн Знак"/>
    <w:basedOn w:val="a2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d">
    <w:name w:val="АРисун Знак"/>
    <w:basedOn w:val="a2"/>
    <w:rPr>
      <w:rFonts w:ascii="Times New Roman" w:eastAsia="Calibri" w:hAnsi="Times New Roman" w:cs="Times New Roman"/>
      <w:i/>
      <w:sz w:val="24"/>
      <w:szCs w:val="24"/>
      <w:lang w:val="ru-RU"/>
    </w:rPr>
  </w:style>
  <w:style w:type="character" w:customStyle="1" w:styleId="afe">
    <w:name w:val="АСодТат Знак"/>
    <w:basedOn w:val="a2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f">
    <w:name w:val="Перечень Знак"/>
    <w:basedOn w:val="a2"/>
    <w:rPr>
      <w:rFonts w:ascii="Times New Roman" w:eastAsia="Times New Roman" w:hAnsi="Times New Roman" w:cs="Times New Roman"/>
      <w:sz w:val="28"/>
      <w:lang w:val="ru-RU"/>
    </w:rPr>
  </w:style>
  <w:style w:type="character" w:customStyle="1" w:styleId="aff0">
    <w:name w:val="Абзац списка Знак"/>
    <w:basedOn w:val="a2"/>
  </w:style>
  <w:style w:type="character" w:customStyle="1" w:styleId="aff1">
    <w:name w:val="ААТАБЛ Знак"/>
    <w:basedOn w:val="a2"/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character" w:customStyle="1" w:styleId="aff2">
    <w:name w:val="ААТЕКВТ Знак"/>
    <w:basedOn w:val="a2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f3">
    <w:name w:val="Hyperlink"/>
    <w:basedOn w:val="a2"/>
    <w:rPr>
      <w:color w:val="0000FF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OutlineListStyle4">
    <w:name w:val="WW_OutlineListStyle_4"/>
    <w:basedOn w:val="a4"/>
    <w:pPr>
      <w:numPr>
        <w:numId w:val="2"/>
      </w:numPr>
    </w:pPr>
  </w:style>
  <w:style w:type="numbering" w:customStyle="1" w:styleId="Outline">
    <w:name w:val="Outline"/>
    <w:basedOn w:val="a4"/>
    <w:pPr>
      <w:numPr>
        <w:numId w:val="3"/>
      </w:numPr>
    </w:pPr>
  </w:style>
  <w:style w:type="numbering" w:customStyle="1" w:styleId="WWOutlineListStyle3">
    <w:name w:val="WW_OutlineListStyle_3"/>
    <w:basedOn w:val="a4"/>
    <w:pPr>
      <w:numPr>
        <w:numId w:val="4"/>
      </w:numPr>
    </w:pPr>
  </w:style>
  <w:style w:type="numbering" w:customStyle="1" w:styleId="WWOutlineListStyle2">
    <w:name w:val="WW_OutlineListStyle_2"/>
    <w:basedOn w:val="a4"/>
    <w:pPr>
      <w:numPr>
        <w:numId w:val="5"/>
      </w:numPr>
    </w:pPr>
  </w:style>
  <w:style w:type="numbering" w:customStyle="1" w:styleId="WWOutlineListStyle1">
    <w:name w:val="WW_OutlineListStyle_1"/>
    <w:basedOn w:val="a4"/>
    <w:pPr>
      <w:numPr>
        <w:numId w:val="6"/>
      </w:numPr>
    </w:pPr>
  </w:style>
  <w:style w:type="numbering" w:customStyle="1" w:styleId="WWOutlineListStyle">
    <w:name w:val="WW_OutlineListStyle"/>
    <w:basedOn w:val="a4"/>
    <w:pPr>
      <w:numPr>
        <w:numId w:val="7"/>
      </w:numPr>
    </w:pPr>
  </w:style>
  <w:style w:type="numbering" w:customStyle="1" w:styleId="LFO40">
    <w:name w:val="LFO40"/>
    <w:basedOn w:val="a4"/>
    <w:pPr>
      <w:numPr>
        <w:numId w:val="8"/>
      </w:numPr>
    </w:pPr>
  </w:style>
  <w:style w:type="numbering" w:customStyle="1" w:styleId="LFO42">
    <w:name w:val="LFO42"/>
    <w:basedOn w:val="a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#_Toc531704413" TargetMode="External"/><Relationship Id="rId21" Type="http://schemas.openxmlformats.org/officeDocument/2006/relationships/hyperlink" Target="#_Toc531704405" TargetMode="External"/><Relationship Id="rId324" Type="http://schemas.openxmlformats.org/officeDocument/2006/relationships/hyperlink" Target="#_Toc531704442" TargetMode="External"/><Relationship Id="rId170" Type="http://schemas.openxmlformats.org/officeDocument/2006/relationships/hyperlink" Target="#_Toc531704414" TargetMode="External"/><Relationship Id="rId268" Type="http://schemas.openxmlformats.org/officeDocument/2006/relationships/hyperlink" Target="#_Toc531704433" TargetMode="External"/><Relationship Id="rId475" Type="http://schemas.openxmlformats.org/officeDocument/2006/relationships/footer" Target="footer8.xml"/><Relationship Id="rId32" Type="http://schemas.openxmlformats.org/officeDocument/2006/relationships/hyperlink" Target="#_Toc531704405" TargetMode="External"/><Relationship Id="rId74" Type="http://schemas.openxmlformats.org/officeDocument/2006/relationships/hyperlink" Target="#_Toc531704410" TargetMode="External"/><Relationship Id="rId128" Type="http://schemas.openxmlformats.org/officeDocument/2006/relationships/hyperlink" Target="#_Toc531704413" TargetMode="External"/><Relationship Id="rId335" Type="http://schemas.openxmlformats.org/officeDocument/2006/relationships/hyperlink" Target="#_Toc531704443" TargetMode="External"/><Relationship Id="rId377" Type="http://schemas.openxmlformats.org/officeDocument/2006/relationships/footer" Target="footer2.xml"/><Relationship Id="rId500" Type="http://schemas.openxmlformats.org/officeDocument/2006/relationships/footer" Target="footer15.xml"/><Relationship Id="rId5" Type="http://schemas.openxmlformats.org/officeDocument/2006/relationships/footnotes" Target="footnotes.xml"/><Relationship Id="rId181" Type="http://schemas.openxmlformats.org/officeDocument/2006/relationships/hyperlink" Target="#_Toc531704414" TargetMode="External"/><Relationship Id="rId237" Type="http://schemas.openxmlformats.org/officeDocument/2006/relationships/hyperlink" Target="#_Toc531704425" TargetMode="External"/><Relationship Id="rId402" Type="http://schemas.openxmlformats.org/officeDocument/2006/relationships/image" Target="media/image23.png"/><Relationship Id="rId279" Type="http://schemas.openxmlformats.org/officeDocument/2006/relationships/hyperlink" Target="#_Toc531704436" TargetMode="External"/><Relationship Id="rId444" Type="http://schemas.openxmlformats.org/officeDocument/2006/relationships/image" Target="media/image65.png"/><Relationship Id="rId486" Type="http://schemas.openxmlformats.org/officeDocument/2006/relationships/footer" Target="footer12.xml"/><Relationship Id="rId43" Type="http://schemas.openxmlformats.org/officeDocument/2006/relationships/hyperlink" Target="#_Toc531704405" TargetMode="External"/><Relationship Id="rId139" Type="http://schemas.openxmlformats.org/officeDocument/2006/relationships/hyperlink" Target="#_Toc531704413" TargetMode="External"/><Relationship Id="rId290" Type="http://schemas.openxmlformats.org/officeDocument/2006/relationships/hyperlink" Target="#_Toc531704439" TargetMode="External"/><Relationship Id="rId304" Type="http://schemas.openxmlformats.org/officeDocument/2006/relationships/hyperlink" Target="#_Toc531704442" TargetMode="External"/><Relationship Id="rId346" Type="http://schemas.openxmlformats.org/officeDocument/2006/relationships/hyperlink" Target="#_Toc531704446" TargetMode="External"/><Relationship Id="rId388" Type="http://schemas.openxmlformats.org/officeDocument/2006/relationships/image" Target="media/image9.png"/><Relationship Id="rId511" Type="http://schemas.openxmlformats.org/officeDocument/2006/relationships/header" Target="header22.xml"/><Relationship Id="rId85" Type="http://schemas.openxmlformats.org/officeDocument/2006/relationships/hyperlink" Target="#_Toc531704410" TargetMode="External"/><Relationship Id="rId150" Type="http://schemas.openxmlformats.org/officeDocument/2006/relationships/hyperlink" Target="#_Toc531704413" TargetMode="External"/><Relationship Id="rId192" Type="http://schemas.openxmlformats.org/officeDocument/2006/relationships/hyperlink" Target="#_Toc531704414" TargetMode="External"/><Relationship Id="rId206" Type="http://schemas.openxmlformats.org/officeDocument/2006/relationships/hyperlink" Target="#_Toc531704418" TargetMode="External"/><Relationship Id="rId413" Type="http://schemas.openxmlformats.org/officeDocument/2006/relationships/image" Target="media/image34.png"/><Relationship Id="rId248" Type="http://schemas.openxmlformats.org/officeDocument/2006/relationships/hyperlink" Target="#_Toc531704428" TargetMode="External"/><Relationship Id="rId455" Type="http://schemas.openxmlformats.org/officeDocument/2006/relationships/image" Target="media/image76.png"/><Relationship Id="rId497" Type="http://schemas.openxmlformats.org/officeDocument/2006/relationships/footer" Target="footer14.xml"/><Relationship Id="rId12" Type="http://schemas.openxmlformats.org/officeDocument/2006/relationships/hyperlink" Target="#_Toc531704404" TargetMode="External"/><Relationship Id="rId108" Type="http://schemas.openxmlformats.org/officeDocument/2006/relationships/hyperlink" Target="#_Toc531704413" TargetMode="External"/><Relationship Id="rId315" Type="http://schemas.openxmlformats.org/officeDocument/2006/relationships/hyperlink" Target="#_Toc531704442" TargetMode="External"/><Relationship Id="rId357" Type="http://schemas.openxmlformats.org/officeDocument/2006/relationships/hyperlink" Target="#_Toc531704449" TargetMode="External"/><Relationship Id="rId522" Type="http://schemas.openxmlformats.org/officeDocument/2006/relationships/fontTable" Target="fontTable.xml"/><Relationship Id="rId54" Type="http://schemas.openxmlformats.org/officeDocument/2006/relationships/hyperlink" Target="#_Toc531704406" TargetMode="External"/><Relationship Id="rId96" Type="http://schemas.openxmlformats.org/officeDocument/2006/relationships/hyperlink" Target="#_Toc531704410" TargetMode="External"/><Relationship Id="rId161" Type="http://schemas.openxmlformats.org/officeDocument/2006/relationships/hyperlink" Target="#_Toc531704413" TargetMode="External"/><Relationship Id="rId217" Type="http://schemas.openxmlformats.org/officeDocument/2006/relationships/hyperlink" Target="#_Toc531704420" TargetMode="External"/><Relationship Id="rId399" Type="http://schemas.openxmlformats.org/officeDocument/2006/relationships/image" Target="media/image20.png"/><Relationship Id="rId259" Type="http://schemas.openxmlformats.org/officeDocument/2006/relationships/hyperlink" Target="#_Toc531704431" TargetMode="External"/><Relationship Id="rId424" Type="http://schemas.openxmlformats.org/officeDocument/2006/relationships/image" Target="media/image45.png"/><Relationship Id="rId466" Type="http://schemas.openxmlformats.org/officeDocument/2006/relationships/image" Target="media/image87.jpg"/><Relationship Id="rId23" Type="http://schemas.openxmlformats.org/officeDocument/2006/relationships/hyperlink" Target="#_Toc531704405" TargetMode="External"/><Relationship Id="rId119" Type="http://schemas.openxmlformats.org/officeDocument/2006/relationships/hyperlink" Target="#_Toc531704413" TargetMode="External"/><Relationship Id="rId270" Type="http://schemas.openxmlformats.org/officeDocument/2006/relationships/hyperlink" Target="#_Toc531704434" TargetMode="External"/><Relationship Id="rId326" Type="http://schemas.openxmlformats.org/officeDocument/2006/relationships/hyperlink" Target="#_Toc531704442" TargetMode="External"/><Relationship Id="rId65" Type="http://schemas.openxmlformats.org/officeDocument/2006/relationships/hyperlink" Target="#_Toc531704408" TargetMode="External"/><Relationship Id="rId130" Type="http://schemas.openxmlformats.org/officeDocument/2006/relationships/hyperlink" Target="#_Toc531704413" TargetMode="External"/><Relationship Id="rId368" Type="http://schemas.openxmlformats.org/officeDocument/2006/relationships/hyperlink" Target="#_Toc531704451" TargetMode="External"/><Relationship Id="rId172" Type="http://schemas.openxmlformats.org/officeDocument/2006/relationships/hyperlink" Target="#_Toc531704414" TargetMode="External"/><Relationship Id="rId228" Type="http://schemas.openxmlformats.org/officeDocument/2006/relationships/hyperlink" Target="#_Toc531704423" TargetMode="External"/><Relationship Id="rId435" Type="http://schemas.openxmlformats.org/officeDocument/2006/relationships/image" Target="media/image56.png"/><Relationship Id="rId477" Type="http://schemas.openxmlformats.org/officeDocument/2006/relationships/image" Target="media/image90.jpeg"/><Relationship Id="rId281" Type="http://schemas.openxmlformats.org/officeDocument/2006/relationships/hyperlink" Target="#_Toc531704436" TargetMode="External"/><Relationship Id="rId337" Type="http://schemas.openxmlformats.org/officeDocument/2006/relationships/hyperlink" Target="#_Toc531704444" TargetMode="External"/><Relationship Id="rId502" Type="http://schemas.openxmlformats.org/officeDocument/2006/relationships/header" Target="header17.xml"/><Relationship Id="rId34" Type="http://schemas.openxmlformats.org/officeDocument/2006/relationships/hyperlink" Target="#_Toc531704405" TargetMode="External"/><Relationship Id="rId76" Type="http://schemas.openxmlformats.org/officeDocument/2006/relationships/hyperlink" Target="#_Toc531704410" TargetMode="External"/><Relationship Id="rId141" Type="http://schemas.openxmlformats.org/officeDocument/2006/relationships/hyperlink" Target="#_Toc531704413" TargetMode="External"/><Relationship Id="rId379" Type="http://schemas.openxmlformats.org/officeDocument/2006/relationships/header" Target="header4.xml"/><Relationship Id="rId7" Type="http://schemas.openxmlformats.org/officeDocument/2006/relationships/image" Target="media/image1.jpg"/><Relationship Id="rId183" Type="http://schemas.openxmlformats.org/officeDocument/2006/relationships/hyperlink" Target="#_Toc531704414" TargetMode="External"/><Relationship Id="rId239" Type="http://schemas.openxmlformats.org/officeDocument/2006/relationships/hyperlink" Target="#_Toc531704426" TargetMode="External"/><Relationship Id="rId390" Type="http://schemas.openxmlformats.org/officeDocument/2006/relationships/image" Target="media/image11.png"/><Relationship Id="rId404" Type="http://schemas.openxmlformats.org/officeDocument/2006/relationships/image" Target="media/image25.png"/><Relationship Id="rId446" Type="http://schemas.openxmlformats.org/officeDocument/2006/relationships/image" Target="media/image67.png"/><Relationship Id="rId250" Type="http://schemas.openxmlformats.org/officeDocument/2006/relationships/hyperlink" Target="#_Toc531704429" TargetMode="External"/><Relationship Id="rId292" Type="http://schemas.openxmlformats.org/officeDocument/2006/relationships/hyperlink" Target="#_Toc531704439" TargetMode="External"/><Relationship Id="rId306" Type="http://schemas.openxmlformats.org/officeDocument/2006/relationships/hyperlink" Target="#_Toc531704442" TargetMode="External"/><Relationship Id="rId488" Type="http://schemas.openxmlformats.org/officeDocument/2006/relationships/chart" Target="charts/chart2.xml"/><Relationship Id="rId45" Type="http://schemas.openxmlformats.org/officeDocument/2006/relationships/hyperlink" Target="#_Toc531704406" TargetMode="External"/><Relationship Id="rId87" Type="http://schemas.openxmlformats.org/officeDocument/2006/relationships/hyperlink" Target="#_Toc531704410" TargetMode="External"/><Relationship Id="rId110" Type="http://schemas.openxmlformats.org/officeDocument/2006/relationships/hyperlink" Target="#_Toc531704413" TargetMode="External"/><Relationship Id="rId348" Type="http://schemas.openxmlformats.org/officeDocument/2006/relationships/hyperlink" Target="#_Toc531704447" TargetMode="External"/><Relationship Id="rId513" Type="http://schemas.openxmlformats.org/officeDocument/2006/relationships/footer" Target="footer22.xml"/><Relationship Id="rId152" Type="http://schemas.openxmlformats.org/officeDocument/2006/relationships/hyperlink" Target="#_Toc531704413" TargetMode="External"/><Relationship Id="rId194" Type="http://schemas.openxmlformats.org/officeDocument/2006/relationships/hyperlink" Target="#_Toc531704415" TargetMode="External"/><Relationship Id="rId208" Type="http://schemas.openxmlformats.org/officeDocument/2006/relationships/hyperlink" Target="#_Toc531704418" TargetMode="External"/><Relationship Id="rId415" Type="http://schemas.openxmlformats.org/officeDocument/2006/relationships/image" Target="media/image36.png"/><Relationship Id="rId457" Type="http://schemas.openxmlformats.org/officeDocument/2006/relationships/image" Target="media/image78.png"/><Relationship Id="rId261" Type="http://schemas.openxmlformats.org/officeDocument/2006/relationships/hyperlink" Target="#_Toc531704431" TargetMode="External"/><Relationship Id="rId499" Type="http://schemas.openxmlformats.org/officeDocument/2006/relationships/header" Target="header16.xml"/><Relationship Id="rId14" Type="http://schemas.openxmlformats.org/officeDocument/2006/relationships/hyperlink" Target="#_Toc531704404" TargetMode="External"/><Relationship Id="rId56" Type="http://schemas.openxmlformats.org/officeDocument/2006/relationships/hyperlink" Target="#_Toc531704406" TargetMode="External"/><Relationship Id="rId317" Type="http://schemas.openxmlformats.org/officeDocument/2006/relationships/hyperlink" Target="#_Toc531704442" TargetMode="External"/><Relationship Id="rId359" Type="http://schemas.openxmlformats.org/officeDocument/2006/relationships/hyperlink" Target="#_Toc531704449" TargetMode="External"/><Relationship Id="rId98" Type="http://schemas.openxmlformats.org/officeDocument/2006/relationships/hyperlink" Target="#_Toc531704410" TargetMode="External"/><Relationship Id="rId121" Type="http://schemas.openxmlformats.org/officeDocument/2006/relationships/hyperlink" Target="#_Toc531704413" TargetMode="External"/><Relationship Id="rId163" Type="http://schemas.openxmlformats.org/officeDocument/2006/relationships/hyperlink" Target="#_Toc531704413" TargetMode="External"/><Relationship Id="rId219" Type="http://schemas.openxmlformats.org/officeDocument/2006/relationships/hyperlink" Target="#_Toc531704421" TargetMode="External"/><Relationship Id="rId370" Type="http://schemas.openxmlformats.org/officeDocument/2006/relationships/hyperlink" Target="#_Toc531704452" TargetMode="External"/><Relationship Id="rId426" Type="http://schemas.openxmlformats.org/officeDocument/2006/relationships/image" Target="media/image47.png"/><Relationship Id="rId230" Type="http://schemas.openxmlformats.org/officeDocument/2006/relationships/hyperlink" Target="#_Toc531704424" TargetMode="External"/><Relationship Id="rId468" Type="http://schemas.openxmlformats.org/officeDocument/2006/relationships/header" Target="header5.xml"/><Relationship Id="rId25" Type="http://schemas.openxmlformats.org/officeDocument/2006/relationships/hyperlink" Target="#_Toc531704405" TargetMode="External"/><Relationship Id="rId67" Type="http://schemas.openxmlformats.org/officeDocument/2006/relationships/hyperlink" Target="#_Toc531704409" TargetMode="External"/><Relationship Id="rId272" Type="http://schemas.openxmlformats.org/officeDocument/2006/relationships/hyperlink" Target="#_Toc531704434" TargetMode="External"/><Relationship Id="rId328" Type="http://schemas.openxmlformats.org/officeDocument/2006/relationships/hyperlink" Target="#_Toc531704442" TargetMode="External"/><Relationship Id="rId132" Type="http://schemas.openxmlformats.org/officeDocument/2006/relationships/hyperlink" Target="#_Toc531704413" TargetMode="External"/><Relationship Id="rId174" Type="http://schemas.openxmlformats.org/officeDocument/2006/relationships/hyperlink" Target="#_Toc531704414" TargetMode="External"/><Relationship Id="rId381" Type="http://schemas.openxmlformats.org/officeDocument/2006/relationships/footer" Target="footer4.xml"/><Relationship Id="rId241" Type="http://schemas.openxmlformats.org/officeDocument/2006/relationships/hyperlink" Target="#_Toc531704426" TargetMode="External"/><Relationship Id="rId437" Type="http://schemas.openxmlformats.org/officeDocument/2006/relationships/image" Target="media/image58.png"/><Relationship Id="rId479" Type="http://schemas.openxmlformats.org/officeDocument/2006/relationships/header" Target="header9.xml"/><Relationship Id="rId36" Type="http://schemas.openxmlformats.org/officeDocument/2006/relationships/hyperlink" Target="#_Toc531704405" TargetMode="External"/><Relationship Id="rId283" Type="http://schemas.openxmlformats.org/officeDocument/2006/relationships/hyperlink" Target="#_Toc531704437" TargetMode="External"/><Relationship Id="rId339" Type="http://schemas.openxmlformats.org/officeDocument/2006/relationships/hyperlink" Target="#_Toc531704444" TargetMode="External"/><Relationship Id="rId490" Type="http://schemas.openxmlformats.org/officeDocument/2006/relationships/chart" Target="charts/chart4.xml"/><Relationship Id="rId504" Type="http://schemas.openxmlformats.org/officeDocument/2006/relationships/footer" Target="footer17.xml"/><Relationship Id="rId78" Type="http://schemas.openxmlformats.org/officeDocument/2006/relationships/hyperlink" Target="#_Toc531704410" TargetMode="External"/><Relationship Id="rId101" Type="http://schemas.openxmlformats.org/officeDocument/2006/relationships/hyperlink" Target="#_Toc531704410" TargetMode="External"/><Relationship Id="rId143" Type="http://schemas.openxmlformats.org/officeDocument/2006/relationships/hyperlink" Target="#_Toc531704413" TargetMode="External"/><Relationship Id="rId185" Type="http://schemas.openxmlformats.org/officeDocument/2006/relationships/hyperlink" Target="#_Toc531704414" TargetMode="External"/><Relationship Id="rId350" Type="http://schemas.openxmlformats.org/officeDocument/2006/relationships/hyperlink" Target="#_Toc531704447" TargetMode="External"/><Relationship Id="rId406" Type="http://schemas.openxmlformats.org/officeDocument/2006/relationships/image" Target="media/image27.png"/><Relationship Id="rId9" Type="http://schemas.openxmlformats.org/officeDocument/2006/relationships/hyperlink" Target="#_Toc531704402" TargetMode="External"/><Relationship Id="rId210" Type="http://schemas.openxmlformats.org/officeDocument/2006/relationships/hyperlink" Target="#_Toc531704419" TargetMode="External"/><Relationship Id="rId392" Type="http://schemas.openxmlformats.org/officeDocument/2006/relationships/image" Target="media/image13.png"/><Relationship Id="rId448" Type="http://schemas.openxmlformats.org/officeDocument/2006/relationships/image" Target="media/image69.png"/><Relationship Id="rId252" Type="http://schemas.openxmlformats.org/officeDocument/2006/relationships/hyperlink" Target="#_Toc531704429" TargetMode="External"/><Relationship Id="rId294" Type="http://schemas.openxmlformats.org/officeDocument/2006/relationships/hyperlink" Target="#_Toc531704440" TargetMode="External"/><Relationship Id="rId308" Type="http://schemas.openxmlformats.org/officeDocument/2006/relationships/hyperlink" Target="#_Toc531704442" TargetMode="External"/><Relationship Id="rId515" Type="http://schemas.openxmlformats.org/officeDocument/2006/relationships/header" Target="header24.xml"/><Relationship Id="rId47" Type="http://schemas.openxmlformats.org/officeDocument/2006/relationships/hyperlink" Target="#_Toc531704406" TargetMode="External"/><Relationship Id="rId89" Type="http://schemas.openxmlformats.org/officeDocument/2006/relationships/hyperlink" Target="#_Toc531704410" TargetMode="External"/><Relationship Id="rId112" Type="http://schemas.openxmlformats.org/officeDocument/2006/relationships/hyperlink" Target="#_Toc531704413" TargetMode="External"/><Relationship Id="rId154" Type="http://schemas.openxmlformats.org/officeDocument/2006/relationships/hyperlink" Target="#_Toc531704413" TargetMode="External"/><Relationship Id="rId361" Type="http://schemas.openxmlformats.org/officeDocument/2006/relationships/hyperlink" Target="#_Toc531704450" TargetMode="External"/><Relationship Id="rId196" Type="http://schemas.openxmlformats.org/officeDocument/2006/relationships/hyperlink" Target="#_Toc531704415" TargetMode="External"/><Relationship Id="rId417" Type="http://schemas.openxmlformats.org/officeDocument/2006/relationships/image" Target="media/image38.png"/><Relationship Id="rId459" Type="http://schemas.openxmlformats.org/officeDocument/2006/relationships/image" Target="media/image80.png"/><Relationship Id="rId16" Type="http://schemas.openxmlformats.org/officeDocument/2006/relationships/hyperlink" Target="#_Toc531704405" TargetMode="External"/><Relationship Id="rId221" Type="http://schemas.openxmlformats.org/officeDocument/2006/relationships/hyperlink" Target="#_Toc531704421" TargetMode="External"/><Relationship Id="rId263" Type="http://schemas.openxmlformats.org/officeDocument/2006/relationships/hyperlink" Target="#_Toc531704432" TargetMode="External"/><Relationship Id="rId319" Type="http://schemas.openxmlformats.org/officeDocument/2006/relationships/hyperlink" Target="#_Toc531704442" TargetMode="External"/><Relationship Id="rId470" Type="http://schemas.openxmlformats.org/officeDocument/2006/relationships/footer" Target="footer5.xml"/><Relationship Id="rId58" Type="http://schemas.openxmlformats.org/officeDocument/2006/relationships/hyperlink" Target="#_Toc531704407" TargetMode="External"/><Relationship Id="rId123" Type="http://schemas.openxmlformats.org/officeDocument/2006/relationships/hyperlink" Target="#_Toc531704413" TargetMode="External"/><Relationship Id="rId330" Type="http://schemas.openxmlformats.org/officeDocument/2006/relationships/hyperlink" Target="#_Toc531704442" TargetMode="External"/><Relationship Id="rId165" Type="http://schemas.openxmlformats.org/officeDocument/2006/relationships/hyperlink" Target="#_Toc531704414" TargetMode="External"/><Relationship Id="rId372" Type="http://schemas.openxmlformats.org/officeDocument/2006/relationships/hyperlink" Target="#_Toc531704452" TargetMode="External"/><Relationship Id="rId428" Type="http://schemas.openxmlformats.org/officeDocument/2006/relationships/image" Target="media/image49.png"/><Relationship Id="rId232" Type="http://schemas.openxmlformats.org/officeDocument/2006/relationships/hyperlink" Target="#_Toc531704424" TargetMode="External"/><Relationship Id="rId274" Type="http://schemas.openxmlformats.org/officeDocument/2006/relationships/hyperlink" Target="#_Toc531704435" TargetMode="External"/><Relationship Id="rId481" Type="http://schemas.openxmlformats.org/officeDocument/2006/relationships/footer" Target="footer9.xml"/><Relationship Id="rId27" Type="http://schemas.openxmlformats.org/officeDocument/2006/relationships/hyperlink" Target="#_Toc531704405" TargetMode="External"/><Relationship Id="rId69" Type="http://schemas.openxmlformats.org/officeDocument/2006/relationships/hyperlink" Target="#_Toc531704409" TargetMode="External"/><Relationship Id="rId134" Type="http://schemas.openxmlformats.org/officeDocument/2006/relationships/hyperlink" Target="#_Toc531704413" TargetMode="External"/><Relationship Id="rId80" Type="http://schemas.openxmlformats.org/officeDocument/2006/relationships/hyperlink" Target="#_Toc531704410" TargetMode="External"/><Relationship Id="rId176" Type="http://schemas.openxmlformats.org/officeDocument/2006/relationships/hyperlink" Target="#_Toc531704414" TargetMode="External"/><Relationship Id="rId341" Type="http://schemas.openxmlformats.org/officeDocument/2006/relationships/hyperlink" Target="#_Toc531704445" TargetMode="External"/><Relationship Id="rId383" Type="http://schemas.openxmlformats.org/officeDocument/2006/relationships/image" Target="media/image4.png"/><Relationship Id="rId439" Type="http://schemas.openxmlformats.org/officeDocument/2006/relationships/image" Target="media/image60.png"/><Relationship Id="rId201" Type="http://schemas.openxmlformats.org/officeDocument/2006/relationships/hyperlink" Target="#_Toc531704416" TargetMode="External"/><Relationship Id="rId243" Type="http://schemas.openxmlformats.org/officeDocument/2006/relationships/hyperlink" Target="#_Toc531704427" TargetMode="External"/><Relationship Id="rId285" Type="http://schemas.openxmlformats.org/officeDocument/2006/relationships/hyperlink" Target="#_Toc531704437" TargetMode="External"/><Relationship Id="rId450" Type="http://schemas.openxmlformats.org/officeDocument/2006/relationships/image" Target="media/image71.png"/><Relationship Id="rId506" Type="http://schemas.openxmlformats.org/officeDocument/2006/relationships/header" Target="header19.xml"/><Relationship Id="rId38" Type="http://schemas.openxmlformats.org/officeDocument/2006/relationships/hyperlink" Target="#_Toc531704405" TargetMode="External"/><Relationship Id="rId103" Type="http://schemas.openxmlformats.org/officeDocument/2006/relationships/hyperlink" Target="#_Toc531704411" TargetMode="External"/><Relationship Id="rId310" Type="http://schemas.openxmlformats.org/officeDocument/2006/relationships/hyperlink" Target="#_Toc531704442" TargetMode="External"/><Relationship Id="rId492" Type="http://schemas.openxmlformats.org/officeDocument/2006/relationships/chart" Target="charts/chart6.xml"/><Relationship Id="rId91" Type="http://schemas.openxmlformats.org/officeDocument/2006/relationships/hyperlink" Target="#_Toc531704410" TargetMode="External"/><Relationship Id="rId145" Type="http://schemas.openxmlformats.org/officeDocument/2006/relationships/hyperlink" Target="#_Toc531704413" TargetMode="External"/><Relationship Id="rId187" Type="http://schemas.openxmlformats.org/officeDocument/2006/relationships/hyperlink" Target="#_Toc531704414" TargetMode="External"/><Relationship Id="rId352" Type="http://schemas.openxmlformats.org/officeDocument/2006/relationships/hyperlink" Target="#_Toc531704448" TargetMode="External"/><Relationship Id="rId394" Type="http://schemas.openxmlformats.org/officeDocument/2006/relationships/image" Target="media/image15.png"/><Relationship Id="rId408" Type="http://schemas.openxmlformats.org/officeDocument/2006/relationships/image" Target="media/image29.png"/><Relationship Id="rId212" Type="http://schemas.openxmlformats.org/officeDocument/2006/relationships/hyperlink" Target="#_Toc531704419" TargetMode="External"/><Relationship Id="rId254" Type="http://schemas.openxmlformats.org/officeDocument/2006/relationships/hyperlink" Target="#_Toc531704430" TargetMode="External"/><Relationship Id="rId49" Type="http://schemas.openxmlformats.org/officeDocument/2006/relationships/hyperlink" Target="#_Toc531704406" TargetMode="External"/><Relationship Id="rId114" Type="http://schemas.openxmlformats.org/officeDocument/2006/relationships/hyperlink" Target="#_Toc531704413" TargetMode="External"/><Relationship Id="rId296" Type="http://schemas.openxmlformats.org/officeDocument/2006/relationships/hyperlink" Target="#_Toc531704440" TargetMode="External"/><Relationship Id="rId461" Type="http://schemas.openxmlformats.org/officeDocument/2006/relationships/image" Target="media/image82.png"/><Relationship Id="rId517" Type="http://schemas.openxmlformats.org/officeDocument/2006/relationships/footer" Target="footer24.xml"/><Relationship Id="rId60" Type="http://schemas.openxmlformats.org/officeDocument/2006/relationships/hyperlink" Target="#_Toc531704407" TargetMode="External"/><Relationship Id="rId156" Type="http://schemas.openxmlformats.org/officeDocument/2006/relationships/hyperlink" Target="#_Toc531704413" TargetMode="External"/><Relationship Id="rId198" Type="http://schemas.openxmlformats.org/officeDocument/2006/relationships/hyperlink" Target="#_Toc531704416" TargetMode="External"/><Relationship Id="rId321" Type="http://schemas.openxmlformats.org/officeDocument/2006/relationships/hyperlink" Target="#_Toc531704442" TargetMode="External"/><Relationship Id="rId363" Type="http://schemas.openxmlformats.org/officeDocument/2006/relationships/hyperlink" Target="#_Toc531704450" TargetMode="External"/><Relationship Id="rId419" Type="http://schemas.openxmlformats.org/officeDocument/2006/relationships/image" Target="media/image40.png"/><Relationship Id="rId223" Type="http://schemas.openxmlformats.org/officeDocument/2006/relationships/hyperlink" Target="#_Toc531704422" TargetMode="External"/><Relationship Id="rId430" Type="http://schemas.openxmlformats.org/officeDocument/2006/relationships/image" Target="media/image51.png"/><Relationship Id="rId18" Type="http://schemas.openxmlformats.org/officeDocument/2006/relationships/hyperlink" Target="#_Toc531704405" TargetMode="External"/><Relationship Id="rId265" Type="http://schemas.openxmlformats.org/officeDocument/2006/relationships/hyperlink" Target="#_Toc531704432" TargetMode="External"/><Relationship Id="rId472" Type="http://schemas.openxmlformats.org/officeDocument/2006/relationships/header" Target="header7.xml"/><Relationship Id="rId125" Type="http://schemas.openxmlformats.org/officeDocument/2006/relationships/hyperlink" Target="#_Toc531704413" TargetMode="External"/><Relationship Id="rId167" Type="http://schemas.openxmlformats.org/officeDocument/2006/relationships/hyperlink" Target="#_Toc531704414" TargetMode="External"/><Relationship Id="rId332" Type="http://schemas.openxmlformats.org/officeDocument/2006/relationships/hyperlink" Target="#_Toc531704443" TargetMode="External"/><Relationship Id="rId374" Type="http://schemas.openxmlformats.org/officeDocument/2006/relationships/header" Target="header1.xml"/><Relationship Id="rId71" Type="http://schemas.openxmlformats.org/officeDocument/2006/relationships/hyperlink" Target="#_Toc531704409" TargetMode="External"/><Relationship Id="rId234" Type="http://schemas.openxmlformats.org/officeDocument/2006/relationships/hyperlink" Target="#_Toc531704425" TargetMode="External"/><Relationship Id="rId2" Type="http://schemas.openxmlformats.org/officeDocument/2006/relationships/styles" Target="styles.xml"/><Relationship Id="rId29" Type="http://schemas.openxmlformats.org/officeDocument/2006/relationships/hyperlink" Target="#_Toc531704405" TargetMode="External"/><Relationship Id="rId276" Type="http://schemas.openxmlformats.org/officeDocument/2006/relationships/hyperlink" Target="#_Toc531704435" TargetMode="External"/><Relationship Id="rId441" Type="http://schemas.openxmlformats.org/officeDocument/2006/relationships/image" Target="media/image62.png"/><Relationship Id="rId483" Type="http://schemas.openxmlformats.org/officeDocument/2006/relationships/header" Target="header11.xml"/><Relationship Id="rId40" Type="http://schemas.openxmlformats.org/officeDocument/2006/relationships/hyperlink" Target="#_Toc531704405" TargetMode="External"/><Relationship Id="rId136" Type="http://schemas.openxmlformats.org/officeDocument/2006/relationships/hyperlink" Target="#_Toc531704413" TargetMode="External"/><Relationship Id="rId178" Type="http://schemas.openxmlformats.org/officeDocument/2006/relationships/hyperlink" Target="#_Toc531704414" TargetMode="External"/><Relationship Id="rId301" Type="http://schemas.openxmlformats.org/officeDocument/2006/relationships/hyperlink" Target="#_Toc531704441" TargetMode="External"/><Relationship Id="rId343" Type="http://schemas.openxmlformats.org/officeDocument/2006/relationships/hyperlink" Target="#_Toc531704445" TargetMode="External"/><Relationship Id="rId82" Type="http://schemas.openxmlformats.org/officeDocument/2006/relationships/hyperlink" Target="#_Toc531704410" TargetMode="External"/><Relationship Id="rId203" Type="http://schemas.openxmlformats.org/officeDocument/2006/relationships/hyperlink" Target="#_Toc531704417" TargetMode="External"/><Relationship Id="rId385" Type="http://schemas.openxmlformats.org/officeDocument/2006/relationships/image" Target="media/image6.png"/><Relationship Id="rId245" Type="http://schemas.openxmlformats.org/officeDocument/2006/relationships/hyperlink" Target="#_Toc531704427" TargetMode="External"/><Relationship Id="rId287" Type="http://schemas.openxmlformats.org/officeDocument/2006/relationships/hyperlink" Target="#_Toc531704438" TargetMode="External"/><Relationship Id="rId410" Type="http://schemas.openxmlformats.org/officeDocument/2006/relationships/image" Target="media/image31.png"/><Relationship Id="rId452" Type="http://schemas.openxmlformats.org/officeDocument/2006/relationships/image" Target="media/image73.png"/><Relationship Id="rId494" Type="http://schemas.openxmlformats.org/officeDocument/2006/relationships/header" Target="header13.xml"/><Relationship Id="rId508" Type="http://schemas.openxmlformats.org/officeDocument/2006/relationships/footer" Target="footer19.xml"/><Relationship Id="rId105" Type="http://schemas.openxmlformats.org/officeDocument/2006/relationships/hyperlink" Target="#_Toc531704412" TargetMode="External"/><Relationship Id="rId147" Type="http://schemas.openxmlformats.org/officeDocument/2006/relationships/hyperlink" Target="#_Toc531704413" TargetMode="External"/><Relationship Id="rId312" Type="http://schemas.openxmlformats.org/officeDocument/2006/relationships/hyperlink" Target="#_Toc531704442" TargetMode="External"/><Relationship Id="rId354" Type="http://schemas.openxmlformats.org/officeDocument/2006/relationships/hyperlink" Target="#_Toc531704448" TargetMode="External"/><Relationship Id="rId51" Type="http://schemas.openxmlformats.org/officeDocument/2006/relationships/hyperlink" Target="#_Toc531704406" TargetMode="External"/><Relationship Id="rId93" Type="http://schemas.openxmlformats.org/officeDocument/2006/relationships/hyperlink" Target="#_Toc531704410" TargetMode="External"/><Relationship Id="rId189" Type="http://schemas.openxmlformats.org/officeDocument/2006/relationships/hyperlink" Target="#_Toc531704414" TargetMode="External"/><Relationship Id="rId396" Type="http://schemas.openxmlformats.org/officeDocument/2006/relationships/image" Target="media/image17.png"/><Relationship Id="rId214" Type="http://schemas.openxmlformats.org/officeDocument/2006/relationships/hyperlink" Target="#_Toc531704420" TargetMode="External"/><Relationship Id="rId256" Type="http://schemas.openxmlformats.org/officeDocument/2006/relationships/hyperlink" Target="#_Toc531704430" TargetMode="External"/><Relationship Id="rId298" Type="http://schemas.openxmlformats.org/officeDocument/2006/relationships/hyperlink" Target="#_Toc531704441" TargetMode="External"/><Relationship Id="rId421" Type="http://schemas.openxmlformats.org/officeDocument/2006/relationships/image" Target="media/image42.png"/><Relationship Id="rId463" Type="http://schemas.openxmlformats.org/officeDocument/2006/relationships/image" Target="media/image84.png"/><Relationship Id="rId519" Type="http://schemas.openxmlformats.org/officeDocument/2006/relationships/header" Target="header26.xml"/><Relationship Id="rId116" Type="http://schemas.openxmlformats.org/officeDocument/2006/relationships/hyperlink" Target="#_Toc531704413" TargetMode="External"/><Relationship Id="rId158" Type="http://schemas.openxmlformats.org/officeDocument/2006/relationships/hyperlink" Target="#_Toc531704413" TargetMode="External"/><Relationship Id="rId323" Type="http://schemas.openxmlformats.org/officeDocument/2006/relationships/hyperlink" Target="#_Toc531704442" TargetMode="External"/><Relationship Id="rId20" Type="http://schemas.openxmlformats.org/officeDocument/2006/relationships/hyperlink" Target="#_Toc531704405" TargetMode="External"/><Relationship Id="rId62" Type="http://schemas.openxmlformats.org/officeDocument/2006/relationships/hyperlink" Target="#_Toc531704408" TargetMode="External"/><Relationship Id="rId365" Type="http://schemas.openxmlformats.org/officeDocument/2006/relationships/hyperlink" Target="#_Toc531704451" TargetMode="External"/><Relationship Id="rId225" Type="http://schemas.openxmlformats.org/officeDocument/2006/relationships/hyperlink" Target="#_Toc531704422" TargetMode="External"/><Relationship Id="rId267" Type="http://schemas.openxmlformats.org/officeDocument/2006/relationships/hyperlink" Target="#_Toc531704433" TargetMode="External"/><Relationship Id="rId432" Type="http://schemas.openxmlformats.org/officeDocument/2006/relationships/image" Target="media/image53.png"/><Relationship Id="rId474" Type="http://schemas.openxmlformats.org/officeDocument/2006/relationships/footer" Target="footer7.xml"/><Relationship Id="rId127" Type="http://schemas.openxmlformats.org/officeDocument/2006/relationships/hyperlink" Target="#_Toc531704413" TargetMode="External"/><Relationship Id="rId31" Type="http://schemas.openxmlformats.org/officeDocument/2006/relationships/hyperlink" Target="#_Toc531704405" TargetMode="External"/><Relationship Id="rId73" Type="http://schemas.openxmlformats.org/officeDocument/2006/relationships/hyperlink" Target="#_Toc531704410" TargetMode="External"/><Relationship Id="rId169" Type="http://schemas.openxmlformats.org/officeDocument/2006/relationships/hyperlink" Target="#_Toc531704414" TargetMode="External"/><Relationship Id="rId334" Type="http://schemas.openxmlformats.org/officeDocument/2006/relationships/hyperlink" Target="#_Toc531704443" TargetMode="External"/><Relationship Id="rId376" Type="http://schemas.openxmlformats.org/officeDocument/2006/relationships/footer" Target="footer1.xml"/><Relationship Id="rId4" Type="http://schemas.openxmlformats.org/officeDocument/2006/relationships/webSettings" Target="webSettings.xml"/><Relationship Id="rId180" Type="http://schemas.openxmlformats.org/officeDocument/2006/relationships/hyperlink" Target="#_Toc531704414" TargetMode="External"/><Relationship Id="rId236" Type="http://schemas.openxmlformats.org/officeDocument/2006/relationships/hyperlink" Target="#_Toc531704425" TargetMode="External"/><Relationship Id="rId278" Type="http://schemas.openxmlformats.org/officeDocument/2006/relationships/hyperlink" Target="#_Toc531704436" TargetMode="External"/><Relationship Id="rId401" Type="http://schemas.openxmlformats.org/officeDocument/2006/relationships/image" Target="media/image22.png"/><Relationship Id="rId443" Type="http://schemas.openxmlformats.org/officeDocument/2006/relationships/image" Target="media/image64.png"/><Relationship Id="rId303" Type="http://schemas.openxmlformats.org/officeDocument/2006/relationships/hyperlink" Target="#_Toc531704442" TargetMode="External"/><Relationship Id="rId485" Type="http://schemas.openxmlformats.org/officeDocument/2006/relationships/footer" Target="footer11.xml"/><Relationship Id="rId42" Type="http://schemas.openxmlformats.org/officeDocument/2006/relationships/hyperlink" Target="#_Toc531704405" TargetMode="External"/><Relationship Id="rId84" Type="http://schemas.openxmlformats.org/officeDocument/2006/relationships/hyperlink" Target="#_Toc531704410" TargetMode="External"/><Relationship Id="rId138" Type="http://schemas.openxmlformats.org/officeDocument/2006/relationships/hyperlink" Target="#_Toc531704413" TargetMode="External"/><Relationship Id="rId345" Type="http://schemas.openxmlformats.org/officeDocument/2006/relationships/hyperlink" Target="#_Toc531704446" TargetMode="External"/><Relationship Id="rId387" Type="http://schemas.openxmlformats.org/officeDocument/2006/relationships/image" Target="media/image8.png"/><Relationship Id="rId510" Type="http://schemas.openxmlformats.org/officeDocument/2006/relationships/header" Target="header21.xml"/><Relationship Id="rId191" Type="http://schemas.openxmlformats.org/officeDocument/2006/relationships/hyperlink" Target="#_Toc531704414" TargetMode="External"/><Relationship Id="rId205" Type="http://schemas.openxmlformats.org/officeDocument/2006/relationships/hyperlink" Target="#_Toc531704417" TargetMode="External"/><Relationship Id="rId247" Type="http://schemas.openxmlformats.org/officeDocument/2006/relationships/hyperlink" Target="#_Toc531704428" TargetMode="External"/><Relationship Id="rId412" Type="http://schemas.openxmlformats.org/officeDocument/2006/relationships/image" Target="media/image33.png"/><Relationship Id="rId107" Type="http://schemas.openxmlformats.org/officeDocument/2006/relationships/hyperlink" Target="#_Toc531704413" TargetMode="External"/><Relationship Id="rId289" Type="http://schemas.openxmlformats.org/officeDocument/2006/relationships/hyperlink" Target="#_Toc531704438" TargetMode="External"/><Relationship Id="rId454" Type="http://schemas.openxmlformats.org/officeDocument/2006/relationships/image" Target="media/image75.png"/><Relationship Id="rId496" Type="http://schemas.openxmlformats.org/officeDocument/2006/relationships/footer" Target="footer13.xml"/><Relationship Id="rId11" Type="http://schemas.openxmlformats.org/officeDocument/2006/relationships/hyperlink" Target="#_Toc531704403" TargetMode="External"/><Relationship Id="rId53" Type="http://schemas.openxmlformats.org/officeDocument/2006/relationships/hyperlink" Target="#_Toc531704406" TargetMode="External"/><Relationship Id="rId149" Type="http://schemas.openxmlformats.org/officeDocument/2006/relationships/hyperlink" Target="#_Toc531704413" TargetMode="External"/><Relationship Id="rId314" Type="http://schemas.openxmlformats.org/officeDocument/2006/relationships/hyperlink" Target="#_Toc531704442" TargetMode="External"/><Relationship Id="rId356" Type="http://schemas.openxmlformats.org/officeDocument/2006/relationships/hyperlink" Target="#_Toc531704448" TargetMode="External"/><Relationship Id="rId398" Type="http://schemas.openxmlformats.org/officeDocument/2006/relationships/image" Target="media/image19.png"/><Relationship Id="rId521" Type="http://schemas.openxmlformats.org/officeDocument/2006/relationships/footer" Target="footer26.xml"/><Relationship Id="rId95" Type="http://schemas.openxmlformats.org/officeDocument/2006/relationships/hyperlink" Target="#_Toc531704410" TargetMode="External"/><Relationship Id="rId160" Type="http://schemas.openxmlformats.org/officeDocument/2006/relationships/hyperlink" Target="#_Toc531704413" TargetMode="External"/><Relationship Id="rId216" Type="http://schemas.openxmlformats.org/officeDocument/2006/relationships/hyperlink" Target="#_Toc531704420" TargetMode="External"/><Relationship Id="rId423" Type="http://schemas.openxmlformats.org/officeDocument/2006/relationships/image" Target="media/image44.png"/><Relationship Id="rId258" Type="http://schemas.openxmlformats.org/officeDocument/2006/relationships/hyperlink" Target="#_Toc531704431" TargetMode="External"/><Relationship Id="rId465" Type="http://schemas.openxmlformats.org/officeDocument/2006/relationships/image" Target="media/image86.png"/><Relationship Id="rId22" Type="http://schemas.openxmlformats.org/officeDocument/2006/relationships/hyperlink" Target="#_Toc531704405" TargetMode="External"/><Relationship Id="rId64" Type="http://schemas.openxmlformats.org/officeDocument/2006/relationships/hyperlink" Target="#_Toc531704408" TargetMode="External"/><Relationship Id="rId118" Type="http://schemas.openxmlformats.org/officeDocument/2006/relationships/hyperlink" Target="#_Toc531704413" TargetMode="External"/><Relationship Id="rId325" Type="http://schemas.openxmlformats.org/officeDocument/2006/relationships/hyperlink" Target="#_Toc531704442" TargetMode="External"/><Relationship Id="rId367" Type="http://schemas.openxmlformats.org/officeDocument/2006/relationships/hyperlink" Target="#_Toc531704451" TargetMode="External"/><Relationship Id="rId171" Type="http://schemas.openxmlformats.org/officeDocument/2006/relationships/hyperlink" Target="#_Toc531704414" TargetMode="External"/><Relationship Id="rId227" Type="http://schemas.openxmlformats.org/officeDocument/2006/relationships/hyperlink" Target="#_Toc531704423" TargetMode="External"/><Relationship Id="rId269" Type="http://schemas.openxmlformats.org/officeDocument/2006/relationships/hyperlink" Target="#_Toc531704433" TargetMode="External"/><Relationship Id="rId434" Type="http://schemas.openxmlformats.org/officeDocument/2006/relationships/image" Target="media/image55.png"/><Relationship Id="rId476" Type="http://schemas.openxmlformats.org/officeDocument/2006/relationships/image" Target="media/image89.jpg"/><Relationship Id="rId33" Type="http://schemas.openxmlformats.org/officeDocument/2006/relationships/hyperlink" Target="#_Toc531704405" TargetMode="External"/><Relationship Id="rId129" Type="http://schemas.openxmlformats.org/officeDocument/2006/relationships/hyperlink" Target="#_Toc531704413" TargetMode="External"/><Relationship Id="rId280" Type="http://schemas.openxmlformats.org/officeDocument/2006/relationships/hyperlink" Target="#_Toc531704436" TargetMode="External"/><Relationship Id="rId336" Type="http://schemas.openxmlformats.org/officeDocument/2006/relationships/hyperlink" Target="#_Toc531704444" TargetMode="External"/><Relationship Id="rId501" Type="http://schemas.openxmlformats.org/officeDocument/2006/relationships/footer" Target="footer16.xml"/><Relationship Id="rId75" Type="http://schemas.openxmlformats.org/officeDocument/2006/relationships/hyperlink" Target="#_Toc531704410" TargetMode="External"/><Relationship Id="rId140" Type="http://schemas.openxmlformats.org/officeDocument/2006/relationships/hyperlink" Target="#_Toc531704413" TargetMode="External"/><Relationship Id="rId182" Type="http://schemas.openxmlformats.org/officeDocument/2006/relationships/hyperlink" Target="#_Toc531704414" TargetMode="External"/><Relationship Id="rId378" Type="http://schemas.openxmlformats.org/officeDocument/2006/relationships/header" Target="header3.xml"/><Relationship Id="rId403" Type="http://schemas.openxmlformats.org/officeDocument/2006/relationships/image" Target="media/image24.png"/><Relationship Id="rId6" Type="http://schemas.openxmlformats.org/officeDocument/2006/relationships/endnotes" Target="endnotes.xml"/><Relationship Id="rId238" Type="http://schemas.openxmlformats.org/officeDocument/2006/relationships/hyperlink" Target="#_Toc531704426" TargetMode="External"/><Relationship Id="rId445" Type="http://schemas.openxmlformats.org/officeDocument/2006/relationships/image" Target="media/image66.png"/><Relationship Id="rId487" Type="http://schemas.openxmlformats.org/officeDocument/2006/relationships/chart" Target="charts/chart1.xml"/><Relationship Id="rId291" Type="http://schemas.openxmlformats.org/officeDocument/2006/relationships/hyperlink" Target="#_Toc531704439" TargetMode="External"/><Relationship Id="rId305" Type="http://schemas.openxmlformats.org/officeDocument/2006/relationships/hyperlink" Target="#_Toc531704442" TargetMode="External"/><Relationship Id="rId347" Type="http://schemas.openxmlformats.org/officeDocument/2006/relationships/hyperlink" Target="#_Toc531704446" TargetMode="External"/><Relationship Id="rId512" Type="http://schemas.openxmlformats.org/officeDocument/2006/relationships/footer" Target="footer21.xml"/><Relationship Id="rId44" Type="http://schemas.openxmlformats.org/officeDocument/2006/relationships/hyperlink" Target="#_Toc531704406" TargetMode="External"/><Relationship Id="rId86" Type="http://schemas.openxmlformats.org/officeDocument/2006/relationships/hyperlink" Target="#_Toc531704410" TargetMode="External"/><Relationship Id="rId151" Type="http://schemas.openxmlformats.org/officeDocument/2006/relationships/hyperlink" Target="#_Toc531704413" TargetMode="External"/><Relationship Id="rId389" Type="http://schemas.openxmlformats.org/officeDocument/2006/relationships/image" Target="media/image10.png"/><Relationship Id="rId193" Type="http://schemas.openxmlformats.org/officeDocument/2006/relationships/hyperlink" Target="#_Toc531704414" TargetMode="External"/><Relationship Id="rId207" Type="http://schemas.openxmlformats.org/officeDocument/2006/relationships/hyperlink" Target="#_Toc531704418" TargetMode="External"/><Relationship Id="rId249" Type="http://schemas.openxmlformats.org/officeDocument/2006/relationships/hyperlink" Target="#_Toc531704428" TargetMode="External"/><Relationship Id="rId414" Type="http://schemas.openxmlformats.org/officeDocument/2006/relationships/image" Target="media/image35.png"/><Relationship Id="rId456" Type="http://schemas.openxmlformats.org/officeDocument/2006/relationships/image" Target="media/image77.png"/><Relationship Id="rId498" Type="http://schemas.openxmlformats.org/officeDocument/2006/relationships/header" Target="header15.xml"/><Relationship Id="rId13" Type="http://schemas.openxmlformats.org/officeDocument/2006/relationships/hyperlink" Target="#_Toc531704404" TargetMode="External"/><Relationship Id="rId109" Type="http://schemas.openxmlformats.org/officeDocument/2006/relationships/hyperlink" Target="#_Toc531704413" TargetMode="External"/><Relationship Id="rId260" Type="http://schemas.openxmlformats.org/officeDocument/2006/relationships/hyperlink" Target="#_Toc531704431" TargetMode="External"/><Relationship Id="rId316" Type="http://schemas.openxmlformats.org/officeDocument/2006/relationships/hyperlink" Target="#_Toc531704442" TargetMode="External"/><Relationship Id="rId523" Type="http://schemas.openxmlformats.org/officeDocument/2006/relationships/theme" Target="theme/theme1.xml"/><Relationship Id="rId55" Type="http://schemas.openxmlformats.org/officeDocument/2006/relationships/hyperlink" Target="#_Toc531704406" TargetMode="External"/><Relationship Id="rId97" Type="http://schemas.openxmlformats.org/officeDocument/2006/relationships/hyperlink" Target="#_Toc531704410" TargetMode="External"/><Relationship Id="rId120" Type="http://schemas.openxmlformats.org/officeDocument/2006/relationships/hyperlink" Target="#_Toc531704413" TargetMode="External"/><Relationship Id="rId358" Type="http://schemas.openxmlformats.org/officeDocument/2006/relationships/hyperlink" Target="#_Toc531704449" TargetMode="External"/><Relationship Id="rId162" Type="http://schemas.openxmlformats.org/officeDocument/2006/relationships/hyperlink" Target="#_Toc531704413" TargetMode="External"/><Relationship Id="rId218" Type="http://schemas.openxmlformats.org/officeDocument/2006/relationships/hyperlink" Target="#_Toc531704421" TargetMode="External"/><Relationship Id="rId425" Type="http://schemas.openxmlformats.org/officeDocument/2006/relationships/image" Target="media/image46.png"/><Relationship Id="rId467" Type="http://schemas.openxmlformats.org/officeDocument/2006/relationships/image" Target="media/image88.jpg"/><Relationship Id="rId271" Type="http://schemas.openxmlformats.org/officeDocument/2006/relationships/hyperlink" Target="#_Toc531704434" TargetMode="External"/><Relationship Id="rId24" Type="http://schemas.openxmlformats.org/officeDocument/2006/relationships/hyperlink" Target="#_Toc531704405" TargetMode="External"/><Relationship Id="rId66" Type="http://schemas.openxmlformats.org/officeDocument/2006/relationships/hyperlink" Target="#_Toc531704409" TargetMode="External"/><Relationship Id="rId131" Type="http://schemas.openxmlformats.org/officeDocument/2006/relationships/hyperlink" Target="#_Toc531704413" TargetMode="External"/><Relationship Id="rId327" Type="http://schemas.openxmlformats.org/officeDocument/2006/relationships/hyperlink" Target="#_Toc531704442" TargetMode="External"/><Relationship Id="rId369" Type="http://schemas.openxmlformats.org/officeDocument/2006/relationships/hyperlink" Target="#_Toc531704452" TargetMode="External"/><Relationship Id="rId173" Type="http://schemas.openxmlformats.org/officeDocument/2006/relationships/hyperlink" Target="#_Toc531704414" TargetMode="External"/><Relationship Id="rId229" Type="http://schemas.openxmlformats.org/officeDocument/2006/relationships/hyperlink" Target="#_Toc531704423" TargetMode="External"/><Relationship Id="rId380" Type="http://schemas.openxmlformats.org/officeDocument/2006/relationships/footer" Target="footer3.xml"/><Relationship Id="rId436" Type="http://schemas.openxmlformats.org/officeDocument/2006/relationships/image" Target="media/image57.png"/><Relationship Id="rId240" Type="http://schemas.openxmlformats.org/officeDocument/2006/relationships/hyperlink" Target="#_Toc531704426" TargetMode="External"/><Relationship Id="rId478" Type="http://schemas.openxmlformats.org/officeDocument/2006/relationships/image" Target="media/image91.jpg"/><Relationship Id="rId35" Type="http://schemas.openxmlformats.org/officeDocument/2006/relationships/hyperlink" Target="#_Toc531704405" TargetMode="External"/><Relationship Id="rId77" Type="http://schemas.openxmlformats.org/officeDocument/2006/relationships/hyperlink" Target="#_Toc531704410" TargetMode="External"/><Relationship Id="rId100" Type="http://schemas.openxmlformats.org/officeDocument/2006/relationships/hyperlink" Target="#_Toc531704410" TargetMode="External"/><Relationship Id="rId282" Type="http://schemas.openxmlformats.org/officeDocument/2006/relationships/hyperlink" Target="#_Toc531704437" TargetMode="External"/><Relationship Id="rId338" Type="http://schemas.openxmlformats.org/officeDocument/2006/relationships/hyperlink" Target="#_Toc531704444" TargetMode="External"/><Relationship Id="rId503" Type="http://schemas.openxmlformats.org/officeDocument/2006/relationships/header" Target="header18.xml"/><Relationship Id="rId8" Type="http://schemas.openxmlformats.org/officeDocument/2006/relationships/hyperlink" Target="#_Toc531704402" TargetMode="External"/><Relationship Id="rId142" Type="http://schemas.openxmlformats.org/officeDocument/2006/relationships/hyperlink" Target="#_Toc531704413" TargetMode="External"/><Relationship Id="rId184" Type="http://schemas.openxmlformats.org/officeDocument/2006/relationships/hyperlink" Target="#_Toc531704414" TargetMode="External"/><Relationship Id="rId391" Type="http://schemas.openxmlformats.org/officeDocument/2006/relationships/image" Target="media/image12.png"/><Relationship Id="rId405" Type="http://schemas.openxmlformats.org/officeDocument/2006/relationships/image" Target="media/image26.png"/><Relationship Id="rId447" Type="http://schemas.openxmlformats.org/officeDocument/2006/relationships/image" Target="media/image68.png"/><Relationship Id="rId251" Type="http://schemas.openxmlformats.org/officeDocument/2006/relationships/hyperlink" Target="#_Toc531704429" TargetMode="External"/><Relationship Id="rId489" Type="http://schemas.openxmlformats.org/officeDocument/2006/relationships/chart" Target="charts/chart3.xml"/><Relationship Id="rId46" Type="http://schemas.openxmlformats.org/officeDocument/2006/relationships/hyperlink" Target="#_Toc531704406" TargetMode="External"/><Relationship Id="rId293" Type="http://schemas.openxmlformats.org/officeDocument/2006/relationships/hyperlink" Target="#_Toc531704439" TargetMode="External"/><Relationship Id="rId307" Type="http://schemas.openxmlformats.org/officeDocument/2006/relationships/hyperlink" Target="#_Toc531704442" TargetMode="External"/><Relationship Id="rId349" Type="http://schemas.openxmlformats.org/officeDocument/2006/relationships/hyperlink" Target="#_Toc531704447" TargetMode="External"/><Relationship Id="rId514" Type="http://schemas.openxmlformats.org/officeDocument/2006/relationships/header" Target="header23.xml"/><Relationship Id="rId88" Type="http://schemas.openxmlformats.org/officeDocument/2006/relationships/hyperlink" Target="#_Toc531704410" TargetMode="External"/><Relationship Id="rId111" Type="http://schemas.openxmlformats.org/officeDocument/2006/relationships/hyperlink" Target="#_Toc531704413" TargetMode="External"/><Relationship Id="rId153" Type="http://schemas.openxmlformats.org/officeDocument/2006/relationships/hyperlink" Target="#_Toc531704413" TargetMode="External"/><Relationship Id="rId195" Type="http://schemas.openxmlformats.org/officeDocument/2006/relationships/hyperlink" Target="#_Toc531704415" TargetMode="External"/><Relationship Id="rId209" Type="http://schemas.openxmlformats.org/officeDocument/2006/relationships/hyperlink" Target="#_Toc531704418" TargetMode="External"/><Relationship Id="rId360" Type="http://schemas.openxmlformats.org/officeDocument/2006/relationships/hyperlink" Target="#_Toc531704449" TargetMode="External"/><Relationship Id="rId416" Type="http://schemas.openxmlformats.org/officeDocument/2006/relationships/image" Target="media/image37.png"/><Relationship Id="rId220" Type="http://schemas.openxmlformats.org/officeDocument/2006/relationships/hyperlink" Target="#_Toc531704421" TargetMode="External"/><Relationship Id="rId458" Type="http://schemas.openxmlformats.org/officeDocument/2006/relationships/image" Target="media/image79.png"/><Relationship Id="rId15" Type="http://schemas.openxmlformats.org/officeDocument/2006/relationships/hyperlink" Target="#_Toc531704404" TargetMode="External"/><Relationship Id="rId57" Type="http://schemas.openxmlformats.org/officeDocument/2006/relationships/hyperlink" Target="#_Toc531704406" TargetMode="External"/><Relationship Id="rId262" Type="http://schemas.openxmlformats.org/officeDocument/2006/relationships/hyperlink" Target="#_Toc531704432" TargetMode="External"/><Relationship Id="rId318" Type="http://schemas.openxmlformats.org/officeDocument/2006/relationships/hyperlink" Target="#_Toc531704442" TargetMode="External"/><Relationship Id="rId99" Type="http://schemas.openxmlformats.org/officeDocument/2006/relationships/hyperlink" Target="#_Toc531704410" TargetMode="External"/><Relationship Id="rId122" Type="http://schemas.openxmlformats.org/officeDocument/2006/relationships/hyperlink" Target="#_Toc531704413" TargetMode="External"/><Relationship Id="rId164" Type="http://schemas.openxmlformats.org/officeDocument/2006/relationships/hyperlink" Target="#_Toc531704414" TargetMode="External"/><Relationship Id="rId371" Type="http://schemas.openxmlformats.org/officeDocument/2006/relationships/hyperlink" Target="#_Toc531704452" TargetMode="External"/><Relationship Id="rId427" Type="http://schemas.openxmlformats.org/officeDocument/2006/relationships/image" Target="media/image48.png"/><Relationship Id="rId469" Type="http://schemas.openxmlformats.org/officeDocument/2006/relationships/header" Target="header6.xml"/><Relationship Id="rId26" Type="http://schemas.openxmlformats.org/officeDocument/2006/relationships/hyperlink" Target="#_Toc531704405" TargetMode="External"/><Relationship Id="rId231" Type="http://schemas.openxmlformats.org/officeDocument/2006/relationships/hyperlink" Target="#_Toc531704424" TargetMode="External"/><Relationship Id="rId273" Type="http://schemas.openxmlformats.org/officeDocument/2006/relationships/hyperlink" Target="#_Toc531704434" TargetMode="External"/><Relationship Id="rId329" Type="http://schemas.openxmlformats.org/officeDocument/2006/relationships/hyperlink" Target="#_Toc531704442" TargetMode="External"/><Relationship Id="rId480" Type="http://schemas.openxmlformats.org/officeDocument/2006/relationships/header" Target="header10.xml"/><Relationship Id="rId68" Type="http://schemas.openxmlformats.org/officeDocument/2006/relationships/hyperlink" Target="#_Toc531704409" TargetMode="External"/><Relationship Id="rId133" Type="http://schemas.openxmlformats.org/officeDocument/2006/relationships/hyperlink" Target="#_Toc531704413" TargetMode="External"/><Relationship Id="rId175" Type="http://schemas.openxmlformats.org/officeDocument/2006/relationships/hyperlink" Target="#_Toc531704414" TargetMode="External"/><Relationship Id="rId340" Type="http://schemas.openxmlformats.org/officeDocument/2006/relationships/hyperlink" Target="#_Toc531704445" TargetMode="External"/><Relationship Id="rId200" Type="http://schemas.openxmlformats.org/officeDocument/2006/relationships/hyperlink" Target="#_Toc531704416" TargetMode="External"/><Relationship Id="rId382" Type="http://schemas.openxmlformats.org/officeDocument/2006/relationships/image" Target="media/image3.png"/><Relationship Id="rId438" Type="http://schemas.openxmlformats.org/officeDocument/2006/relationships/image" Target="media/image59.png"/><Relationship Id="rId242" Type="http://schemas.openxmlformats.org/officeDocument/2006/relationships/hyperlink" Target="#_Toc531704427" TargetMode="External"/><Relationship Id="rId284" Type="http://schemas.openxmlformats.org/officeDocument/2006/relationships/hyperlink" Target="#_Toc531704437" TargetMode="External"/><Relationship Id="rId491" Type="http://schemas.openxmlformats.org/officeDocument/2006/relationships/chart" Target="charts/chart5.xml"/><Relationship Id="rId505" Type="http://schemas.openxmlformats.org/officeDocument/2006/relationships/footer" Target="footer18.xml"/><Relationship Id="rId37" Type="http://schemas.openxmlformats.org/officeDocument/2006/relationships/hyperlink" Target="#_Toc531704405" TargetMode="External"/><Relationship Id="rId79" Type="http://schemas.openxmlformats.org/officeDocument/2006/relationships/hyperlink" Target="#_Toc531704410" TargetMode="External"/><Relationship Id="rId102" Type="http://schemas.openxmlformats.org/officeDocument/2006/relationships/hyperlink" Target="#_Toc531704411" TargetMode="External"/><Relationship Id="rId144" Type="http://schemas.openxmlformats.org/officeDocument/2006/relationships/hyperlink" Target="#_Toc531704413" TargetMode="External"/><Relationship Id="rId90" Type="http://schemas.openxmlformats.org/officeDocument/2006/relationships/hyperlink" Target="#_Toc531704410" TargetMode="External"/><Relationship Id="rId186" Type="http://schemas.openxmlformats.org/officeDocument/2006/relationships/hyperlink" Target="#_Toc531704414" TargetMode="External"/><Relationship Id="rId351" Type="http://schemas.openxmlformats.org/officeDocument/2006/relationships/hyperlink" Target="#_Toc531704447" TargetMode="External"/><Relationship Id="rId393" Type="http://schemas.openxmlformats.org/officeDocument/2006/relationships/image" Target="media/image14.png"/><Relationship Id="rId407" Type="http://schemas.openxmlformats.org/officeDocument/2006/relationships/image" Target="media/image28.png"/><Relationship Id="rId449" Type="http://schemas.openxmlformats.org/officeDocument/2006/relationships/image" Target="media/image70.png"/><Relationship Id="rId211" Type="http://schemas.openxmlformats.org/officeDocument/2006/relationships/hyperlink" Target="#_Toc531704419" TargetMode="External"/><Relationship Id="rId253" Type="http://schemas.openxmlformats.org/officeDocument/2006/relationships/hyperlink" Target="#_Toc531704429" TargetMode="External"/><Relationship Id="rId295" Type="http://schemas.openxmlformats.org/officeDocument/2006/relationships/hyperlink" Target="#_Toc531704440" TargetMode="External"/><Relationship Id="rId309" Type="http://schemas.openxmlformats.org/officeDocument/2006/relationships/hyperlink" Target="#_Toc531704442" TargetMode="External"/><Relationship Id="rId460" Type="http://schemas.openxmlformats.org/officeDocument/2006/relationships/image" Target="media/image81.png"/><Relationship Id="rId516" Type="http://schemas.openxmlformats.org/officeDocument/2006/relationships/footer" Target="footer23.xml"/><Relationship Id="rId48" Type="http://schemas.openxmlformats.org/officeDocument/2006/relationships/hyperlink" Target="#_Toc531704406" TargetMode="External"/><Relationship Id="rId113" Type="http://schemas.openxmlformats.org/officeDocument/2006/relationships/hyperlink" Target="#_Toc531704413" TargetMode="External"/><Relationship Id="rId320" Type="http://schemas.openxmlformats.org/officeDocument/2006/relationships/hyperlink" Target="#_Toc531704442" TargetMode="External"/><Relationship Id="rId155" Type="http://schemas.openxmlformats.org/officeDocument/2006/relationships/hyperlink" Target="#_Toc531704413" TargetMode="External"/><Relationship Id="rId197" Type="http://schemas.openxmlformats.org/officeDocument/2006/relationships/hyperlink" Target="#_Toc531704415" TargetMode="External"/><Relationship Id="rId362" Type="http://schemas.openxmlformats.org/officeDocument/2006/relationships/hyperlink" Target="#_Toc531704450" TargetMode="External"/><Relationship Id="rId418" Type="http://schemas.openxmlformats.org/officeDocument/2006/relationships/image" Target="media/image39.png"/><Relationship Id="rId222" Type="http://schemas.openxmlformats.org/officeDocument/2006/relationships/hyperlink" Target="#_Toc531704422" TargetMode="External"/><Relationship Id="rId264" Type="http://schemas.openxmlformats.org/officeDocument/2006/relationships/hyperlink" Target="#_Toc531704432" TargetMode="External"/><Relationship Id="rId471" Type="http://schemas.openxmlformats.org/officeDocument/2006/relationships/footer" Target="footer6.xml"/><Relationship Id="rId17" Type="http://schemas.openxmlformats.org/officeDocument/2006/relationships/hyperlink" Target="#_Toc531704405" TargetMode="External"/><Relationship Id="rId59" Type="http://schemas.openxmlformats.org/officeDocument/2006/relationships/hyperlink" Target="#_Toc531704407" TargetMode="External"/><Relationship Id="rId124" Type="http://schemas.openxmlformats.org/officeDocument/2006/relationships/hyperlink" Target="#_Toc531704413" TargetMode="External"/><Relationship Id="rId70" Type="http://schemas.openxmlformats.org/officeDocument/2006/relationships/hyperlink" Target="#_Toc531704409" TargetMode="External"/><Relationship Id="rId166" Type="http://schemas.openxmlformats.org/officeDocument/2006/relationships/hyperlink" Target="#_Toc531704414" TargetMode="External"/><Relationship Id="rId331" Type="http://schemas.openxmlformats.org/officeDocument/2006/relationships/hyperlink" Target="#_Toc531704442" TargetMode="External"/><Relationship Id="rId373" Type="http://schemas.openxmlformats.org/officeDocument/2006/relationships/image" Target="media/image2.png"/><Relationship Id="rId429" Type="http://schemas.openxmlformats.org/officeDocument/2006/relationships/image" Target="media/image50.png"/><Relationship Id="rId1" Type="http://schemas.openxmlformats.org/officeDocument/2006/relationships/numbering" Target="numbering.xml"/><Relationship Id="rId233" Type="http://schemas.openxmlformats.org/officeDocument/2006/relationships/hyperlink" Target="#_Toc531704424" TargetMode="External"/><Relationship Id="rId440" Type="http://schemas.openxmlformats.org/officeDocument/2006/relationships/image" Target="media/image61.png"/><Relationship Id="rId28" Type="http://schemas.openxmlformats.org/officeDocument/2006/relationships/hyperlink" Target="#_Toc531704405" TargetMode="External"/><Relationship Id="rId275" Type="http://schemas.openxmlformats.org/officeDocument/2006/relationships/hyperlink" Target="#_Toc531704435" TargetMode="External"/><Relationship Id="rId300" Type="http://schemas.openxmlformats.org/officeDocument/2006/relationships/hyperlink" Target="#_Toc531704441" TargetMode="External"/><Relationship Id="rId482" Type="http://schemas.openxmlformats.org/officeDocument/2006/relationships/footer" Target="footer10.xml"/><Relationship Id="rId81" Type="http://schemas.openxmlformats.org/officeDocument/2006/relationships/hyperlink" Target="#_Toc531704410" TargetMode="External"/><Relationship Id="rId135" Type="http://schemas.openxmlformats.org/officeDocument/2006/relationships/hyperlink" Target="#_Toc531704413" TargetMode="External"/><Relationship Id="rId177" Type="http://schemas.openxmlformats.org/officeDocument/2006/relationships/hyperlink" Target="#_Toc531704414" TargetMode="External"/><Relationship Id="rId342" Type="http://schemas.openxmlformats.org/officeDocument/2006/relationships/hyperlink" Target="#_Toc531704445" TargetMode="External"/><Relationship Id="rId384" Type="http://schemas.openxmlformats.org/officeDocument/2006/relationships/image" Target="media/image5.png"/><Relationship Id="rId202" Type="http://schemas.openxmlformats.org/officeDocument/2006/relationships/hyperlink" Target="#_Toc531704417" TargetMode="External"/><Relationship Id="rId244" Type="http://schemas.openxmlformats.org/officeDocument/2006/relationships/hyperlink" Target="#_Toc531704427" TargetMode="External"/><Relationship Id="rId39" Type="http://schemas.openxmlformats.org/officeDocument/2006/relationships/hyperlink" Target="#_Toc531704405" TargetMode="External"/><Relationship Id="rId286" Type="http://schemas.openxmlformats.org/officeDocument/2006/relationships/hyperlink" Target="#_Toc531704438" TargetMode="External"/><Relationship Id="rId451" Type="http://schemas.openxmlformats.org/officeDocument/2006/relationships/image" Target="media/image72.png"/><Relationship Id="rId493" Type="http://schemas.openxmlformats.org/officeDocument/2006/relationships/chart" Target="charts/chart7.xml"/><Relationship Id="rId507" Type="http://schemas.openxmlformats.org/officeDocument/2006/relationships/header" Target="header20.xml"/><Relationship Id="rId50" Type="http://schemas.openxmlformats.org/officeDocument/2006/relationships/hyperlink" Target="#_Toc531704406" TargetMode="External"/><Relationship Id="rId104" Type="http://schemas.openxmlformats.org/officeDocument/2006/relationships/hyperlink" Target="#_Toc531704412" TargetMode="External"/><Relationship Id="rId146" Type="http://schemas.openxmlformats.org/officeDocument/2006/relationships/hyperlink" Target="#_Toc531704413" TargetMode="External"/><Relationship Id="rId188" Type="http://schemas.openxmlformats.org/officeDocument/2006/relationships/hyperlink" Target="#_Toc531704414" TargetMode="External"/><Relationship Id="rId311" Type="http://schemas.openxmlformats.org/officeDocument/2006/relationships/hyperlink" Target="#_Toc531704442" TargetMode="External"/><Relationship Id="rId353" Type="http://schemas.openxmlformats.org/officeDocument/2006/relationships/hyperlink" Target="#_Toc531704448" TargetMode="External"/><Relationship Id="rId395" Type="http://schemas.openxmlformats.org/officeDocument/2006/relationships/image" Target="media/image16.png"/><Relationship Id="rId409" Type="http://schemas.openxmlformats.org/officeDocument/2006/relationships/image" Target="media/image30.png"/><Relationship Id="rId92" Type="http://schemas.openxmlformats.org/officeDocument/2006/relationships/hyperlink" Target="#_Toc531704410" TargetMode="External"/><Relationship Id="rId213" Type="http://schemas.openxmlformats.org/officeDocument/2006/relationships/hyperlink" Target="#_Toc531704419" TargetMode="External"/><Relationship Id="rId420" Type="http://schemas.openxmlformats.org/officeDocument/2006/relationships/image" Target="media/image41.png"/><Relationship Id="rId255" Type="http://schemas.openxmlformats.org/officeDocument/2006/relationships/hyperlink" Target="#_Toc531704430" TargetMode="External"/><Relationship Id="rId297" Type="http://schemas.openxmlformats.org/officeDocument/2006/relationships/hyperlink" Target="#_Toc531704440" TargetMode="External"/><Relationship Id="rId462" Type="http://schemas.openxmlformats.org/officeDocument/2006/relationships/image" Target="media/image83.png"/><Relationship Id="rId518" Type="http://schemas.openxmlformats.org/officeDocument/2006/relationships/header" Target="header25.xml"/><Relationship Id="rId115" Type="http://schemas.openxmlformats.org/officeDocument/2006/relationships/hyperlink" Target="#_Toc531704413" TargetMode="External"/><Relationship Id="rId157" Type="http://schemas.openxmlformats.org/officeDocument/2006/relationships/hyperlink" Target="#_Toc531704413" TargetMode="External"/><Relationship Id="rId322" Type="http://schemas.openxmlformats.org/officeDocument/2006/relationships/hyperlink" Target="#_Toc531704442" TargetMode="External"/><Relationship Id="rId364" Type="http://schemas.openxmlformats.org/officeDocument/2006/relationships/hyperlink" Target="#_Toc531704450" TargetMode="External"/><Relationship Id="rId61" Type="http://schemas.openxmlformats.org/officeDocument/2006/relationships/hyperlink" Target="#_Toc531704407" TargetMode="External"/><Relationship Id="rId199" Type="http://schemas.openxmlformats.org/officeDocument/2006/relationships/hyperlink" Target="#_Toc531704416" TargetMode="External"/><Relationship Id="rId19" Type="http://schemas.openxmlformats.org/officeDocument/2006/relationships/hyperlink" Target="#_Toc531704405" TargetMode="External"/><Relationship Id="rId224" Type="http://schemas.openxmlformats.org/officeDocument/2006/relationships/hyperlink" Target="#_Toc531704422" TargetMode="External"/><Relationship Id="rId266" Type="http://schemas.openxmlformats.org/officeDocument/2006/relationships/hyperlink" Target="#_Toc531704433" TargetMode="External"/><Relationship Id="rId431" Type="http://schemas.openxmlformats.org/officeDocument/2006/relationships/image" Target="media/image52.png"/><Relationship Id="rId473" Type="http://schemas.openxmlformats.org/officeDocument/2006/relationships/header" Target="header8.xml"/><Relationship Id="rId30" Type="http://schemas.openxmlformats.org/officeDocument/2006/relationships/hyperlink" Target="#_Toc531704405" TargetMode="External"/><Relationship Id="rId126" Type="http://schemas.openxmlformats.org/officeDocument/2006/relationships/hyperlink" Target="#_Toc531704413" TargetMode="External"/><Relationship Id="rId168" Type="http://schemas.openxmlformats.org/officeDocument/2006/relationships/hyperlink" Target="#_Toc531704414" TargetMode="External"/><Relationship Id="rId333" Type="http://schemas.openxmlformats.org/officeDocument/2006/relationships/hyperlink" Target="#_Toc531704443" TargetMode="External"/><Relationship Id="rId72" Type="http://schemas.openxmlformats.org/officeDocument/2006/relationships/hyperlink" Target="#_Toc531704410" TargetMode="External"/><Relationship Id="rId375" Type="http://schemas.openxmlformats.org/officeDocument/2006/relationships/header" Target="header2.xml"/><Relationship Id="rId3" Type="http://schemas.openxmlformats.org/officeDocument/2006/relationships/settings" Target="settings.xml"/><Relationship Id="rId235" Type="http://schemas.openxmlformats.org/officeDocument/2006/relationships/hyperlink" Target="#_Toc531704425" TargetMode="External"/><Relationship Id="rId277" Type="http://schemas.openxmlformats.org/officeDocument/2006/relationships/hyperlink" Target="#_Toc531704435" TargetMode="External"/><Relationship Id="rId400" Type="http://schemas.openxmlformats.org/officeDocument/2006/relationships/image" Target="media/image21.png"/><Relationship Id="rId442" Type="http://schemas.openxmlformats.org/officeDocument/2006/relationships/image" Target="media/image63.png"/><Relationship Id="rId484" Type="http://schemas.openxmlformats.org/officeDocument/2006/relationships/header" Target="header12.xml"/><Relationship Id="rId137" Type="http://schemas.openxmlformats.org/officeDocument/2006/relationships/hyperlink" Target="#_Toc531704413" TargetMode="External"/><Relationship Id="rId302" Type="http://schemas.openxmlformats.org/officeDocument/2006/relationships/hyperlink" Target="#_Toc531704442" TargetMode="External"/><Relationship Id="rId344" Type="http://schemas.openxmlformats.org/officeDocument/2006/relationships/hyperlink" Target="#_Toc531704446" TargetMode="External"/><Relationship Id="rId41" Type="http://schemas.openxmlformats.org/officeDocument/2006/relationships/hyperlink" Target="#_Toc531704405" TargetMode="External"/><Relationship Id="rId83" Type="http://schemas.openxmlformats.org/officeDocument/2006/relationships/hyperlink" Target="#_Toc531704410" TargetMode="External"/><Relationship Id="rId179" Type="http://schemas.openxmlformats.org/officeDocument/2006/relationships/hyperlink" Target="#_Toc531704414" TargetMode="External"/><Relationship Id="rId386" Type="http://schemas.openxmlformats.org/officeDocument/2006/relationships/image" Target="media/image7.png"/><Relationship Id="rId190" Type="http://schemas.openxmlformats.org/officeDocument/2006/relationships/hyperlink" Target="#_Toc531704414" TargetMode="External"/><Relationship Id="rId204" Type="http://schemas.openxmlformats.org/officeDocument/2006/relationships/hyperlink" Target="#_Toc531704417" TargetMode="External"/><Relationship Id="rId246" Type="http://schemas.openxmlformats.org/officeDocument/2006/relationships/hyperlink" Target="#_Toc531704428" TargetMode="External"/><Relationship Id="rId288" Type="http://schemas.openxmlformats.org/officeDocument/2006/relationships/hyperlink" Target="#_Toc531704438" TargetMode="External"/><Relationship Id="rId411" Type="http://schemas.openxmlformats.org/officeDocument/2006/relationships/image" Target="media/image32.png"/><Relationship Id="rId453" Type="http://schemas.openxmlformats.org/officeDocument/2006/relationships/image" Target="media/image74.png"/><Relationship Id="rId509" Type="http://schemas.openxmlformats.org/officeDocument/2006/relationships/footer" Target="footer20.xml"/><Relationship Id="rId106" Type="http://schemas.openxmlformats.org/officeDocument/2006/relationships/hyperlink" Target="#_Toc531704413" TargetMode="External"/><Relationship Id="rId313" Type="http://schemas.openxmlformats.org/officeDocument/2006/relationships/hyperlink" Target="#_Toc531704442" TargetMode="External"/><Relationship Id="rId495" Type="http://schemas.openxmlformats.org/officeDocument/2006/relationships/header" Target="header14.xml"/><Relationship Id="rId10" Type="http://schemas.openxmlformats.org/officeDocument/2006/relationships/hyperlink" Target="#_Toc531704403" TargetMode="External"/><Relationship Id="rId52" Type="http://schemas.openxmlformats.org/officeDocument/2006/relationships/hyperlink" Target="#_Toc531704406" TargetMode="External"/><Relationship Id="rId94" Type="http://schemas.openxmlformats.org/officeDocument/2006/relationships/hyperlink" Target="#_Toc531704410" TargetMode="External"/><Relationship Id="rId148" Type="http://schemas.openxmlformats.org/officeDocument/2006/relationships/hyperlink" Target="#_Toc531704413" TargetMode="External"/><Relationship Id="rId355" Type="http://schemas.openxmlformats.org/officeDocument/2006/relationships/hyperlink" Target="#_Toc531704448" TargetMode="External"/><Relationship Id="rId397" Type="http://schemas.openxmlformats.org/officeDocument/2006/relationships/image" Target="media/image18.png"/><Relationship Id="rId520" Type="http://schemas.openxmlformats.org/officeDocument/2006/relationships/footer" Target="footer25.xml"/><Relationship Id="rId215" Type="http://schemas.openxmlformats.org/officeDocument/2006/relationships/hyperlink" Target="#_Toc531704420" TargetMode="External"/><Relationship Id="rId257" Type="http://schemas.openxmlformats.org/officeDocument/2006/relationships/hyperlink" Target="#_Toc531704430" TargetMode="External"/><Relationship Id="rId422" Type="http://schemas.openxmlformats.org/officeDocument/2006/relationships/image" Target="media/image43.png"/><Relationship Id="rId464" Type="http://schemas.openxmlformats.org/officeDocument/2006/relationships/image" Target="media/image85.png"/><Relationship Id="rId299" Type="http://schemas.openxmlformats.org/officeDocument/2006/relationships/hyperlink" Target="#_Toc531704441" TargetMode="External"/><Relationship Id="rId63" Type="http://schemas.openxmlformats.org/officeDocument/2006/relationships/hyperlink" Target="#_Toc531704408" TargetMode="External"/><Relationship Id="rId159" Type="http://schemas.openxmlformats.org/officeDocument/2006/relationships/hyperlink" Target="#_Toc531704413" TargetMode="External"/><Relationship Id="rId366" Type="http://schemas.openxmlformats.org/officeDocument/2006/relationships/hyperlink" Target="#_Toc531704451" TargetMode="External"/><Relationship Id="rId226" Type="http://schemas.openxmlformats.org/officeDocument/2006/relationships/hyperlink" Target="#_Toc531704423" TargetMode="External"/><Relationship Id="rId433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c:style val="2"/>
  <c:chart>
    <c:autoTitleDeleted val="1"/>
    <c:view3D>
      <c:rotX val="23"/>
      <c:rotY val="360"/>
      <c:rAngAx val="0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v>Ряд1</c:v>
          </c:tx>
          <c:dPt>
            <c:idx val="0"/>
            <c:bubble3D val="0"/>
            <c:spPr>
              <a:solidFill>
                <a:srgbClr val="4F81B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8557-4187-87D2-801FA8D1C4F5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8557-4187-87D2-801FA8D1C4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1100" b="0" i="0" u="none" strike="noStrike" kern="1200" baseline="0">
                    <a:solidFill>
                      <a:srgbClr val="404040"/>
                    </a:solidFill>
                    <a:latin typeface="Times New Roman" pitchFamily="16"/>
                    <a:cs typeface="Times New Roman" pitchFamily="16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Западная часть Камышловского городского округа;</c:v>
              </c:pt>
              <c:pt idx="1">
                <c:v>Восточная часть Камышловского городского округа</c:v>
              </c:pt>
            </c:strLit>
          </c:cat>
          <c:val>
            <c:numLit>
              <c:formatCode>General</c:formatCode>
              <c:ptCount val="2"/>
              <c:pt idx="0">
                <c:v>59.9</c:v>
              </c:pt>
              <c:pt idx="1">
                <c:v>40.1</c:v>
              </c:pt>
            </c:numLit>
          </c:val>
          <c:extLst>
            <c:ext xmlns:c16="http://schemas.microsoft.com/office/drawing/2014/chart" uri="{C3380CC4-5D6E-409C-BE32-E72D297353CC}">
              <c16:uniqueId val="{00000004-DCF7-433C-87EC-E19432561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200" b="0" i="0" u="none" strike="noStrike" kern="1200" baseline="0">
              <a:solidFill>
                <a:srgbClr val="595959"/>
              </a:solidFill>
              <a:latin typeface="Times New Roman" pitchFamily="16"/>
              <a:cs typeface="Times New Roman" pitchFamily="16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363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c:style val="2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200" b="0" i="0" u="none" strike="noStrike" kern="1200" baseline="0">
                <a:solidFill>
                  <a:srgbClr val="595959"/>
                </a:solidFill>
                <a:latin typeface="Times New Roman" pitchFamily="16"/>
                <a:cs typeface="Times New Roman" pitchFamily="16"/>
              </a:defRPr>
            </a:pPr>
            <a:r>
              <a:rPr lang="ru-RU" sz="1200" b="0" i="0" u="none" strike="noStrike" kern="1200" cap="none" spc="0" baseline="0">
                <a:solidFill>
                  <a:srgbClr val="595959"/>
                </a:solidFill>
                <a:uFillTx/>
                <a:latin typeface="Times New Roman" pitchFamily="16"/>
                <a:cs typeface="Times New Roman" pitchFamily="16"/>
              </a:rPr>
              <a:t>Производство воды по источникам, тыс. м3</a:t>
            </a:r>
          </a:p>
        </c:rich>
      </c:tx>
      <c:overlay val="0"/>
      <c:spPr>
        <a:noFill/>
        <a:ln>
          <a:noFill/>
        </a:ln>
      </c:spPr>
    </c:title>
    <c:autoTitleDeleted val="0"/>
    <c:view3D>
      <c:rotX val="23"/>
      <c:rotY val="360"/>
      <c:rAngAx val="0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v>Ряд1</c:v>
          </c:tx>
          <c:dPt>
            <c:idx val="0"/>
            <c:bubble3D val="0"/>
            <c:spPr>
              <a:solidFill>
                <a:srgbClr val="4F81B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5BB0-4BCB-BA42-5DB386CCBBE1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5BB0-4BCB-BA42-5DB386CCBBE1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5BB0-4BCB-BA42-5DB386CCBBE1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5BB0-4BCB-BA42-5DB386CCBBE1}"/>
              </c:ext>
            </c:extLst>
          </c:dPt>
          <c:dPt>
            <c:idx val="4"/>
            <c:bubble3D val="0"/>
            <c:spPr>
              <a:solidFill>
                <a:srgbClr val="4BACC6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5BB0-4BCB-BA42-5DB386CCBBE1}"/>
              </c:ext>
            </c:extLst>
          </c:dPt>
          <c:dPt>
            <c:idx val="5"/>
            <c:bubble3D val="0"/>
            <c:spPr>
              <a:solidFill>
                <a:srgbClr val="F79646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5BB0-4BCB-BA42-5DB386CCBBE1}"/>
              </c:ext>
            </c:extLst>
          </c:dPt>
          <c:dPt>
            <c:idx val="6"/>
            <c:bubble3D val="0"/>
            <c:spPr>
              <a:solidFill>
                <a:srgbClr val="2C4D75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5BB0-4BCB-BA42-5DB386CCBBE1}"/>
              </c:ext>
            </c:extLst>
          </c:dPt>
          <c:dPt>
            <c:idx val="7"/>
            <c:bubble3D val="0"/>
            <c:spPr>
              <a:solidFill>
                <a:srgbClr val="772C2A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5BB0-4BCB-BA42-5DB386CCBBE1}"/>
              </c:ext>
            </c:extLst>
          </c:dPt>
          <c:dPt>
            <c:idx val="8"/>
            <c:bubble3D val="0"/>
            <c:spPr>
              <a:solidFill>
                <a:srgbClr val="5F7530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5BB0-4BCB-BA42-5DB386CCBBE1}"/>
              </c:ext>
            </c:extLst>
          </c:dPt>
          <c:dPt>
            <c:idx val="9"/>
            <c:bubble3D val="0"/>
            <c:spPr>
              <a:solidFill>
                <a:srgbClr val="4D3B62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5BB0-4BCB-BA42-5DB386CCBBE1}"/>
              </c:ext>
            </c:extLst>
          </c:dPt>
          <c:dPt>
            <c:idx val="10"/>
            <c:bubble3D val="0"/>
            <c:spPr>
              <a:solidFill>
                <a:srgbClr val="276A7C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5BB0-4BCB-BA42-5DB386CCBB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1000" b="0" i="0" u="none" strike="noStrike" kern="1200" baseline="0">
                    <a:solidFill>
                      <a:srgbClr val="404040"/>
                    </a:solidFill>
                    <a:latin typeface="Times New Roman" pitchFamily="16"/>
                    <a:cs typeface="Times New Roman" pitchFamily="16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11"/>
              <c:pt idx="0">
                <c:v>Скважина №2Э</c:v>
              </c:pt>
              <c:pt idx="1">
                <c:v>Скважина № 3Э</c:v>
              </c:pt>
              <c:pt idx="2">
                <c:v>Скважина № 4Э (2п)</c:v>
              </c:pt>
              <c:pt idx="3">
                <c:v>Скважина № 5Э</c:v>
              </c:pt>
              <c:pt idx="4">
                <c:v>Скважина № 1</c:v>
              </c:pt>
              <c:pt idx="5">
                <c:v>Скважина № 2</c:v>
              </c:pt>
              <c:pt idx="6">
                <c:v>Скважина № 3</c:v>
              </c:pt>
              <c:pt idx="7">
                <c:v>Скважина № 6 (резерв)</c:v>
              </c:pt>
              <c:pt idx="8">
                <c:v>Скважина "Закамышловская №8440"</c:v>
              </c:pt>
              <c:pt idx="9">
                <c:v>Скважина "Камекс" №7268</c:v>
              </c:pt>
              <c:pt idx="10">
                <c:v>Скважина №5006</c:v>
              </c:pt>
            </c:strLit>
          </c:cat>
          <c:val>
            <c:numLit>
              <c:formatCode>General</c:formatCode>
              <c:ptCount val="11"/>
              <c:pt idx="0">
                <c:v>542.04300000000001</c:v>
              </c:pt>
              <c:pt idx="1">
                <c:v>361.4</c:v>
              </c:pt>
              <c:pt idx="2">
                <c:v>102.82899999999999</c:v>
              </c:pt>
              <c:pt idx="3">
                <c:v>132.876</c:v>
              </c:pt>
              <c:pt idx="4">
                <c:v>46.341999999999999</c:v>
              </c:pt>
              <c:pt idx="5">
                <c:v>87.12</c:v>
              </c:pt>
              <c:pt idx="6">
                <c:v>11.148</c:v>
              </c:pt>
              <c:pt idx="7">
                <c:v>33.384999999999998</c:v>
              </c:pt>
              <c:pt idx="8">
                <c:v>56.052999999999997</c:v>
              </c:pt>
              <c:pt idx="9">
                <c:v>57.03</c:v>
              </c:pt>
              <c:pt idx="10">
                <c:v>18.82</c:v>
              </c:pt>
            </c:numLit>
          </c:val>
          <c:extLst>
            <c:ext xmlns:c16="http://schemas.microsoft.com/office/drawing/2014/chart" uri="{C3380CC4-5D6E-409C-BE32-E72D297353CC}">
              <c16:uniqueId val="{00000016-61F1-4B03-9D83-6133EA1CEA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595959"/>
              </a:solidFill>
              <a:latin typeface="Times New Roman" pitchFamily="16"/>
              <a:cs typeface="Times New Roman" pitchFamily="16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363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c:style val="2"/>
  <c:chart>
    <c:autoTitleDeleted val="1"/>
    <c:view3D>
      <c:rotX val="23"/>
      <c:rotY val="360"/>
      <c:rAngAx val="0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v>Ряд1</c:v>
          </c:tx>
          <c:dPt>
            <c:idx val="0"/>
            <c:bubble3D val="0"/>
            <c:spPr>
              <a:solidFill>
                <a:srgbClr val="4F81B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1C49-4E8F-AFEC-EA395B9ECA1E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1C49-4E8F-AFEC-EA395B9ECA1E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1C49-4E8F-AFEC-EA395B9ECA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1200" b="0" i="0" u="none" strike="noStrike" kern="1200" baseline="0">
                    <a:solidFill>
                      <a:srgbClr val="404040"/>
                    </a:solidFill>
                    <a:latin typeface="Times New Roman" pitchFamily="16"/>
                    <a:cs typeface="Times New Roman" pitchFamily="16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3"/>
              <c:pt idx="0">
                <c:v>Население</c:v>
              </c:pt>
              <c:pt idx="1">
                <c:v>Прочие потребители</c:v>
              </c:pt>
              <c:pt idx="2">
                <c:v>Бюджетные предприятия </c:v>
              </c:pt>
            </c:strLit>
          </c:cat>
          <c:val>
            <c:numLit>
              <c:formatCode>General</c:formatCode>
              <c:ptCount val="3"/>
              <c:pt idx="0">
                <c:v>58.101101749838001</c:v>
              </c:pt>
              <c:pt idx="1">
                <c:v>35.499027867789998</c:v>
              </c:pt>
              <c:pt idx="2">
                <c:v>6.3998703823719998</c:v>
              </c:pt>
            </c:numLit>
          </c:val>
          <c:extLst>
            <c:ext xmlns:c16="http://schemas.microsoft.com/office/drawing/2014/chart" uri="{C3380CC4-5D6E-409C-BE32-E72D297353CC}">
              <c16:uniqueId val="{00000006-0F41-4705-AF31-56B3A000E5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200" b="0" i="0" u="none" strike="noStrike" kern="1200" baseline="0">
              <a:solidFill>
                <a:srgbClr val="595959"/>
              </a:solidFill>
              <a:latin typeface="Times New Roman" pitchFamily="16"/>
              <a:cs typeface="Times New Roman" pitchFamily="16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363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c:style val="2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440" b="0" i="0" u="none" strike="noStrike" kern="1200" baseline="0">
                <a:solidFill>
                  <a:srgbClr val="595959"/>
                </a:solidFill>
                <a:latin typeface="Times New Roman" pitchFamily="16"/>
                <a:cs typeface="Times New Roman" pitchFamily="16"/>
              </a:defRPr>
            </a:pPr>
            <a:r>
              <a:rPr lang="ru-RU" sz="1440" b="0" i="0" u="none" strike="noStrike" kern="1200" cap="none" spc="0" baseline="0">
                <a:solidFill>
                  <a:srgbClr val="595959"/>
                </a:solidFill>
                <a:uFillTx/>
                <a:latin typeface="Times New Roman" pitchFamily="16"/>
                <a:cs typeface="Times New Roman" pitchFamily="16"/>
              </a:rPr>
              <a:t>Удельное потребление, л/сут на человека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125,5 139,76 105,77</c:v>
          </c:tx>
          <c:spPr>
            <a:solidFill>
              <a:srgbClr val="4F81BD"/>
            </a:solidFill>
            <a:ln>
              <a:noFill/>
            </a:ln>
          </c:spPr>
          <c:invertIfNegative val="0"/>
          <c:cat>
            <c:numLit>
              <c:formatCode>General</c:formatCode>
              <c:ptCount val="3"/>
              <c:pt idx="0">
                <c:v>2012</c:v>
              </c:pt>
              <c:pt idx="1">
                <c:v>2013</c:v>
              </c:pt>
              <c:pt idx="2">
                <c:v>2017</c:v>
              </c:pt>
            </c:numLit>
          </c:cat>
          <c:val>
            <c:numLit>
              <c:formatCode>General</c:formatCode>
              <c:ptCount val="3"/>
              <c:pt idx="0">
                <c:v>125.5</c:v>
              </c:pt>
              <c:pt idx="1">
                <c:v>139.76</c:v>
              </c:pt>
              <c:pt idx="2">
                <c:v>105.77</c:v>
              </c:pt>
            </c:numLit>
          </c:val>
          <c:extLst>
            <c:ext xmlns:c16="http://schemas.microsoft.com/office/drawing/2014/chart" uri="{C3380CC4-5D6E-409C-BE32-E72D297353CC}">
              <c16:uniqueId val="{00000000-CFA6-46F6-9ACD-1AEE3ABB46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7048352"/>
        <c:axId val="897048768"/>
      </c:barChart>
      <c:valAx>
        <c:axId val="897048768"/>
        <c:scaling>
          <c:orientation val="minMax"/>
          <c:min val="80"/>
        </c:scaling>
        <c:delete val="0"/>
        <c:axPos val="l"/>
        <c:majorGridlines>
          <c:spPr>
            <a:ln w="9363" cap="flat">
              <a:solidFill>
                <a:srgbClr val="D9D9D9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200" b="0" i="0" u="none" strike="noStrike" kern="1200" baseline="0">
                <a:solidFill>
                  <a:srgbClr val="595959"/>
                </a:solidFill>
                <a:latin typeface="Times New Roman" pitchFamily="16"/>
                <a:cs typeface="Times New Roman" pitchFamily="16"/>
              </a:defRPr>
            </a:pPr>
            <a:endParaRPr lang="ru-RU"/>
          </a:p>
        </c:txPr>
        <c:crossAx val="897048352"/>
        <c:crosses val="autoZero"/>
        <c:crossBetween val="between"/>
      </c:valAx>
      <c:catAx>
        <c:axId val="897048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363" cap="flat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200" b="0" i="0" u="none" strike="noStrike" kern="1200" baseline="0">
                <a:solidFill>
                  <a:srgbClr val="595959"/>
                </a:solidFill>
                <a:latin typeface="Times New Roman" pitchFamily="16"/>
                <a:cs typeface="Times New Roman" pitchFamily="16"/>
              </a:defRPr>
            </a:pPr>
            <a:endParaRPr lang="ru-RU"/>
          </a:p>
        </c:txPr>
        <c:crossAx val="897048768"/>
        <c:crossesAt val="0"/>
        <c:auto val="1"/>
        <c:lblAlgn val="ctr"/>
        <c:lblOffset val="100"/>
        <c:noMultiLvlLbl val="0"/>
      </c:catAx>
      <c:spPr>
        <a:noFill/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9363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c:style val="2"/>
  <c:chart>
    <c:autoTitleDeleted val="1"/>
    <c:view3D>
      <c:rotX val="23"/>
      <c:rotY val="360"/>
      <c:rAngAx val="0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v>Ряд1</c:v>
          </c:tx>
          <c:dPt>
            <c:idx val="0"/>
            <c:bubble3D val="0"/>
            <c:spPr>
              <a:solidFill>
                <a:srgbClr val="4F81B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D2F9-4069-9DAA-355EA3DF1AA5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D2F9-4069-9DAA-355EA3DF1A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1200" b="0" i="0" u="none" strike="noStrike" kern="1200" baseline="0">
                    <a:solidFill>
                      <a:srgbClr val="404040"/>
                    </a:solidFill>
                    <a:latin typeface="Times New Roman" pitchFamily="16"/>
                    <a:cs typeface="Times New Roman" pitchFamily="16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Западная часть Камышловского городского округа;</c:v>
              </c:pt>
              <c:pt idx="1">
                <c:v>Восточная часть Камышловского городского округа</c:v>
              </c:pt>
            </c:strLit>
          </c:cat>
          <c:val>
            <c:numLit>
              <c:formatCode>General</c:formatCode>
              <c:ptCount val="2"/>
              <c:pt idx="0">
                <c:v>61.57</c:v>
              </c:pt>
              <c:pt idx="1">
                <c:v>38.43</c:v>
              </c:pt>
            </c:numLit>
          </c:val>
          <c:extLst>
            <c:ext xmlns:c16="http://schemas.microsoft.com/office/drawing/2014/chart" uri="{C3380CC4-5D6E-409C-BE32-E72D297353CC}">
              <c16:uniqueId val="{00000004-8085-487B-A695-0AFE76FB7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595959"/>
              </a:solidFill>
              <a:latin typeface="Times New Roman" pitchFamily="16"/>
              <a:cs typeface="Times New Roman" pitchFamily="16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363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c:style val="2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440" b="0" i="0" u="none" strike="noStrike" kern="1200" baseline="0">
                <a:solidFill>
                  <a:srgbClr val="595959"/>
                </a:solidFill>
                <a:latin typeface="Times New Roman" pitchFamily="16"/>
                <a:cs typeface="Times New Roman" pitchFamily="16"/>
              </a:defRPr>
            </a:pPr>
            <a:r>
              <a:rPr lang="ru-RU" sz="1440" b="0" i="0" u="none" strike="noStrike" kern="1200" cap="none" spc="0" baseline="0">
                <a:solidFill>
                  <a:srgbClr val="595959"/>
                </a:solidFill>
                <a:uFillTx/>
                <a:latin typeface="Times New Roman" pitchFamily="16"/>
                <a:cs typeface="Times New Roman" pitchFamily="16"/>
              </a:rPr>
              <a:t>Структурны баланс на 2034 г., тыс. м3</a:t>
            </a:r>
          </a:p>
        </c:rich>
      </c:tx>
      <c:overlay val="0"/>
      <c:spPr>
        <a:noFill/>
        <a:ln>
          <a:noFill/>
        </a:ln>
      </c:spPr>
    </c:title>
    <c:autoTitleDeleted val="0"/>
    <c:view3D>
      <c:rotX val="23"/>
      <c:rotY val="360"/>
      <c:rAngAx val="0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v>Ряд1</c:v>
          </c:tx>
          <c:dPt>
            <c:idx val="0"/>
            <c:bubble3D val="0"/>
            <c:spPr>
              <a:solidFill>
                <a:srgbClr val="4F81B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6B21-4365-A086-7376B7B0BCC4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6B21-4365-A086-7376B7B0BCC4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25557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6B21-4365-A086-7376B7B0BC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1000" b="0" i="0" u="none" strike="noStrike" kern="1200" baseline="0">
                    <a:solidFill>
                      <a:srgbClr val="404040"/>
                    </a:solidFill>
                    <a:latin typeface="Times New Roman" pitchFamily="16"/>
                    <a:cs typeface="Times New Roman" pitchFamily="16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3"/>
              <c:pt idx="0">
                <c:v>Население</c:v>
              </c:pt>
              <c:pt idx="1">
                <c:v>Промышленность</c:v>
              </c:pt>
              <c:pt idx="2">
                <c:v>Бюджетные предприятия и юридические лица</c:v>
              </c:pt>
            </c:strLit>
          </c:cat>
          <c:val>
            <c:numLit>
              <c:formatCode>General</c:formatCode>
              <c:ptCount val="3"/>
              <c:pt idx="0">
                <c:v>1271.07669484589</c:v>
              </c:pt>
              <c:pt idx="1">
                <c:v>776.61155560717998</c:v>
              </c:pt>
              <c:pt idx="2">
                <c:v>140.00984229339801</c:v>
              </c:pt>
            </c:numLit>
          </c:val>
          <c:extLst>
            <c:ext xmlns:c16="http://schemas.microsoft.com/office/drawing/2014/chart" uri="{C3380CC4-5D6E-409C-BE32-E72D297353CC}">
              <c16:uniqueId val="{00000006-93DD-46A3-838C-881CAA95E9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595959"/>
              </a:solidFill>
              <a:latin typeface="Times New Roman" pitchFamily="16"/>
              <a:cs typeface="Times New Roman" pitchFamily="16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363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c:style val="2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400" b="0" i="0" u="none" strike="noStrike" kern="1200" baseline="0">
                <a:solidFill>
                  <a:srgbClr val="595959"/>
                </a:solidFill>
                <a:latin typeface="Times New Roman" pitchFamily="16"/>
                <a:cs typeface="Times New Roman" pitchFamily="16"/>
              </a:defRPr>
            </a:pPr>
            <a:r>
              <a:rPr lang="ru-RU" sz="1400" b="0" i="0" u="none" strike="noStrike" kern="1200" cap="none" spc="0" baseline="0">
                <a:solidFill>
                  <a:srgbClr val="595959"/>
                </a:solidFill>
                <a:uFillTx/>
                <a:latin typeface="Times New Roman" pitchFamily="16"/>
                <a:cs typeface="Times New Roman" pitchFamily="16"/>
              </a:rPr>
              <a:t>Потери в системе водоснабжения, тыс. м3</a:t>
            </a:r>
          </a:p>
        </c:rich>
      </c:tx>
      <c:overlay val="0"/>
      <c:spPr>
        <a:noFill/>
        <a:ln>
          <a:noFill/>
        </a:ln>
      </c:spPr>
    </c:title>
    <c:autoTitleDeleted val="0"/>
    <c:view3D>
      <c:rotX val="8"/>
      <c:rotY val="13"/>
      <c:rAngAx val="1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Ряд1</c:v>
          </c:tx>
          <c:spPr>
            <a:solidFill>
              <a:srgbClr val="4F81BD"/>
            </a:solidFill>
            <a:ln>
              <a:noFill/>
            </a:ln>
          </c:spPr>
          <c:invertIfNegative val="0"/>
          <c:cat>
            <c:strLit>
              <c:ptCount val="9"/>
              <c:pt idx="0">
                <c:v>2017</c:v>
              </c:pt>
              <c:pt idx="1">
                <c:v>2018</c:v>
              </c:pt>
              <c:pt idx="2">
                <c:v>2019</c:v>
              </c:pt>
              <c:pt idx="3">
                <c:v>2020</c:v>
              </c:pt>
              <c:pt idx="4">
                <c:v>2021</c:v>
              </c:pt>
              <c:pt idx="5">
                <c:v>2022</c:v>
              </c:pt>
              <c:pt idx="6">
                <c:v>2023</c:v>
              </c:pt>
              <c:pt idx="7">
                <c:v>2024-2029</c:v>
              </c:pt>
              <c:pt idx="8">
                <c:v>2030-2034</c:v>
              </c:pt>
            </c:strLit>
          </c:cat>
          <c:val>
            <c:numLit>
              <c:formatCode>General</c:formatCode>
              <c:ptCount val="9"/>
              <c:pt idx="0">
                <c:v>144.9</c:v>
              </c:pt>
              <c:pt idx="1">
                <c:v>144.9</c:v>
              </c:pt>
              <c:pt idx="2">
                <c:v>137.655</c:v>
              </c:pt>
              <c:pt idx="3">
                <c:v>130.77225000000001</c:v>
              </c:pt>
              <c:pt idx="4">
                <c:v>130.77225000000001</c:v>
              </c:pt>
              <c:pt idx="5">
                <c:v>143.84947500000001</c:v>
              </c:pt>
              <c:pt idx="6">
                <c:v>158.23442249999999</c:v>
              </c:pt>
              <c:pt idx="7">
                <c:v>174.05786474999999</c:v>
              </c:pt>
              <c:pt idx="8">
                <c:v>191.46365122500001</c:v>
              </c:pt>
            </c:numLit>
          </c:val>
          <c:extLst>
            <c:ext xmlns:c16="http://schemas.microsoft.com/office/drawing/2014/chart" uri="{C3380CC4-5D6E-409C-BE32-E72D297353CC}">
              <c16:uniqueId val="{00000000-E85D-4391-99CF-5AEC69F25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97045856"/>
        <c:axId val="897042944"/>
        <c:axId val="0"/>
      </c:bar3DChart>
      <c:valAx>
        <c:axId val="897042944"/>
        <c:scaling>
          <c:orientation val="minMax"/>
        </c:scaling>
        <c:delete val="0"/>
        <c:axPos val="l"/>
        <c:majorGridlines>
          <c:spPr>
            <a:ln w="9363" cap="flat">
              <a:solidFill>
                <a:srgbClr val="D9D9D9"/>
              </a:solidFill>
              <a:prstDash val="solid"/>
              <a:round/>
            </a:ln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900" b="0" i="0" u="none" strike="noStrike" kern="1200" baseline="0">
                <a:solidFill>
                  <a:srgbClr val="595959"/>
                </a:solidFill>
                <a:latin typeface="Times New Roman" pitchFamily="16"/>
                <a:cs typeface="Times New Roman" pitchFamily="16"/>
              </a:defRPr>
            </a:pPr>
            <a:endParaRPr lang="ru-RU"/>
          </a:p>
        </c:txPr>
        <c:crossAx val="897045856"/>
        <c:crosses val="autoZero"/>
        <c:crossBetween val="between"/>
      </c:valAx>
      <c:catAx>
        <c:axId val="897045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900" b="0" i="0" u="none" strike="noStrike" kern="1200" baseline="0">
                <a:solidFill>
                  <a:srgbClr val="595959"/>
                </a:solidFill>
                <a:latin typeface="Times New Roman" pitchFamily="16"/>
                <a:cs typeface="Times New Roman" pitchFamily="16"/>
              </a:defRPr>
            </a:pPr>
            <a:endParaRPr lang="ru-RU"/>
          </a:p>
        </c:txPr>
        <c:crossAx val="897042944"/>
        <c:crossesAt val="0"/>
        <c:auto val="1"/>
        <c:lblAlgn val="ctr"/>
        <c:lblOffset val="100"/>
        <c:noMultiLvlLbl val="0"/>
      </c:catAx>
      <c:spPr>
        <a:noFill/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9363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25895</Words>
  <Characters>147605</Characters>
  <Application>Microsoft Office Word</Application>
  <DocSecurity>0</DocSecurity>
  <Lines>1230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Сапожников Никита Геннадьевич</dc:creator>
  <cp:lastModifiedBy>Пользователь</cp:lastModifiedBy>
  <cp:revision>3</cp:revision>
  <cp:lastPrinted>2019-02-06T11:08:00Z</cp:lastPrinted>
  <dcterms:created xsi:type="dcterms:W3CDTF">2019-02-07T06:18:00Z</dcterms:created>
  <dcterms:modified xsi:type="dcterms:W3CDTF">2019-02-07T06:18:00Z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2014-08-21T00:00:00Z</vt:filetime>
  </property>
  <property fmtid="{D5CDD505-2E9C-101B-9397-08002B2CF9AE}" pid="3" name="LastSaved">
    <vt:filetime>2018-10-23T00:00:00Z</vt:filetime>
  </property>
</Properties>
</file>