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602" w:rsidRPr="007D5DE8" w:rsidRDefault="00502602" w:rsidP="007D5DE8">
      <w:pPr>
        <w:jc w:val="center"/>
        <w:rPr>
          <w:rFonts w:ascii="Times New Roman" w:hAnsi="Times New Roman"/>
          <w:sz w:val="24"/>
          <w:szCs w:val="24"/>
        </w:rPr>
      </w:pPr>
      <w:r w:rsidRPr="007D5DE8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artemovskii_rayon_coa" style="width:61.5pt;height:101.25pt;visibility:visible">
            <v:imagedata r:id="rId7" o:title=""/>
          </v:shape>
        </w:pict>
      </w:r>
    </w:p>
    <w:p w:rsidR="00502602" w:rsidRPr="007D5DE8" w:rsidRDefault="00502602" w:rsidP="007D5DE8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  <w:r w:rsidRPr="007D5DE8">
        <w:rPr>
          <w:rFonts w:ascii="Times New Roman" w:hAnsi="Times New Roman"/>
          <w:b/>
          <w:bCs/>
          <w:sz w:val="28"/>
          <w:szCs w:val="28"/>
        </w:rPr>
        <w:t>Администрация  Артемовского городского округа</w:t>
      </w:r>
    </w:p>
    <w:p w:rsidR="00502602" w:rsidRPr="007D5DE8" w:rsidRDefault="00502602" w:rsidP="007D5DE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20"/>
          <w:sz w:val="44"/>
          <w:szCs w:val="44"/>
        </w:rPr>
      </w:pPr>
      <w:r w:rsidRPr="007D5DE8">
        <w:rPr>
          <w:rFonts w:ascii="Times New Roman" w:hAnsi="Times New Roman"/>
          <w:b/>
          <w:bCs/>
          <w:spacing w:val="20"/>
          <w:sz w:val="44"/>
          <w:szCs w:val="44"/>
        </w:rPr>
        <w:t>П О С Т А Н О В Л Е Н И Е</w:t>
      </w:r>
    </w:p>
    <w:p w:rsidR="00502602" w:rsidRPr="007D5DE8" w:rsidRDefault="00502602" w:rsidP="007D5DE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43"/>
          <w:szCs w:val="43"/>
        </w:rPr>
      </w:pPr>
      <w:r>
        <w:rPr>
          <w:noProof/>
        </w:rPr>
        <w:pict>
          <v:line id="Прямая соединительная линия 3" o:spid="_x0000_s1026" style="position:absolute;left:0;text-align:left;flip:y;z-index:251658240;visibility:visible" from="0,16.95pt" to="476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" strokeweight="4.5pt">
            <v:stroke linestyle="thinThick"/>
          </v:line>
        </w:pict>
      </w:r>
      <w:r>
        <w:rPr>
          <w:noProof/>
        </w:rPr>
        <w:pict>
          <v:line id="Прямая соединительная линия 2" o:spid="_x0000_s1027" style="position:absolute;left:0;text-align:left;z-index:251657216;visibility:visible" from="-2.65pt,6pt" to="-2.6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"/>
        </w:pict>
      </w:r>
    </w:p>
    <w:p w:rsidR="00502602" w:rsidRDefault="00502602" w:rsidP="007D5DE8">
      <w:pPr>
        <w:shd w:val="clear" w:color="auto" w:fill="FFFFFF"/>
        <w:jc w:val="center"/>
        <w:rPr>
          <w:rFonts w:ascii="Times New Roman" w:hAnsi="Times New Roman"/>
        </w:rPr>
      </w:pPr>
    </w:p>
    <w:p w:rsidR="00502602" w:rsidRPr="007D5DE8" w:rsidRDefault="00502602" w:rsidP="007D5DE8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7D5DE8">
        <w:rPr>
          <w:rFonts w:ascii="Times New Roman" w:hAnsi="Times New Roman"/>
          <w:sz w:val="28"/>
          <w:szCs w:val="28"/>
        </w:rPr>
        <w:t>от    26.02.2016                                                                                           №  211-ПА</w:t>
      </w:r>
    </w:p>
    <w:p w:rsidR="00502602" w:rsidRPr="007D5DE8" w:rsidRDefault="00502602" w:rsidP="007D5DE8">
      <w:pPr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7D5DE8">
        <w:rPr>
          <w:rFonts w:ascii="Times New Roman" w:hAnsi="Times New Roman"/>
          <w:b/>
          <w:bCs/>
          <w:i/>
          <w:sz w:val="28"/>
          <w:szCs w:val="28"/>
        </w:rPr>
        <w:t>Об  утверждении  Схемы размещения рекламных конструкций на территории Артемовского городского округа</w:t>
      </w:r>
    </w:p>
    <w:p w:rsidR="00502602" w:rsidRPr="007D5DE8" w:rsidRDefault="00502602" w:rsidP="007D5DE8">
      <w:pPr>
        <w:pStyle w:val="21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502602" w:rsidRPr="007D5DE8" w:rsidRDefault="00502602" w:rsidP="007D5DE8">
      <w:pPr>
        <w:pStyle w:val="21"/>
        <w:ind w:left="0" w:firstLine="708"/>
        <w:rPr>
          <w:rFonts w:ascii="Times New Roman" w:hAnsi="Times New Roman"/>
          <w:sz w:val="28"/>
          <w:szCs w:val="28"/>
          <w:shd w:val="clear" w:color="auto" w:fill="FFFFFF"/>
        </w:rPr>
      </w:pPr>
      <w:r w:rsidRPr="007D5DE8">
        <w:rPr>
          <w:rFonts w:ascii="Times New Roman" w:hAnsi="Times New Roman"/>
          <w:sz w:val="28"/>
          <w:szCs w:val="28"/>
          <w:shd w:val="clear" w:color="auto" w:fill="FFFFFF"/>
        </w:rPr>
        <w:t>В соответствии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Постановлением Правительства Свердловской области от 18.09.2013 № 1137-ПП «Об утверждении порядка предварительного согласования схем размещения рекламных конструкций и вносимых в них изменений на территории Свердловской области», принимая во внимание письмо Министерства по управлению государственным имуществом Свердловской области от 20.02.2016 №17-01-81/2268 о предварительном согласовании схемы размещения рекламных конструкций на территории Артемовского городского округа, руководствуясь статьями  29.1- 31 Устава Артемовского городского округа,</w:t>
      </w:r>
    </w:p>
    <w:p w:rsidR="00502602" w:rsidRPr="007D5DE8" w:rsidRDefault="00502602" w:rsidP="007D5D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5DE8">
        <w:rPr>
          <w:rFonts w:ascii="Times New Roman" w:hAnsi="Times New Roman"/>
          <w:bCs/>
          <w:sz w:val="28"/>
          <w:szCs w:val="28"/>
        </w:rPr>
        <w:t>ПОСТАНОВЛЯЮ</w:t>
      </w:r>
      <w:r w:rsidRPr="007D5DE8">
        <w:rPr>
          <w:rFonts w:ascii="Times New Roman" w:hAnsi="Times New Roman"/>
          <w:sz w:val="28"/>
          <w:szCs w:val="28"/>
        </w:rPr>
        <w:t>:</w:t>
      </w:r>
    </w:p>
    <w:p w:rsidR="00502602" w:rsidRPr="007D5DE8" w:rsidRDefault="00502602" w:rsidP="007D5D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7D5DE8">
        <w:rPr>
          <w:rFonts w:ascii="Times New Roman" w:hAnsi="Times New Roman"/>
          <w:sz w:val="28"/>
          <w:szCs w:val="28"/>
        </w:rPr>
        <w:t>1. Утвердить Схему размещения рекламных конструкций на территории Артемовского городского округа (Приложение).</w:t>
      </w:r>
    </w:p>
    <w:p w:rsidR="00502602" w:rsidRPr="007D5DE8" w:rsidRDefault="00502602" w:rsidP="007D5DE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7D5DE8">
        <w:rPr>
          <w:rFonts w:ascii="Times New Roman" w:hAnsi="Times New Roman"/>
          <w:sz w:val="28"/>
          <w:szCs w:val="28"/>
        </w:rPr>
        <w:t>2.  Опубликовать настоящее постановление в газете  «Артемовский рабочий» и разместить на официальном сайте Артемовского  городского округа в информационно-телекоммуникационной сети «Интернет».</w:t>
      </w:r>
    </w:p>
    <w:p w:rsidR="00502602" w:rsidRPr="007D5DE8" w:rsidRDefault="00502602" w:rsidP="007D5DE8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7D5DE8">
        <w:rPr>
          <w:rFonts w:ascii="Times New Roman" w:hAnsi="Times New Roman"/>
          <w:sz w:val="28"/>
          <w:szCs w:val="28"/>
        </w:rPr>
        <w:t>3.  Контроль  за  исполнением настоящего постановления возложить на   председателя Комитета по архитектуре и градостроительству Артемовского городского округа  Булатову Н.В.</w:t>
      </w:r>
    </w:p>
    <w:p w:rsidR="00502602" w:rsidRPr="007D5DE8" w:rsidRDefault="00502602" w:rsidP="007D5DE8">
      <w:pPr>
        <w:pStyle w:val="21"/>
        <w:tabs>
          <w:tab w:val="left" w:pos="0"/>
        </w:tabs>
        <w:ind w:left="0" w:firstLine="0"/>
        <w:rPr>
          <w:rFonts w:ascii="Times New Roman" w:hAnsi="Times New Roman"/>
          <w:sz w:val="28"/>
          <w:szCs w:val="28"/>
        </w:rPr>
      </w:pPr>
    </w:p>
    <w:p w:rsidR="00502602" w:rsidRPr="007D5DE8" w:rsidRDefault="00502602" w:rsidP="007D5DE8">
      <w:pPr>
        <w:pStyle w:val="31"/>
        <w:ind w:left="0" w:firstLine="0"/>
        <w:rPr>
          <w:rFonts w:ascii="Times New Roman" w:hAnsi="Times New Roman"/>
          <w:sz w:val="28"/>
          <w:szCs w:val="28"/>
        </w:rPr>
      </w:pPr>
      <w:r w:rsidRPr="007D5DE8">
        <w:rPr>
          <w:rFonts w:ascii="Times New Roman" w:hAnsi="Times New Roman"/>
          <w:sz w:val="28"/>
          <w:szCs w:val="28"/>
        </w:rPr>
        <w:t>Глава Администрации</w:t>
      </w:r>
    </w:p>
    <w:p w:rsidR="00502602" w:rsidRPr="007D5DE8" w:rsidRDefault="00502602" w:rsidP="007D5DE8">
      <w:pPr>
        <w:pStyle w:val="31"/>
        <w:ind w:left="0" w:firstLine="0"/>
        <w:rPr>
          <w:rFonts w:ascii="Times New Roman" w:hAnsi="Times New Roman"/>
          <w:sz w:val="28"/>
          <w:szCs w:val="28"/>
        </w:rPr>
      </w:pPr>
      <w:r w:rsidRPr="007D5DE8">
        <w:rPr>
          <w:rFonts w:ascii="Times New Roman" w:hAnsi="Times New Roman"/>
          <w:sz w:val="28"/>
          <w:szCs w:val="28"/>
        </w:rPr>
        <w:t>Артемовского городского округа                                                                 Т.А. Позняк</w:t>
      </w:r>
    </w:p>
    <w:p w:rsidR="00502602" w:rsidRDefault="00502602" w:rsidP="007D5DE8">
      <w:pPr>
        <w:sectPr w:rsidR="00502602" w:rsidSect="007D5DE8">
          <w:headerReference w:type="even" r:id="rId8"/>
          <w:headerReference w:type="default" r:id="rId9"/>
          <w:pgSz w:w="11906" w:h="16838"/>
          <w:pgMar w:top="1134" w:right="567" w:bottom="1134" w:left="1259" w:header="567" w:footer="709" w:gutter="0"/>
          <w:pgNumType w:start="1"/>
          <w:cols w:space="708"/>
          <w:titlePg/>
          <w:docGrid w:linePitch="360"/>
        </w:sectPr>
      </w:pPr>
    </w:p>
    <w:p w:rsidR="00502602" w:rsidRPr="000E2044" w:rsidRDefault="00502602" w:rsidP="000E20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0E2044">
        <w:rPr>
          <w:rFonts w:ascii="Times New Roman" w:hAnsi="Times New Roman"/>
          <w:sz w:val="24"/>
          <w:szCs w:val="24"/>
        </w:rPr>
        <w:t xml:space="preserve">Приложение </w:t>
      </w:r>
    </w:p>
    <w:p w:rsidR="00502602" w:rsidRPr="000E2044" w:rsidRDefault="00502602" w:rsidP="000E20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к постановлению Администрации</w:t>
      </w:r>
      <w:r w:rsidRPr="000E204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502602" w:rsidRPr="000E2044" w:rsidRDefault="00502602" w:rsidP="00E075C6">
      <w:pPr>
        <w:spacing w:after="0" w:line="240" w:lineRule="auto"/>
        <w:ind w:right="-342"/>
        <w:jc w:val="center"/>
        <w:rPr>
          <w:rFonts w:ascii="Times New Roman" w:hAnsi="Times New Roman"/>
          <w:sz w:val="24"/>
          <w:szCs w:val="24"/>
        </w:rPr>
      </w:pPr>
      <w:r w:rsidRPr="000E204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0E2044">
        <w:rPr>
          <w:rFonts w:ascii="Times New Roman" w:hAnsi="Times New Roman"/>
          <w:sz w:val="24"/>
          <w:szCs w:val="24"/>
        </w:rPr>
        <w:t xml:space="preserve">Артемовского городского округа                                                                                                                                                                                                                               </w:t>
      </w:r>
    </w:p>
    <w:p w:rsidR="00502602" w:rsidRPr="000E2044" w:rsidRDefault="00502602" w:rsidP="000E2044">
      <w:pPr>
        <w:spacing w:after="0" w:line="240" w:lineRule="auto"/>
        <w:ind w:right="-342"/>
        <w:jc w:val="center"/>
        <w:rPr>
          <w:rFonts w:ascii="Times New Roman" w:hAnsi="Times New Roman"/>
          <w:sz w:val="28"/>
          <w:szCs w:val="28"/>
        </w:rPr>
      </w:pPr>
      <w:r w:rsidRPr="000E204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о</w:t>
      </w:r>
      <w:r w:rsidRPr="000E2044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 26.02.2016</w:t>
      </w:r>
      <w:r w:rsidRPr="000E20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0E2044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 211-ПА</w:t>
      </w:r>
      <w:r w:rsidRPr="000E204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Pr="000E2044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tblpX="-22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706"/>
        <w:gridCol w:w="851"/>
        <w:gridCol w:w="2432"/>
        <w:gridCol w:w="1842"/>
        <w:gridCol w:w="1985"/>
        <w:gridCol w:w="2551"/>
        <w:gridCol w:w="1695"/>
        <w:gridCol w:w="6"/>
        <w:gridCol w:w="2107"/>
      </w:tblGrid>
      <w:tr w:rsidR="00502602" w:rsidRPr="00056BC6" w:rsidTr="00061C56">
        <w:tc>
          <w:tcPr>
            <w:tcW w:w="14850" w:type="dxa"/>
            <w:gridSpan w:val="10"/>
            <w:tcBorders>
              <w:top w:val="nil"/>
              <w:left w:val="nil"/>
              <w:right w:val="nil"/>
            </w:tcBorders>
          </w:tcPr>
          <w:p w:rsidR="00502602" w:rsidRPr="006E75E9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56BC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  <w:r w:rsidRPr="006E75E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Схема</w:t>
            </w:r>
          </w:p>
          <w:p w:rsidR="00502602" w:rsidRPr="006E75E9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E75E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размещения рекламных конструкций на территории Артемовского городского округа 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2602" w:rsidRPr="00056BC6" w:rsidTr="00061C56">
        <w:trPr>
          <w:trHeight w:val="1442"/>
        </w:trPr>
        <w:tc>
          <w:tcPr>
            <w:tcW w:w="675" w:type="dxa"/>
            <w:vAlign w:val="center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56BC6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706" w:type="dxa"/>
            <w:vAlign w:val="center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56BC6">
              <w:rPr>
                <w:rFonts w:ascii="Times New Roman" w:hAnsi="Times New Roman"/>
                <w:b/>
                <w:sz w:val="20"/>
                <w:szCs w:val="20"/>
              </w:rPr>
              <w:t>№ позиции на карте</w:t>
            </w:r>
          </w:p>
        </w:tc>
        <w:tc>
          <w:tcPr>
            <w:tcW w:w="851" w:type="dxa"/>
            <w:vAlign w:val="center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56BC6">
              <w:rPr>
                <w:rFonts w:ascii="Times New Roman" w:hAnsi="Times New Roman"/>
                <w:b/>
                <w:sz w:val="20"/>
                <w:szCs w:val="20"/>
              </w:rPr>
              <w:t>№ схемы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 Карте</w:t>
            </w:r>
          </w:p>
        </w:tc>
        <w:tc>
          <w:tcPr>
            <w:tcW w:w="2432" w:type="dxa"/>
            <w:vAlign w:val="center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56BC6">
              <w:rPr>
                <w:rFonts w:ascii="Times New Roman" w:hAnsi="Times New Roman"/>
                <w:b/>
                <w:sz w:val="20"/>
                <w:szCs w:val="20"/>
              </w:rPr>
              <w:t>Улица</w:t>
            </w:r>
          </w:p>
        </w:tc>
        <w:tc>
          <w:tcPr>
            <w:tcW w:w="1842" w:type="dxa"/>
            <w:vAlign w:val="center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56BC6">
              <w:rPr>
                <w:rFonts w:ascii="Times New Roman" w:hAnsi="Times New Roman"/>
                <w:b/>
                <w:sz w:val="20"/>
                <w:szCs w:val="20"/>
              </w:rPr>
              <w:t>№ дома</w:t>
            </w:r>
          </w:p>
        </w:tc>
        <w:tc>
          <w:tcPr>
            <w:tcW w:w="1985" w:type="dxa"/>
            <w:vAlign w:val="center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56BC6">
              <w:rPr>
                <w:rFonts w:ascii="Times New Roman" w:hAnsi="Times New Roman"/>
                <w:b/>
                <w:sz w:val="20"/>
                <w:szCs w:val="20"/>
              </w:rPr>
              <w:t xml:space="preserve">Тип 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56BC6">
              <w:rPr>
                <w:rFonts w:ascii="Times New Roman" w:hAnsi="Times New Roman"/>
                <w:b/>
                <w:sz w:val="20"/>
                <w:szCs w:val="20"/>
              </w:rPr>
              <w:t>рекламной конструкции</w:t>
            </w:r>
          </w:p>
        </w:tc>
        <w:tc>
          <w:tcPr>
            <w:tcW w:w="2551" w:type="dxa"/>
            <w:vAlign w:val="center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56BC6">
              <w:rPr>
                <w:rFonts w:ascii="Times New Roman" w:hAnsi="Times New Roman"/>
                <w:b/>
                <w:sz w:val="20"/>
                <w:szCs w:val="20"/>
              </w:rPr>
              <w:t>Вид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56BC6">
              <w:rPr>
                <w:rFonts w:ascii="Times New Roman" w:hAnsi="Times New Roman"/>
                <w:b/>
                <w:sz w:val="20"/>
                <w:szCs w:val="20"/>
              </w:rPr>
              <w:t>рекламной конструкции</w:t>
            </w:r>
          </w:p>
        </w:tc>
        <w:tc>
          <w:tcPr>
            <w:tcW w:w="1695" w:type="dxa"/>
            <w:vAlign w:val="center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56BC6">
              <w:rPr>
                <w:rFonts w:ascii="Times New Roman" w:hAnsi="Times New Roman"/>
                <w:b/>
                <w:sz w:val="20"/>
                <w:szCs w:val="20"/>
              </w:rPr>
              <w:t>Площадь информационного поля рекламной конструкции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6BC6">
              <w:rPr>
                <w:rFonts w:ascii="Times New Roman" w:hAnsi="Times New Roman"/>
                <w:b/>
                <w:sz w:val="20"/>
                <w:szCs w:val="20"/>
              </w:rPr>
              <w:t>(кв.м.)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13" w:type="dxa"/>
            <w:gridSpan w:val="2"/>
            <w:vAlign w:val="center"/>
          </w:tcPr>
          <w:p w:rsidR="00502602" w:rsidRPr="00056BC6" w:rsidRDefault="00502602" w:rsidP="00061C56">
            <w:pPr>
              <w:pStyle w:val="Default"/>
              <w:jc w:val="center"/>
              <w:rPr>
                <w:b/>
              </w:rPr>
            </w:pP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56BC6">
              <w:rPr>
                <w:rFonts w:ascii="Times New Roman" w:hAnsi="Times New Roman"/>
                <w:b/>
                <w:sz w:val="20"/>
                <w:szCs w:val="20"/>
              </w:rPr>
              <w:t>Технические характеристики</w:t>
            </w:r>
          </w:p>
        </w:tc>
      </w:tr>
      <w:tr w:rsidR="00502602" w:rsidRPr="00056BC6" w:rsidTr="00061C56">
        <w:tc>
          <w:tcPr>
            <w:tcW w:w="14850" w:type="dxa"/>
            <w:gridSpan w:val="10"/>
          </w:tcPr>
          <w:p w:rsidR="00502602" w:rsidRPr="00705264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264">
              <w:rPr>
                <w:rFonts w:ascii="Times New Roman" w:hAnsi="Times New Roman"/>
                <w:b/>
                <w:sz w:val="28"/>
                <w:szCs w:val="28"/>
              </w:rPr>
              <w:t>г. Артемовский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2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пер. П</w:t>
            </w:r>
            <w:r w:rsidRPr="00663F1A">
              <w:rPr>
                <w:rFonts w:ascii="Times New Roman" w:hAnsi="Times New Roman"/>
                <w:sz w:val="24"/>
                <w:szCs w:val="24"/>
              </w:rPr>
              <w:t>рилепского</w:t>
            </w:r>
          </w:p>
        </w:tc>
        <w:tc>
          <w:tcPr>
            <w:tcW w:w="1842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2а </w:t>
            </w:r>
          </w:p>
        </w:tc>
        <w:tc>
          <w:tcPr>
            <w:tcW w:w="1985" w:type="dxa"/>
            <w:vAlign w:val="center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E568BF">
              <w:rPr>
                <w:rFonts w:ascii="Times New Roman" w:hAnsi="Times New Roman"/>
                <w:sz w:val="24"/>
                <w:szCs w:val="24"/>
              </w:rPr>
              <w:t>екламные конструкции, монтируемые и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асполагаемые на внешних стенах, </w:t>
            </w:r>
            <w:r w:rsidRPr="00E568BF">
              <w:rPr>
                <w:rFonts w:ascii="Times New Roman" w:hAnsi="Times New Roman"/>
                <w:sz w:val="24"/>
                <w:szCs w:val="24"/>
              </w:rPr>
              <w:t>крышах и иных конструктивных элементах зданий, строений, сооружений или вне их,</w:t>
            </w:r>
            <w:r w:rsidRPr="00663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далее – </w:t>
            </w:r>
            <w:r w:rsidRPr="00814D9F">
              <w:rPr>
                <w:rFonts w:ascii="Times New Roman" w:hAnsi="Times New Roman"/>
                <w:b/>
                <w:sz w:val="24"/>
                <w:szCs w:val="24"/>
              </w:rPr>
              <w:t>тип 1</w:t>
            </w:r>
          </w:p>
        </w:tc>
        <w:tc>
          <w:tcPr>
            <w:tcW w:w="2551" w:type="dxa"/>
            <w:vAlign w:val="center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023B12">
              <w:rPr>
                <w:rFonts w:ascii="Times New Roman" w:hAnsi="Times New Roman"/>
                <w:sz w:val="24"/>
                <w:szCs w:val="24"/>
              </w:rPr>
              <w:t>аннер</w:t>
            </w:r>
          </w:p>
          <w:p w:rsidR="00502602" w:rsidRPr="00023B1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B12">
              <w:rPr>
                <w:rFonts w:ascii="Times New Roman" w:hAnsi="Times New Roman"/>
                <w:sz w:val="24"/>
                <w:szCs w:val="24"/>
              </w:rPr>
              <w:t xml:space="preserve"> (иные технические средства стабильного территориального размещения)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далее – </w:t>
            </w:r>
            <w:r w:rsidRPr="00814D9F">
              <w:rPr>
                <w:rFonts w:ascii="Times New Roman" w:hAnsi="Times New Roman"/>
                <w:b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2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пер. П</w:t>
            </w:r>
            <w:r w:rsidRPr="00663F1A">
              <w:rPr>
                <w:rFonts w:ascii="Times New Roman" w:hAnsi="Times New Roman"/>
                <w:sz w:val="24"/>
                <w:szCs w:val="24"/>
              </w:rPr>
              <w:t>рилепского</w:t>
            </w:r>
          </w:p>
        </w:tc>
        <w:tc>
          <w:tcPr>
            <w:tcW w:w="1842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862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 xml:space="preserve">Щ1 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2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Прилепского</w:t>
            </w:r>
          </w:p>
        </w:tc>
        <w:tc>
          <w:tcPr>
            <w:tcW w:w="1842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502602" w:rsidRPr="00F67FA3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 х 6м) х 2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О1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2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Прилепского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1518C">
              <w:rPr>
                <w:rFonts w:ascii="Times New Roman" w:hAnsi="Times New Roman"/>
                <w:sz w:val="24"/>
                <w:szCs w:val="24"/>
              </w:rPr>
              <w:t>становочны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51518C">
              <w:rPr>
                <w:rFonts w:ascii="Times New Roman" w:hAnsi="Times New Roman"/>
                <w:sz w:val="24"/>
                <w:szCs w:val="24"/>
              </w:rPr>
              <w:t xml:space="preserve"> пункт движения общественного транспорта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(далее – остановка) </w:t>
            </w:r>
          </w:p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«Хлебная база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02602" w:rsidRPr="00E568BF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E568BF">
              <w:rPr>
                <w:rFonts w:ascii="Times New Roman" w:hAnsi="Times New Roman"/>
                <w:sz w:val="24"/>
                <w:szCs w:val="24"/>
              </w:rPr>
              <w:t>екламные конструкции, размещаемые на остановочных пунктах движения общественного транспорта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далее - </w:t>
            </w:r>
            <w:r w:rsidRPr="00BC554F">
              <w:rPr>
                <w:rFonts w:ascii="Times New Roman" w:hAnsi="Times New Roman"/>
                <w:b/>
                <w:sz w:val="24"/>
                <w:szCs w:val="24"/>
              </w:rPr>
              <w:t>тип 2</w:t>
            </w:r>
          </w:p>
        </w:tc>
        <w:tc>
          <w:tcPr>
            <w:tcW w:w="2551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рекламные стенды </w:t>
            </w:r>
          </w:p>
          <w:p w:rsidR="00502602" w:rsidRPr="00E568BF" w:rsidRDefault="00502602" w:rsidP="00061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BF">
              <w:rPr>
                <w:rFonts w:ascii="Times New Roman" w:hAnsi="Times New Roman"/>
                <w:sz w:val="24"/>
                <w:szCs w:val="24"/>
              </w:rPr>
              <w:t>(все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68BF">
              <w:rPr>
                <w:rFonts w:ascii="Times New Roman" w:hAnsi="Times New Roman"/>
                <w:sz w:val="24"/>
                <w:szCs w:val="24"/>
              </w:rPr>
              <w:t>виды рекламных конструкций)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далее - </w:t>
            </w:r>
            <w:r w:rsidRPr="00BC554F">
              <w:rPr>
                <w:rFonts w:ascii="Times New Roman" w:hAnsi="Times New Roman"/>
                <w:b/>
                <w:sz w:val="24"/>
                <w:szCs w:val="24"/>
              </w:rPr>
              <w:t>вид 2</w:t>
            </w:r>
          </w:p>
          <w:p w:rsidR="00502602" w:rsidRPr="00D97B9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gridSpan w:val="2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размер 1,5 х 4м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42/2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42/2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42/1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42/1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Б9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343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Б10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649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8 Марта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1113"/>
        </w:trPr>
        <w:tc>
          <w:tcPr>
            <w:tcW w:w="675" w:type="dxa"/>
          </w:tcPr>
          <w:p w:rsidR="00502602" w:rsidRDefault="00502602" w:rsidP="0006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502602" w:rsidRPr="00056BC6" w:rsidRDefault="00502602" w:rsidP="00061C56">
            <w:pPr>
              <w:tabs>
                <w:tab w:val="left" w:pos="312"/>
                <w:tab w:val="center" w:pos="4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Б12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8 Марта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1589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АЩ1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пер. Заводской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FA720D" w:rsidRDefault="00502602" w:rsidP="00061C56">
            <w:pPr>
              <w:tabs>
                <w:tab w:val="left" w:pos="549"/>
              </w:tabs>
              <w:spacing w:after="0" w:line="240" w:lineRule="auto"/>
              <w:ind w:left="-1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20D">
              <w:rPr>
                <w:rFonts w:ascii="Times New Roman" w:hAnsi="Times New Roman"/>
                <w:sz w:val="24"/>
                <w:szCs w:val="24"/>
              </w:rPr>
              <w:t xml:space="preserve">афишный щит (иные технические средства стабильного территориального размещения), </w:t>
            </w:r>
            <w:r w:rsidRPr="00FA720D">
              <w:rPr>
                <w:rFonts w:ascii="Times New Roman" w:hAnsi="Times New Roman"/>
                <w:b/>
                <w:sz w:val="24"/>
                <w:szCs w:val="24"/>
              </w:rPr>
              <w:t xml:space="preserve">далее – вид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9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481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АЩ2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пер. Заводской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3 </w:t>
            </w:r>
          </w:p>
        </w:tc>
        <w:tc>
          <w:tcPr>
            <w:tcW w:w="169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689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остановка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Сигнал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9250DA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02602" w:rsidRPr="00D97B9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2 </w:t>
            </w:r>
            <w:r w:rsidRPr="00D97B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gridSpan w:val="2"/>
          </w:tcPr>
          <w:p w:rsidR="00502602" w:rsidRPr="003C166B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66B">
              <w:rPr>
                <w:rFonts w:ascii="Times New Roman" w:hAnsi="Times New Roman"/>
                <w:sz w:val="24"/>
                <w:szCs w:val="24"/>
              </w:rPr>
              <w:t>размер 1,5 х 4м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2602" w:rsidRPr="00B97C38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833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Щ3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Заводская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rPr>
          <w:trHeight w:val="880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Щ4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Заводская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rPr>
          <w:trHeight w:val="847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Щ5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Щ6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Октябрьская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rPr>
          <w:trHeight w:val="911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Акулова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Акулова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Полярников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АЩ3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Паровозников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3 </w:t>
            </w:r>
          </w:p>
        </w:tc>
        <w:tc>
          <w:tcPr>
            <w:tcW w:w="169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Щ7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Добролюбова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 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422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 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Щ8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rPr>
          <w:trHeight w:val="1022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остановка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Узел Связи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9250DA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02602" w:rsidRPr="00D97B9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2 </w:t>
            </w:r>
            <w:r w:rsidRPr="00D97B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gridSpan w:val="2"/>
          </w:tcPr>
          <w:p w:rsidR="00502602" w:rsidRPr="003C166B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66B">
              <w:rPr>
                <w:rFonts w:ascii="Times New Roman" w:hAnsi="Times New Roman"/>
                <w:sz w:val="24"/>
                <w:szCs w:val="24"/>
              </w:rPr>
              <w:t>размер 1,5 х 4м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остановка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Узел Связи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9250DA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02602" w:rsidRPr="00D97B9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2 </w:t>
            </w:r>
            <w:r w:rsidRPr="00D97B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gridSpan w:val="2"/>
          </w:tcPr>
          <w:p w:rsidR="00502602" w:rsidRPr="003C166B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66B">
              <w:rPr>
                <w:rFonts w:ascii="Times New Roman" w:hAnsi="Times New Roman"/>
                <w:sz w:val="24"/>
                <w:szCs w:val="24"/>
              </w:rPr>
              <w:t>размер 1,5 х 4м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 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 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Б38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Б39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Б40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Б4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Б42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Б43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422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Б45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Б47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Б48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813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Б5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Б6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Щ9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ГСК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113" w:type="dxa"/>
            <w:gridSpan w:val="2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призматрон, размер (3х6м) х 3</w:t>
            </w:r>
          </w:p>
        </w:tc>
      </w:tr>
      <w:tr w:rsidR="00502602" w:rsidRPr="00056BC6" w:rsidTr="00061C56">
        <w:trPr>
          <w:trHeight w:val="847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Щ10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ГСК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113" w:type="dxa"/>
            <w:gridSpan w:val="2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призматрон, размер (3х6м) х 3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Терешковой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687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Терешковой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Б6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Б6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Паровозников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Физкультурников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2г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Физкультурников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Физкультурников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Физкультурников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Терешковой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731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Терешковой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АЩ4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3 </w:t>
            </w:r>
          </w:p>
        </w:tc>
        <w:tc>
          <w:tcPr>
            <w:tcW w:w="1701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599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остановка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Рынок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9250DA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02602" w:rsidRPr="00D97B9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2 </w:t>
            </w:r>
            <w:r w:rsidRPr="00D97B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502602" w:rsidRPr="003C166B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66B">
              <w:rPr>
                <w:rFonts w:ascii="Times New Roman" w:hAnsi="Times New Roman"/>
                <w:sz w:val="24"/>
                <w:szCs w:val="24"/>
              </w:rPr>
              <w:t>размер 1,5 х 4м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707162">
              <w:rPr>
                <w:rFonts w:ascii="Times New Roman" w:hAnsi="Times New Roman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DB1">
              <w:rPr>
                <w:rFonts w:ascii="Times New Roman" w:hAnsi="Times New Roman"/>
                <w:sz w:val="24"/>
                <w:szCs w:val="24"/>
              </w:rPr>
              <w:t>рекламная скамья</w:t>
            </w:r>
          </w:p>
          <w:p w:rsidR="00502602" w:rsidRPr="000D7DB1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7DB1">
              <w:rPr>
                <w:rFonts w:ascii="Times New Roman" w:hAnsi="Times New Roman"/>
                <w:sz w:val="24"/>
                <w:szCs w:val="24"/>
              </w:rPr>
              <w:t xml:space="preserve"> (иные технические средства стабильного территориального размещения),</w:t>
            </w:r>
            <w:r w:rsidRPr="000D7DB1">
              <w:rPr>
                <w:rFonts w:ascii="Times New Roman" w:hAnsi="Times New Roman"/>
                <w:b/>
                <w:sz w:val="24"/>
                <w:szCs w:val="24"/>
              </w:rPr>
              <w:t xml:space="preserve"> далее – вид 4                                                   </w:t>
            </w:r>
          </w:p>
        </w:tc>
        <w:tc>
          <w:tcPr>
            <w:tcW w:w="1701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0,5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2,5м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6" w:type="dxa"/>
          </w:tcPr>
          <w:p w:rsidR="00502602" w:rsidRDefault="00502602" w:rsidP="00061C56">
            <w:pPr>
              <w:jc w:val="center"/>
            </w:pPr>
            <w:r w:rsidRPr="00994BEE">
              <w:rPr>
                <w:rFonts w:ascii="Times New Roman" w:hAnsi="Times New Roman"/>
                <w:sz w:val="24"/>
                <w:szCs w:val="24"/>
              </w:rPr>
              <w:t>РС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707162">
              <w:rPr>
                <w:rFonts w:ascii="Times New Roman" w:hAnsi="Times New Roman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0D7DB1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DB1">
              <w:rPr>
                <w:rFonts w:ascii="Times New Roman" w:hAnsi="Times New Roman"/>
                <w:sz w:val="24"/>
                <w:szCs w:val="24"/>
              </w:rPr>
              <w:t xml:space="preserve">вид 4                                                   </w:t>
            </w:r>
          </w:p>
        </w:tc>
        <w:tc>
          <w:tcPr>
            <w:tcW w:w="1701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0,5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2,5м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6" w:type="dxa"/>
          </w:tcPr>
          <w:p w:rsidR="00502602" w:rsidRDefault="00502602" w:rsidP="00061C56">
            <w:pPr>
              <w:jc w:val="center"/>
            </w:pPr>
            <w:r w:rsidRPr="00994BEE">
              <w:rPr>
                <w:rFonts w:ascii="Times New Roman" w:hAnsi="Times New Roman"/>
                <w:sz w:val="24"/>
                <w:szCs w:val="24"/>
              </w:rPr>
              <w:t>РС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707162">
              <w:rPr>
                <w:rFonts w:ascii="Times New Roman" w:hAnsi="Times New Roman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0D7DB1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DB1">
              <w:rPr>
                <w:rFonts w:ascii="Times New Roman" w:hAnsi="Times New Roman"/>
                <w:sz w:val="24"/>
                <w:szCs w:val="24"/>
              </w:rPr>
              <w:t xml:space="preserve">вид 4                                                   </w:t>
            </w:r>
          </w:p>
        </w:tc>
        <w:tc>
          <w:tcPr>
            <w:tcW w:w="1701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0,5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2,5м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6" w:type="dxa"/>
          </w:tcPr>
          <w:p w:rsidR="00502602" w:rsidRDefault="00502602" w:rsidP="00061C56">
            <w:pPr>
              <w:jc w:val="center"/>
            </w:pPr>
            <w:r w:rsidRPr="00994BEE">
              <w:rPr>
                <w:rFonts w:ascii="Times New Roman" w:hAnsi="Times New Roman"/>
                <w:sz w:val="24"/>
                <w:szCs w:val="24"/>
              </w:rPr>
              <w:t>РС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707162">
              <w:rPr>
                <w:rFonts w:ascii="Times New Roman" w:hAnsi="Times New Roman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0D7DB1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DB1">
              <w:rPr>
                <w:rFonts w:ascii="Times New Roman" w:hAnsi="Times New Roman"/>
                <w:sz w:val="24"/>
                <w:szCs w:val="24"/>
              </w:rPr>
              <w:t xml:space="preserve">вид 4                                                   </w:t>
            </w:r>
          </w:p>
        </w:tc>
        <w:tc>
          <w:tcPr>
            <w:tcW w:w="1701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0,5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2,5м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6" w:type="dxa"/>
          </w:tcPr>
          <w:p w:rsidR="00502602" w:rsidRDefault="00502602" w:rsidP="00061C56">
            <w:pPr>
              <w:jc w:val="center"/>
            </w:pPr>
            <w:r w:rsidRPr="00994BEE">
              <w:rPr>
                <w:rFonts w:ascii="Times New Roman" w:hAnsi="Times New Roman"/>
                <w:sz w:val="24"/>
                <w:szCs w:val="24"/>
              </w:rPr>
              <w:t>РС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707162">
              <w:rPr>
                <w:rFonts w:ascii="Times New Roman" w:hAnsi="Times New Roman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0D7DB1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DB1">
              <w:rPr>
                <w:rFonts w:ascii="Times New Roman" w:hAnsi="Times New Roman"/>
                <w:sz w:val="24"/>
                <w:szCs w:val="24"/>
              </w:rPr>
              <w:t xml:space="preserve">вид 4                                                   </w:t>
            </w:r>
          </w:p>
        </w:tc>
        <w:tc>
          <w:tcPr>
            <w:tcW w:w="1701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0,5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2,5м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Заводская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Заводская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64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Б85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813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275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Почтовая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Почтовая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Почтовая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Почтовая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Коммунаров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АЩ5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3 </w:t>
            </w:r>
          </w:p>
        </w:tc>
        <w:tc>
          <w:tcPr>
            <w:tcW w:w="1701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494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АЩ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пл. Советов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3 </w:t>
            </w:r>
          </w:p>
        </w:tc>
        <w:tc>
          <w:tcPr>
            <w:tcW w:w="1701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706" w:type="dxa"/>
          </w:tcPr>
          <w:p w:rsidR="00502602" w:rsidRDefault="00502602" w:rsidP="00061C56">
            <w:pPr>
              <w:jc w:val="center"/>
            </w:pPr>
            <w:r w:rsidRPr="00D3129F">
              <w:rPr>
                <w:rFonts w:ascii="Times New Roman" w:hAnsi="Times New Roman"/>
                <w:sz w:val="24"/>
                <w:szCs w:val="24"/>
              </w:rPr>
              <w:t>АЩ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пл. Советов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3 </w:t>
            </w:r>
          </w:p>
        </w:tc>
        <w:tc>
          <w:tcPr>
            <w:tcW w:w="1701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1442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706" w:type="dxa"/>
          </w:tcPr>
          <w:p w:rsidR="00502602" w:rsidRDefault="00502602" w:rsidP="00061C56">
            <w:pPr>
              <w:jc w:val="center"/>
            </w:pPr>
            <w:r w:rsidRPr="00D3129F">
              <w:rPr>
                <w:rFonts w:ascii="Times New Roman" w:hAnsi="Times New Roman"/>
                <w:sz w:val="24"/>
                <w:szCs w:val="24"/>
              </w:rPr>
              <w:t>АЩ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пл. Советов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6451C5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3 </w:t>
            </w:r>
          </w:p>
        </w:tc>
        <w:tc>
          <w:tcPr>
            <w:tcW w:w="1701" w:type="dxa"/>
            <w:gridSpan w:val="2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731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  <w:bookmarkStart w:id="0" w:name="_GoBack"/>
            <w:bookmarkEnd w:id="0"/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Б99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Банковская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Б100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Банковская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Садовая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Садовая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Молодежи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9842BA">
              <w:rPr>
                <w:rFonts w:ascii="Times New Roman" w:hAnsi="Times New Roman"/>
                <w:sz w:val="24"/>
                <w:szCs w:val="24"/>
              </w:rPr>
              <w:t>ул. Молодежи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9842BA">
              <w:rPr>
                <w:rFonts w:ascii="Times New Roman" w:hAnsi="Times New Roman"/>
                <w:sz w:val="24"/>
                <w:szCs w:val="24"/>
              </w:rPr>
              <w:t>ул. Молодежи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О6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остановка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9250DA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02602" w:rsidRPr="00D97B9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2 </w:t>
            </w:r>
            <w:r w:rsidRPr="00D97B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502602" w:rsidRPr="003C166B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66B">
              <w:rPr>
                <w:rFonts w:ascii="Times New Roman" w:hAnsi="Times New Roman"/>
                <w:sz w:val="24"/>
                <w:szCs w:val="24"/>
              </w:rPr>
              <w:t>размер 1,5 х 4м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О7</w:t>
            </w:r>
          </w:p>
        </w:tc>
        <w:tc>
          <w:tcPr>
            <w:tcW w:w="851" w:type="dxa"/>
          </w:tcPr>
          <w:p w:rsidR="00502602" w:rsidRPr="00B97C38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Молодежи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остановка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Молодежи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9250DA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02602" w:rsidRPr="00D97B9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2 </w:t>
            </w:r>
            <w:r w:rsidRPr="00D97B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502602" w:rsidRPr="003C166B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66B">
              <w:rPr>
                <w:rFonts w:ascii="Times New Roman" w:hAnsi="Times New Roman"/>
                <w:sz w:val="24"/>
                <w:szCs w:val="24"/>
              </w:rPr>
              <w:t>размер 1,5 х 4м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Щ11</w:t>
            </w:r>
          </w:p>
        </w:tc>
        <w:tc>
          <w:tcPr>
            <w:tcW w:w="851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Калинина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AF58E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Чайковского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1162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439F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Предшахтная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439F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Молодежи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439F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Молодежи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(торговая база)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439F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Молодежи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(торговая база)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439F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439F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439F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439F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Энергетиков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Энергетиков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Энергетиков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Энергетиков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О8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остановка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9250DA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02602" w:rsidRPr="00D97B9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2 </w:t>
            </w:r>
            <w:r w:rsidRPr="00D97B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502602" w:rsidRPr="003C166B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66B">
              <w:rPr>
                <w:rFonts w:ascii="Times New Roman" w:hAnsi="Times New Roman"/>
                <w:sz w:val="24"/>
                <w:szCs w:val="24"/>
              </w:rPr>
              <w:t>размер 1,5 х 4м</w:t>
            </w:r>
          </w:p>
        </w:tc>
      </w:tr>
      <w:tr w:rsidR="00502602" w:rsidRPr="00056BC6" w:rsidTr="00061C56">
        <w:trPr>
          <w:trHeight w:val="771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Щ12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664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14в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150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Default="00502602" w:rsidP="00061C56">
            <w:pPr>
              <w:jc w:val="center"/>
            </w:pPr>
            <w:r w:rsidRPr="00B02885">
              <w:rPr>
                <w:rFonts w:ascii="Times New Roman" w:hAnsi="Times New Roman"/>
                <w:sz w:val="24"/>
                <w:szCs w:val="24"/>
              </w:rPr>
              <w:t>14в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4047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Default="00502602" w:rsidP="00061C56">
            <w:pPr>
              <w:jc w:val="center"/>
            </w:pPr>
            <w:r w:rsidRPr="00B02885">
              <w:rPr>
                <w:rFonts w:ascii="Times New Roman" w:hAnsi="Times New Roman"/>
                <w:sz w:val="24"/>
                <w:szCs w:val="24"/>
              </w:rPr>
              <w:t>14в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4047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Default="00502602" w:rsidP="00061C56">
            <w:pPr>
              <w:jc w:val="center"/>
            </w:pPr>
            <w:r w:rsidRPr="00B02885">
              <w:rPr>
                <w:rFonts w:ascii="Times New Roman" w:hAnsi="Times New Roman"/>
                <w:sz w:val="24"/>
                <w:szCs w:val="24"/>
              </w:rPr>
              <w:t>14в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4047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4047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Default="00502602" w:rsidP="00061C56">
            <w:pPr>
              <w:jc w:val="center"/>
            </w:pPr>
            <w:r w:rsidRPr="00435BE5">
              <w:rPr>
                <w:rFonts w:ascii="Times New Roman" w:hAnsi="Times New Roman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4047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Default="00502602" w:rsidP="00061C56">
            <w:pPr>
              <w:jc w:val="center"/>
            </w:pPr>
            <w:r w:rsidRPr="00435BE5">
              <w:rPr>
                <w:rFonts w:ascii="Times New Roman" w:hAnsi="Times New Roman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4047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Default="00502602" w:rsidP="00061C56">
            <w:pPr>
              <w:jc w:val="center"/>
            </w:pPr>
            <w:r w:rsidRPr="00435BE5">
              <w:rPr>
                <w:rFonts w:ascii="Times New Roman" w:hAnsi="Times New Roman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4047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Default="00502602" w:rsidP="00061C56">
            <w:pPr>
              <w:jc w:val="center"/>
            </w:pPr>
            <w:r w:rsidRPr="00435BE5">
              <w:rPr>
                <w:rFonts w:ascii="Times New Roman" w:hAnsi="Times New Roman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4047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Default="00502602" w:rsidP="00061C56">
            <w:pPr>
              <w:jc w:val="center"/>
            </w:pPr>
            <w:r w:rsidRPr="00435BE5">
              <w:rPr>
                <w:rFonts w:ascii="Times New Roman" w:hAnsi="Times New Roman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4047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Default="00502602" w:rsidP="00061C56">
            <w:pPr>
              <w:jc w:val="center"/>
            </w:pPr>
            <w:r w:rsidRPr="00435BE5">
              <w:rPr>
                <w:rFonts w:ascii="Times New Roman" w:hAnsi="Times New Roman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4047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8A634D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Разведчиков</w:t>
            </w:r>
          </w:p>
        </w:tc>
        <w:tc>
          <w:tcPr>
            <w:tcW w:w="1842" w:type="dxa"/>
          </w:tcPr>
          <w:p w:rsidR="00502602" w:rsidRDefault="00502602" w:rsidP="00061C56">
            <w:pPr>
              <w:jc w:val="center"/>
            </w:pPr>
            <w:r w:rsidRPr="00435BE5">
              <w:rPr>
                <w:rFonts w:ascii="Times New Roman" w:hAnsi="Times New Roman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4047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819B1">
              <w:rPr>
                <w:rFonts w:ascii="Times New Roman" w:hAnsi="Times New Roman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449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4047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819B1">
              <w:rPr>
                <w:rFonts w:ascii="Times New Roman" w:hAnsi="Times New Roman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768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О9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остановка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17C42">
              <w:rPr>
                <w:rFonts w:ascii="Times New Roman" w:hAnsi="Times New Roman"/>
                <w:sz w:val="24"/>
                <w:szCs w:val="24"/>
              </w:rPr>
              <w:t>Карла Маркса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9250DA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02602" w:rsidRPr="00D97B9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2 </w:t>
            </w:r>
            <w:r w:rsidRPr="00D97B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502602" w:rsidRPr="003C166B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66B">
              <w:rPr>
                <w:rFonts w:ascii="Times New Roman" w:hAnsi="Times New Roman"/>
                <w:sz w:val="24"/>
                <w:szCs w:val="24"/>
              </w:rPr>
              <w:t>размер 1,5 х 4м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О10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F65C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остановка  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>«</w:t>
            </w:r>
            <w:r w:rsidRPr="00A17C42">
              <w:rPr>
                <w:rFonts w:ascii="Times New Roman" w:hAnsi="Times New Roman"/>
                <w:sz w:val="24"/>
                <w:szCs w:val="24"/>
              </w:rPr>
              <w:t>Карла Маркса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9250DA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02602" w:rsidRPr="00D97B9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2 </w:t>
            </w:r>
            <w:r w:rsidRPr="00D97B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502602" w:rsidRPr="003C166B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66B">
              <w:rPr>
                <w:rFonts w:ascii="Times New Roman" w:hAnsi="Times New Roman"/>
                <w:sz w:val="24"/>
                <w:szCs w:val="24"/>
              </w:rPr>
              <w:t>размер 1,5 х 4м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Щ13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F65C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F65C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>ул. Кр</w:t>
            </w:r>
            <w:r>
              <w:rPr>
                <w:rFonts w:ascii="Times New Roman" w:hAnsi="Times New Roman"/>
                <w:sz w:val="24"/>
                <w:szCs w:val="24"/>
              </w:rPr>
              <w:t>асная Горка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507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F65C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>ул. Кр</w:t>
            </w:r>
            <w:r>
              <w:rPr>
                <w:rFonts w:ascii="Times New Roman" w:hAnsi="Times New Roman"/>
                <w:sz w:val="24"/>
                <w:szCs w:val="24"/>
              </w:rPr>
              <w:t>асная Горка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429"/>
        </w:trPr>
        <w:tc>
          <w:tcPr>
            <w:tcW w:w="675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Б14</w:t>
            </w:r>
            <w:r w:rsidRPr="00056BC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F65C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>ул. Кр</w:t>
            </w:r>
            <w:r>
              <w:rPr>
                <w:rFonts w:ascii="Times New Roman" w:hAnsi="Times New Roman"/>
                <w:sz w:val="24"/>
                <w:szCs w:val="24"/>
              </w:rPr>
              <w:t>асная Горка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rPr>
          <w:trHeight w:val="843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Щ14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rPr>
          <w:trHeight w:val="818"/>
        </w:trPr>
        <w:tc>
          <w:tcPr>
            <w:tcW w:w="675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Щ15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rPr>
          <w:trHeight w:val="870"/>
        </w:trPr>
        <w:tc>
          <w:tcPr>
            <w:tcW w:w="675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Щ16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(напротив)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C4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Лесная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О11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E388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остановка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Лесная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9250DA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02602" w:rsidRPr="00D97B9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2 </w:t>
            </w:r>
            <w:r w:rsidRPr="00D97B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502602" w:rsidRPr="003C166B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66B">
              <w:rPr>
                <w:rFonts w:ascii="Times New Roman" w:hAnsi="Times New Roman"/>
                <w:sz w:val="24"/>
                <w:szCs w:val="24"/>
              </w:rPr>
              <w:t>размер 1,5 х 4м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О12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E388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Лесная</w:t>
            </w:r>
          </w:p>
        </w:tc>
        <w:tc>
          <w:tcPr>
            <w:tcW w:w="1842" w:type="dxa"/>
          </w:tcPr>
          <w:p w:rsidR="0050260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остановка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Лесная</w:t>
            </w:r>
            <w:r w:rsidRPr="00F24C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9250DA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02602" w:rsidRPr="00D97B9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2 </w:t>
            </w:r>
            <w:r w:rsidRPr="00D97B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502602" w:rsidRPr="003C166B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66B">
              <w:rPr>
                <w:rFonts w:ascii="Times New Roman" w:hAnsi="Times New Roman"/>
                <w:sz w:val="24"/>
                <w:szCs w:val="24"/>
              </w:rPr>
              <w:t>размер 1,5 х 4м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Б142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E388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Лесная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E388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6875D7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Лесная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E388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6875D7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Лесная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706" w:type="dxa"/>
          </w:tcPr>
          <w:p w:rsidR="00502602" w:rsidRDefault="00502602" w:rsidP="00061C56">
            <w:pPr>
              <w:jc w:val="center"/>
            </w:pPr>
            <w:r w:rsidRPr="003F2A73">
              <w:rPr>
                <w:rFonts w:ascii="Times New Roman" w:hAnsi="Times New Roman"/>
                <w:sz w:val="24"/>
                <w:szCs w:val="24"/>
              </w:rPr>
              <w:t>Б14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E388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6875D7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Лесная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706" w:type="dxa"/>
          </w:tcPr>
          <w:p w:rsidR="00502602" w:rsidRDefault="00502602" w:rsidP="00061C56">
            <w:pPr>
              <w:jc w:val="center"/>
            </w:pPr>
            <w:r w:rsidRPr="003F2A73">
              <w:rPr>
                <w:rFonts w:ascii="Times New Roman" w:hAnsi="Times New Roman"/>
                <w:sz w:val="24"/>
                <w:szCs w:val="24"/>
              </w:rPr>
              <w:t>Б14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E388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Дзержинского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A73">
              <w:rPr>
                <w:rFonts w:ascii="Times New Roman" w:hAnsi="Times New Roman"/>
                <w:sz w:val="24"/>
                <w:szCs w:val="24"/>
              </w:rPr>
              <w:t>Б14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2E388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Дзержинского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04A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404A">
              <w:rPr>
                <w:rFonts w:ascii="Times New Roman" w:hAnsi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706" w:type="dxa"/>
          </w:tcPr>
          <w:p w:rsidR="00502602" w:rsidRPr="00056BC6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Щ17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BD23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A17C4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Дзержинского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BC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06" w:type="dxa"/>
          </w:tcPr>
          <w:p w:rsidR="00502602" w:rsidRDefault="00502602" w:rsidP="00061C56">
            <w:pPr>
              <w:jc w:val="center"/>
            </w:pPr>
            <w:r w:rsidRPr="00102D68">
              <w:rPr>
                <w:rFonts w:ascii="Times New Roman" w:hAnsi="Times New Roman"/>
                <w:sz w:val="24"/>
                <w:szCs w:val="24"/>
              </w:rPr>
              <w:t>Щ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BD23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6875D7">
              <w:rPr>
                <w:rFonts w:ascii="Times New Roman" w:hAnsi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706" w:type="dxa"/>
          </w:tcPr>
          <w:p w:rsidR="00502602" w:rsidRDefault="00502602" w:rsidP="00061C56">
            <w:pPr>
              <w:jc w:val="center"/>
            </w:pPr>
            <w:r w:rsidRPr="00102D68">
              <w:rPr>
                <w:rFonts w:ascii="Times New Roman" w:hAnsi="Times New Roman"/>
                <w:sz w:val="24"/>
                <w:szCs w:val="24"/>
              </w:rPr>
              <w:t>Щ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502602" w:rsidRDefault="00502602" w:rsidP="00061C56">
            <w:pPr>
              <w:jc w:val="center"/>
            </w:pPr>
            <w:r w:rsidRPr="00BD23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502602" w:rsidRDefault="00502602" w:rsidP="00061C56">
            <w:pPr>
              <w:jc w:val="center"/>
            </w:pPr>
            <w:r w:rsidRPr="006875D7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Лесная</w:t>
            </w:r>
          </w:p>
        </w:tc>
        <w:tc>
          <w:tcPr>
            <w:tcW w:w="1842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502602" w:rsidRPr="00663F1A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502602" w:rsidRPr="00F67FA3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FA3">
              <w:rPr>
                <w:rFonts w:ascii="Times New Roman" w:hAnsi="Times New Roman"/>
                <w:sz w:val="24"/>
                <w:szCs w:val="24"/>
              </w:rPr>
              <w:t>двухсторон-ний, размер (3х6м) х 2</w:t>
            </w:r>
          </w:p>
        </w:tc>
      </w:tr>
      <w:tr w:rsidR="00502602" w:rsidRPr="00056BC6" w:rsidTr="00061C56">
        <w:trPr>
          <w:trHeight w:val="437"/>
        </w:trPr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706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Б148</w:t>
            </w:r>
          </w:p>
        </w:tc>
        <w:tc>
          <w:tcPr>
            <w:tcW w:w="851" w:type="dxa"/>
          </w:tcPr>
          <w:p w:rsidR="00502602" w:rsidRPr="00BB2F23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F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размер 3 х 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706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Б14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502602" w:rsidRPr="00BB2F23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F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размер 3 х 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706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502602" w:rsidRPr="00BB2F23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F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размер 3 х 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6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</w:tcPr>
          <w:p w:rsidR="00502602" w:rsidRPr="00BB2F23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F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Default="00502602" w:rsidP="00061C56">
            <w:pPr>
              <w:jc w:val="center"/>
            </w:pPr>
            <w:r w:rsidRPr="007B70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размер 3 х 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Pr="00056BC6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706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502602" w:rsidRPr="00BB2F23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F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Default="00502602" w:rsidP="00061C56">
            <w:pPr>
              <w:jc w:val="center"/>
            </w:pPr>
            <w:r w:rsidRPr="007B70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размер 3 х 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Default="00502602" w:rsidP="00061C56">
            <w:pPr>
              <w:jc w:val="center"/>
            </w:pPr>
            <w:r w:rsidRPr="009025D4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:rsidR="00502602" w:rsidRPr="00BB2F23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F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325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размер 3 х 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Default="00502602" w:rsidP="00061C56">
            <w:pPr>
              <w:jc w:val="center"/>
            </w:pPr>
            <w:r w:rsidRPr="009025D4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6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502602" w:rsidRPr="00BB2F23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F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325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размер 3 х 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Default="00502602" w:rsidP="00061C56">
            <w:pPr>
              <w:jc w:val="center"/>
            </w:pPr>
            <w:r w:rsidRPr="009025D4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6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502602" w:rsidRPr="00BB2F23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F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325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размер 3 х 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Default="00502602" w:rsidP="00061C56">
            <w:pPr>
              <w:jc w:val="center"/>
            </w:pPr>
            <w:r w:rsidRPr="009025D4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502602" w:rsidRPr="00BB2F23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F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размер 3 х 4</w:t>
            </w:r>
          </w:p>
        </w:tc>
      </w:tr>
      <w:tr w:rsidR="00502602" w:rsidRPr="00056BC6" w:rsidTr="00061C56">
        <w:tc>
          <w:tcPr>
            <w:tcW w:w="675" w:type="dxa"/>
          </w:tcPr>
          <w:p w:rsidR="00502602" w:rsidRDefault="00502602" w:rsidP="00061C56">
            <w:pPr>
              <w:jc w:val="center"/>
            </w:pPr>
            <w:r w:rsidRPr="009025D4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6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Б1</w:t>
            </w: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51" w:type="dxa"/>
          </w:tcPr>
          <w:p w:rsidR="00502602" w:rsidRPr="00BB2F23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F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502602" w:rsidRPr="00D32532" w:rsidRDefault="00502602" w:rsidP="00061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1842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85" w:type="dxa"/>
          </w:tcPr>
          <w:p w:rsidR="00502602" w:rsidRDefault="00502602" w:rsidP="00061C56">
            <w:pPr>
              <w:jc w:val="center"/>
            </w:pPr>
            <w:r w:rsidRPr="00005F2A">
              <w:rPr>
                <w:rFonts w:ascii="Times New Roman" w:hAnsi="Times New Roman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502602" w:rsidRDefault="00502602" w:rsidP="00061C56">
            <w:pPr>
              <w:jc w:val="center"/>
            </w:pPr>
            <w:r w:rsidRPr="00D06674">
              <w:rPr>
                <w:rFonts w:ascii="Times New Roman" w:hAnsi="Times New Roman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502602" w:rsidRPr="00D32532" w:rsidRDefault="00502602" w:rsidP="00061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532">
              <w:rPr>
                <w:rFonts w:ascii="Times New Roman" w:hAnsi="Times New Roman"/>
                <w:sz w:val="24"/>
                <w:szCs w:val="24"/>
              </w:rPr>
              <w:t>размер 3 х 4</w:t>
            </w:r>
          </w:p>
        </w:tc>
      </w:tr>
    </w:tbl>
    <w:p w:rsidR="00502602" w:rsidRDefault="00502602" w:rsidP="00B414F1">
      <w:pPr>
        <w:rPr>
          <w:rFonts w:ascii="Times New Roman" w:hAnsi="Times New Roman"/>
          <w:sz w:val="24"/>
          <w:szCs w:val="24"/>
        </w:rPr>
      </w:pPr>
    </w:p>
    <w:p w:rsidR="00502602" w:rsidRDefault="00502602" w:rsidP="00B414F1">
      <w:pPr>
        <w:rPr>
          <w:rFonts w:ascii="Times New Roman" w:hAnsi="Times New Roman"/>
          <w:sz w:val="24"/>
          <w:szCs w:val="24"/>
        </w:rPr>
      </w:pPr>
    </w:p>
    <w:p w:rsidR="00502602" w:rsidRDefault="00502602" w:rsidP="000E2044">
      <w:pPr>
        <w:ind w:left="1134" w:right="1134"/>
        <w:jc w:val="center"/>
        <w:rPr>
          <w:rFonts w:ascii="Times New Roman" w:hAnsi="Times New Roman"/>
          <w:sz w:val="24"/>
          <w:szCs w:val="24"/>
        </w:rPr>
      </w:pPr>
    </w:p>
    <w:p w:rsidR="00502602" w:rsidRDefault="00502602" w:rsidP="000E2044">
      <w:pPr>
        <w:ind w:left="1134" w:right="1134"/>
        <w:jc w:val="center"/>
        <w:rPr>
          <w:rFonts w:ascii="Times New Roman" w:hAnsi="Times New Roman"/>
          <w:sz w:val="24"/>
          <w:szCs w:val="24"/>
        </w:rPr>
      </w:pPr>
    </w:p>
    <w:p w:rsidR="00502602" w:rsidRDefault="00502602" w:rsidP="000E2044">
      <w:pPr>
        <w:ind w:left="1134" w:right="1134"/>
        <w:jc w:val="center"/>
        <w:rPr>
          <w:rFonts w:ascii="Times New Roman" w:hAnsi="Times New Roman"/>
          <w:sz w:val="24"/>
          <w:szCs w:val="24"/>
        </w:rPr>
      </w:pPr>
    </w:p>
    <w:p w:rsidR="00502602" w:rsidRDefault="00502602" w:rsidP="000E2044">
      <w:pPr>
        <w:ind w:left="1134" w:right="1134"/>
        <w:jc w:val="center"/>
        <w:rPr>
          <w:rFonts w:ascii="Times New Roman" w:hAnsi="Times New Roman"/>
          <w:sz w:val="24"/>
          <w:szCs w:val="24"/>
        </w:rPr>
      </w:pPr>
    </w:p>
    <w:p w:rsidR="00502602" w:rsidRDefault="00502602" w:rsidP="000E2044">
      <w:pPr>
        <w:ind w:left="1134" w:right="1134"/>
        <w:jc w:val="center"/>
        <w:rPr>
          <w:rFonts w:ascii="Times New Roman" w:hAnsi="Times New Roman"/>
          <w:sz w:val="24"/>
          <w:szCs w:val="24"/>
        </w:rPr>
      </w:pPr>
    </w:p>
    <w:p w:rsidR="00502602" w:rsidRDefault="00502602" w:rsidP="000E2044">
      <w:pPr>
        <w:ind w:left="1134" w:right="1134"/>
        <w:jc w:val="center"/>
        <w:rPr>
          <w:rFonts w:ascii="Times New Roman" w:hAnsi="Times New Roman"/>
          <w:sz w:val="24"/>
          <w:szCs w:val="24"/>
        </w:rPr>
      </w:pPr>
    </w:p>
    <w:p w:rsidR="00502602" w:rsidRDefault="00502602" w:rsidP="000E2044">
      <w:pPr>
        <w:ind w:left="1134" w:right="1134"/>
        <w:jc w:val="center"/>
        <w:rPr>
          <w:rFonts w:ascii="Times New Roman" w:hAnsi="Times New Roman"/>
          <w:sz w:val="24"/>
          <w:szCs w:val="24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Pr="00E04287" w:rsidRDefault="00502602" w:rsidP="00E042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04287">
        <w:rPr>
          <w:rFonts w:ascii="Times New Roman" w:hAnsi="Times New Roman"/>
          <w:b/>
          <w:sz w:val="28"/>
          <w:szCs w:val="28"/>
          <w:u w:val="single"/>
        </w:rPr>
        <w:t>Карта размещения рекламных конструкций Артемовского городского округа</w:t>
      </w:r>
    </w:p>
    <w:p w:rsidR="00502602" w:rsidRPr="00E04287" w:rsidRDefault="00502602" w:rsidP="00E042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04287">
        <w:rPr>
          <w:rFonts w:ascii="Times New Roman" w:hAnsi="Times New Roman"/>
          <w:b/>
          <w:sz w:val="28"/>
          <w:szCs w:val="28"/>
          <w:u w:val="single"/>
        </w:rPr>
        <w:t>(г. Артемовский)</w:t>
      </w:r>
    </w:p>
    <w:p w:rsidR="00502602" w:rsidRDefault="00502602" w:rsidP="00E04287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502602" w:rsidRPr="00E04287" w:rsidRDefault="00502602" w:rsidP="00E0428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04287">
        <w:rPr>
          <w:rFonts w:ascii="Times New Roman" w:hAnsi="Times New Roman"/>
          <w:b/>
          <w:sz w:val="28"/>
          <w:szCs w:val="28"/>
          <w:u w:val="single"/>
        </w:rPr>
        <w:t>Расположение схем на карте г. Артемовского</w:t>
      </w:r>
      <w:r w:rsidRPr="00E04287">
        <w:rPr>
          <w:rFonts w:ascii="Times New Roman" w:hAnsi="Times New Roman"/>
          <w:b/>
          <w:sz w:val="28"/>
          <w:szCs w:val="28"/>
        </w:rPr>
        <w:t xml:space="preserve">  </w:t>
      </w:r>
    </w:p>
    <w:p w:rsidR="00502602" w:rsidRPr="00E04287" w:rsidRDefault="00502602" w:rsidP="00E0428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4287">
        <w:rPr>
          <w:rFonts w:ascii="Times New Roman" w:hAnsi="Times New Roman"/>
          <w:sz w:val="28"/>
          <w:szCs w:val="28"/>
        </w:rPr>
        <w:t>Лист 1</w:t>
      </w:r>
    </w:p>
    <w:p w:rsidR="00502602" w:rsidRDefault="00502602" w:rsidP="00E04287">
      <w:pPr>
        <w:ind w:left="7230"/>
        <w:rPr>
          <w:b/>
          <w:sz w:val="28"/>
          <w:szCs w:val="28"/>
          <w:u w:val="single"/>
        </w:rPr>
      </w:pPr>
      <w:r w:rsidRPr="00AB5ED7">
        <w:rPr>
          <w:rFonts w:ascii="Times New Roman" w:hAnsi="Times New Roman"/>
          <w:b/>
          <w:sz w:val="28"/>
          <w:szCs w:val="28"/>
        </w:rPr>
        <w:pict>
          <v:shape id="_x0000_i1026" type="#_x0000_t75" style="width:354.75pt;height:408.75pt">
            <v:imagedata r:id="rId10" o:title=""/>
          </v:shape>
        </w:pict>
      </w:r>
    </w:p>
    <w:p w:rsidR="00502602" w:rsidRDefault="00502602" w:rsidP="00DD19A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502602" w:rsidRPr="00DD19A6" w:rsidRDefault="00502602" w:rsidP="00DD19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D19A6">
        <w:rPr>
          <w:rFonts w:ascii="Times New Roman" w:hAnsi="Times New Roman"/>
          <w:b/>
          <w:sz w:val="28"/>
          <w:szCs w:val="28"/>
          <w:u w:val="single"/>
        </w:rPr>
        <w:t>Расположение схем на карте г. Артемовского</w:t>
      </w:r>
      <w:r w:rsidRPr="00DD19A6">
        <w:rPr>
          <w:rFonts w:ascii="Times New Roman" w:hAnsi="Times New Roman"/>
          <w:b/>
          <w:sz w:val="28"/>
          <w:szCs w:val="28"/>
        </w:rPr>
        <w:t xml:space="preserve">  </w:t>
      </w:r>
    </w:p>
    <w:p w:rsidR="00502602" w:rsidRPr="00DD19A6" w:rsidRDefault="00502602" w:rsidP="00DD19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D19A6">
        <w:rPr>
          <w:rFonts w:ascii="Times New Roman" w:hAnsi="Times New Roman"/>
          <w:sz w:val="28"/>
          <w:szCs w:val="28"/>
        </w:rPr>
        <w:t>Лист 2</w:t>
      </w:r>
    </w:p>
    <w:p w:rsidR="00502602" w:rsidRDefault="00502602" w:rsidP="00E04287">
      <w:pPr>
        <w:ind w:left="6237"/>
        <w:rPr>
          <w:b/>
          <w:sz w:val="28"/>
          <w:szCs w:val="28"/>
        </w:rPr>
      </w:pPr>
      <w:r>
        <w:pict>
          <v:shape id="_x0000_i1027" type="#_x0000_t75" style="width:417.75pt;height:406.5pt">
            <v:imagedata r:id="rId11" o:title=""/>
          </v:shape>
        </w:pict>
      </w:r>
    </w:p>
    <w:p w:rsidR="00502602" w:rsidRPr="00312F00" w:rsidRDefault="00502602" w:rsidP="00E04287">
      <w:pPr>
        <w:rPr>
          <w:b/>
          <w:sz w:val="28"/>
          <w:szCs w:val="28"/>
          <w:u w:val="single"/>
        </w:rPr>
      </w:pPr>
    </w:p>
    <w:p w:rsidR="00502602" w:rsidRDefault="00502602" w:rsidP="00E042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502602" w:rsidRPr="00DD19A6" w:rsidRDefault="00502602" w:rsidP="00DD19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D19A6">
        <w:rPr>
          <w:rFonts w:ascii="Times New Roman" w:hAnsi="Times New Roman"/>
          <w:b/>
          <w:sz w:val="28"/>
          <w:szCs w:val="28"/>
          <w:u w:val="single"/>
        </w:rPr>
        <w:t>Условные обозначения</w:t>
      </w:r>
    </w:p>
    <w:p w:rsidR="00502602" w:rsidRPr="00DD19A6" w:rsidRDefault="00502602" w:rsidP="00DD19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D19A6">
        <w:rPr>
          <w:rFonts w:ascii="Times New Roman" w:hAnsi="Times New Roman"/>
          <w:b/>
          <w:sz w:val="28"/>
          <w:szCs w:val="28"/>
          <w:u w:val="single"/>
        </w:rPr>
        <w:t>рекламных конструкций:</w:t>
      </w:r>
    </w:p>
    <w:p w:rsidR="00502602" w:rsidRDefault="00502602" w:rsidP="00E04287">
      <w:pPr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  <w:r w:rsidRPr="00AB5ED7">
        <w:rPr>
          <w:b/>
          <w:sz w:val="28"/>
          <w:szCs w:val="28"/>
          <w:u w:val="single"/>
        </w:rPr>
        <w:pict>
          <v:shape id="_x0000_i1028" type="#_x0000_t75" style="width:706.5pt;height:357pt">
            <v:imagedata r:id="rId12" o:title=""/>
          </v:shape>
        </w:pict>
      </w:r>
    </w:p>
    <w:p w:rsidR="00502602" w:rsidRDefault="00502602" w:rsidP="00E04287">
      <w:pPr>
        <w:jc w:val="center"/>
      </w:pPr>
    </w:p>
    <w:p w:rsidR="00502602" w:rsidRPr="00834343" w:rsidRDefault="00502602" w:rsidP="00E04287"/>
    <w:p w:rsidR="00502602" w:rsidRPr="00DD19A6" w:rsidRDefault="00502602" w:rsidP="00E04287">
      <w:pPr>
        <w:jc w:val="center"/>
        <w:rPr>
          <w:rFonts w:ascii="Times New Roman" w:hAnsi="Times New Roman"/>
          <w:sz w:val="28"/>
          <w:szCs w:val="28"/>
        </w:rPr>
      </w:pPr>
      <w:r w:rsidRPr="00DD19A6">
        <w:rPr>
          <w:rFonts w:ascii="Times New Roman" w:hAnsi="Times New Roman"/>
          <w:b/>
          <w:sz w:val="28"/>
          <w:szCs w:val="28"/>
          <w:u w:val="single"/>
        </w:rPr>
        <w:t>СХЕМА 1</w:t>
      </w:r>
    </w:p>
    <w:p w:rsidR="00502602" w:rsidRPr="007C6383" w:rsidRDefault="00502602" w:rsidP="00E04287">
      <w:pPr>
        <w:jc w:val="right"/>
        <w:rPr>
          <w:b/>
          <w:u w:val="single"/>
        </w:rPr>
      </w:pPr>
    </w:p>
    <w:p w:rsidR="00502602" w:rsidRDefault="00502602" w:rsidP="00E04287">
      <w:pPr>
        <w:jc w:val="center"/>
      </w:pPr>
      <w:r>
        <w:pict>
          <v:shape id="_x0000_i1029" type="#_x0000_t75" style="width:10in;height:354.75pt">
            <v:imagedata r:id="rId13" o:title=""/>
          </v:shape>
        </w:pict>
      </w:r>
    </w:p>
    <w:p w:rsidR="00502602" w:rsidRDefault="00502602" w:rsidP="00E04287">
      <w:pPr>
        <w:jc w:val="center"/>
      </w:pPr>
    </w:p>
    <w:p w:rsidR="00502602" w:rsidRDefault="00502602" w:rsidP="00E04287">
      <w:pPr>
        <w:jc w:val="center"/>
      </w:pPr>
    </w:p>
    <w:p w:rsidR="00502602" w:rsidRDefault="00502602" w:rsidP="00E04287">
      <w:pPr>
        <w:rPr>
          <w:b/>
          <w:sz w:val="28"/>
          <w:szCs w:val="28"/>
          <w:u w:val="single"/>
        </w:rPr>
      </w:pPr>
    </w:p>
    <w:p w:rsidR="00502602" w:rsidRPr="00DD19A6" w:rsidRDefault="00502602" w:rsidP="00E042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D19A6">
        <w:rPr>
          <w:rFonts w:ascii="Times New Roman" w:hAnsi="Times New Roman"/>
          <w:b/>
          <w:sz w:val="28"/>
          <w:szCs w:val="28"/>
          <w:u w:val="single"/>
        </w:rPr>
        <w:t>СХЕМА 2</w:t>
      </w:r>
    </w:p>
    <w:p w:rsidR="00502602" w:rsidRDefault="00502602" w:rsidP="00E04287">
      <w:pPr>
        <w:jc w:val="right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  <w:r w:rsidRPr="00AB5ED7">
        <w:rPr>
          <w:b/>
          <w:sz w:val="28"/>
          <w:szCs w:val="28"/>
          <w:u w:val="single"/>
        </w:rPr>
        <w:pict>
          <v:shape id="_x0000_i1030" type="#_x0000_t75" style="width:729pt;height:352.5pt">
            <v:imagedata r:id="rId14" o:title=""/>
          </v:shape>
        </w:pic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Pr="00DD19A6" w:rsidRDefault="00502602" w:rsidP="00E042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D19A6">
        <w:rPr>
          <w:rFonts w:ascii="Times New Roman" w:hAnsi="Times New Roman"/>
          <w:b/>
          <w:sz w:val="28"/>
          <w:szCs w:val="28"/>
          <w:u w:val="single"/>
        </w:rPr>
        <w:t>СХЕМА 3</w:t>
      </w:r>
    </w:p>
    <w:p w:rsidR="00502602" w:rsidRDefault="00502602" w:rsidP="00E04287">
      <w:pPr>
        <w:jc w:val="right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  <w:r w:rsidRPr="00AB5ED7">
        <w:rPr>
          <w:b/>
          <w:sz w:val="28"/>
          <w:szCs w:val="28"/>
          <w:u w:val="single"/>
        </w:rPr>
        <w:pict>
          <v:shape id="_x0000_i1031" type="#_x0000_t75" style="width:726pt;height:349.5pt">
            <v:imagedata r:id="rId15" o:title=""/>
          </v:shape>
        </w:pic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Pr="00DD19A6" w:rsidRDefault="00502602" w:rsidP="00E042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D19A6">
        <w:rPr>
          <w:rFonts w:ascii="Times New Roman" w:hAnsi="Times New Roman"/>
          <w:b/>
          <w:sz w:val="28"/>
          <w:szCs w:val="28"/>
          <w:u w:val="single"/>
        </w:rPr>
        <w:t>СХЕМА 4</w: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  <w:r>
        <w:pict>
          <v:shape id="_x0000_i1032" type="#_x0000_t75" style="width:724.5pt;height:316.5pt">
            <v:imagedata r:id="rId16" o:title=""/>
          </v:shape>
        </w:pic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76183">
        <w:rPr>
          <w:rFonts w:ascii="Times New Roman" w:hAnsi="Times New Roman"/>
          <w:b/>
          <w:sz w:val="28"/>
          <w:szCs w:val="28"/>
          <w:u w:val="single"/>
        </w:rPr>
        <w:t>СХЕМА 5</w: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  <w:r w:rsidRPr="00AB5ED7">
        <w:rPr>
          <w:b/>
          <w:sz w:val="28"/>
          <w:szCs w:val="28"/>
          <w:u w:val="single"/>
        </w:rPr>
        <w:pict>
          <v:shape id="_x0000_i1033" type="#_x0000_t75" style="width:723.75pt;height:336pt">
            <v:imagedata r:id="rId17" o:title=""/>
          </v:shape>
        </w:pic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Pr="00972FE4" w:rsidRDefault="00502602" w:rsidP="00E042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72FE4">
        <w:rPr>
          <w:rFonts w:ascii="Times New Roman" w:hAnsi="Times New Roman"/>
          <w:b/>
          <w:sz w:val="28"/>
          <w:szCs w:val="28"/>
          <w:u w:val="single"/>
        </w:rPr>
        <w:t>СХЕМА 6</w: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  <w:r w:rsidRPr="00AB5ED7">
        <w:rPr>
          <w:b/>
          <w:sz w:val="28"/>
          <w:szCs w:val="28"/>
          <w:u w:val="single"/>
        </w:rPr>
        <w:pict>
          <v:shape id="_x0000_i1034" type="#_x0000_t75" style="width:727.5pt;height:313.5pt">
            <v:imagedata r:id="rId18" o:title=""/>
          </v:shape>
        </w:pic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Pr="00972FE4" w:rsidRDefault="00502602" w:rsidP="00E042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72FE4">
        <w:rPr>
          <w:rFonts w:ascii="Times New Roman" w:hAnsi="Times New Roman"/>
          <w:b/>
          <w:sz w:val="28"/>
          <w:szCs w:val="28"/>
          <w:u w:val="single"/>
        </w:rPr>
        <w:t>СХЕМА 7</w: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  <w:r>
        <w:pict>
          <v:shape id="_x0000_i1035" type="#_x0000_t75" style="width:726.75pt;height:333pt">
            <v:imagedata r:id="rId19" o:title=""/>
          </v:shape>
        </w:pic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Pr="00972FE4" w:rsidRDefault="00502602" w:rsidP="00E042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72FE4">
        <w:rPr>
          <w:rFonts w:ascii="Times New Roman" w:hAnsi="Times New Roman"/>
          <w:b/>
          <w:sz w:val="28"/>
          <w:szCs w:val="28"/>
          <w:u w:val="single"/>
        </w:rPr>
        <w:t>СХЕМА 8</w: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</w:pPr>
      <w:r w:rsidRPr="00AB5ED7">
        <w:rPr>
          <w:b/>
          <w:sz w:val="28"/>
          <w:szCs w:val="28"/>
          <w:u w:val="single"/>
        </w:rPr>
        <w:pict>
          <v:shape id="_x0000_i1036" type="#_x0000_t75" style="width:711pt;height:315.75pt">
            <v:imagedata r:id="rId20" o:title=""/>
          </v:shape>
        </w:pict>
      </w:r>
    </w:p>
    <w:p w:rsidR="00502602" w:rsidRDefault="00502602" w:rsidP="00E04287">
      <w:pPr>
        <w:rPr>
          <w:b/>
          <w:sz w:val="28"/>
          <w:szCs w:val="28"/>
          <w:u w:val="single"/>
        </w:rPr>
      </w:pPr>
    </w:p>
    <w:p w:rsidR="00502602" w:rsidRDefault="00502602" w:rsidP="00E04287">
      <w:pPr>
        <w:rPr>
          <w:b/>
          <w:sz w:val="28"/>
          <w:szCs w:val="28"/>
          <w:u w:val="single"/>
        </w:rPr>
      </w:pPr>
    </w:p>
    <w:p w:rsidR="00502602" w:rsidRDefault="00502602" w:rsidP="00E04287">
      <w:pPr>
        <w:rPr>
          <w:b/>
          <w:sz w:val="28"/>
          <w:szCs w:val="28"/>
          <w:u w:val="single"/>
        </w:rPr>
      </w:pPr>
    </w:p>
    <w:p w:rsidR="00502602" w:rsidRDefault="00502602" w:rsidP="00E04287">
      <w:pPr>
        <w:rPr>
          <w:b/>
          <w:sz w:val="28"/>
          <w:szCs w:val="28"/>
          <w:u w:val="single"/>
        </w:rPr>
      </w:pPr>
    </w:p>
    <w:p w:rsidR="00502602" w:rsidRPr="00972FE4" w:rsidRDefault="00502602" w:rsidP="00E042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72FE4">
        <w:rPr>
          <w:rFonts w:ascii="Times New Roman" w:hAnsi="Times New Roman"/>
          <w:b/>
          <w:sz w:val="28"/>
          <w:szCs w:val="28"/>
          <w:u w:val="single"/>
        </w:rPr>
        <w:t>СХЕМА 9</w: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  <w:r w:rsidRPr="00AB5ED7">
        <w:rPr>
          <w:b/>
          <w:sz w:val="28"/>
          <w:szCs w:val="28"/>
          <w:u w:val="single"/>
        </w:rPr>
        <w:pict>
          <v:shape id="_x0000_i1037" type="#_x0000_t75" style="width:723.75pt;height:317.25pt">
            <v:imagedata r:id="rId21" o:title=""/>
          </v:shape>
        </w:pict>
      </w:r>
    </w:p>
    <w:p w:rsidR="00502602" w:rsidRDefault="00502602" w:rsidP="00E04287">
      <w:pPr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Pr="00972FE4" w:rsidRDefault="00502602" w:rsidP="00E042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72FE4">
        <w:rPr>
          <w:rFonts w:ascii="Times New Roman" w:hAnsi="Times New Roman"/>
          <w:b/>
          <w:sz w:val="28"/>
          <w:szCs w:val="28"/>
          <w:u w:val="single"/>
        </w:rPr>
        <w:t>СХЕМА 10</w: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  <w:r w:rsidRPr="00AB5ED7">
        <w:rPr>
          <w:b/>
          <w:sz w:val="28"/>
          <w:szCs w:val="28"/>
          <w:u w:val="single"/>
        </w:rPr>
        <w:pict>
          <v:shape id="_x0000_i1038" type="#_x0000_t75" style="width:720.75pt;height:354pt">
            <v:imagedata r:id="rId22" o:title=""/>
          </v:shape>
        </w:pic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02602" w:rsidRPr="00972FE4" w:rsidRDefault="00502602" w:rsidP="00E042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72FE4">
        <w:rPr>
          <w:rFonts w:ascii="Times New Roman" w:hAnsi="Times New Roman"/>
          <w:b/>
          <w:sz w:val="28"/>
          <w:szCs w:val="28"/>
          <w:u w:val="single"/>
        </w:rPr>
        <w:t>СХЕМА 11</w:t>
      </w:r>
    </w:p>
    <w:p w:rsidR="00502602" w:rsidRDefault="00502602" w:rsidP="00E04287">
      <w:pPr>
        <w:jc w:val="right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  <w:r w:rsidRPr="00AB5ED7">
        <w:rPr>
          <w:b/>
          <w:sz w:val="28"/>
          <w:szCs w:val="28"/>
          <w:u w:val="single"/>
        </w:rPr>
        <w:pict>
          <v:shape id="_x0000_i1039" type="#_x0000_t75" style="width:728.25pt;height:388.5pt">
            <v:imagedata r:id="rId23" o:title=""/>
          </v:shape>
        </w:pic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Pr="00972FE4" w:rsidRDefault="00502602" w:rsidP="00E042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72FE4">
        <w:rPr>
          <w:rFonts w:ascii="Times New Roman" w:hAnsi="Times New Roman"/>
          <w:b/>
          <w:sz w:val="28"/>
          <w:szCs w:val="28"/>
          <w:u w:val="single"/>
        </w:rPr>
        <w:t>СХЕМА 12</w:t>
      </w:r>
    </w:p>
    <w:p w:rsidR="00502602" w:rsidRDefault="00502602" w:rsidP="00E04287">
      <w:pPr>
        <w:jc w:val="right"/>
        <w:rPr>
          <w:b/>
          <w:sz w:val="28"/>
          <w:szCs w:val="28"/>
          <w:u w:val="single"/>
        </w:rPr>
      </w:pP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  <w:r w:rsidRPr="00AB5ED7">
        <w:rPr>
          <w:b/>
          <w:sz w:val="28"/>
          <w:szCs w:val="28"/>
          <w:u w:val="single"/>
        </w:rPr>
        <w:pict>
          <v:shape id="_x0000_i1040" type="#_x0000_t75" style="width:724.5pt;height:395.25pt">
            <v:imagedata r:id="rId24" o:title=""/>
          </v:shape>
        </w:pict>
      </w:r>
    </w:p>
    <w:p w:rsidR="00502602" w:rsidRDefault="00502602" w:rsidP="00E04287">
      <w:pPr>
        <w:jc w:val="center"/>
        <w:rPr>
          <w:b/>
          <w:sz w:val="28"/>
          <w:szCs w:val="28"/>
          <w:u w:val="single"/>
        </w:rPr>
      </w:pPr>
    </w:p>
    <w:p w:rsidR="00502602" w:rsidRPr="00972FE4" w:rsidRDefault="00502602" w:rsidP="00E042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72FE4">
        <w:rPr>
          <w:rFonts w:ascii="Times New Roman" w:hAnsi="Times New Roman"/>
          <w:b/>
          <w:sz w:val="28"/>
          <w:szCs w:val="28"/>
          <w:u w:val="single"/>
        </w:rPr>
        <w:t>СХЕМА 13</w:t>
      </w:r>
    </w:p>
    <w:p w:rsidR="00502602" w:rsidRDefault="00502602" w:rsidP="00E04287">
      <w:pPr>
        <w:jc w:val="center"/>
      </w:pPr>
    </w:p>
    <w:p w:rsidR="00502602" w:rsidRDefault="00502602" w:rsidP="00E04287">
      <w:r>
        <w:pict>
          <v:shape id="_x0000_i1041" type="#_x0000_t75" style="width:728.25pt;height:381pt">
            <v:imagedata r:id="rId25" o:title=""/>
          </v:shape>
        </w:pict>
      </w:r>
    </w:p>
    <w:p w:rsidR="00502602" w:rsidRDefault="00502602" w:rsidP="00E04287"/>
    <w:p w:rsidR="00502602" w:rsidRPr="00056BC6" w:rsidRDefault="00502602" w:rsidP="000E2044">
      <w:pPr>
        <w:ind w:left="1134" w:right="1134"/>
        <w:jc w:val="center"/>
        <w:rPr>
          <w:rFonts w:ascii="Times New Roman" w:hAnsi="Times New Roman"/>
          <w:sz w:val="24"/>
          <w:szCs w:val="24"/>
        </w:rPr>
      </w:pPr>
    </w:p>
    <w:sectPr w:rsidR="00502602" w:rsidRPr="00056BC6" w:rsidSect="00E04287">
      <w:pgSz w:w="16838" w:h="11906" w:orient="landscape"/>
      <w:pgMar w:top="1258" w:right="1134" w:bottom="567" w:left="1134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602" w:rsidRDefault="00502602" w:rsidP="00820DD9">
      <w:pPr>
        <w:spacing w:after="0" w:line="240" w:lineRule="auto"/>
      </w:pPr>
      <w:r>
        <w:separator/>
      </w:r>
    </w:p>
  </w:endnote>
  <w:endnote w:type="continuationSeparator" w:id="0">
    <w:p w:rsidR="00502602" w:rsidRDefault="00502602" w:rsidP="00820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602" w:rsidRDefault="00502602" w:rsidP="00820DD9">
      <w:pPr>
        <w:spacing w:after="0" w:line="240" w:lineRule="auto"/>
      </w:pPr>
      <w:r>
        <w:separator/>
      </w:r>
    </w:p>
  </w:footnote>
  <w:footnote w:type="continuationSeparator" w:id="0">
    <w:p w:rsidR="00502602" w:rsidRDefault="00502602" w:rsidP="00820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602" w:rsidRDefault="00502602" w:rsidP="002F074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2602" w:rsidRDefault="00502602" w:rsidP="00C9198E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602" w:rsidRDefault="00502602" w:rsidP="002F074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502602" w:rsidRDefault="00502602" w:rsidP="00C9198E">
    <w:pPr>
      <w:pStyle w:val="Header"/>
      <w:ind w:right="360"/>
      <w:jc w:val="center"/>
    </w:pPr>
  </w:p>
  <w:p w:rsidR="00502602" w:rsidRDefault="0050260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8ED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34AA0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3421B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6201D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DEAD9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4546E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012CA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9E00D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50A0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BC4A3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693ABA"/>
    <w:multiLevelType w:val="hybridMultilevel"/>
    <w:tmpl w:val="D348E7F2"/>
    <w:lvl w:ilvl="0" w:tplc="510A572E">
      <w:start w:val="3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BA5BA5"/>
    <w:multiLevelType w:val="hybridMultilevel"/>
    <w:tmpl w:val="095673B6"/>
    <w:lvl w:ilvl="0" w:tplc="8E1A1578">
      <w:start w:val="3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0B1F14"/>
    <w:multiLevelType w:val="hybridMultilevel"/>
    <w:tmpl w:val="6C0ECECA"/>
    <w:lvl w:ilvl="0" w:tplc="5F3E3472">
      <w:start w:val="3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239E"/>
    <w:rsid w:val="00000127"/>
    <w:rsid w:val="00000664"/>
    <w:rsid w:val="000021A9"/>
    <w:rsid w:val="000023DD"/>
    <w:rsid w:val="00002963"/>
    <w:rsid w:val="000030BF"/>
    <w:rsid w:val="00003227"/>
    <w:rsid w:val="000032C8"/>
    <w:rsid w:val="0000363D"/>
    <w:rsid w:val="00003B06"/>
    <w:rsid w:val="0000422C"/>
    <w:rsid w:val="00004ACD"/>
    <w:rsid w:val="00004CAC"/>
    <w:rsid w:val="000053FC"/>
    <w:rsid w:val="00005F2A"/>
    <w:rsid w:val="00006377"/>
    <w:rsid w:val="00006834"/>
    <w:rsid w:val="000069CD"/>
    <w:rsid w:val="00006BD3"/>
    <w:rsid w:val="00006E6F"/>
    <w:rsid w:val="00006F97"/>
    <w:rsid w:val="00007124"/>
    <w:rsid w:val="00007126"/>
    <w:rsid w:val="00010442"/>
    <w:rsid w:val="0001071F"/>
    <w:rsid w:val="00010935"/>
    <w:rsid w:val="00010A4B"/>
    <w:rsid w:val="00010FB5"/>
    <w:rsid w:val="000110E5"/>
    <w:rsid w:val="000114BF"/>
    <w:rsid w:val="000114CF"/>
    <w:rsid w:val="0001379E"/>
    <w:rsid w:val="00013E5D"/>
    <w:rsid w:val="0001510A"/>
    <w:rsid w:val="00015126"/>
    <w:rsid w:val="0001554F"/>
    <w:rsid w:val="00015E26"/>
    <w:rsid w:val="00015F14"/>
    <w:rsid w:val="000172DE"/>
    <w:rsid w:val="00017D47"/>
    <w:rsid w:val="000200A6"/>
    <w:rsid w:val="000200AB"/>
    <w:rsid w:val="00020E3E"/>
    <w:rsid w:val="00020F91"/>
    <w:rsid w:val="000212EF"/>
    <w:rsid w:val="00021B59"/>
    <w:rsid w:val="000222BE"/>
    <w:rsid w:val="00022472"/>
    <w:rsid w:val="000226E9"/>
    <w:rsid w:val="00022AC7"/>
    <w:rsid w:val="00022DDF"/>
    <w:rsid w:val="000236E8"/>
    <w:rsid w:val="00023B12"/>
    <w:rsid w:val="000252DD"/>
    <w:rsid w:val="00025A73"/>
    <w:rsid w:val="00025F12"/>
    <w:rsid w:val="000261E2"/>
    <w:rsid w:val="00026B8A"/>
    <w:rsid w:val="0002711A"/>
    <w:rsid w:val="000271C9"/>
    <w:rsid w:val="000275C3"/>
    <w:rsid w:val="00027786"/>
    <w:rsid w:val="00027DF6"/>
    <w:rsid w:val="00027F97"/>
    <w:rsid w:val="000303DD"/>
    <w:rsid w:val="000305D0"/>
    <w:rsid w:val="00031069"/>
    <w:rsid w:val="00031C2F"/>
    <w:rsid w:val="00032505"/>
    <w:rsid w:val="0003296B"/>
    <w:rsid w:val="00032AC1"/>
    <w:rsid w:val="0003396B"/>
    <w:rsid w:val="0003412F"/>
    <w:rsid w:val="000348C2"/>
    <w:rsid w:val="00034B56"/>
    <w:rsid w:val="00036074"/>
    <w:rsid w:val="00036353"/>
    <w:rsid w:val="000372B7"/>
    <w:rsid w:val="000373A0"/>
    <w:rsid w:val="00037B07"/>
    <w:rsid w:val="0004025C"/>
    <w:rsid w:val="0004095D"/>
    <w:rsid w:val="00041191"/>
    <w:rsid w:val="000413AE"/>
    <w:rsid w:val="000415BB"/>
    <w:rsid w:val="00041D92"/>
    <w:rsid w:val="00042086"/>
    <w:rsid w:val="0004269C"/>
    <w:rsid w:val="00042709"/>
    <w:rsid w:val="00042D32"/>
    <w:rsid w:val="000435E2"/>
    <w:rsid w:val="0004395D"/>
    <w:rsid w:val="000446B8"/>
    <w:rsid w:val="00044FEC"/>
    <w:rsid w:val="00045362"/>
    <w:rsid w:val="00045812"/>
    <w:rsid w:val="000462AC"/>
    <w:rsid w:val="00046521"/>
    <w:rsid w:val="00046F49"/>
    <w:rsid w:val="00047202"/>
    <w:rsid w:val="00047440"/>
    <w:rsid w:val="00047591"/>
    <w:rsid w:val="00047659"/>
    <w:rsid w:val="00050174"/>
    <w:rsid w:val="00050BEA"/>
    <w:rsid w:val="00052099"/>
    <w:rsid w:val="00052BF2"/>
    <w:rsid w:val="00052C18"/>
    <w:rsid w:val="00053025"/>
    <w:rsid w:val="00053495"/>
    <w:rsid w:val="00053C37"/>
    <w:rsid w:val="0005405D"/>
    <w:rsid w:val="00054AF8"/>
    <w:rsid w:val="00054C4B"/>
    <w:rsid w:val="00055D29"/>
    <w:rsid w:val="00056BC6"/>
    <w:rsid w:val="00056E2D"/>
    <w:rsid w:val="0005760C"/>
    <w:rsid w:val="000578B5"/>
    <w:rsid w:val="00057F64"/>
    <w:rsid w:val="00060740"/>
    <w:rsid w:val="00060B79"/>
    <w:rsid w:val="00060F1D"/>
    <w:rsid w:val="00060F5B"/>
    <w:rsid w:val="00061531"/>
    <w:rsid w:val="000617D0"/>
    <w:rsid w:val="00061C56"/>
    <w:rsid w:val="0006220A"/>
    <w:rsid w:val="000622AA"/>
    <w:rsid w:val="00062DA4"/>
    <w:rsid w:val="00062FB9"/>
    <w:rsid w:val="000635E2"/>
    <w:rsid w:val="000637CA"/>
    <w:rsid w:val="00064BE0"/>
    <w:rsid w:val="00064DD9"/>
    <w:rsid w:val="00064E54"/>
    <w:rsid w:val="00064F4F"/>
    <w:rsid w:val="000651B8"/>
    <w:rsid w:val="00065242"/>
    <w:rsid w:val="0006539B"/>
    <w:rsid w:val="00066040"/>
    <w:rsid w:val="00066430"/>
    <w:rsid w:val="00066783"/>
    <w:rsid w:val="0006688B"/>
    <w:rsid w:val="0006696B"/>
    <w:rsid w:val="00066EDE"/>
    <w:rsid w:val="000673DC"/>
    <w:rsid w:val="00067924"/>
    <w:rsid w:val="000701F8"/>
    <w:rsid w:val="00070F9A"/>
    <w:rsid w:val="000712D0"/>
    <w:rsid w:val="00071AB5"/>
    <w:rsid w:val="00071E24"/>
    <w:rsid w:val="000721CB"/>
    <w:rsid w:val="00073138"/>
    <w:rsid w:val="00073DBB"/>
    <w:rsid w:val="000745F6"/>
    <w:rsid w:val="000752A6"/>
    <w:rsid w:val="00075376"/>
    <w:rsid w:val="0007561E"/>
    <w:rsid w:val="000756DD"/>
    <w:rsid w:val="00075E22"/>
    <w:rsid w:val="00076001"/>
    <w:rsid w:val="00076226"/>
    <w:rsid w:val="0007669F"/>
    <w:rsid w:val="00076B5B"/>
    <w:rsid w:val="00076EA9"/>
    <w:rsid w:val="00077180"/>
    <w:rsid w:val="00077A78"/>
    <w:rsid w:val="00077D05"/>
    <w:rsid w:val="00077DEF"/>
    <w:rsid w:val="00077E2B"/>
    <w:rsid w:val="00080A50"/>
    <w:rsid w:val="00081620"/>
    <w:rsid w:val="00083765"/>
    <w:rsid w:val="000838B7"/>
    <w:rsid w:val="00083B8E"/>
    <w:rsid w:val="00083CB6"/>
    <w:rsid w:val="0008420E"/>
    <w:rsid w:val="00084397"/>
    <w:rsid w:val="00084D7A"/>
    <w:rsid w:val="00084E14"/>
    <w:rsid w:val="00085412"/>
    <w:rsid w:val="00085774"/>
    <w:rsid w:val="000858FB"/>
    <w:rsid w:val="000865B7"/>
    <w:rsid w:val="00086898"/>
    <w:rsid w:val="000869E8"/>
    <w:rsid w:val="000874FE"/>
    <w:rsid w:val="00087932"/>
    <w:rsid w:val="00087E69"/>
    <w:rsid w:val="0009018B"/>
    <w:rsid w:val="0009021D"/>
    <w:rsid w:val="000917A2"/>
    <w:rsid w:val="00091906"/>
    <w:rsid w:val="00091F5B"/>
    <w:rsid w:val="00092D99"/>
    <w:rsid w:val="000933AD"/>
    <w:rsid w:val="00093DAB"/>
    <w:rsid w:val="00093E18"/>
    <w:rsid w:val="000941BD"/>
    <w:rsid w:val="000941E8"/>
    <w:rsid w:val="000943F3"/>
    <w:rsid w:val="00094719"/>
    <w:rsid w:val="00094F92"/>
    <w:rsid w:val="000959F3"/>
    <w:rsid w:val="00096411"/>
    <w:rsid w:val="000970D4"/>
    <w:rsid w:val="0009718B"/>
    <w:rsid w:val="0009778A"/>
    <w:rsid w:val="000977DE"/>
    <w:rsid w:val="00097DD7"/>
    <w:rsid w:val="00097F8D"/>
    <w:rsid w:val="000A0B46"/>
    <w:rsid w:val="000A121D"/>
    <w:rsid w:val="000A21CA"/>
    <w:rsid w:val="000A25C6"/>
    <w:rsid w:val="000A2669"/>
    <w:rsid w:val="000A2A42"/>
    <w:rsid w:val="000A3210"/>
    <w:rsid w:val="000A3A1C"/>
    <w:rsid w:val="000A3BDF"/>
    <w:rsid w:val="000A4F15"/>
    <w:rsid w:val="000A4F7B"/>
    <w:rsid w:val="000A585C"/>
    <w:rsid w:val="000A588C"/>
    <w:rsid w:val="000A612E"/>
    <w:rsid w:val="000A6266"/>
    <w:rsid w:val="000A6C92"/>
    <w:rsid w:val="000A7D02"/>
    <w:rsid w:val="000B00DC"/>
    <w:rsid w:val="000B0DD3"/>
    <w:rsid w:val="000B1D42"/>
    <w:rsid w:val="000B2156"/>
    <w:rsid w:val="000B22C8"/>
    <w:rsid w:val="000B23C8"/>
    <w:rsid w:val="000B29CB"/>
    <w:rsid w:val="000B2D5F"/>
    <w:rsid w:val="000B2E54"/>
    <w:rsid w:val="000B2F46"/>
    <w:rsid w:val="000B331A"/>
    <w:rsid w:val="000B4615"/>
    <w:rsid w:val="000B4B60"/>
    <w:rsid w:val="000B5058"/>
    <w:rsid w:val="000B6E77"/>
    <w:rsid w:val="000B78E8"/>
    <w:rsid w:val="000B7980"/>
    <w:rsid w:val="000C065E"/>
    <w:rsid w:val="000C0CEE"/>
    <w:rsid w:val="000C1623"/>
    <w:rsid w:val="000C18BF"/>
    <w:rsid w:val="000C2A38"/>
    <w:rsid w:val="000C2C40"/>
    <w:rsid w:val="000C3AC4"/>
    <w:rsid w:val="000C417F"/>
    <w:rsid w:val="000C4285"/>
    <w:rsid w:val="000C42B7"/>
    <w:rsid w:val="000C4D17"/>
    <w:rsid w:val="000C4DE6"/>
    <w:rsid w:val="000C50C3"/>
    <w:rsid w:val="000C5720"/>
    <w:rsid w:val="000C5827"/>
    <w:rsid w:val="000C59BA"/>
    <w:rsid w:val="000C6005"/>
    <w:rsid w:val="000C60A8"/>
    <w:rsid w:val="000D03CF"/>
    <w:rsid w:val="000D1010"/>
    <w:rsid w:val="000D1675"/>
    <w:rsid w:val="000D1E5A"/>
    <w:rsid w:val="000D1FA6"/>
    <w:rsid w:val="000D228C"/>
    <w:rsid w:val="000D2422"/>
    <w:rsid w:val="000D30F2"/>
    <w:rsid w:val="000D38D4"/>
    <w:rsid w:val="000D4C93"/>
    <w:rsid w:val="000D54D3"/>
    <w:rsid w:val="000D616C"/>
    <w:rsid w:val="000D688D"/>
    <w:rsid w:val="000D6F29"/>
    <w:rsid w:val="000D7616"/>
    <w:rsid w:val="000D79D2"/>
    <w:rsid w:val="000D7DA7"/>
    <w:rsid w:val="000D7DB1"/>
    <w:rsid w:val="000E05DE"/>
    <w:rsid w:val="000E063E"/>
    <w:rsid w:val="000E0648"/>
    <w:rsid w:val="000E0D0D"/>
    <w:rsid w:val="000E115C"/>
    <w:rsid w:val="000E169C"/>
    <w:rsid w:val="000E16E2"/>
    <w:rsid w:val="000E175E"/>
    <w:rsid w:val="000E2044"/>
    <w:rsid w:val="000E24F2"/>
    <w:rsid w:val="000E28B9"/>
    <w:rsid w:val="000E33AE"/>
    <w:rsid w:val="000E33CF"/>
    <w:rsid w:val="000E3DF7"/>
    <w:rsid w:val="000E3FB7"/>
    <w:rsid w:val="000E41DD"/>
    <w:rsid w:val="000E42DF"/>
    <w:rsid w:val="000E4403"/>
    <w:rsid w:val="000E44EA"/>
    <w:rsid w:val="000E4777"/>
    <w:rsid w:val="000E4BE4"/>
    <w:rsid w:val="000E5C6D"/>
    <w:rsid w:val="000E7426"/>
    <w:rsid w:val="000E79AE"/>
    <w:rsid w:val="000E7AF1"/>
    <w:rsid w:val="000E7BB6"/>
    <w:rsid w:val="000F0767"/>
    <w:rsid w:val="000F084A"/>
    <w:rsid w:val="000F14A3"/>
    <w:rsid w:val="000F18F7"/>
    <w:rsid w:val="000F1C51"/>
    <w:rsid w:val="000F2A7F"/>
    <w:rsid w:val="000F3E1C"/>
    <w:rsid w:val="000F3F94"/>
    <w:rsid w:val="000F4A46"/>
    <w:rsid w:val="000F4EDA"/>
    <w:rsid w:val="000F50BF"/>
    <w:rsid w:val="000F54A8"/>
    <w:rsid w:val="000F55C8"/>
    <w:rsid w:val="000F60CB"/>
    <w:rsid w:val="000F6423"/>
    <w:rsid w:val="000F70C1"/>
    <w:rsid w:val="000F77F0"/>
    <w:rsid w:val="000F79C8"/>
    <w:rsid w:val="000F7C74"/>
    <w:rsid w:val="00100184"/>
    <w:rsid w:val="001007B1"/>
    <w:rsid w:val="001010BF"/>
    <w:rsid w:val="001012D6"/>
    <w:rsid w:val="0010177A"/>
    <w:rsid w:val="00101BF4"/>
    <w:rsid w:val="00102A67"/>
    <w:rsid w:val="00102C26"/>
    <w:rsid w:val="00102D68"/>
    <w:rsid w:val="00102E01"/>
    <w:rsid w:val="00102E07"/>
    <w:rsid w:val="001041CE"/>
    <w:rsid w:val="00104601"/>
    <w:rsid w:val="001051F5"/>
    <w:rsid w:val="00105422"/>
    <w:rsid w:val="00105C34"/>
    <w:rsid w:val="00105FF6"/>
    <w:rsid w:val="00106892"/>
    <w:rsid w:val="00106C4B"/>
    <w:rsid w:val="00106CEA"/>
    <w:rsid w:val="00106DEB"/>
    <w:rsid w:val="00106DED"/>
    <w:rsid w:val="001072E0"/>
    <w:rsid w:val="001079C6"/>
    <w:rsid w:val="00110127"/>
    <w:rsid w:val="00110AF2"/>
    <w:rsid w:val="00110CD4"/>
    <w:rsid w:val="00110E25"/>
    <w:rsid w:val="001116F8"/>
    <w:rsid w:val="00111E9F"/>
    <w:rsid w:val="001129D2"/>
    <w:rsid w:val="0011322E"/>
    <w:rsid w:val="00113462"/>
    <w:rsid w:val="00113CD0"/>
    <w:rsid w:val="00113E69"/>
    <w:rsid w:val="0011415F"/>
    <w:rsid w:val="00114476"/>
    <w:rsid w:val="001147F7"/>
    <w:rsid w:val="00114FC6"/>
    <w:rsid w:val="001155F6"/>
    <w:rsid w:val="001158A9"/>
    <w:rsid w:val="00116373"/>
    <w:rsid w:val="00116646"/>
    <w:rsid w:val="00116D70"/>
    <w:rsid w:val="0011744D"/>
    <w:rsid w:val="00117B98"/>
    <w:rsid w:val="001220B3"/>
    <w:rsid w:val="001220B5"/>
    <w:rsid w:val="001225FD"/>
    <w:rsid w:val="0012341D"/>
    <w:rsid w:val="001236B4"/>
    <w:rsid w:val="001239A0"/>
    <w:rsid w:val="00123ABD"/>
    <w:rsid w:val="00123BE1"/>
    <w:rsid w:val="001242E7"/>
    <w:rsid w:val="00124AD5"/>
    <w:rsid w:val="00125150"/>
    <w:rsid w:val="001258E4"/>
    <w:rsid w:val="00125A81"/>
    <w:rsid w:val="00125EE1"/>
    <w:rsid w:val="0012601D"/>
    <w:rsid w:val="001269C6"/>
    <w:rsid w:val="00126D68"/>
    <w:rsid w:val="00126FE5"/>
    <w:rsid w:val="00130AA5"/>
    <w:rsid w:val="00130F10"/>
    <w:rsid w:val="001310D0"/>
    <w:rsid w:val="00131D88"/>
    <w:rsid w:val="001321A8"/>
    <w:rsid w:val="001324D5"/>
    <w:rsid w:val="001335B6"/>
    <w:rsid w:val="00133661"/>
    <w:rsid w:val="001348CA"/>
    <w:rsid w:val="00134C79"/>
    <w:rsid w:val="0013505E"/>
    <w:rsid w:val="00136299"/>
    <w:rsid w:val="00136B2D"/>
    <w:rsid w:val="001375C9"/>
    <w:rsid w:val="001378F5"/>
    <w:rsid w:val="00137E53"/>
    <w:rsid w:val="00141352"/>
    <w:rsid w:val="00141578"/>
    <w:rsid w:val="0014181A"/>
    <w:rsid w:val="00142284"/>
    <w:rsid w:val="00142458"/>
    <w:rsid w:val="00142980"/>
    <w:rsid w:val="00142A17"/>
    <w:rsid w:val="0014325C"/>
    <w:rsid w:val="00143432"/>
    <w:rsid w:val="0014350E"/>
    <w:rsid w:val="00144094"/>
    <w:rsid w:val="00144F1A"/>
    <w:rsid w:val="00145C3A"/>
    <w:rsid w:val="00145EF4"/>
    <w:rsid w:val="0014603F"/>
    <w:rsid w:val="001460F3"/>
    <w:rsid w:val="00146160"/>
    <w:rsid w:val="0014665F"/>
    <w:rsid w:val="00146DB6"/>
    <w:rsid w:val="00146EC1"/>
    <w:rsid w:val="00146F3F"/>
    <w:rsid w:val="001470C1"/>
    <w:rsid w:val="00147216"/>
    <w:rsid w:val="00147B96"/>
    <w:rsid w:val="00147CCD"/>
    <w:rsid w:val="00150B18"/>
    <w:rsid w:val="00150C3E"/>
    <w:rsid w:val="00151AE0"/>
    <w:rsid w:val="001520C2"/>
    <w:rsid w:val="00152439"/>
    <w:rsid w:val="00152493"/>
    <w:rsid w:val="001535AC"/>
    <w:rsid w:val="00153F44"/>
    <w:rsid w:val="001543BB"/>
    <w:rsid w:val="001544A5"/>
    <w:rsid w:val="001546B9"/>
    <w:rsid w:val="001553C0"/>
    <w:rsid w:val="00156301"/>
    <w:rsid w:val="00156442"/>
    <w:rsid w:val="0015703B"/>
    <w:rsid w:val="00157AE0"/>
    <w:rsid w:val="00157C93"/>
    <w:rsid w:val="00160B8B"/>
    <w:rsid w:val="0016112E"/>
    <w:rsid w:val="001615BB"/>
    <w:rsid w:val="001618ED"/>
    <w:rsid w:val="00161B7F"/>
    <w:rsid w:val="001624D6"/>
    <w:rsid w:val="0016272A"/>
    <w:rsid w:val="00163B93"/>
    <w:rsid w:val="00163CCE"/>
    <w:rsid w:val="00163D2F"/>
    <w:rsid w:val="00163EE1"/>
    <w:rsid w:val="00163F2E"/>
    <w:rsid w:val="0016436D"/>
    <w:rsid w:val="0016450F"/>
    <w:rsid w:val="00164519"/>
    <w:rsid w:val="00164ABE"/>
    <w:rsid w:val="00164AF7"/>
    <w:rsid w:val="00164F73"/>
    <w:rsid w:val="001652C6"/>
    <w:rsid w:val="0016531F"/>
    <w:rsid w:val="00165F73"/>
    <w:rsid w:val="00165FC3"/>
    <w:rsid w:val="00166343"/>
    <w:rsid w:val="00167060"/>
    <w:rsid w:val="00167BAB"/>
    <w:rsid w:val="00170106"/>
    <w:rsid w:val="00171D08"/>
    <w:rsid w:val="0017208D"/>
    <w:rsid w:val="00172117"/>
    <w:rsid w:val="00172186"/>
    <w:rsid w:val="001722CE"/>
    <w:rsid w:val="001728FC"/>
    <w:rsid w:val="0017346F"/>
    <w:rsid w:val="00173597"/>
    <w:rsid w:val="001735E9"/>
    <w:rsid w:val="0017378F"/>
    <w:rsid w:val="001738F3"/>
    <w:rsid w:val="00174503"/>
    <w:rsid w:val="001765E5"/>
    <w:rsid w:val="00176941"/>
    <w:rsid w:val="00176AF4"/>
    <w:rsid w:val="00176B3B"/>
    <w:rsid w:val="00176F3F"/>
    <w:rsid w:val="001778F7"/>
    <w:rsid w:val="00177A1C"/>
    <w:rsid w:val="001806E2"/>
    <w:rsid w:val="00181464"/>
    <w:rsid w:val="00181C80"/>
    <w:rsid w:val="00181F3D"/>
    <w:rsid w:val="00181FDF"/>
    <w:rsid w:val="00182034"/>
    <w:rsid w:val="00182BEB"/>
    <w:rsid w:val="00182E8F"/>
    <w:rsid w:val="00182F8D"/>
    <w:rsid w:val="0018404A"/>
    <w:rsid w:val="00187F53"/>
    <w:rsid w:val="00190552"/>
    <w:rsid w:val="001907B2"/>
    <w:rsid w:val="001912C3"/>
    <w:rsid w:val="00191459"/>
    <w:rsid w:val="001917D2"/>
    <w:rsid w:val="001920EA"/>
    <w:rsid w:val="00192FF6"/>
    <w:rsid w:val="00193A67"/>
    <w:rsid w:val="00193D4C"/>
    <w:rsid w:val="001945DB"/>
    <w:rsid w:val="00194C2F"/>
    <w:rsid w:val="001956F0"/>
    <w:rsid w:val="00195887"/>
    <w:rsid w:val="00195BA9"/>
    <w:rsid w:val="0019612C"/>
    <w:rsid w:val="00196161"/>
    <w:rsid w:val="00196451"/>
    <w:rsid w:val="0019699E"/>
    <w:rsid w:val="001A0C04"/>
    <w:rsid w:val="001A0FBF"/>
    <w:rsid w:val="001A10D9"/>
    <w:rsid w:val="001A113C"/>
    <w:rsid w:val="001A136E"/>
    <w:rsid w:val="001A1820"/>
    <w:rsid w:val="001A1A80"/>
    <w:rsid w:val="001A25F7"/>
    <w:rsid w:val="001A29AF"/>
    <w:rsid w:val="001A3FF3"/>
    <w:rsid w:val="001A4F44"/>
    <w:rsid w:val="001A56AB"/>
    <w:rsid w:val="001A5873"/>
    <w:rsid w:val="001A5BFD"/>
    <w:rsid w:val="001A5D10"/>
    <w:rsid w:val="001A5F55"/>
    <w:rsid w:val="001A6C5F"/>
    <w:rsid w:val="001A74B5"/>
    <w:rsid w:val="001A7851"/>
    <w:rsid w:val="001A7C5D"/>
    <w:rsid w:val="001B17D9"/>
    <w:rsid w:val="001B23A7"/>
    <w:rsid w:val="001B2704"/>
    <w:rsid w:val="001B28DF"/>
    <w:rsid w:val="001B2A75"/>
    <w:rsid w:val="001B30DA"/>
    <w:rsid w:val="001B393D"/>
    <w:rsid w:val="001B3941"/>
    <w:rsid w:val="001B3C06"/>
    <w:rsid w:val="001B4128"/>
    <w:rsid w:val="001B4D2A"/>
    <w:rsid w:val="001B5E2C"/>
    <w:rsid w:val="001B6900"/>
    <w:rsid w:val="001B6A37"/>
    <w:rsid w:val="001B6FED"/>
    <w:rsid w:val="001B7445"/>
    <w:rsid w:val="001B7BBD"/>
    <w:rsid w:val="001B7D72"/>
    <w:rsid w:val="001C01D5"/>
    <w:rsid w:val="001C037A"/>
    <w:rsid w:val="001C03B2"/>
    <w:rsid w:val="001C0688"/>
    <w:rsid w:val="001C17A9"/>
    <w:rsid w:val="001C2342"/>
    <w:rsid w:val="001C2AA9"/>
    <w:rsid w:val="001C2BAB"/>
    <w:rsid w:val="001C2DF5"/>
    <w:rsid w:val="001C2EF4"/>
    <w:rsid w:val="001C3860"/>
    <w:rsid w:val="001C3A54"/>
    <w:rsid w:val="001C5DD7"/>
    <w:rsid w:val="001C5FC4"/>
    <w:rsid w:val="001C6BBA"/>
    <w:rsid w:val="001C6C46"/>
    <w:rsid w:val="001C7375"/>
    <w:rsid w:val="001C7BE9"/>
    <w:rsid w:val="001C7EC2"/>
    <w:rsid w:val="001D0249"/>
    <w:rsid w:val="001D06D4"/>
    <w:rsid w:val="001D17A2"/>
    <w:rsid w:val="001D211B"/>
    <w:rsid w:val="001D23A1"/>
    <w:rsid w:val="001D2A32"/>
    <w:rsid w:val="001D302F"/>
    <w:rsid w:val="001D3170"/>
    <w:rsid w:val="001D36B4"/>
    <w:rsid w:val="001D3DFA"/>
    <w:rsid w:val="001D45FF"/>
    <w:rsid w:val="001D46E3"/>
    <w:rsid w:val="001D4B63"/>
    <w:rsid w:val="001D4CDE"/>
    <w:rsid w:val="001D510E"/>
    <w:rsid w:val="001D6F1F"/>
    <w:rsid w:val="001D6F48"/>
    <w:rsid w:val="001D7801"/>
    <w:rsid w:val="001D7A77"/>
    <w:rsid w:val="001D7A9F"/>
    <w:rsid w:val="001E0038"/>
    <w:rsid w:val="001E1476"/>
    <w:rsid w:val="001E18DE"/>
    <w:rsid w:val="001E1DBC"/>
    <w:rsid w:val="001E21DC"/>
    <w:rsid w:val="001E21E7"/>
    <w:rsid w:val="001E2765"/>
    <w:rsid w:val="001E2AB2"/>
    <w:rsid w:val="001E3FA2"/>
    <w:rsid w:val="001E43F4"/>
    <w:rsid w:val="001E4863"/>
    <w:rsid w:val="001E4E45"/>
    <w:rsid w:val="001E5479"/>
    <w:rsid w:val="001E5A65"/>
    <w:rsid w:val="001E641E"/>
    <w:rsid w:val="001E6666"/>
    <w:rsid w:val="001E6962"/>
    <w:rsid w:val="001E7689"/>
    <w:rsid w:val="001F090A"/>
    <w:rsid w:val="001F138A"/>
    <w:rsid w:val="001F141C"/>
    <w:rsid w:val="001F1DF4"/>
    <w:rsid w:val="001F2071"/>
    <w:rsid w:val="001F20FA"/>
    <w:rsid w:val="001F2685"/>
    <w:rsid w:val="001F31E9"/>
    <w:rsid w:val="001F3312"/>
    <w:rsid w:val="001F361E"/>
    <w:rsid w:val="001F3ADC"/>
    <w:rsid w:val="001F49BA"/>
    <w:rsid w:val="001F4A3F"/>
    <w:rsid w:val="001F53BD"/>
    <w:rsid w:val="001F586F"/>
    <w:rsid w:val="001F5BFE"/>
    <w:rsid w:val="001F64E4"/>
    <w:rsid w:val="001F6853"/>
    <w:rsid w:val="001F752C"/>
    <w:rsid w:val="001F7552"/>
    <w:rsid w:val="001F7DC4"/>
    <w:rsid w:val="00200672"/>
    <w:rsid w:val="00200ABC"/>
    <w:rsid w:val="002017B9"/>
    <w:rsid w:val="002023C1"/>
    <w:rsid w:val="00202598"/>
    <w:rsid w:val="0020285A"/>
    <w:rsid w:val="002031E7"/>
    <w:rsid w:val="0020412F"/>
    <w:rsid w:val="0020414B"/>
    <w:rsid w:val="0020453A"/>
    <w:rsid w:val="0020470F"/>
    <w:rsid w:val="00204FBB"/>
    <w:rsid w:val="002059FA"/>
    <w:rsid w:val="00205E00"/>
    <w:rsid w:val="002061BB"/>
    <w:rsid w:val="00206DEA"/>
    <w:rsid w:val="0020756D"/>
    <w:rsid w:val="00207760"/>
    <w:rsid w:val="0020776B"/>
    <w:rsid w:val="00210194"/>
    <w:rsid w:val="00210365"/>
    <w:rsid w:val="00210C59"/>
    <w:rsid w:val="00211032"/>
    <w:rsid w:val="0021127C"/>
    <w:rsid w:val="002112CA"/>
    <w:rsid w:val="00211B13"/>
    <w:rsid w:val="00211F0D"/>
    <w:rsid w:val="0021248A"/>
    <w:rsid w:val="00212CC0"/>
    <w:rsid w:val="002133A9"/>
    <w:rsid w:val="002136E2"/>
    <w:rsid w:val="00213D06"/>
    <w:rsid w:val="00213D80"/>
    <w:rsid w:val="00214330"/>
    <w:rsid w:val="00214956"/>
    <w:rsid w:val="0021566D"/>
    <w:rsid w:val="00215905"/>
    <w:rsid w:val="00215C5E"/>
    <w:rsid w:val="00215D3C"/>
    <w:rsid w:val="00215E48"/>
    <w:rsid w:val="0021634A"/>
    <w:rsid w:val="00217269"/>
    <w:rsid w:val="002174F3"/>
    <w:rsid w:val="00217915"/>
    <w:rsid w:val="00217B85"/>
    <w:rsid w:val="002203D6"/>
    <w:rsid w:val="0022053C"/>
    <w:rsid w:val="0022086D"/>
    <w:rsid w:val="00221D32"/>
    <w:rsid w:val="00221D80"/>
    <w:rsid w:val="00222FFD"/>
    <w:rsid w:val="0022335B"/>
    <w:rsid w:val="0022358A"/>
    <w:rsid w:val="00223768"/>
    <w:rsid w:val="002240D8"/>
    <w:rsid w:val="00224A70"/>
    <w:rsid w:val="00224F04"/>
    <w:rsid w:val="002251A7"/>
    <w:rsid w:val="00225401"/>
    <w:rsid w:val="0022544B"/>
    <w:rsid w:val="0022639D"/>
    <w:rsid w:val="00226ABC"/>
    <w:rsid w:val="00226AED"/>
    <w:rsid w:val="002273FE"/>
    <w:rsid w:val="002278BE"/>
    <w:rsid w:val="00227EA6"/>
    <w:rsid w:val="0023048F"/>
    <w:rsid w:val="00230A07"/>
    <w:rsid w:val="002319A3"/>
    <w:rsid w:val="00231FEE"/>
    <w:rsid w:val="0023232F"/>
    <w:rsid w:val="002325F5"/>
    <w:rsid w:val="002331D7"/>
    <w:rsid w:val="0023335A"/>
    <w:rsid w:val="00233485"/>
    <w:rsid w:val="00233E82"/>
    <w:rsid w:val="0023594A"/>
    <w:rsid w:val="00235DC8"/>
    <w:rsid w:val="002362C3"/>
    <w:rsid w:val="00236432"/>
    <w:rsid w:val="002367FB"/>
    <w:rsid w:val="00237420"/>
    <w:rsid w:val="00237AF2"/>
    <w:rsid w:val="0024019D"/>
    <w:rsid w:val="00241D00"/>
    <w:rsid w:val="0024218A"/>
    <w:rsid w:val="00242508"/>
    <w:rsid w:val="0024263A"/>
    <w:rsid w:val="0024327C"/>
    <w:rsid w:val="00243392"/>
    <w:rsid w:val="002439D3"/>
    <w:rsid w:val="002439FB"/>
    <w:rsid w:val="00243E04"/>
    <w:rsid w:val="00244F36"/>
    <w:rsid w:val="0024505E"/>
    <w:rsid w:val="0024571F"/>
    <w:rsid w:val="002461AC"/>
    <w:rsid w:val="002463A1"/>
    <w:rsid w:val="00246AD3"/>
    <w:rsid w:val="00246D9A"/>
    <w:rsid w:val="00246DF3"/>
    <w:rsid w:val="00246F72"/>
    <w:rsid w:val="002472AA"/>
    <w:rsid w:val="0024734E"/>
    <w:rsid w:val="002473BF"/>
    <w:rsid w:val="002473F4"/>
    <w:rsid w:val="0024793C"/>
    <w:rsid w:val="00247F06"/>
    <w:rsid w:val="002509D2"/>
    <w:rsid w:val="00250B8E"/>
    <w:rsid w:val="00250BCC"/>
    <w:rsid w:val="0025106B"/>
    <w:rsid w:val="0025162D"/>
    <w:rsid w:val="0025168C"/>
    <w:rsid w:val="00251A1B"/>
    <w:rsid w:val="00251DF4"/>
    <w:rsid w:val="002522AE"/>
    <w:rsid w:val="00252973"/>
    <w:rsid w:val="00252C51"/>
    <w:rsid w:val="002532AA"/>
    <w:rsid w:val="00253647"/>
    <w:rsid w:val="00255897"/>
    <w:rsid w:val="00255A2B"/>
    <w:rsid w:val="00256B51"/>
    <w:rsid w:val="00260348"/>
    <w:rsid w:val="00261BF8"/>
    <w:rsid w:val="00261DBB"/>
    <w:rsid w:val="002621E8"/>
    <w:rsid w:val="002624A4"/>
    <w:rsid w:val="002629BF"/>
    <w:rsid w:val="00263094"/>
    <w:rsid w:val="0026311D"/>
    <w:rsid w:val="00264433"/>
    <w:rsid w:val="002647E4"/>
    <w:rsid w:val="00265685"/>
    <w:rsid w:val="00265BAA"/>
    <w:rsid w:val="00265DBE"/>
    <w:rsid w:val="00265E94"/>
    <w:rsid w:val="002676DC"/>
    <w:rsid w:val="0026795E"/>
    <w:rsid w:val="00267D84"/>
    <w:rsid w:val="0027190A"/>
    <w:rsid w:val="00271AE4"/>
    <w:rsid w:val="00271F85"/>
    <w:rsid w:val="00271FCB"/>
    <w:rsid w:val="00272235"/>
    <w:rsid w:val="0027279B"/>
    <w:rsid w:val="00274386"/>
    <w:rsid w:val="00274C0D"/>
    <w:rsid w:val="0027527C"/>
    <w:rsid w:val="00275D6F"/>
    <w:rsid w:val="00275EBB"/>
    <w:rsid w:val="0027650B"/>
    <w:rsid w:val="002769FA"/>
    <w:rsid w:val="00277264"/>
    <w:rsid w:val="00277D50"/>
    <w:rsid w:val="0028031E"/>
    <w:rsid w:val="002807C0"/>
    <w:rsid w:val="00281126"/>
    <w:rsid w:val="00281AC3"/>
    <w:rsid w:val="00281DBE"/>
    <w:rsid w:val="00281F61"/>
    <w:rsid w:val="002821C0"/>
    <w:rsid w:val="0028273C"/>
    <w:rsid w:val="002831F2"/>
    <w:rsid w:val="002832BE"/>
    <w:rsid w:val="00284595"/>
    <w:rsid w:val="00284F94"/>
    <w:rsid w:val="002850BD"/>
    <w:rsid w:val="0028511A"/>
    <w:rsid w:val="00285A86"/>
    <w:rsid w:val="00285E1A"/>
    <w:rsid w:val="00285F13"/>
    <w:rsid w:val="00286645"/>
    <w:rsid w:val="00286CAB"/>
    <w:rsid w:val="00290443"/>
    <w:rsid w:val="00290821"/>
    <w:rsid w:val="00290BC6"/>
    <w:rsid w:val="002917F5"/>
    <w:rsid w:val="00292183"/>
    <w:rsid w:val="002925B6"/>
    <w:rsid w:val="0029290B"/>
    <w:rsid w:val="002931A9"/>
    <w:rsid w:val="00293B7E"/>
    <w:rsid w:val="00294037"/>
    <w:rsid w:val="00294873"/>
    <w:rsid w:val="00294B5C"/>
    <w:rsid w:val="00294E0A"/>
    <w:rsid w:val="00295789"/>
    <w:rsid w:val="00295B2A"/>
    <w:rsid w:val="00297A54"/>
    <w:rsid w:val="002A0C78"/>
    <w:rsid w:val="002A10A1"/>
    <w:rsid w:val="002A12A7"/>
    <w:rsid w:val="002A21D1"/>
    <w:rsid w:val="002A2290"/>
    <w:rsid w:val="002A2643"/>
    <w:rsid w:val="002A2674"/>
    <w:rsid w:val="002A4023"/>
    <w:rsid w:val="002A4EB6"/>
    <w:rsid w:val="002A50D0"/>
    <w:rsid w:val="002A5780"/>
    <w:rsid w:val="002A5993"/>
    <w:rsid w:val="002A5CCB"/>
    <w:rsid w:val="002A5D0C"/>
    <w:rsid w:val="002A5E31"/>
    <w:rsid w:val="002A6788"/>
    <w:rsid w:val="002A680B"/>
    <w:rsid w:val="002A7095"/>
    <w:rsid w:val="002A7269"/>
    <w:rsid w:val="002A744C"/>
    <w:rsid w:val="002A7702"/>
    <w:rsid w:val="002A7E41"/>
    <w:rsid w:val="002B002B"/>
    <w:rsid w:val="002B0C7D"/>
    <w:rsid w:val="002B0E82"/>
    <w:rsid w:val="002B1817"/>
    <w:rsid w:val="002B1A54"/>
    <w:rsid w:val="002B1CDC"/>
    <w:rsid w:val="002B1CED"/>
    <w:rsid w:val="002B2C59"/>
    <w:rsid w:val="002B3061"/>
    <w:rsid w:val="002B345A"/>
    <w:rsid w:val="002B34C6"/>
    <w:rsid w:val="002B3996"/>
    <w:rsid w:val="002B44C2"/>
    <w:rsid w:val="002B4E81"/>
    <w:rsid w:val="002B5233"/>
    <w:rsid w:val="002B52C5"/>
    <w:rsid w:val="002B6F9F"/>
    <w:rsid w:val="002C0E97"/>
    <w:rsid w:val="002C141D"/>
    <w:rsid w:val="002C1452"/>
    <w:rsid w:val="002C1712"/>
    <w:rsid w:val="002C213D"/>
    <w:rsid w:val="002C218B"/>
    <w:rsid w:val="002C2478"/>
    <w:rsid w:val="002C2486"/>
    <w:rsid w:val="002C274E"/>
    <w:rsid w:val="002C27C1"/>
    <w:rsid w:val="002C2814"/>
    <w:rsid w:val="002C2B81"/>
    <w:rsid w:val="002C2C31"/>
    <w:rsid w:val="002C2E36"/>
    <w:rsid w:val="002C33B3"/>
    <w:rsid w:val="002C349A"/>
    <w:rsid w:val="002C359C"/>
    <w:rsid w:val="002C3855"/>
    <w:rsid w:val="002C390A"/>
    <w:rsid w:val="002C3E17"/>
    <w:rsid w:val="002C4234"/>
    <w:rsid w:val="002C4C15"/>
    <w:rsid w:val="002C534A"/>
    <w:rsid w:val="002C7058"/>
    <w:rsid w:val="002C7097"/>
    <w:rsid w:val="002C7324"/>
    <w:rsid w:val="002C7E29"/>
    <w:rsid w:val="002D0F13"/>
    <w:rsid w:val="002D0F49"/>
    <w:rsid w:val="002D10A1"/>
    <w:rsid w:val="002D1125"/>
    <w:rsid w:val="002D1599"/>
    <w:rsid w:val="002D15F7"/>
    <w:rsid w:val="002D17B2"/>
    <w:rsid w:val="002D1A91"/>
    <w:rsid w:val="002D2005"/>
    <w:rsid w:val="002D32E3"/>
    <w:rsid w:val="002D35AF"/>
    <w:rsid w:val="002D3625"/>
    <w:rsid w:val="002D3691"/>
    <w:rsid w:val="002D3B69"/>
    <w:rsid w:val="002D3E1E"/>
    <w:rsid w:val="002D40EF"/>
    <w:rsid w:val="002D413A"/>
    <w:rsid w:val="002D43A3"/>
    <w:rsid w:val="002D4907"/>
    <w:rsid w:val="002D503F"/>
    <w:rsid w:val="002D5697"/>
    <w:rsid w:val="002D601F"/>
    <w:rsid w:val="002D609F"/>
    <w:rsid w:val="002D6339"/>
    <w:rsid w:val="002D6463"/>
    <w:rsid w:val="002D6ED0"/>
    <w:rsid w:val="002D7309"/>
    <w:rsid w:val="002D7777"/>
    <w:rsid w:val="002E00FA"/>
    <w:rsid w:val="002E0981"/>
    <w:rsid w:val="002E0A04"/>
    <w:rsid w:val="002E0B48"/>
    <w:rsid w:val="002E0C5D"/>
    <w:rsid w:val="002E10A5"/>
    <w:rsid w:val="002E3886"/>
    <w:rsid w:val="002E3AA1"/>
    <w:rsid w:val="002E4324"/>
    <w:rsid w:val="002E452D"/>
    <w:rsid w:val="002E466C"/>
    <w:rsid w:val="002E4957"/>
    <w:rsid w:val="002E4CC7"/>
    <w:rsid w:val="002E4FE4"/>
    <w:rsid w:val="002E53D6"/>
    <w:rsid w:val="002E623C"/>
    <w:rsid w:val="002E709B"/>
    <w:rsid w:val="002E7555"/>
    <w:rsid w:val="002F00CE"/>
    <w:rsid w:val="002F0740"/>
    <w:rsid w:val="002F0905"/>
    <w:rsid w:val="002F0F2C"/>
    <w:rsid w:val="002F23D1"/>
    <w:rsid w:val="002F258C"/>
    <w:rsid w:val="002F2E2D"/>
    <w:rsid w:val="002F2F78"/>
    <w:rsid w:val="002F3512"/>
    <w:rsid w:val="002F366F"/>
    <w:rsid w:val="002F3B50"/>
    <w:rsid w:val="002F4545"/>
    <w:rsid w:val="002F459C"/>
    <w:rsid w:val="002F49BD"/>
    <w:rsid w:val="002F4B02"/>
    <w:rsid w:val="002F4CB3"/>
    <w:rsid w:val="002F523C"/>
    <w:rsid w:val="002F5603"/>
    <w:rsid w:val="002F67F5"/>
    <w:rsid w:val="002F6F68"/>
    <w:rsid w:val="002F743A"/>
    <w:rsid w:val="002F7927"/>
    <w:rsid w:val="002F7943"/>
    <w:rsid w:val="002F7D59"/>
    <w:rsid w:val="002F7F21"/>
    <w:rsid w:val="00300C0F"/>
    <w:rsid w:val="00300F38"/>
    <w:rsid w:val="00301334"/>
    <w:rsid w:val="00301825"/>
    <w:rsid w:val="00301A19"/>
    <w:rsid w:val="00301E1C"/>
    <w:rsid w:val="0030229A"/>
    <w:rsid w:val="003022C8"/>
    <w:rsid w:val="003027F1"/>
    <w:rsid w:val="003031F5"/>
    <w:rsid w:val="0030340D"/>
    <w:rsid w:val="00303CC6"/>
    <w:rsid w:val="00303E61"/>
    <w:rsid w:val="00303FD2"/>
    <w:rsid w:val="0030467C"/>
    <w:rsid w:val="0030487A"/>
    <w:rsid w:val="003049DC"/>
    <w:rsid w:val="00304B44"/>
    <w:rsid w:val="00304F88"/>
    <w:rsid w:val="003057AE"/>
    <w:rsid w:val="00305918"/>
    <w:rsid w:val="00305E5C"/>
    <w:rsid w:val="00305FA0"/>
    <w:rsid w:val="00307499"/>
    <w:rsid w:val="003114C3"/>
    <w:rsid w:val="00311534"/>
    <w:rsid w:val="00311678"/>
    <w:rsid w:val="00312301"/>
    <w:rsid w:val="00312EDB"/>
    <w:rsid w:val="00312F00"/>
    <w:rsid w:val="00313033"/>
    <w:rsid w:val="0031343F"/>
    <w:rsid w:val="00313BA7"/>
    <w:rsid w:val="00314458"/>
    <w:rsid w:val="0031467B"/>
    <w:rsid w:val="00314703"/>
    <w:rsid w:val="0031516C"/>
    <w:rsid w:val="003157C6"/>
    <w:rsid w:val="00315C34"/>
    <w:rsid w:val="00315C77"/>
    <w:rsid w:val="00316340"/>
    <w:rsid w:val="00316546"/>
    <w:rsid w:val="0031666D"/>
    <w:rsid w:val="00316707"/>
    <w:rsid w:val="00316D10"/>
    <w:rsid w:val="00316FF5"/>
    <w:rsid w:val="003171A4"/>
    <w:rsid w:val="0031775A"/>
    <w:rsid w:val="0032011D"/>
    <w:rsid w:val="0032056E"/>
    <w:rsid w:val="00320781"/>
    <w:rsid w:val="00320C9D"/>
    <w:rsid w:val="00320F21"/>
    <w:rsid w:val="0032111B"/>
    <w:rsid w:val="00321FAE"/>
    <w:rsid w:val="0032233C"/>
    <w:rsid w:val="00322512"/>
    <w:rsid w:val="00322532"/>
    <w:rsid w:val="0032266A"/>
    <w:rsid w:val="00322AFF"/>
    <w:rsid w:val="00323C00"/>
    <w:rsid w:val="00324829"/>
    <w:rsid w:val="00324A82"/>
    <w:rsid w:val="00325591"/>
    <w:rsid w:val="003259BB"/>
    <w:rsid w:val="00325F36"/>
    <w:rsid w:val="003267AB"/>
    <w:rsid w:val="00326BB6"/>
    <w:rsid w:val="00327540"/>
    <w:rsid w:val="003303D3"/>
    <w:rsid w:val="00330566"/>
    <w:rsid w:val="003307C8"/>
    <w:rsid w:val="003309A0"/>
    <w:rsid w:val="00330B3D"/>
    <w:rsid w:val="00331566"/>
    <w:rsid w:val="0033282A"/>
    <w:rsid w:val="00332F0F"/>
    <w:rsid w:val="003330D1"/>
    <w:rsid w:val="00333278"/>
    <w:rsid w:val="003342FE"/>
    <w:rsid w:val="0033479C"/>
    <w:rsid w:val="00334D71"/>
    <w:rsid w:val="0033588C"/>
    <w:rsid w:val="00335E31"/>
    <w:rsid w:val="00336FCF"/>
    <w:rsid w:val="0033709E"/>
    <w:rsid w:val="003373D6"/>
    <w:rsid w:val="00337E88"/>
    <w:rsid w:val="003409B1"/>
    <w:rsid w:val="00342258"/>
    <w:rsid w:val="00342282"/>
    <w:rsid w:val="003422CF"/>
    <w:rsid w:val="0034257F"/>
    <w:rsid w:val="003436EF"/>
    <w:rsid w:val="00343BE4"/>
    <w:rsid w:val="00343C04"/>
    <w:rsid w:val="00343EE8"/>
    <w:rsid w:val="00344388"/>
    <w:rsid w:val="00344A50"/>
    <w:rsid w:val="00344D82"/>
    <w:rsid w:val="00345DBE"/>
    <w:rsid w:val="00345DDA"/>
    <w:rsid w:val="00346859"/>
    <w:rsid w:val="00347480"/>
    <w:rsid w:val="0034787B"/>
    <w:rsid w:val="0035151A"/>
    <w:rsid w:val="00351E7C"/>
    <w:rsid w:val="00352A7E"/>
    <w:rsid w:val="0035318A"/>
    <w:rsid w:val="00353346"/>
    <w:rsid w:val="00353698"/>
    <w:rsid w:val="00353ED1"/>
    <w:rsid w:val="00353F0E"/>
    <w:rsid w:val="00354258"/>
    <w:rsid w:val="00354464"/>
    <w:rsid w:val="0035468F"/>
    <w:rsid w:val="0035559E"/>
    <w:rsid w:val="003557B7"/>
    <w:rsid w:val="00355AF9"/>
    <w:rsid w:val="00356718"/>
    <w:rsid w:val="00356C0F"/>
    <w:rsid w:val="00356F53"/>
    <w:rsid w:val="00357118"/>
    <w:rsid w:val="00357867"/>
    <w:rsid w:val="00357F61"/>
    <w:rsid w:val="003607A7"/>
    <w:rsid w:val="00360C7B"/>
    <w:rsid w:val="00360F84"/>
    <w:rsid w:val="0036135C"/>
    <w:rsid w:val="003619FF"/>
    <w:rsid w:val="003621D3"/>
    <w:rsid w:val="003621F5"/>
    <w:rsid w:val="00362550"/>
    <w:rsid w:val="00362558"/>
    <w:rsid w:val="0036297F"/>
    <w:rsid w:val="00362E71"/>
    <w:rsid w:val="00362E90"/>
    <w:rsid w:val="0036335C"/>
    <w:rsid w:val="00363AE3"/>
    <w:rsid w:val="00363C7D"/>
    <w:rsid w:val="0036447F"/>
    <w:rsid w:val="00364C60"/>
    <w:rsid w:val="003656A5"/>
    <w:rsid w:val="00365796"/>
    <w:rsid w:val="00365EDF"/>
    <w:rsid w:val="00365FA1"/>
    <w:rsid w:val="0036619D"/>
    <w:rsid w:val="00366233"/>
    <w:rsid w:val="00366277"/>
    <w:rsid w:val="003662AD"/>
    <w:rsid w:val="003668A1"/>
    <w:rsid w:val="0036690C"/>
    <w:rsid w:val="00367C7E"/>
    <w:rsid w:val="0037112A"/>
    <w:rsid w:val="0037145A"/>
    <w:rsid w:val="0037189B"/>
    <w:rsid w:val="00371FBF"/>
    <w:rsid w:val="003724AC"/>
    <w:rsid w:val="00372A64"/>
    <w:rsid w:val="00372C75"/>
    <w:rsid w:val="00372F30"/>
    <w:rsid w:val="00372F51"/>
    <w:rsid w:val="00373057"/>
    <w:rsid w:val="003733AF"/>
    <w:rsid w:val="003733DD"/>
    <w:rsid w:val="003735C1"/>
    <w:rsid w:val="003738FD"/>
    <w:rsid w:val="003743F0"/>
    <w:rsid w:val="00374575"/>
    <w:rsid w:val="00374913"/>
    <w:rsid w:val="003753BC"/>
    <w:rsid w:val="00375614"/>
    <w:rsid w:val="00375D00"/>
    <w:rsid w:val="00376183"/>
    <w:rsid w:val="00376480"/>
    <w:rsid w:val="00376C9F"/>
    <w:rsid w:val="00376F82"/>
    <w:rsid w:val="003777D9"/>
    <w:rsid w:val="00377849"/>
    <w:rsid w:val="00377F43"/>
    <w:rsid w:val="00380D4F"/>
    <w:rsid w:val="00380E4E"/>
    <w:rsid w:val="003816C9"/>
    <w:rsid w:val="00382EE2"/>
    <w:rsid w:val="00383035"/>
    <w:rsid w:val="00383B9A"/>
    <w:rsid w:val="00384152"/>
    <w:rsid w:val="00384214"/>
    <w:rsid w:val="00384D57"/>
    <w:rsid w:val="00384E53"/>
    <w:rsid w:val="003852C3"/>
    <w:rsid w:val="00385BFF"/>
    <w:rsid w:val="0038608D"/>
    <w:rsid w:val="00387885"/>
    <w:rsid w:val="00387956"/>
    <w:rsid w:val="00390032"/>
    <w:rsid w:val="003918FD"/>
    <w:rsid w:val="00391A92"/>
    <w:rsid w:val="00392052"/>
    <w:rsid w:val="00392240"/>
    <w:rsid w:val="003923E4"/>
    <w:rsid w:val="00392E05"/>
    <w:rsid w:val="00393241"/>
    <w:rsid w:val="003941EC"/>
    <w:rsid w:val="00394E5B"/>
    <w:rsid w:val="00394EC7"/>
    <w:rsid w:val="00395467"/>
    <w:rsid w:val="00397064"/>
    <w:rsid w:val="003970F6"/>
    <w:rsid w:val="003976A4"/>
    <w:rsid w:val="00397832"/>
    <w:rsid w:val="00397C9D"/>
    <w:rsid w:val="00397EA8"/>
    <w:rsid w:val="003A1E6D"/>
    <w:rsid w:val="003A23FC"/>
    <w:rsid w:val="003A2F5E"/>
    <w:rsid w:val="003A3419"/>
    <w:rsid w:val="003A38F9"/>
    <w:rsid w:val="003A38FF"/>
    <w:rsid w:val="003A3C7A"/>
    <w:rsid w:val="003A46EC"/>
    <w:rsid w:val="003A5259"/>
    <w:rsid w:val="003A592E"/>
    <w:rsid w:val="003A65F0"/>
    <w:rsid w:val="003A7315"/>
    <w:rsid w:val="003B03F1"/>
    <w:rsid w:val="003B05BC"/>
    <w:rsid w:val="003B0747"/>
    <w:rsid w:val="003B0A53"/>
    <w:rsid w:val="003B0DCE"/>
    <w:rsid w:val="003B1466"/>
    <w:rsid w:val="003B14A2"/>
    <w:rsid w:val="003B14F6"/>
    <w:rsid w:val="003B1AAE"/>
    <w:rsid w:val="003B216C"/>
    <w:rsid w:val="003B21C4"/>
    <w:rsid w:val="003B22B9"/>
    <w:rsid w:val="003B291A"/>
    <w:rsid w:val="003B32A1"/>
    <w:rsid w:val="003B340B"/>
    <w:rsid w:val="003B3B19"/>
    <w:rsid w:val="003B428E"/>
    <w:rsid w:val="003B5611"/>
    <w:rsid w:val="003B57C3"/>
    <w:rsid w:val="003B6440"/>
    <w:rsid w:val="003B6539"/>
    <w:rsid w:val="003B76F6"/>
    <w:rsid w:val="003C038E"/>
    <w:rsid w:val="003C053C"/>
    <w:rsid w:val="003C055F"/>
    <w:rsid w:val="003C0E53"/>
    <w:rsid w:val="003C166B"/>
    <w:rsid w:val="003C2197"/>
    <w:rsid w:val="003C2D05"/>
    <w:rsid w:val="003C2FE4"/>
    <w:rsid w:val="003C3079"/>
    <w:rsid w:val="003C3439"/>
    <w:rsid w:val="003C38B9"/>
    <w:rsid w:val="003C41D3"/>
    <w:rsid w:val="003C4A6B"/>
    <w:rsid w:val="003C4B57"/>
    <w:rsid w:val="003C4CDE"/>
    <w:rsid w:val="003C4F55"/>
    <w:rsid w:val="003C500A"/>
    <w:rsid w:val="003C5055"/>
    <w:rsid w:val="003C596A"/>
    <w:rsid w:val="003C6220"/>
    <w:rsid w:val="003C652C"/>
    <w:rsid w:val="003C654B"/>
    <w:rsid w:val="003C70F1"/>
    <w:rsid w:val="003C7567"/>
    <w:rsid w:val="003C7BC2"/>
    <w:rsid w:val="003C7CF6"/>
    <w:rsid w:val="003D056F"/>
    <w:rsid w:val="003D08F1"/>
    <w:rsid w:val="003D0C22"/>
    <w:rsid w:val="003D0D31"/>
    <w:rsid w:val="003D1179"/>
    <w:rsid w:val="003D1BE6"/>
    <w:rsid w:val="003D2946"/>
    <w:rsid w:val="003D376D"/>
    <w:rsid w:val="003D417F"/>
    <w:rsid w:val="003D423D"/>
    <w:rsid w:val="003D4872"/>
    <w:rsid w:val="003D4DF2"/>
    <w:rsid w:val="003D5057"/>
    <w:rsid w:val="003D50CC"/>
    <w:rsid w:val="003D53D5"/>
    <w:rsid w:val="003D58C3"/>
    <w:rsid w:val="003D5E22"/>
    <w:rsid w:val="003D6409"/>
    <w:rsid w:val="003D68EF"/>
    <w:rsid w:val="003D7141"/>
    <w:rsid w:val="003D77F7"/>
    <w:rsid w:val="003D7B0C"/>
    <w:rsid w:val="003E0269"/>
    <w:rsid w:val="003E033D"/>
    <w:rsid w:val="003E09E4"/>
    <w:rsid w:val="003E0BB3"/>
    <w:rsid w:val="003E1221"/>
    <w:rsid w:val="003E29F4"/>
    <w:rsid w:val="003E2D11"/>
    <w:rsid w:val="003E2DA0"/>
    <w:rsid w:val="003E2F5F"/>
    <w:rsid w:val="003E3094"/>
    <w:rsid w:val="003E3DE6"/>
    <w:rsid w:val="003E4984"/>
    <w:rsid w:val="003E4D63"/>
    <w:rsid w:val="003E65E5"/>
    <w:rsid w:val="003E71C5"/>
    <w:rsid w:val="003E71DE"/>
    <w:rsid w:val="003E73F0"/>
    <w:rsid w:val="003E7DF1"/>
    <w:rsid w:val="003F07CB"/>
    <w:rsid w:val="003F0EAB"/>
    <w:rsid w:val="003F0EB9"/>
    <w:rsid w:val="003F0FF5"/>
    <w:rsid w:val="003F11EC"/>
    <w:rsid w:val="003F1BEE"/>
    <w:rsid w:val="003F2A73"/>
    <w:rsid w:val="003F3651"/>
    <w:rsid w:val="003F43A0"/>
    <w:rsid w:val="003F4641"/>
    <w:rsid w:val="003F4855"/>
    <w:rsid w:val="003F526F"/>
    <w:rsid w:val="003F53D9"/>
    <w:rsid w:val="003F58FC"/>
    <w:rsid w:val="003F5ACB"/>
    <w:rsid w:val="003F5F0C"/>
    <w:rsid w:val="003F6104"/>
    <w:rsid w:val="003F693B"/>
    <w:rsid w:val="003F69BF"/>
    <w:rsid w:val="003F6D33"/>
    <w:rsid w:val="003F715A"/>
    <w:rsid w:val="003F798C"/>
    <w:rsid w:val="004001DF"/>
    <w:rsid w:val="004002EA"/>
    <w:rsid w:val="004011CD"/>
    <w:rsid w:val="0040132A"/>
    <w:rsid w:val="004014BB"/>
    <w:rsid w:val="00401B05"/>
    <w:rsid w:val="00402326"/>
    <w:rsid w:val="0040248E"/>
    <w:rsid w:val="004028F9"/>
    <w:rsid w:val="0040306C"/>
    <w:rsid w:val="00403D27"/>
    <w:rsid w:val="00404227"/>
    <w:rsid w:val="0040450A"/>
    <w:rsid w:val="004047B2"/>
    <w:rsid w:val="00404D34"/>
    <w:rsid w:val="00404EA0"/>
    <w:rsid w:val="00405336"/>
    <w:rsid w:val="00406018"/>
    <w:rsid w:val="00406340"/>
    <w:rsid w:val="0040639E"/>
    <w:rsid w:val="00406577"/>
    <w:rsid w:val="00406980"/>
    <w:rsid w:val="004069EA"/>
    <w:rsid w:val="00406CD4"/>
    <w:rsid w:val="00407585"/>
    <w:rsid w:val="00407CA4"/>
    <w:rsid w:val="00407D87"/>
    <w:rsid w:val="004107F8"/>
    <w:rsid w:val="004113E2"/>
    <w:rsid w:val="00411668"/>
    <w:rsid w:val="0041179E"/>
    <w:rsid w:val="00411C99"/>
    <w:rsid w:val="0041249E"/>
    <w:rsid w:val="004126D7"/>
    <w:rsid w:val="00412C20"/>
    <w:rsid w:val="004138F2"/>
    <w:rsid w:val="00413E8F"/>
    <w:rsid w:val="00414A5A"/>
    <w:rsid w:val="00414B20"/>
    <w:rsid w:val="0041603A"/>
    <w:rsid w:val="0041655C"/>
    <w:rsid w:val="00416E90"/>
    <w:rsid w:val="004174AA"/>
    <w:rsid w:val="0041756A"/>
    <w:rsid w:val="00417CEF"/>
    <w:rsid w:val="00417FE3"/>
    <w:rsid w:val="00420009"/>
    <w:rsid w:val="004200D2"/>
    <w:rsid w:val="004200E0"/>
    <w:rsid w:val="004209D8"/>
    <w:rsid w:val="00421426"/>
    <w:rsid w:val="00421D0A"/>
    <w:rsid w:val="00421F7F"/>
    <w:rsid w:val="00422558"/>
    <w:rsid w:val="004226CC"/>
    <w:rsid w:val="00422CEF"/>
    <w:rsid w:val="004233D4"/>
    <w:rsid w:val="004236C0"/>
    <w:rsid w:val="00424DEF"/>
    <w:rsid w:val="00425666"/>
    <w:rsid w:val="00425A16"/>
    <w:rsid w:val="00425F4E"/>
    <w:rsid w:val="00426512"/>
    <w:rsid w:val="00426636"/>
    <w:rsid w:val="00426A6A"/>
    <w:rsid w:val="00426F78"/>
    <w:rsid w:val="0042789B"/>
    <w:rsid w:val="00427DF4"/>
    <w:rsid w:val="004307F2"/>
    <w:rsid w:val="00430CF1"/>
    <w:rsid w:val="0043134F"/>
    <w:rsid w:val="00431A12"/>
    <w:rsid w:val="00431D99"/>
    <w:rsid w:val="00433294"/>
    <w:rsid w:val="004332C9"/>
    <w:rsid w:val="0043414D"/>
    <w:rsid w:val="00434382"/>
    <w:rsid w:val="004344BA"/>
    <w:rsid w:val="00434801"/>
    <w:rsid w:val="00434847"/>
    <w:rsid w:val="004348AB"/>
    <w:rsid w:val="00435145"/>
    <w:rsid w:val="0043527A"/>
    <w:rsid w:val="00435BE5"/>
    <w:rsid w:val="00436A41"/>
    <w:rsid w:val="00436D93"/>
    <w:rsid w:val="0043771E"/>
    <w:rsid w:val="00437CAE"/>
    <w:rsid w:val="00437D80"/>
    <w:rsid w:val="00437EF7"/>
    <w:rsid w:val="004419B8"/>
    <w:rsid w:val="00441B56"/>
    <w:rsid w:val="00442095"/>
    <w:rsid w:val="00442A21"/>
    <w:rsid w:val="00442BFD"/>
    <w:rsid w:val="004436D8"/>
    <w:rsid w:val="00444552"/>
    <w:rsid w:val="00444AF2"/>
    <w:rsid w:val="00444B99"/>
    <w:rsid w:val="0044502B"/>
    <w:rsid w:val="00445292"/>
    <w:rsid w:val="00445A8F"/>
    <w:rsid w:val="0044637F"/>
    <w:rsid w:val="004469A4"/>
    <w:rsid w:val="00446DCD"/>
    <w:rsid w:val="00446F9C"/>
    <w:rsid w:val="004472DF"/>
    <w:rsid w:val="00447356"/>
    <w:rsid w:val="004473C6"/>
    <w:rsid w:val="0044791B"/>
    <w:rsid w:val="00447969"/>
    <w:rsid w:val="00447A35"/>
    <w:rsid w:val="00447FD6"/>
    <w:rsid w:val="0045015C"/>
    <w:rsid w:val="0045091E"/>
    <w:rsid w:val="00450DFC"/>
    <w:rsid w:val="00450E14"/>
    <w:rsid w:val="00451659"/>
    <w:rsid w:val="00452BEE"/>
    <w:rsid w:val="00452EB1"/>
    <w:rsid w:val="00452F2D"/>
    <w:rsid w:val="004537A2"/>
    <w:rsid w:val="00453886"/>
    <w:rsid w:val="004538EC"/>
    <w:rsid w:val="004539B9"/>
    <w:rsid w:val="00453A8D"/>
    <w:rsid w:val="00455419"/>
    <w:rsid w:val="00455F51"/>
    <w:rsid w:val="004561C1"/>
    <w:rsid w:val="00456D18"/>
    <w:rsid w:val="00456F0E"/>
    <w:rsid w:val="00457388"/>
    <w:rsid w:val="00457394"/>
    <w:rsid w:val="00457D65"/>
    <w:rsid w:val="004611A0"/>
    <w:rsid w:val="00461E4B"/>
    <w:rsid w:val="004620FC"/>
    <w:rsid w:val="00462C3A"/>
    <w:rsid w:val="004631D1"/>
    <w:rsid w:val="0046358E"/>
    <w:rsid w:val="00463940"/>
    <w:rsid w:val="00463A98"/>
    <w:rsid w:val="00463E97"/>
    <w:rsid w:val="00463FF9"/>
    <w:rsid w:val="0046417A"/>
    <w:rsid w:val="004646AA"/>
    <w:rsid w:val="00464974"/>
    <w:rsid w:val="00464D8D"/>
    <w:rsid w:val="0046668A"/>
    <w:rsid w:val="004670F0"/>
    <w:rsid w:val="004671B6"/>
    <w:rsid w:val="0046744C"/>
    <w:rsid w:val="0046770F"/>
    <w:rsid w:val="0046779D"/>
    <w:rsid w:val="00470290"/>
    <w:rsid w:val="0047095F"/>
    <w:rsid w:val="00470F46"/>
    <w:rsid w:val="00471303"/>
    <w:rsid w:val="0047169B"/>
    <w:rsid w:val="004733DE"/>
    <w:rsid w:val="004734D7"/>
    <w:rsid w:val="00473607"/>
    <w:rsid w:val="00473A78"/>
    <w:rsid w:val="004742AF"/>
    <w:rsid w:val="00474904"/>
    <w:rsid w:val="00474C39"/>
    <w:rsid w:val="00474C8C"/>
    <w:rsid w:val="0047504F"/>
    <w:rsid w:val="004757F2"/>
    <w:rsid w:val="00475BA9"/>
    <w:rsid w:val="00476D7A"/>
    <w:rsid w:val="0047709F"/>
    <w:rsid w:val="004773B1"/>
    <w:rsid w:val="00477B54"/>
    <w:rsid w:val="00477CDB"/>
    <w:rsid w:val="00480671"/>
    <w:rsid w:val="004806D4"/>
    <w:rsid w:val="00481040"/>
    <w:rsid w:val="00481D94"/>
    <w:rsid w:val="00483619"/>
    <w:rsid w:val="00483A7E"/>
    <w:rsid w:val="00484286"/>
    <w:rsid w:val="004842E8"/>
    <w:rsid w:val="00484A3F"/>
    <w:rsid w:val="00484E2B"/>
    <w:rsid w:val="00485024"/>
    <w:rsid w:val="004853FA"/>
    <w:rsid w:val="004859D0"/>
    <w:rsid w:val="004865C7"/>
    <w:rsid w:val="00486FEB"/>
    <w:rsid w:val="004875D6"/>
    <w:rsid w:val="0048780F"/>
    <w:rsid w:val="00487838"/>
    <w:rsid w:val="00487868"/>
    <w:rsid w:val="004904D6"/>
    <w:rsid w:val="0049080E"/>
    <w:rsid w:val="00490E60"/>
    <w:rsid w:val="0049161D"/>
    <w:rsid w:val="004918FA"/>
    <w:rsid w:val="0049211D"/>
    <w:rsid w:val="00492FB6"/>
    <w:rsid w:val="004932FF"/>
    <w:rsid w:val="0049330E"/>
    <w:rsid w:val="00493330"/>
    <w:rsid w:val="00493D7F"/>
    <w:rsid w:val="00494527"/>
    <w:rsid w:val="00494741"/>
    <w:rsid w:val="00494D3D"/>
    <w:rsid w:val="00494E57"/>
    <w:rsid w:val="00495035"/>
    <w:rsid w:val="00495274"/>
    <w:rsid w:val="004954AD"/>
    <w:rsid w:val="00495766"/>
    <w:rsid w:val="004958E1"/>
    <w:rsid w:val="00495B15"/>
    <w:rsid w:val="00495C84"/>
    <w:rsid w:val="00495D39"/>
    <w:rsid w:val="004966E8"/>
    <w:rsid w:val="00496945"/>
    <w:rsid w:val="0049694C"/>
    <w:rsid w:val="00496C6D"/>
    <w:rsid w:val="00496C89"/>
    <w:rsid w:val="0049711F"/>
    <w:rsid w:val="00497834"/>
    <w:rsid w:val="00497AC7"/>
    <w:rsid w:val="00497C48"/>
    <w:rsid w:val="00497EDE"/>
    <w:rsid w:val="004A020A"/>
    <w:rsid w:val="004A1802"/>
    <w:rsid w:val="004A20B3"/>
    <w:rsid w:val="004A2729"/>
    <w:rsid w:val="004A2914"/>
    <w:rsid w:val="004A2FC7"/>
    <w:rsid w:val="004A3389"/>
    <w:rsid w:val="004A3695"/>
    <w:rsid w:val="004A370E"/>
    <w:rsid w:val="004A38E8"/>
    <w:rsid w:val="004A4EF7"/>
    <w:rsid w:val="004A53D9"/>
    <w:rsid w:val="004A5D60"/>
    <w:rsid w:val="004A600A"/>
    <w:rsid w:val="004A77B0"/>
    <w:rsid w:val="004A7BD3"/>
    <w:rsid w:val="004A7EC0"/>
    <w:rsid w:val="004B0A08"/>
    <w:rsid w:val="004B0A76"/>
    <w:rsid w:val="004B157D"/>
    <w:rsid w:val="004B1782"/>
    <w:rsid w:val="004B2722"/>
    <w:rsid w:val="004B2EC6"/>
    <w:rsid w:val="004B307C"/>
    <w:rsid w:val="004B3111"/>
    <w:rsid w:val="004B3E2E"/>
    <w:rsid w:val="004B4651"/>
    <w:rsid w:val="004B4AA7"/>
    <w:rsid w:val="004B553E"/>
    <w:rsid w:val="004B5669"/>
    <w:rsid w:val="004B60C3"/>
    <w:rsid w:val="004B6343"/>
    <w:rsid w:val="004B6A6C"/>
    <w:rsid w:val="004B6EAE"/>
    <w:rsid w:val="004B7551"/>
    <w:rsid w:val="004B76E8"/>
    <w:rsid w:val="004B7BD8"/>
    <w:rsid w:val="004C0857"/>
    <w:rsid w:val="004C09E8"/>
    <w:rsid w:val="004C0F9D"/>
    <w:rsid w:val="004C1652"/>
    <w:rsid w:val="004C1BCD"/>
    <w:rsid w:val="004C1D3F"/>
    <w:rsid w:val="004C2762"/>
    <w:rsid w:val="004C28CF"/>
    <w:rsid w:val="004C2A0F"/>
    <w:rsid w:val="004C31BD"/>
    <w:rsid w:val="004C3244"/>
    <w:rsid w:val="004C35B4"/>
    <w:rsid w:val="004C3B1A"/>
    <w:rsid w:val="004C4472"/>
    <w:rsid w:val="004C4A87"/>
    <w:rsid w:val="004C4AD5"/>
    <w:rsid w:val="004C592C"/>
    <w:rsid w:val="004C5BAA"/>
    <w:rsid w:val="004C5C60"/>
    <w:rsid w:val="004C64C4"/>
    <w:rsid w:val="004C64FA"/>
    <w:rsid w:val="004C6736"/>
    <w:rsid w:val="004C68EB"/>
    <w:rsid w:val="004C6D04"/>
    <w:rsid w:val="004C6DD4"/>
    <w:rsid w:val="004C6DFA"/>
    <w:rsid w:val="004D0277"/>
    <w:rsid w:val="004D0603"/>
    <w:rsid w:val="004D0754"/>
    <w:rsid w:val="004D11C4"/>
    <w:rsid w:val="004D16D6"/>
    <w:rsid w:val="004D1738"/>
    <w:rsid w:val="004D17D3"/>
    <w:rsid w:val="004D195D"/>
    <w:rsid w:val="004D1DE5"/>
    <w:rsid w:val="004D1F73"/>
    <w:rsid w:val="004D219B"/>
    <w:rsid w:val="004D3D9F"/>
    <w:rsid w:val="004D4612"/>
    <w:rsid w:val="004D4C90"/>
    <w:rsid w:val="004D502E"/>
    <w:rsid w:val="004D5957"/>
    <w:rsid w:val="004D5C55"/>
    <w:rsid w:val="004D5CE3"/>
    <w:rsid w:val="004D630F"/>
    <w:rsid w:val="004D75E7"/>
    <w:rsid w:val="004D7D5F"/>
    <w:rsid w:val="004D7F8B"/>
    <w:rsid w:val="004E07E2"/>
    <w:rsid w:val="004E08B4"/>
    <w:rsid w:val="004E0A14"/>
    <w:rsid w:val="004E0BA8"/>
    <w:rsid w:val="004E127A"/>
    <w:rsid w:val="004E1324"/>
    <w:rsid w:val="004E148C"/>
    <w:rsid w:val="004E22C0"/>
    <w:rsid w:val="004E319B"/>
    <w:rsid w:val="004E3489"/>
    <w:rsid w:val="004E3895"/>
    <w:rsid w:val="004E439A"/>
    <w:rsid w:val="004E44DC"/>
    <w:rsid w:val="004E4E9E"/>
    <w:rsid w:val="004E586A"/>
    <w:rsid w:val="004E6264"/>
    <w:rsid w:val="004F0029"/>
    <w:rsid w:val="004F0096"/>
    <w:rsid w:val="004F0689"/>
    <w:rsid w:val="004F08D4"/>
    <w:rsid w:val="004F1AF6"/>
    <w:rsid w:val="004F1F4A"/>
    <w:rsid w:val="004F1FBF"/>
    <w:rsid w:val="004F25FC"/>
    <w:rsid w:val="004F3F58"/>
    <w:rsid w:val="004F400F"/>
    <w:rsid w:val="004F4413"/>
    <w:rsid w:val="004F49A9"/>
    <w:rsid w:val="004F4B57"/>
    <w:rsid w:val="004F54CF"/>
    <w:rsid w:val="004F58C9"/>
    <w:rsid w:val="004F6BF8"/>
    <w:rsid w:val="004F7268"/>
    <w:rsid w:val="004F75EA"/>
    <w:rsid w:val="004F7D4E"/>
    <w:rsid w:val="005008AD"/>
    <w:rsid w:val="0050096B"/>
    <w:rsid w:val="005015E0"/>
    <w:rsid w:val="005015ED"/>
    <w:rsid w:val="00502602"/>
    <w:rsid w:val="00502B3D"/>
    <w:rsid w:val="00503261"/>
    <w:rsid w:val="005037B2"/>
    <w:rsid w:val="00503D33"/>
    <w:rsid w:val="00504FB0"/>
    <w:rsid w:val="005051FC"/>
    <w:rsid w:val="0050521D"/>
    <w:rsid w:val="00505BB0"/>
    <w:rsid w:val="00506784"/>
    <w:rsid w:val="00506E5C"/>
    <w:rsid w:val="00507487"/>
    <w:rsid w:val="005074AB"/>
    <w:rsid w:val="005108DD"/>
    <w:rsid w:val="00510EDB"/>
    <w:rsid w:val="00511272"/>
    <w:rsid w:val="00511CB0"/>
    <w:rsid w:val="0051221D"/>
    <w:rsid w:val="00512225"/>
    <w:rsid w:val="0051222F"/>
    <w:rsid w:val="00512707"/>
    <w:rsid w:val="00512936"/>
    <w:rsid w:val="0051300A"/>
    <w:rsid w:val="005136FC"/>
    <w:rsid w:val="005140DA"/>
    <w:rsid w:val="00514133"/>
    <w:rsid w:val="00514158"/>
    <w:rsid w:val="0051518C"/>
    <w:rsid w:val="005151C9"/>
    <w:rsid w:val="00515CC6"/>
    <w:rsid w:val="005161C4"/>
    <w:rsid w:val="0051681E"/>
    <w:rsid w:val="00516B49"/>
    <w:rsid w:val="005170F8"/>
    <w:rsid w:val="00517967"/>
    <w:rsid w:val="00517CF8"/>
    <w:rsid w:val="00520696"/>
    <w:rsid w:val="005208F4"/>
    <w:rsid w:val="0052109A"/>
    <w:rsid w:val="00521BF5"/>
    <w:rsid w:val="005227CD"/>
    <w:rsid w:val="005230A9"/>
    <w:rsid w:val="00523A49"/>
    <w:rsid w:val="00523EB3"/>
    <w:rsid w:val="00523EE5"/>
    <w:rsid w:val="00523F6E"/>
    <w:rsid w:val="00524FD6"/>
    <w:rsid w:val="00525155"/>
    <w:rsid w:val="00525319"/>
    <w:rsid w:val="00525376"/>
    <w:rsid w:val="005265A8"/>
    <w:rsid w:val="0052685C"/>
    <w:rsid w:val="00526D7A"/>
    <w:rsid w:val="0052701B"/>
    <w:rsid w:val="00527FB9"/>
    <w:rsid w:val="00530284"/>
    <w:rsid w:val="005303E3"/>
    <w:rsid w:val="00530561"/>
    <w:rsid w:val="00530768"/>
    <w:rsid w:val="00530ED1"/>
    <w:rsid w:val="00531242"/>
    <w:rsid w:val="005312D0"/>
    <w:rsid w:val="00531ACB"/>
    <w:rsid w:val="00532584"/>
    <w:rsid w:val="0053287A"/>
    <w:rsid w:val="00532B15"/>
    <w:rsid w:val="00532CC8"/>
    <w:rsid w:val="0053325A"/>
    <w:rsid w:val="0053487F"/>
    <w:rsid w:val="00534929"/>
    <w:rsid w:val="00535ECB"/>
    <w:rsid w:val="00536414"/>
    <w:rsid w:val="00536E40"/>
    <w:rsid w:val="00537085"/>
    <w:rsid w:val="005371F3"/>
    <w:rsid w:val="00537F3A"/>
    <w:rsid w:val="00540274"/>
    <w:rsid w:val="00540543"/>
    <w:rsid w:val="005406BC"/>
    <w:rsid w:val="00541021"/>
    <w:rsid w:val="00541CAC"/>
    <w:rsid w:val="00541FF9"/>
    <w:rsid w:val="00542D4C"/>
    <w:rsid w:val="00542D5F"/>
    <w:rsid w:val="005437C2"/>
    <w:rsid w:val="00543A0D"/>
    <w:rsid w:val="0054518B"/>
    <w:rsid w:val="005462B0"/>
    <w:rsid w:val="00547106"/>
    <w:rsid w:val="00547C80"/>
    <w:rsid w:val="00550C81"/>
    <w:rsid w:val="00550E98"/>
    <w:rsid w:val="00551886"/>
    <w:rsid w:val="0055189B"/>
    <w:rsid w:val="00551C9F"/>
    <w:rsid w:val="0055241C"/>
    <w:rsid w:val="00552922"/>
    <w:rsid w:val="005534E8"/>
    <w:rsid w:val="0055401B"/>
    <w:rsid w:val="0055584F"/>
    <w:rsid w:val="005559ED"/>
    <w:rsid w:val="00556B1A"/>
    <w:rsid w:val="00557CE9"/>
    <w:rsid w:val="0056009E"/>
    <w:rsid w:val="00560185"/>
    <w:rsid w:val="00560852"/>
    <w:rsid w:val="00560AC8"/>
    <w:rsid w:val="005612BB"/>
    <w:rsid w:val="0056147D"/>
    <w:rsid w:val="005616FE"/>
    <w:rsid w:val="00562648"/>
    <w:rsid w:val="00562F24"/>
    <w:rsid w:val="00563314"/>
    <w:rsid w:val="00563A71"/>
    <w:rsid w:val="00563D5C"/>
    <w:rsid w:val="00563FA5"/>
    <w:rsid w:val="0056439F"/>
    <w:rsid w:val="005645BE"/>
    <w:rsid w:val="005652FC"/>
    <w:rsid w:val="005653CC"/>
    <w:rsid w:val="00565783"/>
    <w:rsid w:val="00565848"/>
    <w:rsid w:val="00566659"/>
    <w:rsid w:val="00567228"/>
    <w:rsid w:val="00567523"/>
    <w:rsid w:val="005679DC"/>
    <w:rsid w:val="00570E3E"/>
    <w:rsid w:val="00570EBD"/>
    <w:rsid w:val="00570F61"/>
    <w:rsid w:val="00571345"/>
    <w:rsid w:val="00571660"/>
    <w:rsid w:val="00572325"/>
    <w:rsid w:val="00572FB3"/>
    <w:rsid w:val="00573082"/>
    <w:rsid w:val="00574148"/>
    <w:rsid w:val="00574EF6"/>
    <w:rsid w:val="00575451"/>
    <w:rsid w:val="00575628"/>
    <w:rsid w:val="00576445"/>
    <w:rsid w:val="00576A37"/>
    <w:rsid w:val="00576B46"/>
    <w:rsid w:val="005776F2"/>
    <w:rsid w:val="00577B82"/>
    <w:rsid w:val="00577CD3"/>
    <w:rsid w:val="00580241"/>
    <w:rsid w:val="005803BF"/>
    <w:rsid w:val="005807F8"/>
    <w:rsid w:val="00581337"/>
    <w:rsid w:val="00581F37"/>
    <w:rsid w:val="00582CA0"/>
    <w:rsid w:val="00583E06"/>
    <w:rsid w:val="00583F06"/>
    <w:rsid w:val="00584A45"/>
    <w:rsid w:val="00584CF4"/>
    <w:rsid w:val="00585006"/>
    <w:rsid w:val="00585694"/>
    <w:rsid w:val="005857E2"/>
    <w:rsid w:val="00585DB2"/>
    <w:rsid w:val="00586235"/>
    <w:rsid w:val="005862B1"/>
    <w:rsid w:val="0058641E"/>
    <w:rsid w:val="00586C93"/>
    <w:rsid w:val="005872EA"/>
    <w:rsid w:val="005878A4"/>
    <w:rsid w:val="00587F06"/>
    <w:rsid w:val="005900E4"/>
    <w:rsid w:val="0059030E"/>
    <w:rsid w:val="00591418"/>
    <w:rsid w:val="0059164C"/>
    <w:rsid w:val="00591AA5"/>
    <w:rsid w:val="00591D59"/>
    <w:rsid w:val="0059301B"/>
    <w:rsid w:val="00593074"/>
    <w:rsid w:val="005930B7"/>
    <w:rsid w:val="0059366B"/>
    <w:rsid w:val="0059388B"/>
    <w:rsid w:val="00594210"/>
    <w:rsid w:val="00594A3E"/>
    <w:rsid w:val="00595579"/>
    <w:rsid w:val="00595B1C"/>
    <w:rsid w:val="0059615D"/>
    <w:rsid w:val="0059711E"/>
    <w:rsid w:val="00597DDE"/>
    <w:rsid w:val="005A063B"/>
    <w:rsid w:val="005A197C"/>
    <w:rsid w:val="005A1FA1"/>
    <w:rsid w:val="005A31A9"/>
    <w:rsid w:val="005A3890"/>
    <w:rsid w:val="005A4392"/>
    <w:rsid w:val="005A4630"/>
    <w:rsid w:val="005A4DB0"/>
    <w:rsid w:val="005A4ECA"/>
    <w:rsid w:val="005A57D0"/>
    <w:rsid w:val="005A5AC2"/>
    <w:rsid w:val="005A6678"/>
    <w:rsid w:val="005A7079"/>
    <w:rsid w:val="005A7231"/>
    <w:rsid w:val="005A7827"/>
    <w:rsid w:val="005A7A0F"/>
    <w:rsid w:val="005A7A53"/>
    <w:rsid w:val="005A7B39"/>
    <w:rsid w:val="005B0CA6"/>
    <w:rsid w:val="005B0E43"/>
    <w:rsid w:val="005B1070"/>
    <w:rsid w:val="005B16C4"/>
    <w:rsid w:val="005B1891"/>
    <w:rsid w:val="005B1991"/>
    <w:rsid w:val="005B1AFE"/>
    <w:rsid w:val="005B3AC4"/>
    <w:rsid w:val="005B3D27"/>
    <w:rsid w:val="005B3FA1"/>
    <w:rsid w:val="005B4076"/>
    <w:rsid w:val="005B4131"/>
    <w:rsid w:val="005B69A5"/>
    <w:rsid w:val="005B6E52"/>
    <w:rsid w:val="005B769D"/>
    <w:rsid w:val="005C0220"/>
    <w:rsid w:val="005C032F"/>
    <w:rsid w:val="005C128C"/>
    <w:rsid w:val="005C13D8"/>
    <w:rsid w:val="005C1406"/>
    <w:rsid w:val="005C1667"/>
    <w:rsid w:val="005C2043"/>
    <w:rsid w:val="005C2153"/>
    <w:rsid w:val="005C255D"/>
    <w:rsid w:val="005C2676"/>
    <w:rsid w:val="005C2BFA"/>
    <w:rsid w:val="005C2CF4"/>
    <w:rsid w:val="005C2F00"/>
    <w:rsid w:val="005C3D6B"/>
    <w:rsid w:val="005C440A"/>
    <w:rsid w:val="005C44E3"/>
    <w:rsid w:val="005C4689"/>
    <w:rsid w:val="005C49FC"/>
    <w:rsid w:val="005C534B"/>
    <w:rsid w:val="005C596B"/>
    <w:rsid w:val="005C5DAF"/>
    <w:rsid w:val="005C664E"/>
    <w:rsid w:val="005C7346"/>
    <w:rsid w:val="005C7781"/>
    <w:rsid w:val="005D0E14"/>
    <w:rsid w:val="005D13C2"/>
    <w:rsid w:val="005D150F"/>
    <w:rsid w:val="005D34E0"/>
    <w:rsid w:val="005D3A43"/>
    <w:rsid w:val="005D3CCF"/>
    <w:rsid w:val="005D4930"/>
    <w:rsid w:val="005D5128"/>
    <w:rsid w:val="005D52C4"/>
    <w:rsid w:val="005D5F68"/>
    <w:rsid w:val="005D6190"/>
    <w:rsid w:val="005D61C4"/>
    <w:rsid w:val="005D6E6A"/>
    <w:rsid w:val="005E1539"/>
    <w:rsid w:val="005E153E"/>
    <w:rsid w:val="005E1E20"/>
    <w:rsid w:val="005E2351"/>
    <w:rsid w:val="005E288F"/>
    <w:rsid w:val="005E2B47"/>
    <w:rsid w:val="005E3193"/>
    <w:rsid w:val="005E393F"/>
    <w:rsid w:val="005E3C8F"/>
    <w:rsid w:val="005E43C7"/>
    <w:rsid w:val="005E472A"/>
    <w:rsid w:val="005E482D"/>
    <w:rsid w:val="005E54C8"/>
    <w:rsid w:val="005E5B1D"/>
    <w:rsid w:val="005E5BC3"/>
    <w:rsid w:val="005E5CAA"/>
    <w:rsid w:val="005E5E30"/>
    <w:rsid w:val="005E5F2B"/>
    <w:rsid w:val="005E61FE"/>
    <w:rsid w:val="005E69BB"/>
    <w:rsid w:val="005E729C"/>
    <w:rsid w:val="005E7CFF"/>
    <w:rsid w:val="005E7ED4"/>
    <w:rsid w:val="005F00B0"/>
    <w:rsid w:val="005F021B"/>
    <w:rsid w:val="005F03D2"/>
    <w:rsid w:val="005F06CB"/>
    <w:rsid w:val="005F1004"/>
    <w:rsid w:val="005F121C"/>
    <w:rsid w:val="005F127B"/>
    <w:rsid w:val="005F2753"/>
    <w:rsid w:val="005F2F89"/>
    <w:rsid w:val="005F3877"/>
    <w:rsid w:val="005F3AC9"/>
    <w:rsid w:val="005F4240"/>
    <w:rsid w:val="005F456A"/>
    <w:rsid w:val="005F4B56"/>
    <w:rsid w:val="005F5C30"/>
    <w:rsid w:val="005F5E3D"/>
    <w:rsid w:val="005F6176"/>
    <w:rsid w:val="005F6F07"/>
    <w:rsid w:val="005F722C"/>
    <w:rsid w:val="005F77B1"/>
    <w:rsid w:val="006000A7"/>
    <w:rsid w:val="00600B9D"/>
    <w:rsid w:val="00600C97"/>
    <w:rsid w:val="006011EB"/>
    <w:rsid w:val="006013C9"/>
    <w:rsid w:val="00601EFF"/>
    <w:rsid w:val="0060291A"/>
    <w:rsid w:val="00602F00"/>
    <w:rsid w:val="00603802"/>
    <w:rsid w:val="00604523"/>
    <w:rsid w:val="00604848"/>
    <w:rsid w:val="00604E8F"/>
    <w:rsid w:val="0060556F"/>
    <w:rsid w:val="00605F3F"/>
    <w:rsid w:val="0060600F"/>
    <w:rsid w:val="00606A14"/>
    <w:rsid w:val="0060776C"/>
    <w:rsid w:val="006079E1"/>
    <w:rsid w:val="006113BA"/>
    <w:rsid w:val="00611694"/>
    <w:rsid w:val="0061195B"/>
    <w:rsid w:val="006121A7"/>
    <w:rsid w:val="0061245F"/>
    <w:rsid w:val="00612981"/>
    <w:rsid w:val="00612BB2"/>
    <w:rsid w:val="00614435"/>
    <w:rsid w:val="00615584"/>
    <w:rsid w:val="006158B3"/>
    <w:rsid w:val="00615BA8"/>
    <w:rsid w:val="00615F46"/>
    <w:rsid w:val="00615F86"/>
    <w:rsid w:val="00616030"/>
    <w:rsid w:val="0061627E"/>
    <w:rsid w:val="00616913"/>
    <w:rsid w:val="006171F8"/>
    <w:rsid w:val="00617A47"/>
    <w:rsid w:val="006200C2"/>
    <w:rsid w:val="006204D3"/>
    <w:rsid w:val="00620AAE"/>
    <w:rsid w:val="00620DB5"/>
    <w:rsid w:val="00620E7A"/>
    <w:rsid w:val="00621047"/>
    <w:rsid w:val="00621FD3"/>
    <w:rsid w:val="00622609"/>
    <w:rsid w:val="00622A16"/>
    <w:rsid w:val="00623125"/>
    <w:rsid w:val="0062320E"/>
    <w:rsid w:val="0062340A"/>
    <w:rsid w:val="006243E4"/>
    <w:rsid w:val="0062588E"/>
    <w:rsid w:val="0062590D"/>
    <w:rsid w:val="00625D5D"/>
    <w:rsid w:val="006260FD"/>
    <w:rsid w:val="00626287"/>
    <w:rsid w:val="0062637A"/>
    <w:rsid w:val="00627631"/>
    <w:rsid w:val="006277E8"/>
    <w:rsid w:val="006279B4"/>
    <w:rsid w:val="006300B2"/>
    <w:rsid w:val="0063137D"/>
    <w:rsid w:val="006321AF"/>
    <w:rsid w:val="00632408"/>
    <w:rsid w:val="00633E69"/>
    <w:rsid w:val="00634578"/>
    <w:rsid w:val="00634633"/>
    <w:rsid w:val="006354D5"/>
    <w:rsid w:val="006363E3"/>
    <w:rsid w:val="0063645F"/>
    <w:rsid w:val="0063670D"/>
    <w:rsid w:val="0063672E"/>
    <w:rsid w:val="006369A1"/>
    <w:rsid w:val="0063728C"/>
    <w:rsid w:val="006378F9"/>
    <w:rsid w:val="00637D05"/>
    <w:rsid w:val="00637DB1"/>
    <w:rsid w:val="0064018A"/>
    <w:rsid w:val="0064029E"/>
    <w:rsid w:val="00641300"/>
    <w:rsid w:val="00641594"/>
    <w:rsid w:val="00642511"/>
    <w:rsid w:val="00642730"/>
    <w:rsid w:val="006433AB"/>
    <w:rsid w:val="00643FC5"/>
    <w:rsid w:val="006451C5"/>
    <w:rsid w:val="006459BE"/>
    <w:rsid w:val="00645DC9"/>
    <w:rsid w:val="006460DD"/>
    <w:rsid w:val="0064615D"/>
    <w:rsid w:val="0064674D"/>
    <w:rsid w:val="00646BCF"/>
    <w:rsid w:val="006473D0"/>
    <w:rsid w:val="006478AC"/>
    <w:rsid w:val="00647B66"/>
    <w:rsid w:val="00647CB8"/>
    <w:rsid w:val="00647EF2"/>
    <w:rsid w:val="00650197"/>
    <w:rsid w:val="00650841"/>
    <w:rsid w:val="00650A35"/>
    <w:rsid w:val="00650BEA"/>
    <w:rsid w:val="00650E5B"/>
    <w:rsid w:val="00650F2E"/>
    <w:rsid w:val="006518BE"/>
    <w:rsid w:val="00652316"/>
    <w:rsid w:val="0065280C"/>
    <w:rsid w:val="00653335"/>
    <w:rsid w:val="00653730"/>
    <w:rsid w:val="00653AB3"/>
    <w:rsid w:val="00653C5C"/>
    <w:rsid w:val="0065491D"/>
    <w:rsid w:val="00654E37"/>
    <w:rsid w:val="00654F6C"/>
    <w:rsid w:val="00655157"/>
    <w:rsid w:val="006555D3"/>
    <w:rsid w:val="006555F7"/>
    <w:rsid w:val="00656910"/>
    <w:rsid w:val="00656E68"/>
    <w:rsid w:val="00657F7C"/>
    <w:rsid w:val="0066005E"/>
    <w:rsid w:val="0066021E"/>
    <w:rsid w:val="0066155B"/>
    <w:rsid w:val="00662012"/>
    <w:rsid w:val="00663059"/>
    <w:rsid w:val="00663500"/>
    <w:rsid w:val="00663F1A"/>
    <w:rsid w:val="0066469A"/>
    <w:rsid w:val="0066474B"/>
    <w:rsid w:val="00664B7C"/>
    <w:rsid w:val="0066530E"/>
    <w:rsid w:val="00665AB9"/>
    <w:rsid w:val="00665B1E"/>
    <w:rsid w:val="00665C3F"/>
    <w:rsid w:val="0066613A"/>
    <w:rsid w:val="00666F19"/>
    <w:rsid w:val="00670261"/>
    <w:rsid w:val="006702F4"/>
    <w:rsid w:val="00674040"/>
    <w:rsid w:val="006748ED"/>
    <w:rsid w:val="006750C1"/>
    <w:rsid w:val="006758BC"/>
    <w:rsid w:val="00675DEF"/>
    <w:rsid w:val="00675FBE"/>
    <w:rsid w:val="006761E4"/>
    <w:rsid w:val="00676554"/>
    <w:rsid w:val="006775E7"/>
    <w:rsid w:val="0067782C"/>
    <w:rsid w:val="00677F69"/>
    <w:rsid w:val="0068001B"/>
    <w:rsid w:val="00680774"/>
    <w:rsid w:val="00682C79"/>
    <w:rsid w:val="006830B8"/>
    <w:rsid w:val="006838CB"/>
    <w:rsid w:val="00684080"/>
    <w:rsid w:val="006842EE"/>
    <w:rsid w:val="00684642"/>
    <w:rsid w:val="006849B5"/>
    <w:rsid w:val="00685185"/>
    <w:rsid w:val="006851F5"/>
    <w:rsid w:val="0068536B"/>
    <w:rsid w:val="00685482"/>
    <w:rsid w:val="00685A03"/>
    <w:rsid w:val="006861D9"/>
    <w:rsid w:val="00686205"/>
    <w:rsid w:val="00686D9B"/>
    <w:rsid w:val="006875D7"/>
    <w:rsid w:val="00687E89"/>
    <w:rsid w:val="006904E5"/>
    <w:rsid w:val="00690678"/>
    <w:rsid w:val="0069068B"/>
    <w:rsid w:val="00690BD8"/>
    <w:rsid w:val="00690C34"/>
    <w:rsid w:val="006910FD"/>
    <w:rsid w:val="006914CF"/>
    <w:rsid w:val="00691DCB"/>
    <w:rsid w:val="00692676"/>
    <w:rsid w:val="00692B51"/>
    <w:rsid w:val="006938D4"/>
    <w:rsid w:val="00693BD0"/>
    <w:rsid w:val="00693BE8"/>
    <w:rsid w:val="0069402F"/>
    <w:rsid w:val="00694595"/>
    <w:rsid w:val="0069482E"/>
    <w:rsid w:val="00695156"/>
    <w:rsid w:val="006951FB"/>
    <w:rsid w:val="006958FB"/>
    <w:rsid w:val="00695C39"/>
    <w:rsid w:val="00695D6D"/>
    <w:rsid w:val="006960D7"/>
    <w:rsid w:val="0069653E"/>
    <w:rsid w:val="00697062"/>
    <w:rsid w:val="006978F6"/>
    <w:rsid w:val="00697B76"/>
    <w:rsid w:val="006A00DF"/>
    <w:rsid w:val="006A0128"/>
    <w:rsid w:val="006A05E5"/>
    <w:rsid w:val="006A0677"/>
    <w:rsid w:val="006A09E8"/>
    <w:rsid w:val="006A132D"/>
    <w:rsid w:val="006A1842"/>
    <w:rsid w:val="006A22F9"/>
    <w:rsid w:val="006A2F11"/>
    <w:rsid w:val="006A3CCC"/>
    <w:rsid w:val="006A3F39"/>
    <w:rsid w:val="006A40FB"/>
    <w:rsid w:val="006A4CB8"/>
    <w:rsid w:val="006A5D31"/>
    <w:rsid w:val="006A67DE"/>
    <w:rsid w:val="006A70AF"/>
    <w:rsid w:val="006A7EA8"/>
    <w:rsid w:val="006B026F"/>
    <w:rsid w:val="006B04AF"/>
    <w:rsid w:val="006B0613"/>
    <w:rsid w:val="006B0E72"/>
    <w:rsid w:val="006B1F32"/>
    <w:rsid w:val="006B1FEB"/>
    <w:rsid w:val="006B2569"/>
    <w:rsid w:val="006B2F2A"/>
    <w:rsid w:val="006B30B6"/>
    <w:rsid w:val="006B4E44"/>
    <w:rsid w:val="006B4F6B"/>
    <w:rsid w:val="006B5165"/>
    <w:rsid w:val="006B7197"/>
    <w:rsid w:val="006B7D13"/>
    <w:rsid w:val="006B7E45"/>
    <w:rsid w:val="006B7F6B"/>
    <w:rsid w:val="006C0635"/>
    <w:rsid w:val="006C0DEA"/>
    <w:rsid w:val="006C0E02"/>
    <w:rsid w:val="006C11FC"/>
    <w:rsid w:val="006C127B"/>
    <w:rsid w:val="006C1DFF"/>
    <w:rsid w:val="006C20CD"/>
    <w:rsid w:val="006C2CB6"/>
    <w:rsid w:val="006C2E93"/>
    <w:rsid w:val="006C42F6"/>
    <w:rsid w:val="006C4509"/>
    <w:rsid w:val="006C47AA"/>
    <w:rsid w:val="006C48CC"/>
    <w:rsid w:val="006C49B3"/>
    <w:rsid w:val="006C4AAD"/>
    <w:rsid w:val="006C4AE4"/>
    <w:rsid w:val="006C5B4F"/>
    <w:rsid w:val="006C611E"/>
    <w:rsid w:val="006C6597"/>
    <w:rsid w:val="006C6695"/>
    <w:rsid w:val="006D048B"/>
    <w:rsid w:val="006D0A4E"/>
    <w:rsid w:val="006D0B50"/>
    <w:rsid w:val="006D1130"/>
    <w:rsid w:val="006D1D53"/>
    <w:rsid w:val="006D1F8A"/>
    <w:rsid w:val="006D23E5"/>
    <w:rsid w:val="006D26D2"/>
    <w:rsid w:val="006D27C6"/>
    <w:rsid w:val="006D2888"/>
    <w:rsid w:val="006D2E00"/>
    <w:rsid w:val="006D3A7E"/>
    <w:rsid w:val="006D3C5D"/>
    <w:rsid w:val="006D403A"/>
    <w:rsid w:val="006D558D"/>
    <w:rsid w:val="006D575D"/>
    <w:rsid w:val="006D57A4"/>
    <w:rsid w:val="006D5DC7"/>
    <w:rsid w:val="006D6D7F"/>
    <w:rsid w:val="006D6E0E"/>
    <w:rsid w:val="006D6E1D"/>
    <w:rsid w:val="006D7219"/>
    <w:rsid w:val="006D7FF4"/>
    <w:rsid w:val="006E0416"/>
    <w:rsid w:val="006E047B"/>
    <w:rsid w:val="006E1296"/>
    <w:rsid w:val="006E12C1"/>
    <w:rsid w:val="006E1721"/>
    <w:rsid w:val="006E179F"/>
    <w:rsid w:val="006E255E"/>
    <w:rsid w:val="006E2C06"/>
    <w:rsid w:val="006E2F4B"/>
    <w:rsid w:val="006E2F9C"/>
    <w:rsid w:val="006E2FEE"/>
    <w:rsid w:val="006E40C8"/>
    <w:rsid w:val="006E54F8"/>
    <w:rsid w:val="006E5532"/>
    <w:rsid w:val="006E5DA4"/>
    <w:rsid w:val="006E5E67"/>
    <w:rsid w:val="006E67CB"/>
    <w:rsid w:val="006E6E28"/>
    <w:rsid w:val="006E7113"/>
    <w:rsid w:val="006E7526"/>
    <w:rsid w:val="006E75E9"/>
    <w:rsid w:val="006E790C"/>
    <w:rsid w:val="006E7B51"/>
    <w:rsid w:val="006E7F0B"/>
    <w:rsid w:val="006F0382"/>
    <w:rsid w:val="006F17AD"/>
    <w:rsid w:val="006F1B97"/>
    <w:rsid w:val="006F1FB9"/>
    <w:rsid w:val="006F2419"/>
    <w:rsid w:val="006F354E"/>
    <w:rsid w:val="006F4BF8"/>
    <w:rsid w:val="006F4CFD"/>
    <w:rsid w:val="006F5160"/>
    <w:rsid w:val="006F596E"/>
    <w:rsid w:val="006F5C70"/>
    <w:rsid w:val="006F6CD1"/>
    <w:rsid w:val="006F75E4"/>
    <w:rsid w:val="006F797B"/>
    <w:rsid w:val="007004D4"/>
    <w:rsid w:val="00700679"/>
    <w:rsid w:val="00700B33"/>
    <w:rsid w:val="00700E4C"/>
    <w:rsid w:val="007018DE"/>
    <w:rsid w:val="00701C63"/>
    <w:rsid w:val="0070439D"/>
    <w:rsid w:val="00704562"/>
    <w:rsid w:val="007046FF"/>
    <w:rsid w:val="00704858"/>
    <w:rsid w:val="00704A4F"/>
    <w:rsid w:val="00704AF0"/>
    <w:rsid w:val="00704CC4"/>
    <w:rsid w:val="00705264"/>
    <w:rsid w:val="00705DDA"/>
    <w:rsid w:val="0070621E"/>
    <w:rsid w:val="00706F13"/>
    <w:rsid w:val="007070BD"/>
    <w:rsid w:val="00707162"/>
    <w:rsid w:val="00710168"/>
    <w:rsid w:val="00710498"/>
    <w:rsid w:val="007109AF"/>
    <w:rsid w:val="00710A79"/>
    <w:rsid w:val="00710BEA"/>
    <w:rsid w:val="00710E29"/>
    <w:rsid w:val="0071105B"/>
    <w:rsid w:val="00711241"/>
    <w:rsid w:val="00711490"/>
    <w:rsid w:val="00711F27"/>
    <w:rsid w:val="0071202C"/>
    <w:rsid w:val="0071237A"/>
    <w:rsid w:val="0071259A"/>
    <w:rsid w:val="0071264B"/>
    <w:rsid w:val="00712803"/>
    <w:rsid w:val="00713051"/>
    <w:rsid w:val="0071339A"/>
    <w:rsid w:val="0071346C"/>
    <w:rsid w:val="007138C4"/>
    <w:rsid w:val="007139C6"/>
    <w:rsid w:val="00713BE1"/>
    <w:rsid w:val="00713C27"/>
    <w:rsid w:val="00713CF9"/>
    <w:rsid w:val="00714405"/>
    <w:rsid w:val="007147A3"/>
    <w:rsid w:val="00714DD2"/>
    <w:rsid w:val="007162C5"/>
    <w:rsid w:val="00717087"/>
    <w:rsid w:val="007170C4"/>
    <w:rsid w:val="00720DEA"/>
    <w:rsid w:val="00721076"/>
    <w:rsid w:val="007220A4"/>
    <w:rsid w:val="0072268B"/>
    <w:rsid w:val="0072291C"/>
    <w:rsid w:val="007231C7"/>
    <w:rsid w:val="0072439F"/>
    <w:rsid w:val="007246DA"/>
    <w:rsid w:val="00725424"/>
    <w:rsid w:val="00725695"/>
    <w:rsid w:val="00725C66"/>
    <w:rsid w:val="00725D40"/>
    <w:rsid w:val="0072645F"/>
    <w:rsid w:val="00726C91"/>
    <w:rsid w:val="0072709A"/>
    <w:rsid w:val="00732536"/>
    <w:rsid w:val="00732960"/>
    <w:rsid w:val="00732D8B"/>
    <w:rsid w:val="00732EF8"/>
    <w:rsid w:val="00732FB9"/>
    <w:rsid w:val="007345DE"/>
    <w:rsid w:val="0073516B"/>
    <w:rsid w:val="007351DE"/>
    <w:rsid w:val="00735563"/>
    <w:rsid w:val="00735B3B"/>
    <w:rsid w:val="00736042"/>
    <w:rsid w:val="0073789B"/>
    <w:rsid w:val="007401E9"/>
    <w:rsid w:val="00740748"/>
    <w:rsid w:val="00741A05"/>
    <w:rsid w:val="00741A20"/>
    <w:rsid w:val="00741EA6"/>
    <w:rsid w:val="00741F09"/>
    <w:rsid w:val="0074210D"/>
    <w:rsid w:val="00743564"/>
    <w:rsid w:val="007437DD"/>
    <w:rsid w:val="0074415C"/>
    <w:rsid w:val="00744C8F"/>
    <w:rsid w:val="00744CB9"/>
    <w:rsid w:val="00744F03"/>
    <w:rsid w:val="00744FBE"/>
    <w:rsid w:val="00745114"/>
    <w:rsid w:val="0074570A"/>
    <w:rsid w:val="00746372"/>
    <w:rsid w:val="00746BF0"/>
    <w:rsid w:val="0074770C"/>
    <w:rsid w:val="0074773E"/>
    <w:rsid w:val="007503B6"/>
    <w:rsid w:val="00750548"/>
    <w:rsid w:val="007515F1"/>
    <w:rsid w:val="0075176F"/>
    <w:rsid w:val="0075221B"/>
    <w:rsid w:val="00752E7B"/>
    <w:rsid w:val="00752FAF"/>
    <w:rsid w:val="007535E5"/>
    <w:rsid w:val="007536F2"/>
    <w:rsid w:val="0075396B"/>
    <w:rsid w:val="007539A8"/>
    <w:rsid w:val="00755138"/>
    <w:rsid w:val="00755652"/>
    <w:rsid w:val="007560D3"/>
    <w:rsid w:val="007566C2"/>
    <w:rsid w:val="007568C5"/>
    <w:rsid w:val="00756B97"/>
    <w:rsid w:val="00756F68"/>
    <w:rsid w:val="0075710A"/>
    <w:rsid w:val="00757382"/>
    <w:rsid w:val="0075796E"/>
    <w:rsid w:val="00757A59"/>
    <w:rsid w:val="00760CB3"/>
    <w:rsid w:val="00760F08"/>
    <w:rsid w:val="00760F6D"/>
    <w:rsid w:val="007612E2"/>
    <w:rsid w:val="007614E8"/>
    <w:rsid w:val="00761C30"/>
    <w:rsid w:val="00761D68"/>
    <w:rsid w:val="007623D3"/>
    <w:rsid w:val="007625E4"/>
    <w:rsid w:val="00762D11"/>
    <w:rsid w:val="00763B78"/>
    <w:rsid w:val="00763C8E"/>
    <w:rsid w:val="00763C98"/>
    <w:rsid w:val="00763EB9"/>
    <w:rsid w:val="007643CC"/>
    <w:rsid w:val="00764776"/>
    <w:rsid w:val="00765336"/>
    <w:rsid w:val="0076538D"/>
    <w:rsid w:val="0076584F"/>
    <w:rsid w:val="007660E7"/>
    <w:rsid w:val="007662DC"/>
    <w:rsid w:val="00766878"/>
    <w:rsid w:val="00766A5E"/>
    <w:rsid w:val="00766C62"/>
    <w:rsid w:val="00766E34"/>
    <w:rsid w:val="00766E53"/>
    <w:rsid w:val="00766FC4"/>
    <w:rsid w:val="00767B65"/>
    <w:rsid w:val="00770117"/>
    <w:rsid w:val="00770688"/>
    <w:rsid w:val="00770781"/>
    <w:rsid w:val="00771035"/>
    <w:rsid w:val="0077168F"/>
    <w:rsid w:val="007720D7"/>
    <w:rsid w:val="00772DFA"/>
    <w:rsid w:val="00772E46"/>
    <w:rsid w:val="00773003"/>
    <w:rsid w:val="0077336E"/>
    <w:rsid w:val="007740CD"/>
    <w:rsid w:val="007742EC"/>
    <w:rsid w:val="00774377"/>
    <w:rsid w:val="007748A8"/>
    <w:rsid w:val="007757C0"/>
    <w:rsid w:val="0077582C"/>
    <w:rsid w:val="00775B8B"/>
    <w:rsid w:val="0077653E"/>
    <w:rsid w:val="00776FC7"/>
    <w:rsid w:val="0077719B"/>
    <w:rsid w:val="00777667"/>
    <w:rsid w:val="007804E6"/>
    <w:rsid w:val="007815E8"/>
    <w:rsid w:val="00781693"/>
    <w:rsid w:val="0078195F"/>
    <w:rsid w:val="00782A50"/>
    <w:rsid w:val="00782C17"/>
    <w:rsid w:val="00782C89"/>
    <w:rsid w:val="007830CB"/>
    <w:rsid w:val="00783256"/>
    <w:rsid w:val="00783E92"/>
    <w:rsid w:val="00783F20"/>
    <w:rsid w:val="00784465"/>
    <w:rsid w:val="00784A35"/>
    <w:rsid w:val="00784B87"/>
    <w:rsid w:val="00784DBE"/>
    <w:rsid w:val="007854F3"/>
    <w:rsid w:val="007863AC"/>
    <w:rsid w:val="0078693F"/>
    <w:rsid w:val="00786941"/>
    <w:rsid w:val="00786BF2"/>
    <w:rsid w:val="007905AC"/>
    <w:rsid w:val="00790C0E"/>
    <w:rsid w:val="00790C84"/>
    <w:rsid w:val="007918D9"/>
    <w:rsid w:val="00791B8F"/>
    <w:rsid w:val="00791C59"/>
    <w:rsid w:val="00792BE9"/>
    <w:rsid w:val="00793105"/>
    <w:rsid w:val="00793146"/>
    <w:rsid w:val="0079323A"/>
    <w:rsid w:val="0079374C"/>
    <w:rsid w:val="00793E31"/>
    <w:rsid w:val="00794E84"/>
    <w:rsid w:val="00794EC9"/>
    <w:rsid w:val="00795001"/>
    <w:rsid w:val="00795BF4"/>
    <w:rsid w:val="00797220"/>
    <w:rsid w:val="0079724E"/>
    <w:rsid w:val="00797B1B"/>
    <w:rsid w:val="00797C30"/>
    <w:rsid w:val="007A0043"/>
    <w:rsid w:val="007A04E7"/>
    <w:rsid w:val="007A056B"/>
    <w:rsid w:val="007A05B4"/>
    <w:rsid w:val="007A0DA6"/>
    <w:rsid w:val="007A11D7"/>
    <w:rsid w:val="007A16E8"/>
    <w:rsid w:val="007A220F"/>
    <w:rsid w:val="007A2C95"/>
    <w:rsid w:val="007A30C0"/>
    <w:rsid w:val="007A31D3"/>
    <w:rsid w:val="007A4002"/>
    <w:rsid w:val="007A46A1"/>
    <w:rsid w:val="007A4F02"/>
    <w:rsid w:val="007A51BA"/>
    <w:rsid w:val="007A575F"/>
    <w:rsid w:val="007A5C2F"/>
    <w:rsid w:val="007A5C84"/>
    <w:rsid w:val="007A63FD"/>
    <w:rsid w:val="007A697E"/>
    <w:rsid w:val="007A69FF"/>
    <w:rsid w:val="007A7425"/>
    <w:rsid w:val="007A749B"/>
    <w:rsid w:val="007A7695"/>
    <w:rsid w:val="007A7A7D"/>
    <w:rsid w:val="007B0FBC"/>
    <w:rsid w:val="007B1132"/>
    <w:rsid w:val="007B1893"/>
    <w:rsid w:val="007B1D8A"/>
    <w:rsid w:val="007B42BC"/>
    <w:rsid w:val="007B4707"/>
    <w:rsid w:val="007B5450"/>
    <w:rsid w:val="007B558D"/>
    <w:rsid w:val="007B61FC"/>
    <w:rsid w:val="007B6478"/>
    <w:rsid w:val="007B703F"/>
    <w:rsid w:val="007B708E"/>
    <w:rsid w:val="007B728E"/>
    <w:rsid w:val="007C0E79"/>
    <w:rsid w:val="007C0FDF"/>
    <w:rsid w:val="007C156D"/>
    <w:rsid w:val="007C1B59"/>
    <w:rsid w:val="007C2143"/>
    <w:rsid w:val="007C23AE"/>
    <w:rsid w:val="007C25D2"/>
    <w:rsid w:val="007C2ADE"/>
    <w:rsid w:val="007C2E48"/>
    <w:rsid w:val="007C3641"/>
    <w:rsid w:val="007C37FA"/>
    <w:rsid w:val="007C4347"/>
    <w:rsid w:val="007C4950"/>
    <w:rsid w:val="007C4A92"/>
    <w:rsid w:val="007C5403"/>
    <w:rsid w:val="007C6383"/>
    <w:rsid w:val="007C6DF9"/>
    <w:rsid w:val="007C77A0"/>
    <w:rsid w:val="007C78A0"/>
    <w:rsid w:val="007C7A23"/>
    <w:rsid w:val="007D0B3B"/>
    <w:rsid w:val="007D0DA7"/>
    <w:rsid w:val="007D0DAA"/>
    <w:rsid w:val="007D1BF2"/>
    <w:rsid w:val="007D1C2C"/>
    <w:rsid w:val="007D2DB8"/>
    <w:rsid w:val="007D2FB3"/>
    <w:rsid w:val="007D3484"/>
    <w:rsid w:val="007D4918"/>
    <w:rsid w:val="007D4B87"/>
    <w:rsid w:val="007D503C"/>
    <w:rsid w:val="007D5618"/>
    <w:rsid w:val="007D5DE8"/>
    <w:rsid w:val="007D639D"/>
    <w:rsid w:val="007D6E3F"/>
    <w:rsid w:val="007D6F15"/>
    <w:rsid w:val="007D74E0"/>
    <w:rsid w:val="007E03D0"/>
    <w:rsid w:val="007E04D1"/>
    <w:rsid w:val="007E1226"/>
    <w:rsid w:val="007E16F2"/>
    <w:rsid w:val="007E1BD7"/>
    <w:rsid w:val="007E3934"/>
    <w:rsid w:val="007E3A9D"/>
    <w:rsid w:val="007E42F4"/>
    <w:rsid w:val="007E4381"/>
    <w:rsid w:val="007E43A1"/>
    <w:rsid w:val="007E445D"/>
    <w:rsid w:val="007E4AA9"/>
    <w:rsid w:val="007E5DA4"/>
    <w:rsid w:val="007E5E8B"/>
    <w:rsid w:val="007E6CE4"/>
    <w:rsid w:val="007F0472"/>
    <w:rsid w:val="007F0A65"/>
    <w:rsid w:val="007F122D"/>
    <w:rsid w:val="007F15B6"/>
    <w:rsid w:val="007F1679"/>
    <w:rsid w:val="007F1F97"/>
    <w:rsid w:val="007F2DAB"/>
    <w:rsid w:val="007F3E9B"/>
    <w:rsid w:val="007F40D8"/>
    <w:rsid w:val="007F4218"/>
    <w:rsid w:val="007F54C3"/>
    <w:rsid w:val="007F56CF"/>
    <w:rsid w:val="007F56D1"/>
    <w:rsid w:val="007F5728"/>
    <w:rsid w:val="007F6D72"/>
    <w:rsid w:val="007F777C"/>
    <w:rsid w:val="007F7CB6"/>
    <w:rsid w:val="00800447"/>
    <w:rsid w:val="00800669"/>
    <w:rsid w:val="0080077B"/>
    <w:rsid w:val="00800BF7"/>
    <w:rsid w:val="0080190F"/>
    <w:rsid w:val="0080193F"/>
    <w:rsid w:val="008024E9"/>
    <w:rsid w:val="0080322F"/>
    <w:rsid w:val="0080349C"/>
    <w:rsid w:val="00803E6B"/>
    <w:rsid w:val="008040B4"/>
    <w:rsid w:val="00804447"/>
    <w:rsid w:val="008044CF"/>
    <w:rsid w:val="008044EA"/>
    <w:rsid w:val="00805040"/>
    <w:rsid w:val="00806942"/>
    <w:rsid w:val="00806A80"/>
    <w:rsid w:val="00806B49"/>
    <w:rsid w:val="00807395"/>
    <w:rsid w:val="00807F08"/>
    <w:rsid w:val="008102C7"/>
    <w:rsid w:val="008103D1"/>
    <w:rsid w:val="008105C2"/>
    <w:rsid w:val="0081062C"/>
    <w:rsid w:val="008108D0"/>
    <w:rsid w:val="00811133"/>
    <w:rsid w:val="00812297"/>
    <w:rsid w:val="00812562"/>
    <w:rsid w:val="008125D0"/>
    <w:rsid w:val="00812D52"/>
    <w:rsid w:val="00813361"/>
    <w:rsid w:val="00813943"/>
    <w:rsid w:val="00813D4A"/>
    <w:rsid w:val="00814020"/>
    <w:rsid w:val="00814590"/>
    <w:rsid w:val="00814D9F"/>
    <w:rsid w:val="00814E6A"/>
    <w:rsid w:val="00815359"/>
    <w:rsid w:val="008168A5"/>
    <w:rsid w:val="00816A2E"/>
    <w:rsid w:val="00816C65"/>
    <w:rsid w:val="00816E60"/>
    <w:rsid w:val="008172AC"/>
    <w:rsid w:val="008176F7"/>
    <w:rsid w:val="00817D80"/>
    <w:rsid w:val="0082021D"/>
    <w:rsid w:val="008204EE"/>
    <w:rsid w:val="00820BA9"/>
    <w:rsid w:val="00820DD9"/>
    <w:rsid w:val="00820E94"/>
    <w:rsid w:val="00820F31"/>
    <w:rsid w:val="00821E4C"/>
    <w:rsid w:val="00822008"/>
    <w:rsid w:val="0082256C"/>
    <w:rsid w:val="008228DD"/>
    <w:rsid w:val="0082306C"/>
    <w:rsid w:val="008235D3"/>
    <w:rsid w:val="00823B83"/>
    <w:rsid w:val="00824422"/>
    <w:rsid w:val="0082454D"/>
    <w:rsid w:val="008248A5"/>
    <w:rsid w:val="0082491E"/>
    <w:rsid w:val="0082535D"/>
    <w:rsid w:val="0082615F"/>
    <w:rsid w:val="00826433"/>
    <w:rsid w:val="008266CF"/>
    <w:rsid w:val="00827171"/>
    <w:rsid w:val="008277A9"/>
    <w:rsid w:val="00827E64"/>
    <w:rsid w:val="0083022F"/>
    <w:rsid w:val="00830B4D"/>
    <w:rsid w:val="008311D7"/>
    <w:rsid w:val="00831766"/>
    <w:rsid w:val="00831C48"/>
    <w:rsid w:val="0083206E"/>
    <w:rsid w:val="008322E0"/>
    <w:rsid w:val="00832520"/>
    <w:rsid w:val="0083270A"/>
    <w:rsid w:val="00832D3E"/>
    <w:rsid w:val="0083319E"/>
    <w:rsid w:val="00833BC8"/>
    <w:rsid w:val="008340CC"/>
    <w:rsid w:val="00834343"/>
    <w:rsid w:val="00834BA1"/>
    <w:rsid w:val="00834DF8"/>
    <w:rsid w:val="00835932"/>
    <w:rsid w:val="00835D59"/>
    <w:rsid w:val="008364EC"/>
    <w:rsid w:val="00836DE7"/>
    <w:rsid w:val="00836E59"/>
    <w:rsid w:val="00837E8B"/>
    <w:rsid w:val="00837EF4"/>
    <w:rsid w:val="00840106"/>
    <w:rsid w:val="00840DA5"/>
    <w:rsid w:val="00840DF1"/>
    <w:rsid w:val="00841306"/>
    <w:rsid w:val="00841AB7"/>
    <w:rsid w:val="00841BC2"/>
    <w:rsid w:val="00842943"/>
    <w:rsid w:val="00842C45"/>
    <w:rsid w:val="0084343D"/>
    <w:rsid w:val="0084394B"/>
    <w:rsid w:val="008443B6"/>
    <w:rsid w:val="00844DDC"/>
    <w:rsid w:val="00845AFC"/>
    <w:rsid w:val="00845F9D"/>
    <w:rsid w:val="0084622B"/>
    <w:rsid w:val="0084652C"/>
    <w:rsid w:val="00846651"/>
    <w:rsid w:val="0084668A"/>
    <w:rsid w:val="00846D61"/>
    <w:rsid w:val="008473ED"/>
    <w:rsid w:val="00847EDA"/>
    <w:rsid w:val="00847F61"/>
    <w:rsid w:val="00850033"/>
    <w:rsid w:val="00850C94"/>
    <w:rsid w:val="00851706"/>
    <w:rsid w:val="008517F1"/>
    <w:rsid w:val="00851A51"/>
    <w:rsid w:val="00852339"/>
    <w:rsid w:val="00852B88"/>
    <w:rsid w:val="00853BB4"/>
    <w:rsid w:val="00853C68"/>
    <w:rsid w:val="0085545A"/>
    <w:rsid w:val="008556AB"/>
    <w:rsid w:val="0085618B"/>
    <w:rsid w:val="00856190"/>
    <w:rsid w:val="00857B5D"/>
    <w:rsid w:val="00860313"/>
    <w:rsid w:val="00860A10"/>
    <w:rsid w:val="00861370"/>
    <w:rsid w:val="008617CC"/>
    <w:rsid w:val="00861A29"/>
    <w:rsid w:val="00861D99"/>
    <w:rsid w:val="0086206B"/>
    <w:rsid w:val="008626C5"/>
    <w:rsid w:val="00862A93"/>
    <w:rsid w:val="00862B4A"/>
    <w:rsid w:val="00862E24"/>
    <w:rsid w:val="00863B2A"/>
    <w:rsid w:val="008648B8"/>
    <w:rsid w:val="00864947"/>
    <w:rsid w:val="00865045"/>
    <w:rsid w:val="00865160"/>
    <w:rsid w:val="008651D2"/>
    <w:rsid w:val="00865553"/>
    <w:rsid w:val="00866CF2"/>
    <w:rsid w:val="008676BC"/>
    <w:rsid w:val="00867F5C"/>
    <w:rsid w:val="00870568"/>
    <w:rsid w:val="008716C6"/>
    <w:rsid w:val="008721D7"/>
    <w:rsid w:val="008725D3"/>
    <w:rsid w:val="008736ED"/>
    <w:rsid w:val="00874664"/>
    <w:rsid w:val="00874C1C"/>
    <w:rsid w:val="00876201"/>
    <w:rsid w:val="00876313"/>
    <w:rsid w:val="00876C46"/>
    <w:rsid w:val="0087707B"/>
    <w:rsid w:val="0087754E"/>
    <w:rsid w:val="00877DC0"/>
    <w:rsid w:val="00877F6C"/>
    <w:rsid w:val="00880879"/>
    <w:rsid w:val="00880881"/>
    <w:rsid w:val="008810AB"/>
    <w:rsid w:val="00881143"/>
    <w:rsid w:val="00882025"/>
    <w:rsid w:val="0088255D"/>
    <w:rsid w:val="00883238"/>
    <w:rsid w:val="00883748"/>
    <w:rsid w:val="00883B7E"/>
    <w:rsid w:val="00884675"/>
    <w:rsid w:val="00884F40"/>
    <w:rsid w:val="008850A3"/>
    <w:rsid w:val="0088514F"/>
    <w:rsid w:val="008855D6"/>
    <w:rsid w:val="00885CEB"/>
    <w:rsid w:val="00885D12"/>
    <w:rsid w:val="008865BA"/>
    <w:rsid w:val="008873F9"/>
    <w:rsid w:val="00887840"/>
    <w:rsid w:val="00887850"/>
    <w:rsid w:val="00887DAD"/>
    <w:rsid w:val="00887EEC"/>
    <w:rsid w:val="00887F7D"/>
    <w:rsid w:val="00890C20"/>
    <w:rsid w:val="00890F8F"/>
    <w:rsid w:val="00891837"/>
    <w:rsid w:val="0089186E"/>
    <w:rsid w:val="00891E0C"/>
    <w:rsid w:val="0089201F"/>
    <w:rsid w:val="00892E3F"/>
    <w:rsid w:val="00893641"/>
    <w:rsid w:val="00893D73"/>
    <w:rsid w:val="00893F4E"/>
    <w:rsid w:val="00894156"/>
    <w:rsid w:val="00894DE9"/>
    <w:rsid w:val="00894EA2"/>
    <w:rsid w:val="00895094"/>
    <w:rsid w:val="008950D6"/>
    <w:rsid w:val="00895C3B"/>
    <w:rsid w:val="00895DDA"/>
    <w:rsid w:val="00896C28"/>
    <w:rsid w:val="00896F93"/>
    <w:rsid w:val="008A093C"/>
    <w:rsid w:val="008A0C01"/>
    <w:rsid w:val="008A0DA3"/>
    <w:rsid w:val="008A1353"/>
    <w:rsid w:val="008A13E1"/>
    <w:rsid w:val="008A1603"/>
    <w:rsid w:val="008A1899"/>
    <w:rsid w:val="008A18A2"/>
    <w:rsid w:val="008A1A6D"/>
    <w:rsid w:val="008A2084"/>
    <w:rsid w:val="008A363C"/>
    <w:rsid w:val="008A3C39"/>
    <w:rsid w:val="008A3E15"/>
    <w:rsid w:val="008A52DA"/>
    <w:rsid w:val="008A5AC3"/>
    <w:rsid w:val="008A5B62"/>
    <w:rsid w:val="008A634D"/>
    <w:rsid w:val="008A6375"/>
    <w:rsid w:val="008A6C10"/>
    <w:rsid w:val="008A6C50"/>
    <w:rsid w:val="008A72F1"/>
    <w:rsid w:val="008B0C1E"/>
    <w:rsid w:val="008B0EE1"/>
    <w:rsid w:val="008B10F0"/>
    <w:rsid w:val="008B1268"/>
    <w:rsid w:val="008B1409"/>
    <w:rsid w:val="008B1614"/>
    <w:rsid w:val="008B1832"/>
    <w:rsid w:val="008B1CCC"/>
    <w:rsid w:val="008B1E95"/>
    <w:rsid w:val="008B2810"/>
    <w:rsid w:val="008B3C1D"/>
    <w:rsid w:val="008B3D4C"/>
    <w:rsid w:val="008B3DBE"/>
    <w:rsid w:val="008B408A"/>
    <w:rsid w:val="008B4C2E"/>
    <w:rsid w:val="008B5803"/>
    <w:rsid w:val="008B6212"/>
    <w:rsid w:val="008B6918"/>
    <w:rsid w:val="008B6D55"/>
    <w:rsid w:val="008B6F76"/>
    <w:rsid w:val="008B74E3"/>
    <w:rsid w:val="008B7CF8"/>
    <w:rsid w:val="008C0062"/>
    <w:rsid w:val="008C0717"/>
    <w:rsid w:val="008C1786"/>
    <w:rsid w:val="008C19EA"/>
    <w:rsid w:val="008C1AC2"/>
    <w:rsid w:val="008C2ECA"/>
    <w:rsid w:val="008C3208"/>
    <w:rsid w:val="008C34C2"/>
    <w:rsid w:val="008C4662"/>
    <w:rsid w:val="008C5154"/>
    <w:rsid w:val="008C580E"/>
    <w:rsid w:val="008C5F73"/>
    <w:rsid w:val="008C610F"/>
    <w:rsid w:val="008C6387"/>
    <w:rsid w:val="008C6F58"/>
    <w:rsid w:val="008C740B"/>
    <w:rsid w:val="008C7C2D"/>
    <w:rsid w:val="008D082D"/>
    <w:rsid w:val="008D0B22"/>
    <w:rsid w:val="008D1053"/>
    <w:rsid w:val="008D13E2"/>
    <w:rsid w:val="008D16C3"/>
    <w:rsid w:val="008D179D"/>
    <w:rsid w:val="008D1983"/>
    <w:rsid w:val="008D2234"/>
    <w:rsid w:val="008D2E4C"/>
    <w:rsid w:val="008D327B"/>
    <w:rsid w:val="008D32DD"/>
    <w:rsid w:val="008D37A9"/>
    <w:rsid w:val="008D52EF"/>
    <w:rsid w:val="008D5A00"/>
    <w:rsid w:val="008D5FDC"/>
    <w:rsid w:val="008D63D5"/>
    <w:rsid w:val="008D6CC0"/>
    <w:rsid w:val="008D6F51"/>
    <w:rsid w:val="008D6F72"/>
    <w:rsid w:val="008D789A"/>
    <w:rsid w:val="008E09CA"/>
    <w:rsid w:val="008E22C6"/>
    <w:rsid w:val="008E2816"/>
    <w:rsid w:val="008E2D13"/>
    <w:rsid w:val="008E3274"/>
    <w:rsid w:val="008E3D31"/>
    <w:rsid w:val="008E431C"/>
    <w:rsid w:val="008E4603"/>
    <w:rsid w:val="008E4C33"/>
    <w:rsid w:val="008E52CF"/>
    <w:rsid w:val="008E5456"/>
    <w:rsid w:val="008E5540"/>
    <w:rsid w:val="008E56DE"/>
    <w:rsid w:val="008E5E89"/>
    <w:rsid w:val="008E7360"/>
    <w:rsid w:val="008E739F"/>
    <w:rsid w:val="008E74F0"/>
    <w:rsid w:val="008F07EE"/>
    <w:rsid w:val="008F11B3"/>
    <w:rsid w:val="008F276C"/>
    <w:rsid w:val="008F2BBE"/>
    <w:rsid w:val="008F6173"/>
    <w:rsid w:val="008F619F"/>
    <w:rsid w:val="008F6595"/>
    <w:rsid w:val="008F6752"/>
    <w:rsid w:val="008F7573"/>
    <w:rsid w:val="0090025E"/>
    <w:rsid w:val="0090155A"/>
    <w:rsid w:val="009019A2"/>
    <w:rsid w:val="00902045"/>
    <w:rsid w:val="009025D4"/>
    <w:rsid w:val="00902926"/>
    <w:rsid w:val="009032C2"/>
    <w:rsid w:val="00903592"/>
    <w:rsid w:val="00903AF1"/>
    <w:rsid w:val="00905034"/>
    <w:rsid w:val="00905AA6"/>
    <w:rsid w:val="00905B00"/>
    <w:rsid w:val="009062B1"/>
    <w:rsid w:val="009067D7"/>
    <w:rsid w:val="00906A8C"/>
    <w:rsid w:val="00907207"/>
    <w:rsid w:val="00907716"/>
    <w:rsid w:val="00911AD8"/>
    <w:rsid w:val="009120D6"/>
    <w:rsid w:val="00912AFC"/>
    <w:rsid w:val="00913910"/>
    <w:rsid w:val="00913A74"/>
    <w:rsid w:val="00913EAA"/>
    <w:rsid w:val="00914382"/>
    <w:rsid w:val="00915544"/>
    <w:rsid w:val="00915E86"/>
    <w:rsid w:val="00915F79"/>
    <w:rsid w:val="00916232"/>
    <w:rsid w:val="00916469"/>
    <w:rsid w:val="00916DA2"/>
    <w:rsid w:val="0091799B"/>
    <w:rsid w:val="00917D0F"/>
    <w:rsid w:val="00917ECA"/>
    <w:rsid w:val="00921326"/>
    <w:rsid w:val="0092196F"/>
    <w:rsid w:val="00921B01"/>
    <w:rsid w:val="00921C39"/>
    <w:rsid w:val="00922149"/>
    <w:rsid w:val="009222FC"/>
    <w:rsid w:val="00922327"/>
    <w:rsid w:val="00922964"/>
    <w:rsid w:val="00922F1F"/>
    <w:rsid w:val="009231B3"/>
    <w:rsid w:val="009237F6"/>
    <w:rsid w:val="00923C63"/>
    <w:rsid w:val="0092487A"/>
    <w:rsid w:val="009248B3"/>
    <w:rsid w:val="00924CC6"/>
    <w:rsid w:val="00924EDC"/>
    <w:rsid w:val="009250DA"/>
    <w:rsid w:val="009252F4"/>
    <w:rsid w:val="00925B66"/>
    <w:rsid w:val="00926024"/>
    <w:rsid w:val="009261BF"/>
    <w:rsid w:val="009265A5"/>
    <w:rsid w:val="00926601"/>
    <w:rsid w:val="00926DA6"/>
    <w:rsid w:val="0092780E"/>
    <w:rsid w:val="00927CAE"/>
    <w:rsid w:val="00930B1E"/>
    <w:rsid w:val="0093123A"/>
    <w:rsid w:val="009315B4"/>
    <w:rsid w:val="009331D4"/>
    <w:rsid w:val="00933320"/>
    <w:rsid w:val="009333B8"/>
    <w:rsid w:val="009333B9"/>
    <w:rsid w:val="0093362C"/>
    <w:rsid w:val="00934590"/>
    <w:rsid w:val="009348E6"/>
    <w:rsid w:val="00934D39"/>
    <w:rsid w:val="00935050"/>
    <w:rsid w:val="00935221"/>
    <w:rsid w:val="0093596B"/>
    <w:rsid w:val="00935F1A"/>
    <w:rsid w:val="009369E8"/>
    <w:rsid w:val="00936DEA"/>
    <w:rsid w:val="00937F30"/>
    <w:rsid w:val="00940179"/>
    <w:rsid w:val="00940232"/>
    <w:rsid w:val="0094028B"/>
    <w:rsid w:val="00940BEC"/>
    <w:rsid w:val="00941194"/>
    <w:rsid w:val="009421A5"/>
    <w:rsid w:val="00942940"/>
    <w:rsid w:val="00942E77"/>
    <w:rsid w:val="009432D2"/>
    <w:rsid w:val="0094357E"/>
    <w:rsid w:val="00943777"/>
    <w:rsid w:val="0094441D"/>
    <w:rsid w:val="00944AC5"/>
    <w:rsid w:val="00945818"/>
    <w:rsid w:val="0094633C"/>
    <w:rsid w:val="00946CBB"/>
    <w:rsid w:val="0094766C"/>
    <w:rsid w:val="00947682"/>
    <w:rsid w:val="0094772B"/>
    <w:rsid w:val="00947C14"/>
    <w:rsid w:val="009504FC"/>
    <w:rsid w:val="0095052F"/>
    <w:rsid w:val="009505AE"/>
    <w:rsid w:val="00950DEE"/>
    <w:rsid w:val="0095176C"/>
    <w:rsid w:val="00951C3D"/>
    <w:rsid w:val="00952747"/>
    <w:rsid w:val="00952BC4"/>
    <w:rsid w:val="00952C8D"/>
    <w:rsid w:val="00952CE8"/>
    <w:rsid w:val="00953AC0"/>
    <w:rsid w:val="009541FC"/>
    <w:rsid w:val="00954372"/>
    <w:rsid w:val="00954756"/>
    <w:rsid w:val="009549D3"/>
    <w:rsid w:val="00955135"/>
    <w:rsid w:val="00955EF9"/>
    <w:rsid w:val="009578C2"/>
    <w:rsid w:val="00957CB1"/>
    <w:rsid w:val="00960223"/>
    <w:rsid w:val="009615F6"/>
    <w:rsid w:val="009619C1"/>
    <w:rsid w:val="00961B36"/>
    <w:rsid w:val="00961D4E"/>
    <w:rsid w:val="0096241B"/>
    <w:rsid w:val="009627A5"/>
    <w:rsid w:val="0096330C"/>
    <w:rsid w:val="009639C5"/>
    <w:rsid w:val="009640AE"/>
    <w:rsid w:val="00964C69"/>
    <w:rsid w:val="00964DAC"/>
    <w:rsid w:val="0096553F"/>
    <w:rsid w:val="009659BE"/>
    <w:rsid w:val="00965BE6"/>
    <w:rsid w:val="00965EAB"/>
    <w:rsid w:val="00966A69"/>
    <w:rsid w:val="00967564"/>
    <w:rsid w:val="00967D31"/>
    <w:rsid w:val="009708D3"/>
    <w:rsid w:val="009712D2"/>
    <w:rsid w:val="0097137D"/>
    <w:rsid w:val="0097171A"/>
    <w:rsid w:val="00971987"/>
    <w:rsid w:val="00971CB4"/>
    <w:rsid w:val="00971D2E"/>
    <w:rsid w:val="00972FE4"/>
    <w:rsid w:val="009730C8"/>
    <w:rsid w:val="00973312"/>
    <w:rsid w:val="00973329"/>
    <w:rsid w:val="00973B32"/>
    <w:rsid w:val="00973BB3"/>
    <w:rsid w:val="009744E6"/>
    <w:rsid w:val="0097528C"/>
    <w:rsid w:val="009753E1"/>
    <w:rsid w:val="00975881"/>
    <w:rsid w:val="00976181"/>
    <w:rsid w:val="009765D0"/>
    <w:rsid w:val="00976C73"/>
    <w:rsid w:val="00976EDB"/>
    <w:rsid w:val="009772FE"/>
    <w:rsid w:val="0097760F"/>
    <w:rsid w:val="00980265"/>
    <w:rsid w:val="009802DD"/>
    <w:rsid w:val="00980C42"/>
    <w:rsid w:val="00980C45"/>
    <w:rsid w:val="0098186D"/>
    <w:rsid w:val="00983A1F"/>
    <w:rsid w:val="009842BA"/>
    <w:rsid w:val="00984767"/>
    <w:rsid w:val="00984ADE"/>
    <w:rsid w:val="009855DA"/>
    <w:rsid w:val="0098579F"/>
    <w:rsid w:val="009858F9"/>
    <w:rsid w:val="00985995"/>
    <w:rsid w:val="00985B12"/>
    <w:rsid w:val="0098663C"/>
    <w:rsid w:val="00986CDD"/>
    <w:rsid w:val="00986F08"/>
    <w:rsid w:val="009873E2"/>
    <w:rsid w:val="009878CE"/>
    <w:rsid w:val="00987FDF"/>
    <w:rsid w:val="00990551"/>
    <w:rsid w:val="00990E81"/>
    <w:rsid w:val="00992E86"/>
    <w:rsid w:val="00993211"/>
    <w:rsid w:val="009933D1"/>
    <w:rsid w:val="009936DC"/>
    <w:rsid w:val="00994413"/>
    <w:rsid w:val="0099441D"/>
    <w:rsid w:val="00994BEE"/>
    <w:rsid w:val="00994F81"/>
    <w:rsid w:val="00995890"/>
    <w:rsid w:val="0099599B"/>
    <w:rsid w:val="00995DBC"/>
    <w:rsid w:val="0099665F"/>
    <w:rsid w:val="00996898"/>
    <w:rsid w:val="00996C61"/>
    <w:rsid w:val="00996DD4"/>
    <w:rsid w:val="00996F9D"/>
    <w:rsid w:val="009A0007"/>
    <w:rsid w:val="009A03D6"/>
    <w:rsid w:val="009A03DF"/>
    <w:rsid w:val="009A05F8"/>
    <w:rsid w:val="009A0A53"/>
    <w:rsid w:val="009A0ABF"/>
    <w:rsid w:val="009A1037"/>
    <w:rsid w:val="009A13EF"/>
    <w:rsid w:val="009A1603"/>
    <w:rsid w:val="009A1B04"/>
    <w:rsid w:val="009A21D7"/>
    <w:rsid w:val="009A2377"/>
    <w:rsid w:val="009A28B0"/>
    <w:rsid w:val="009A2ACD"/>
    <w:rsid w:val="009A3005"/>
    <w:rsid w:val="009A31B4"/>
    <w:rsid w:val="009A32DA"/>
    <w:rsid w:val="009A3B47"/>
    <w:rsid w:val="009A3D53"/>
    <w:rsid w:val="009A43A5"/>
    <w:rsid w:val="009A5593"/>
    <w:rsid w:val="009A5908"/>
    <w:rsid w:val="009A5917"/>
    <w:rsid w:val="009A5A85"/>
    <w:rsid w:val="009A5B03"/>
    <w:rsid w:val="009A68EA"/>
    <w:rsid w:val="009A6A70"/>
    <w:rsid w:val="009A702F"/>
    <w:rsid w:val="009A7383"/>
    <w:rsid w:val="009A7F1D"/>
    <w:rsid w:val="009B039C"/>
    <w:rsid w:val="009B0A76"/>
    <w:rsid w:val="009B0A9C"/>
    <w:rsid w:val="009B1C84"/>
    <w:rsid w:val="009B2BD1"/>
    <w:rsid w:val="009B5971"/>
    <w:rsid w:val="009B633A"/>
    <w:rsid w:val="009B6732"/>
    <w:rsid w:val="009B682A"/>
    <w:rsid w:val="009B6CA0"/>
    <w:rsid w:val="009B7690"/>
    <w:rsid w:val="009B7903"/>
    <w:rsid w:val="009C0545"/>
    <w:rsid w:val="009C0A0B"/>
    <w:rsid w:val="009C0BD6"/>
    <w:rsid w:val="009C0E99"/>
    <w:rsid w:val="009C110F"/>
    <w:rsid w:val="009C129B"/>
    <w:rsid w:val="009C2396"/>
    <w:rsid w:val="009C268D"/>
    <w:rsid w:val="009C277E"/>
    <w:rsid w:val="009C2EC2"/>
    <w:rsid w:val="009C3357"/>
    <w:rsid w:val="009C46C3"/>
    <w:rsid w:val="009C4789"/>
    <w:rsid w:val="009C4A48"/>
    <w:rsid w:val="009C52FF"/>
    <w:rsid w:val="009C54D8"/>
    <w:rsid w:val="009C56A8"/>
    <w:rsid w:val="009C577C"/>
    <w:rsid w:val="009C58DD"/>
    <w:rsid w:val="009C59E1"/>
    <w:rsid w:val="009C5F1C"/>
    <w:rsid w:val="009C67C5"/>
    <w:rsid w:val="009C6BD8"/>
    <w:rsid w:val="009C6DE2"/>
    <w:rsid w:val="009D0C22"/>
    <w:rsid w:val="009D1093"/>
    <w:rsid w:val="009D1372"/>
    <w:rsid w:val="009D189A"/>
    <w:rsid w:val="009D1F32"/>
    <w:rsid w:val="009D2188"/>
    <w:rsid w:val="009D3816"/>
    <w:rsid w:val="009D3984"/>
    <w:rsid w:val="009D403D"/>
    <w:rsid w:val="009D411E"/>
    <w:rsid w:val="009D5562"/>
    <w:rsid w:val="009D6321"/>
    <w:rsid w:val="009D6CE5"/>
    <w:rsid w:val="009D71A8"/>
    <w:rsid w:val="009D7AD5"/>
    <w:rsid w:val="009E003A"/>
    <w:rsid w:val="009E1D35"/>
    <w:rsid w:val="009E2346"/>
    <w:rsid w:val="009E2932"/>
    <w:rsid w:val="009E2EA0"/>
    <w:rsid w:val="009E35CF"/>
    <w:rsid w:val="009E56BD"/>
    <w:rsid w:val="009E5C8F"/>
    <w:rsid w:val="009E624A"/>
    <w:rsid w:val="009E630C"/>
    <w:rsid w:val="009E6638"/>
    <w:rsid w:val="009E6A61"/>
    <w:rsid w:val="009E7899"/>
    <w:rsid w:val="009E78A7"/>
    <w:rsid w:val="009E7B3B"/>
    <w:rsid w:val="009F03E0"/>
    <w:rsid w:val="009F08ED"/>
    <w:rsid w:val="009F0DB9"/>
    <w:rsid w:val="009F0E34"/>
    <w:rsid w:val="009F1481"/>
    <w:rsid w:val="009F14B6"/>
    <w:rsid w:val="009F1834"/>
    <w:rsid w:val="009F201E"/>
    <w:rsid w:val="009F2EA4"/>
    <w:rsid w:val="009F3333"/>
    <w:rsid w:val="009F3AAA"/>
    <w:rsid w:val="009F3B8B"/>
    <w:rsid w:val="009F3C08"/>
    <w:rsid w:val="009F3CD6"/>
    <w:rsid w:val="009F4E32"/>
    <w:rsid w:val="009F4FD2"/>
    <w:rsid w:val="009F54B1"/>
    <w:rsid w:val="009F55FF"/>
    <w:rsid w:val="009F6172"/>
    <w:rsid w:val="009F71EB"/>
    <w:rsid w:val="009F7768"/>
    <w:rsid w:val="009F7909"/>
    <w:rsid w:val="00A00048"/>
    <w:rsid w:val="00A001F5"/>
    <w:rsid w:val="00A0101A"/>
    <w:rsid w:val="00A013A2"/>
    <w:rsid w:val="00A01842"/>
    <w:rsid w:val="00A01851"/>
    <w:rsid w:val="00A02231"/>
    <w:rsid w:val="00A024F6"/>
    <w:rsid w:val="00A025FE"/>
    <w:rsid w:val="00A02778"/>
    <w:rsid w:val="00A02B62"/>
    <w:rsid w:val="00A02DA6"/>
    <w:rsid w:val="00A02EA4"/>
    <w:rsid w:val="00A030FC"/>
    <w:rsid w:val="00A031B9"/>
    <w:rsid w:val="00A034D7"/>
    <w:rsid w:val="00A0370B"/>
    <w:rsid w:val="00A03CDC"/>
    <w:rsid w:val="00A03F59"/>
    <w:rsid w:val="00A053BE"/>
    <w:rsid w:val="00A0544D"/>
    <w:rsid w:val="00A05EBD"/>
    <w:rsid w:val="00A0648E"/>
    <w:rsid w:val="00A06536"/>
    <w:rsid w:val="00A06E64"/>
    <w:rsid w:val="00A079EC"/>
    <w:rsid w:val="00A10122"/>
    <w:rsid w:val="00A116BE"/>
    <w:rsid w:val="00A11819"/>
    <w:rsid w:val="00A11F40"/>
    <w:rsid w:val="00A120E2"/>
    <w:rsid w:val="00A12424"/>
    <w:rsid w:val="00A1345D"/>
    <w:rsid w:val="00A15F12"/>
    <w:rsid w:val="00A16748"/>
    <w:rsid w:val="00A16A1A"/>
    <w:rsid w:val="00A177DB"/>
    <w:rsid w:val="00A17C42"/>
    <w:rsid w:val="00A20F22"/>
    <w:rsid w:val="00A21381"/>
    <w:rsid w:val="00A2159F"/>
    <w:rsid w:val="00A215B4"/>
    <w:rsid w:val="00A21ABF"/>
    <w:rsid w:val="00A21F5A"/>
    <w:rsid w:val="00A21FA0"/>
    <w:rsid w:val="00A22309"/>
    <w:rsid w:val="00A22530"/>
    <w:rsid w:val="00A22951"/>
    <w:rsid w:val="00A22CE8"/>
    <w:rsid w:val="00A23253"/>
    <w:rsid w:val="00A2332F"/>
    <w:rsid w:val="00A235F0"/>
    <w:rsid w:val="00A23C24"/>
    <w:rsid w:val="00A24380"/>
    <w:rsid w:val="00A24759"/>
    <w:rsid w:val="00A254AA"/>
    <w:rsid w:val="00A25722"/>
    <w:rsid w:val="00A257C5"/>
    <w:rsid w:val="00A25DC0"/>
    <w:rsid w:val="00A26934"/>
    <w:rsid w:val="00A273C0"/>
    <w:rsid w:val="00A274A0"/>
    <w:rsid w:val="00A3030F"/>
    <w:rsid w:val="00A30642"/>
    <w:rsid w:val="00A307E4"/>
    <w:rsid w:val="00A30856"/>
    <w:rsid w:val="00A30CC7"/>
    <w:rsid w:val="00A31714"/>
    <w:rsid w:val="00A328A7"/>
    <w:rsid w:val="00A32DBA"/>
    <w:rsid w:val="00A33164"/>
    <w:rsid w:val="00A331CD"/>
    <w:rsid w:val="00A333FA"/>
    <w:rsid w:val="00A3389D"/>
    <w:rsid w:val="00A33940"/>
    <w:rsid w:val="00A352A8"/>
    <w:rsid w:val="00A3548C"/>
    <w:rsid w:val="00A35912"/>
    <w:rsid w:val="00A35AC2"/>
    <w:rsid w:val="00A36BBF"/>
    <w:rsid w:val="00A36EB8"/>
    <w:rsid w:val="00A373BA"/>
    <w:rsid w:val="00A40DBA"/>
    <w:rsid w:val="00A41023"/>
    <w:rsid w:val="00A414AF"/>
    <w:rsid w:val="00A41B74"/>
    <w:rsid w:val="00A41D28"/>
    <w:rsid w:val="00A420FC"/>
    <w:rsid w:val="00A422CD"/>
    <w:rsid w:val="00A4260D"/>
    <w:rsid w:val="00A4360B"/>
    <w:rsid w:val="00A439BF"/>
    <w:rsid w:val="00A43B34"/>
    <w:rsid w:val="00A43E10"/>
    <w:rsid w:val="00A43F30"/>
    <w:rsid w:val="00A443B1"/>
    <w:rsid w:val="00A44587"/>
    <w:rsid w:val="00A4460B"/>
    <w:rsid w:val="00A44AC7"/>
    <w:rsid w:val="00A44B5A"/>
    <w:rsid w:val="00A45651"/>
    <w:rsid w:val="00A45998"/>
    <w:rsid w:val="00A45A85"/>
    <w:rsid w:val="00A46208"/>
    <w:rsid w:val="00A46DD5"/>
    <w:rsid w:val="00A46FF8"/>
    <w:rsid w:val="00A474BF"/>
    <w:rsid w:val="00A47606"/>
    <w:rsid w:val="00A47BD1"/>
    <w:rsid w:val="00A50710"/>
    <w:rsid w:val="00A50B14"/>
    <w:rsid w:val="00A50C90"/>
    <w:rsid w:val="00A50DE7"/>
    <w:rsid w:val="00A51D62"/>
    <w:rsid w:val="00A51DD1"/>
    <w:rsid w:val="00A51EEC"/>
    <w:rsid w:val="00A51F38"/>
    <w:rsid w:val="00A5274E"/>
    <w:rsid w:val="00A529CD"/>
    <w:rsid w:val="00A52F83"/>
    <w:rsid w:val="00A53194"/>
    <w:rsid w:val="00A5340B"/>
    <w:rsid w:val="00A53A41"/>
    <w:rsid w:val="00A5434E"/>
    <w:rsid w:val="00A550F3"/>
    <w:rsid w:val="00A5520C"/>
    <w:rsid w:val="00A5523D"/>
    <w:rsid w:val="00A55AFF"/>
    <w:rsid w:val="00A5636A"/>
    <w:rsid w:val="00A56A43"/>
    <w:rsid w:val="00A57916"/>
    <w:rsid w:val="00A57A6C"/>
    <w:rsid w:val="00A61578"/>
    <w:rsid w:val="00A61D8A"/>
    <w:rsid w:val="00A62EBA"/>
    <w:rsid w:val="00A63167"/>
    <w:rsid w:val="00A631A7"/>
    <w:rsid w:val="00A6397C"/>
    <w:rsid w:val="00A63CF0"/>
    <w:rsid w:val="00A64003"/>
    <w:rsid w:val="00A64921"/>
    <w:rsid w:val="00A64B10"/>
    <w:rsid w:val="00A64F5B"/>
    <w:rsid w:val="00A655B2"/>
    <w:rsid w:val="00A65A7F"/>
    <w:rsid w:val="00A65E96"/>
    <w:rsid w:val="00A66340"/>
    <w:rsid w:val="00A6640A"/>
    <w:rsid w:val="00A66834"/>
    <w:rsid w:val="00A66A76"/>
    <w:rsid w:val="00A66AC0"/>
    <w:rsid w:val="00A66BAA"/>
    <w:rsid w:val="00A7002D"/>
    <w:rsid w:val="00A70860"/>
    <w:rsid w:val="00A7123A"/>
    <w:rsid w:val="00A719FE"/>
    <w:rsid w:val="00A72435"/>
    <w:rsid w:val="00A729CC"/>
    <w:rsid w:val="00A729D5"/>
    <w:rsid w:val="00A72E65"/>
    <w:rsid w:val="00A72EBE"/>
    <w:rsid w:val="00A72FB8"/>
    <w:rsid w:val="00A73DF9"/>
    <w:rsid w:val="00A7406F"/>
    <w:rsid w:val="00A74342"/>
    <w:rsid w:val="00A74520"/>
    <w:rsid w:val="00A74C5C"/>
    <w:rsid w:val="00A74D73"/>
    <w:rsid w:val="00A75559"/>
    <w:rsid w:val="00A7574D"/>
    <w:rsid w:val="00A7795C"/>
    <w:rsid w:val="00A77B79"/>
    <w:rsid w:val="00A77EDD"/>
    <w:rsid w:val="00A807D2"/>
    <w:rsid w:val="00A80F46"/>
    <w:rsid w:val="00A81030"/>
    <w:rsid w:val="00A816E3"/>
    <w:rsid w:val="00A818C6"/>
    <w:rsid w:val="00A819B1"/>
    <w:rsid w:val="00A81C47"/>
    <w:rsid w:val="00A81FB9"/>
    <w:rsid w:val="00A821E0"/>
    <w:rsid w:val="00A82A23"/>
    <w:rsid w:val="00A82A6F"/>
    <w:rsid w:val="00A83B7F"/>
    <w:rsid w:val="00A83D2A"/>
    <w:rsid w:val="00A84123"/>
    <w:rsid w:val="00A842A7"/>
    <w:rsid w:val="00A85751"/>
    <w:rsid w:val="00A857C7"/>
    <w:rsid w:val="00A85C0B"/>
    <w:rsid w:val="00A86861"/>
    <w:rsid w:val="00A86870"/>
    <w:rsid w:val="00A8751F"/>
    <w:rsid w:val="00A907D5"/>
    <w:rsid w:val="00A90D37"/>
    <w:rsid w:val="00A91545"/>
    <w:rsid w:val="00A91D46"/>
    <w:rsid w:val="00A92144"/>
    <w:rsid w:val="00A9331E"/>
    <w:rsid w:val="00A933A6"/>
    <w:rsid w:val="00A93480"/>
    <w:rsid w:val="00A93781"/>
    <w:rsid w:val="00A937C8"/>
    <w:rsid w:val="00A939EB"/>
    <w:rsid w:val="00A948A3"/>
    <w:rsid w:val="00A94931"/>
    <w:rsid w:val="00A94B0C"/>
    <w:rsid w:val="00A95073"/>
    <w:rsid w:val="00A958E3"/>
    <w:rsid w:val="00A9720B"/>
    <w:rsid w:val="00A979D6"/>
    <w:rsid w:val="00AA097A"/>
    <w:rsid w:val="00AA128A"/>
    <w:rsid w:val="00AA1A0C"/>
    <w:rsid w:val="00AA29A7"/>
    <w:rsid w:val="00AA391E"/>
    <w:rsid w:val="00AA398D"/>
    <w:rsid w:val="00AA3A9F"/>
    <w:rsid w:val="00AA3BEA"/>
    <w:rsid w:val="00AA4483"/>
    <w:rsid w:val="00AA5D1B"/>
    <w:rsid w:val="00AA62AC"/>
    <w:rsid w:val="00AA68D4"/>
    <w:rsid w:val="00AA712C"/>
    <w:rsid w:val="00AA75D4"/>
    <w:rsid w:val="00AA7731"/>
    <w:rsid w:val="00AA78E8"/>
    <w:rsid w:val="00AA7E4E"/>
    <w:rsid w:val="00AB0FAC"/>
    <w:rsid w:val="00AB1140"/>
    <w:rsid w:val="00AB12C5"/>
    <w:rsid w:val="00AB12EE"/>
    <w:rsid w:val="00AB180D"/>
    <w:rsid w:val="00AB1F0B"/>
    <w:rsid w:val="00AB1FE3"/>
    <w:rsid w:val="00AB2721"/>
    <w:rsid w:val="00AB4B2C"/>
    <w:rsid w:val="00AB551F"/>
    <w:rsid w:val="00AB56C9"/>
    <w:rsid w:val="00AB5A3E"/>
    <w:rsid w:val="00AB5ED7"/>
    <w:rsid w:val="00AB6F3D"/>
    <w:rsid w:val="00AB6F93"/>
    <w:rsid w:val="00AB71BA"/>
    <w:rsid w:val="00AB75D8"/>
    <w:rsid w:val="00AB7718"/>
    <w:rsid w:val="00AB7DFE"/>
    <w:rsid w:val="00AB7E3E"/>
    <w:rsid w:val="00AC108B"/>
    <w:rsid w:val="00AC182B"/>
    <w:rsid w:val="00AC1C17"/>
    <w:rsid w:val="00AC332A"/>
    <w:rsid w:val="00AC371E"/>
    <w:rsid w:val="00AC37EE"/>
    <w:rsid w:val="00AC3DC3"/>
    <w:rsid w:val="00AC416A"/>
    <w:rsid w:val="00AC4E18"/>
    <w:rsid w:val="00AC5200"/>
    <w:rsid w:val="00AC5819"/>
    <w:rsid w:val="00AC5B6D"/>
    <w:rsid w:val="00AC75CD"/>
    <w:rsid w:val="00AD056B"/>
    <w:rsid w:val="00AD0BC3"/>
    <w:rsid w:val="00AD0DDC"/>
    <w:rsid w:val="00AD1996"/>
    <w:rsid w:val="00AD1FBB"/>
    <w:rsid w:val="00AD2638"/>
    <w:rsid w:val="00AD2965"/>
    <w:rsid w:val="00AD2DDA"/>
    <w:rsid w:val="00AD2E28"/>
    <w:rsid w:val="00AD3488"/>
    <w:rsid w:val="00AD3758"/>
    <w:rsid w:val="00AD4209"/>
    <w:rsid w:val="00AD42ED"/>
    <w:rsid w:val="00AD45FA"/>
    <w:rsid w:val="00AD4D76"/>
    <w:rsid w:val="00AD4E79"/>
    <w:rsid w:val="00AD533D"/>
    <w:rsid w:val="00AD5381"/>
    <w:rsid w:val="00AD568A"/>
    <w:rsid w:val="00AD56F5"/>
    <w:rsid w:val="00AD5A84"/>
    <w:rsid w:val="00AD5AA6"/>
    <w:rsid w:val="00AD5DF6"/>
    <w:rsid w:val="00AD6137"/>
    <w:rsid w:val="00AD6745"/>
    <w:rsid w:val="00AD6AD6"/>
    <w:rsid w:val="00AD7332"/>
    <w:rsid w:val="00AD7381"/>
    <w:rsid w:val="00AE0F5B"/>
    <w:rsid w:val="00AE1A54"/>
    <w:rsid w:val="00AE1C60"/>
    <w:rsid w:val="00AE27C0"/>
    <w:rsid w:val="00AE28D1"/>
    <w:rsid w:val="00AE29E8"/>
    <w:rsid w:val="00AE3482"/>
    <w:rsid w:val="00AE38EE"/>
    <w:rsid w:val="00AE3AED"/>
    <w:rsid w:val="00AE4C79"/>
    <w:rsid w:val="00AE543A"/>
    <w:rsid w:val="00AE57E5"/>
    <w:rsid w:val="00AE5FF7"/>
    <w:rsid w:val="00AE6B79"/>
    <w:rsid w:val="00AE6FEB"/>
    <w:rsid w:val="00AE766C"/>
    <w:rsid w:val="00AE77F7"/>
    <w:rsid w:val="00AE77FD"/>
    <w:rsid w:val="00AE7E83"/>
    <w:rsid w:val="00AF09A6"/>
    <w:rsid w:val="00AF0E77"/>
    <w:rsid w:val="00AF183C"/>
    <w:rsid w:val="00AF1F6D"/>
    <w:rsid w:val="00AF2288"/>
    <w:rsid w:val="00AF26EC"/>
    <w:rsid w:val="00AF31B3"/>
    <w:rsid w:val="00AF365E"/>
    <w:rsid w:val="00AF3EDB"/>
    <w:rsid w:val="00AF4198"/>
    <w:rsid w:val="00AF4F94"/>
    <w:rsid w:val="00AF5257"/>
    <w:rsid w:val="00AF5414"/>
    <w:rsid w:val="00AF577F"/>
    <w:rsid w:val="00AF58E2"/>
    <w:rsid w:val="00AF5AF0"/>
    <w:rsid w:val="00AF74EB"/>
    <w:rsid w:val="00AF77D0"/>
    <w:rsid w:val="00AF79AD"/>
    <w:rsid w:val="00AF7B02"/>
    <w:rsid w:val="00AF7D6B"/>
    <w:rsid w:val="00B01158"/>
    <w:rsid w:val="00B012CB"/>
    <w:rsid w:val="00B012D1"/>
    <w:rsid w:val="00B016A7"/>
    <w:rsid w:val="00B01786"/>
    <w:rsid w:val="00B02885"/>
    <w:rsid w:val="00B02A6E"/>
    <w:rsid w:val="00B02F81"/>
    <w:rsid w:val="00B033ED"/>
    <w:rsid w:val="00B035DE"/>
    <w:rsid w:val="00B04B35"/>
    <w:rsid w:val="00B04CA4"/>
    <w:rsid w:val="00B0540E"/>
    <w:rsid w:val="00B05D08"/>
    <w:rsid w:val="00B06D42"/>
    <w:rsid w:val="00B10016"/>
    <w:rsid w:val="00B10465"/>
    <w:rsid w:val="00B109CB"/>
    <w:rsid w:val="00B10A3D"/>
    <w:rsid w:val="00B11ACC"/>
    <w:rsid w:val="00B11BAA"/>
    <w:rsid w:val="00B1229C"/>
    <w:rsid w:val="00B12D3B"/>
    <w:rsid w:val="00B12E24"/>
    <w:rsid w:val="00B12E25"/>
    <w:rsid w:val="00B12E61"/>
    <w:rsid w:val="00B131BD"/>
    <w:rsid w:val="00B133C4"/>
    <w:rsid w:val="00B13DA3"/>
    <w:rsid w:val="00B13DEC"/>
    <w:rsid w:val="00B142E3"/>
    <w:rsid w:val="00B146FB"/>
    <w:rsid w:val="00B14CBF"/>
    <w:rsid w:val="00B14F28"/>
    <w:rsid w:val="00B17CA1"/>
    <w:rsid w:val="00B200A6"/>
    <w:rsid w:val="00B20B9F"/>
    <w:rsid w:val="00B20C59"/>
    <w:rsid w:val="00B20D7C"/>
    <w:rsid w:val="00B2192E"/>
    <w:rsid w:val="00B22543"/>
    <w:rsid w:val="00B229E4"/>
    <w:rsid w:val="00B23CC3"/>
    <w:rsid w:val="00B23ECC"/>
    <w:rsid w:val="00B247D5"/>
    <w:rsid w:val="00B24C88"/>
    <w:rsid w:val="00B252A1"/>
    <w:rsid w:val="00B256E7"/>
    <w:rsid w:val="00B25D78"/>
    <w:rsid w:val="00B26423"/>
    <w:rsid w:val="00B278E1"/>
    <w:rsid w:val="00B3061D"/>
    <w:rsid w:val="00B30EE4"/>
    <w:rsid w:val="00B31542"/>
    <w:rsid w:val="00B3217F"/>
    <w:rsid w:val="00B33008"/>
    <w:rsid w:val="00B33414"/>
    <w:rsid w:val="00B33687"/>
    <w:rsid w:val="00B3390F"/>
    <w:rsid w:val="00B33B26"/>
    <w:rsid w:val="00B34108"/>
    <w:rsid w:val="00B34357"/>
    <w:rsid w:val="00B343C3"/>
    <w:rsid w:val="00B343C4"/>
    <w:rsid w:val="00B34A00"/>
    <w:rsid w:val="00B34F09"/>
    <w:rsid w:val="00B35150"/>
    <w:rsid w:val="00B358C0"/>
    <w:rsid w:val="00B35A0C"/>
    <w:rsid w:val="00B36427"/>
    <w:rsid w:val="00B36BEB"/>
    <w:rsid w:val="00B37256"/>
    <w:rsid w:val="00B37389"/>
    <w:rsid w:val="00B37B05"/>
    <w:rsid w:val="00B37C4B"/>
    <w:rsid w:val="00B37DE0"/>
    <w:rsid w:val="00B37F74"/>
    <w:rsid w:val="00B407B8"/>
    <w:rsid w:val="00B411C7"/>
    <w:rsid w:val="00B414A8"/>
    <w:rsid w:val="00B414F1"/>
    <w:rsid w:val="00B41969"/>
    <w:rsid w:val="00B41F39"/>
    <w:rsid w:val="00B430A0"/>
    <w:rsid w:val="00B43AD2"/>
    <w:rsid w:val="00B43D24"/>
    <w:rsid w:val="00B4400B"/>
    <w:rsid w:val="00B442FF"/>
    <w:rsid w:val="00B44366"/>
    <w:rsid w:val="00B458CB"/>
    <w:rsid w:val="00B45C5E"/>
    <w:rsid w:val="00B4606C"/>
    <w:rsid w:val="00B460B3"/>
    <w:rsid w:val="00B468A9"/>
    <w:rsid w:val="00B4698F"/>
    <w:rsid w:val="00B469D6"/>
    <w:rsid w:val="00B46DB2"/>
    <w:rsid w:val="00B46DC7"/>
    <w:rsid w:val="00B46E89"/>
    <w:rsid w:val="00B4760D"/>
    <w:rsid w:val="00B47DD4"/>
    <w:rsid w:val="00B511F8"/>
    <w:rsid w:val="00B5174E"/>
    <w:rsid w:val="00B518C6"/>
    <w:rsid w:val="00B52874"/>
    <w:rsid w:val="00B52E50"/>
    <w:rsid w:val="00B53049"/>
    <w:rsid w:val="00B53294"/>
    <w:rsid w:val="00B53699"/>
    <w:rsid w:val="00B542C9"/>
    <w:rsid w:val="00B5446C"/>
    <w:rsid w:val="00B546C7"/>
    <w:rsid w:val="00B5504E"/>
    <w:rsid w:val="00B55FD5"/>
    <w:rsid w:val="00B560CF"/>
    <w:rsid w:val="00B5658D"/>
    <w:rsid w:val="00B56FB2"/>
    <w:rsid w:val="00B57412"/>
    <w:rsid w:val="00B57538"/>
    <w:rsid w:val="00B60347"/>
    <w:rsid w:val="00B60676"/>
    <w:rsid w:val="00B6069D"/>
    <w:rsid w:val="00B60E11"/>
    <w:rsid w:val="00B617B0"/>
    <w:rsid w:val="00B61D67"/>
    <w:rsid w:val="00B62E32"/>
    <w:rsid w:val="00B63488"/>
    <w:rsid w:val="00B6374C"/>
    <w:rsid w:val="00B646BC"/>
    <w:rsid w:val="00B64874"/>
    <w:rsid w:val="00B6491A"/>
    <w:rsid w:val="00B649F5"/>
    <w:rsid w:val="00B64F5D"/>
    <w:rsid w:val="00B64FD9"/>
    <w:rsid w:val="00B65ED4"/>
    <w:rsid w:val="00B67003"/>
    <w:rsid w:val="00B6777B"/>
    <w:rsid w:val="00B6798E"/>
    <w:rsid w:val="00B67F6C"/>
    <w:rsid w:val="00B7012F"/>
    <w:rsid w:val="00B70367"/>
    <w:rsid w:val="00B7053C"/>
    <w:rsid w:val="00B705B4"/>
    <w:rsid w:val="00B706E0"/>
    <w:rsid w:val="00B71539"/>
    <w:rsid w:val="00B715DB"/>
    <w:rsid w:val="00B71995"/>
    <w:rsid w:val="00B71C79"/>
    <w:rsid w:val="00B71FB9"/>
    <w:rsid w:val="00B71FC0"/>
    <w:rsid w:val="00B720B6"/>
    <w:rsid w:val="00B722B2"/>
    <w:rsid w:val="00B72681"/>
    <w:rsid w:val="00B7298E"/>
    <w:rsid w:val="00B72E41"/>
    <w:rsid w:val="00B72FB9"/>
    <w:rsid w:val="00B734C1"/>
    <w:rsid w:val="00B73998"/>
    <w:rsid w:val="00B74B45"/>
    <w:rsid w:val="00B758F2"/>
    <w:rsid w:val="00B75F1B"/>
    <w:rsid w:val="00B762F6"/>
    <w:rsid w:val="00B7671D"/>
    <w:rsid w:val="00B76733"/>
    <w:rsid w:val="00B77BDE"/>
    <w:rsid w:val="00B80996"/>
    <w:rsid w:val="00B811DD"/>
    <w:rsid w:val="00B81775"/>
    <w:rsid w:val="00B82620"/>
    <w:rsid w:val="00B829C8"/>
    <w:rsid w:val="00B82C64"/>
    <w:rsid w:val="00B82FD1"/>
    <w:rsid w:val="00B82FD3"/>
    <w:rsid w:val="00B83593"/>
    <w:rsid w:val="00B83990"/>
    <w:rsid w:val="00B83CD2"/>
    <w:rsid w:val="00B84391"/>
    <w:rsid w:val="00B84804"/>
    <w:rsid w:val="00B85443"/>
    <w:rsid w:val="00B85A76"/>
    <w:rsid w:val="00B86199"/>
    <w:rsid w:val="00B863B6"/>
    <w:rsid w:val="00B864F7"/>
    <w:rsid w:val="00B86CAD"/>
    <w:rsid w:val="00B87BF8"/>
    <w:rsid w:val="00B9015C"/>
    <w:rsid w:val="00B906C9"/>
    <w:rsid w:val="00B909CD"/>
    <w:rsid w:val="00B909DF"/>
    <w:rsid w:val="00B912B7"/>
    <w:rsid w:val="00B91487"/>
    <w:rsid w:val="00B91C06"/>
    <w:rsid w:val="00B921F4"/>
    <w:rsid w:val="00B93147"/>
    <w:rsid w:val="00B936DD"/>
    <w:rsid w:val="00B93912"/>
    <w:rsid w:val="00B93B4E"/>
    <w:rsid w:val="00B93C21"/>
    <w:rsid w:val="00B93DC0"/>
    <w:rsid w:val="00B93DFE"/>
    <w:rsid w:val="00B93F97"/>
    <w:rsid w:val="00B94F83"/>
    <w:rsid w:val="00B956B9"/>
    <w:rsid w:val="00B96320"/>
    <w:rsid w:val="00B9633C"/>
    <w:rsid w:val="00B969AA"/>
    <w:rsid w:val="00B96C94"/>
    <w:rsid w:val="00B9717F"/>
    <w:rsid w:val="00B97C38"/>
    <w:rsid w:val="00BA0A12"/>
    <w:rsid w:val="00BA0C56"/>
    <w:rsid w:val="00BA1A1C"/>
    <w:rsid w:val="00BA25F8"/>
    <w:rsid w:val="00BA2DBA"/>
    <w:rsid w:val="00BA3254"/>
    <w:rsid w:val="00BA3DA2"/>
    <w:rsid w:val="00BA4132"/>
    <w:rsid w:val="00BA4DB8"/>
    <w:rsid w:val="00BA58D9"/>
    <w:rsid w:val="00BA6093"/>
    <w:rsid w:val="00BA61FE"/>
    <w:rsid w:val="00BA63F6"/>
    <w:rsid w:val="00BA6C76"/>
    <w:rsid w:val="00BA7019"/>
    <w:rsid w:val="00BA7290"/>
    <w:rsid w:val="00BA7E2C"/>
    <w:rsid w:val="00BA7EF3"/>
    <w:rsid w:val="00BB05F7"/>
    <w:rsid w:val="00BB06E3"/>
    <w:rsid w:val="00BB07EF"/>
    <w:rsid w:val="00BB0993"/>
    <w:rsid w:val="00BB0EAB"/>
    <w:rsid w:val="00BB267C"/>
    <w:rsid w:val="00BB2845"/>
    <w:rsid w:val="00BB2EDB"/>
    <w:rsid w:val="00BB2F23"/>
    <w:rsid w:val="00BB3169"/>
    <w:rsid w:val="00BB3241"/>
    <w:rsid w:val="00BB3AB0"/>
    <w:rsid w:val="00BB3DEC"/>
    <w:rsid w:val="00BB41A6"/>
    <w:rsid w:val="00BB4436"/>
    <w:rsid w:val="00BB495F"/>
    <w:rsid w:val="00BB49A4"/>
    <w:rsid w:val="00BB585B"/>
    <w:rsid w:val="00BB5895"/>
    <w:rsid w:val="00BB675A"/>
    <w:rsid w:val="00BB67BA"/>
    <w:rsid w:val="00BB6F02"/>
    <w:rsid w:val="00BB7754"/>
    <w:rsid w:val="00BC0321"/>
    <w:rsid w:val="00BC0504"/>
    <w:rsid w:val="00BC110A"/>
    <w:rsid w:val="00BC1344"/>
    <w:rsid w:val="00BC1EB1"/>
    <w:rsid w:val="00BC1F3B"/>
    <w:rsid w:val="00BC212F"/>
    <w:rsid w:val="00BC24A6"/>
    <w:rsid w:val="00BC2625"/>
    <w:rsid w:val="00BC2DCD"/>
    <w:rsid w:val="00BC3AFA"/>
    <w:rsid w:val="00BC3C58"/>
    <w:rsid w:val="00BC4380"/>
    <w:rsid w:val="00BC43E6"/>
    <w:rsid w:val="00BC4A91"/>
    <w:rsid w:val="00BC4E9B"/>
    <w:rsid w:val="00BC545C"/>
    <w:rsid w:val="00BC554F"/>
    <w:rsid w:val="00BC59CB"/>
    <w:rsid w:val="00BC5A0F"/>
    <w:rsid w:val="00BC5A10"/>
    <w:rsid w:val="00BC5ACE"/>
    <w:rsid w:val="00BC5DAC"/>
    <w:rsid w:val="00BC5F24"/>
    <w:rsid w:val="00BC5FC3"/>
    <w:rsid w:val="00BC6063"/>
    <w:rsid w:val="00BC654D"/>
    <w:rsid w:val="00BC6A32"/>
    <w:rsid w:val="00BC6CBE"/>
    <w:rsid w:val="00BC7062"/>
    <w:rsid w:val="00BD1D60"/>
    <w:rsid w:val="00BD20F7"/>
    <w:rsid w:val="00BD2391"/>
    <w:rsid w:val="00BD2C3D"/>
    <w:rsid w:val="00BD2DE8"/>
    <w:rsid w:val="00BD3172"/>
    <w:rsid w:val="00BD35BB"/>
    <w:rsid w:val="00BD382E"/>
    <w:rsid w:val="00BD4506"/>
    <w:rsid w:val="00BD476A"/>
    <w:rsid w:val="00BD48E8"/>
    <w:rsid w:val="00BD4BDD"/>
    <w:rsid w:val="00BD4F48"/>
    <w:rsid w:val="00BD5561"/>
    <w:rsid w:val="00BD6B7F"/>
    <w:rsid w:val="00BD6CAF"/>
    <w:rsid w:val="00BD704B"/>
    <w:rsid w:val="00BD71C5"/>
    <w:rsid w:val="00BE0454"/>
    <w:rsid w:val="00BE0555"/>
    <w:rsid w:val="00BE0575"/>
    <w:rsid w:val="00BE05C0"/>
    <w:rsid w:val="00BE06DF"/>
    <w:rsid w:val="00BE08C7"/>
    <w:rsid w:val="00BE1446"/>
    <w:rsid w:val="00BE1FCF"/>
    <w:rsid w:val="00BE29FA"/>
    <w:rsid w:val="00BE3014"/>
    <w:rsid w:val="00BE3B7C"/>
    <w:rsid w:val="00BE41C0"/>
    <w:rsid w:val="00BE467F"/>
    <w:rsid w:val="00BE4AF3"/>
    <w:rsid w:val="00BE4BC6"/>
    <w:rsid w:val="00BE4D14"/>
    <w:rsid w:val="00BE4FB3"/>
    <w:rsid w:val="00BE59D2"/>
    <w:rsid w:val="00BE5BD5"/>
    <w:rsid w:val="00BE5C06"/>
    <w:rsid w:val="00BE608C"/>
    <w:rsid w:val="00BE62E1"/>
    <w:rsid w:val="00BE661C"/>
    <w:rsid w:val="00BE6D78"/>
    <w:rsid w:val="00BE7338"/>
    <w:rsid w:val="00BE7FBF"/>
    <w:rsid w:val="00BF0F13"/>
    <w:rsid w:val="00BF19D0"/>
    <w:rsid w:val="00BF1AC9"/>
    <w:rsid w:val="00BF1AF5"/>
    <w:rsid w:val="00BF2A75"/>
    <w:rsid w:val="00BF2AAE"/>
    <w:rsid w:val="00BF35DC"/>
    <w:rsid w:val="00BF40A9"/>
    <w:rsid w:val="00BF4B28"/>
    <w:rsid w:val="00BF4D25"/>
    <w:rsid w:val="00BF4F67"/>
    <w:rsid w:val="00BF52E6"/>
    <w:rsid w:val="00BF5768"/>
    <w:rsid w:val="00BF6330"/>
    <w:rsid w:val="00C0000E"/>
    <w:rsid w:val="00C00758"/>
    <w:rsid w:val="00C00A38"/>
    <w:rsid w:val="00C00CF9"/>
    <w:rsid w:val="00C01080"/>
    <w:rsid w:val="00C014FF"/>
    <w:rsid w:val="00C0192B"/>
    <w:rsid w:val="00C01BC6"/>
    <w:rsid w:val="00C01E15"/>
    <w:rsid w:val="00C0214A"/>
    <w:rsid w:val="00C027E4"/>
    <w:rsid w:val="00C03CC3"/>
    <w:rsid w:val="00C03E5D"/>
    <w:rsid w:val="00C0412E"/>
    <w:rsid w:val="00C043DA"/>
    <w:rsid w:val="00C04705"/>
    <w:rsid w:val="00C05044"/>
    <w:rsid w:val="00C052ED"/>
    <w:rsid w:val="00C05B11"/>
    <w:rsid w:val="00C06162"/>
    <w:rsid w:val="00C062B8"/>
    <w:rsid w:val="00C06358"/>
    <w:rsid w:val="00C073F9"/>
    <w:rsid w:val="00C07680"/>
    <w:rsid w:val="00C076D0"/>
    <w:rsid w:val="00C07A4C"/>
    <w:rsid w:val="00C101AE"/>
    <w:rsid w:val="00C114E7"/>
    <w:rsid w:val="00C11C17"/>
    <w:rsid w:val="00C11F8F"/>
    <w:rsid w:val="00C1209F"/>
    <w:rsid w:val="00C1283C"/>
    <w:rsid w:val="00C12B3A"/>
    <w:rsid w:val="00C12F1B"/>
    <w:rsid w:val="00C13411"/>
    <w:rsid w:val="00C1391A"/>
    <w:rsid w:val="00C13BB1"/>
    <w:rsid w:val="00C1469A"/>
    <w:rsid w:val="00C14C24"/>
    <w:rsid w:val="00C14D1A"/>
    <w:rsid w:val="00C15030"/>
    <w:rsid w:val="00C1581F"/>
    <w:rsid w:val="00C15898"/>
    <w:rsid w:val="00C1617C"/>
    <w:rsid w:val="00C16C8C"/>
    <w:rsid w:val="00C179C0"/>
    <w:rsid w:val="00C17A03"/>
    <w:rsid w:val="00C17BED"/>
    <w:rsid w:val="00C17F09"/>
    <w:rsid w:val="00C20418"/>
    <w:rsid w:val="00C208D2"/>
    <w:rsid w:val="00C20D0B"/>
    <w:rsid w:val="00C20D3D"/>
    <w:rsid w:val="00C22266"/>
    <w:rsid w:val="00C224BE"/>
    <w:rsid w:val="00C227DF"/>
    <w:rsid w:val="00C22D87"/>
    <w:rsid w:val="00C23389"/>
    <w:rsid w:val="00C235CA"/>
    <w:rsid w:val="00C2375E"/>
    <w:rsid w:val="00C23842"/>
    <w:rsid w:val="00C24083"/>
    <w:rsid w:val="00C24DD3"/>
    <w:rsid w:val="00C251A7"/>
    <w:rsid w:val="00C2580B"/>
    <w:rsid w:val="00C26268"/>
    <w:rsid w:val="00C263AC"/>
    <w:rsid w:val="00C26766"/>
    <w:rsid w:val="00C26B90"/>
    <w:rsid w:val="00C274B5"/>
    <w:rsid w:val="00C27D2E"/>
    <w:rsid w:val="00C302AD"/>
    <w:rsid w:val="00C315D0"/>
    <w:rsid w:val="00C319A2"/>
    <w:rsid w:val="00C320EE"/>
    <w:rsid w:val="00C327BF"/>
    <w:rsid w:val="00C32B09"/>
    <w:rsid w:val="00C32B14"/>
    <w:rsid w:val="00C34E74"/>
    <w:rsid w:val="00C353C6"/>
    <w:rsid w:val="00C3583F"/>
    <w:rsid w:val="00C35A76"/>
    <w:rsid w:val="00C36505"/>
    <w:rsid w:val="00C3672D"/>
    <w:rsid w:val="00C377EC"/>
    <w:rsid w:val="00C37B04"/>
    <w:rsid w:val="00C40BCD"/>
    <w:rsid w:val="00C41292"/>
    <w:rsid w:val="00C416BB"/>
    <w:rsid w:val="00C42853"/>
    <w:rsid w:val="00C430C3"/>
    <w:rsid w:val="00C439C3"/>
    <w:rsid w:val="00C4400D"/>
    <w:rsid w:val="00C45325"/>
    <w:rsid w:val="00C456A6"/>
    <w:rsid w:val="00C4577E"/>
    <w:rsid w:val="00C47883"/>
    <w:rsid w:val="00C5090F"/>
    <w:rsid w:val="00C5097C"/>
    <w:rsid w:val="00C512C5"/>
    <w:rsid w:val="00C515ED"/>
    <w:rsid w:val="00C520F3"/>
    <w:rsid w:val="00C52A5F"/>
    <w:rsid w:val="00C53285"/>
    <w:rsid w:val="00C5388E"/>
    <w:rsid w:val="00C54984"/>
    <w:rsid w:val="00C55409"/>
    <w:rsid w:val="00C55757"/>
    <w:rsid w:val="00C56077"/>
    <w:rsid w:val="00C576C3"/>
    <w:rsid w:val="00C579D4"/>
    <w:rsid w:val="00C60107"/>
    <w:rsid w:val="00C60665"/>
    <w:rsid w:val="00C61768"/>
    <w:rsid w:val="00C61A91"/>
    <w:rsid w:val="00C61E64"/>
    <w:rsid w:val="00C61F56"/>
    <w:rsid w:val="00C62197"/>
    <w:rsid w:val="00C6267C"/>
    <w:rsid w:val="00C63E4A"/>
    <w:rsid w:val="00C64DB1"/>
    <w:rsid w:val="00C653D0"/>
    <w:rsid w:val="00C65E4D"/>
    <w:rsid w:val="00C65E84"/>
    <w:rsid w:val="00C660F1"/>
    <w:rsid w:val="00C66605"/>
    <w:rsid w:val="00C66C51"/>
    <w:rsid w:val="00C66D64"/>
    <w:rsid w:val="00C66DBA"/>
    <w:rsid w:val="00C677BD"/>
    <w:rsid w:val="00C67849"/>
    <w:rsid w:val="00C679D0"/>
    <w:rsid w:val="00C67A58"/>
    <w:rsid w:val="00C7011A"/>
    <w:rsid w:val="00C716A8"/>
    <w:rsid w:val="00C716AD"/>
    <w:rsid w:val="00C7271D"/>
    <w:rsid w:val="00C72C9A"/>
    <w:rsid w:val="00C72CC1"/>
    <w:rsid w:val="00C72DFE"/>
    <w:rsid w:val="00C73042"/>
    <w:rsid w:val="00C731ED"/>
    <w:rsid w:val="00C739D3"/>
    <w:rsid w:val="00C73DFE"/>
    <w:rsid w:val="00C74BB8"/>
    <w:rsid w:val="00C75526"/>
    <w:rsid w:val="00C75B89"/>
    <w:rsid w:val="00C75E82"/>
    <w:rsid w:val="00C75F82"/>
    <w:rsid w:val="00C768B3"/>
    <w:rsid w:val="00C76E6C"/>
    <w:rsid w:val="00C772CC"/>
    <w:rsid w:val="00C8009C"/>
    <w:rsid w:val="00C80B44"/>
    <w:rsid w:val="00C80B50"/>
    <w:rsid w:val="00C80F14"/>
    <w:rsid w:val="00C80F58"/>
    <w:rsid w:val="00C81111"/>
    <w:rsid w:val="00C81A36"/>
    <w:rsid w:val="00C81F26"/>
    <w:rsid w:val="00C82438"/>
    <w:rsid w:val="00C82BBD"/>
    <w:rsid w:val="00C82C00"/>
    <w:rsid w:val="00C82FCF"/>
    <w:rsid w:val="00C83866"/>
    <w:rsid w:val="00C83A74"/>
    <w:rsid w:val="00C83BE3"/>
    <w:rsid w:val="00C84015"/>
    <w:rsid w:val="00C84221"/>
    <w:rsid w:val="00C84334"/>
    <w:rsid w:val="00C857F1"/>
    <w:rsid w:val="00C85997"/>
    <w:rsid w:val="00C85A10"/>
    <w:rsid w:val="00C85CE4"/>
    <w:rsid w:val="00C8725C"/>
    <w:rsid w:val="00C875F1"/>
    <w:rsid w:val="00C8768C"/>
    <w:rsid w:val="00C87E5B"/>
    <w:rsid w:val="00C900A2"/>
    <w:rsid w:val="00C9198E"/>
    <w:rsid w:val="00C921A9"/>
    <w:rsid w:val="00C92263"/>
    <w:rsid w:val="00C92591"/>
    <w:rsid w:val="00C92642"/>
    <w:rsid w:val="00C9278D"/>
    <w:rsid w:val="00C92EF9"/>
    <w:rsid w:val="00C93CFE"/>
    <w:rsid w:val="00C94205"/>
    <w:rsid w:val="00C946F8"/>
    <w:rsid w:val="00C94BA7"/>
    <w:rsid w:val="00C94BE6"/>
    <w:rsid w:val="00C95558"/>
    <w:rsid w:val="00C957C0"/>
    <w:rsid w:val="00C95B95"/>
    <w:rsid w:val="00C95EA0"/>
    <w:rsid w:val="00C96549"/>
    <w:rsid w:val="00C96967"/>
    <w:rsid w:val="00C972AA"/>
    <w:rsid w:val="00C9743F"/>
    <w:rsid w:val="00C97D81"/>
    <w:rsid w:val="00CA234B"/>
    <w:rsid w:val="00CA298C"/>
    <w:rsid w:val="00CA2C24"/>
    <w:rsid w:val="00CA3BB4"/>
    <w:rsid w:val="00CA3F68"/>
    <w:rsid w:val="00CA4629"/>
    <w:rsid w:val="00CA4B80"/>
    <w:rsid w:val="00CA4E35"/>
    <w:rsid w:val="00CA5A3C"/>
    <w:rsid w:val="00CA5B97"/>
    <w:rsid w:val="00CA5F1A"/>
    <w:rsid w:val="00CA60C3"/>
    <w:rsid w:val="00CA60F5"/>
    <w:rsid w:val="00CA6A00"/>
    <w:rsid w:val="00CA7406"/>
    <w:rsid w:val="00CA7570"/>
    <w:rsid w:val="00CA7A3F"/>
    <w:rsid w:val="00CB08F9"/>
    <w:rsid w:val="00CB131F"/>
    <w:rsid w:val="00CB171F"/>
    <w:rsid w:val="00CB1C97"/>
    <w:rsid w:val="00CB2B3A"/>
    <w:rsid w:val="00CB2B8A"/>
    <w:rsid w:val="00CB2F4B"/>
    <w:rsid w:val="00CB3734"/>
    <w:rsid w:val="00CB3FE6"/>
    <w:rsid w:val="00CB41D7"/>
    <w:rsid w:val="00CB46C1"/>
    <w:rsid w:val="00CB49C4"/>
    <w:rsid w:val="00CB4AF2"/>
    <w:rsid w:val="00CB4F58"/>
    <w:rsid w:val="00CB501D"/>
    <w:rsid w:val="00CB50AC"/>
    <w:rsid w:val="00CB5CF4"/>
    <w:rsid w:val="00CB609B"/>
    <w:rsid w:val="00CB615A"/>
    <w:rsid w:val="00CB6BD5"/>
    <w:rsid w:val="00CB6C6D"/>
    <w:rsid w:val="00CB6CDE"/>
    <w:rsid w:val="00CB712E"/>
    <w:rsid w:val="00CB7458"/>
    <w:rsid w:val="00CB79E2"/>
    <w:rsid w:val="00CC00EE"/>
    <w:rsid w:val="00CC0745"/>
    <w:rsid w:val="00CC0C06"/>
    <w:rsid w:val="00CC1439"/>
    <w:rsid w:val="00CC1C94"/>
    <w:rsid w:val="00CC24DE"/>
    <w:rsid w:val="00CC28B4"/>
    <w:rsid w:val="00CC29F0"/>
    <w:rsid w:val="00CC2ADA"/>
    <w:rsid w:val="00CC2D4A"/>
    <w:rsid w:val="00CC2DF0"/>
    <w:rsid w:val="00CC45B1"/>
    <w:rsid w:val="00CC50B7"/>
    <w:rsid w:val="00CC59CF"/>
    <w:rsid w:val="00CC5EC7"/>
    <w:rsid w:val="00CC6C35"/>
    <w:rsid w:val="00CC7213"/>
    <w:rsid w:val="00CC745F"/>
    <w:rsid w:val="00CC7CD6"/>
    <w:rsid w:val="00CD0CB8"/>
    <w:rsid w:val="00CD162A"/>
    <w:rsid w:val="00CD1E43"/>
    <w:rsid w:val="00CD20BE"/>
    <w:rsid w:val="00CD2389"/>
    <w:rsid w:val="00CD2698"/>
    <w:rsid w:val="00CD2B0A"/>
    <w:rsid w:val="00CD2B70"/>
    <w:rsid w:val="00CD2E75"/>
    <w:rsid w:val="00CD3CC7"/>
    <w:rsid w:val="00CD42D5"/>
    <w:rsid w:val="00CD4735"/>
    <w:rsid w:val="00CD4CB4"/>
    <w:rsid w:val="00CD4ECE"/>
    <w:rsid w:val="00CD591A"/>
    <w:rsid w:val="00CD5A94"/>
    <w:rsid w:val="00CD5C2C"/>
    <w:rsid w:val="00CD5E07"/>
    <w:rsid w:val="00CD65D4"/>
    <w:rsid w:val="00CD6A5D"/>
    <w:rsid w:val="00CD7B7A"/>
    <w:rsid w:val="00CD7BF0"/>
    <w:rsid w:val="00CE04A8"/>
    <w:rsid w:val="00CE074A"/>
    <w:rsid w:val="00CE080F"/>
    <w:rsid w:val="00CE100E"/>
    <w:rsid w:val="00CE1644"/>
    <w:rsid w:val="00CE24C8"/>
    <w:rsid w:val="00CE2584"/>
    <w:rsid w:val="00CE26D3"/>
    <w:rsid w:val="00CE27CC"/>
    <w:rsid w:val="00CE287C"/>
    <w:rsid w:val="00CE2A38"/>
    <w:rsid w:val="00CE2A39"/>
    <w:rsid w:val="00CE2DB5"/>
    <w:rsid w:val="00CE2E04"/>
    <w:rsid w:val="00CE2ED5"/>
    <w:rsid w:val="00CE2FB5"/>
    <w:rsid w:val="00CE32A6"/>
    <w:rsid w:val="00CE36B3"/>
    <w:rsid w:val="00CE3A26"/>
    <w:rsid w:val="00CE3CB2"/>
    <w:rsid w:val="00CE429C"/>
    <w:rsid w:val="00CE476E"/>
    <w:rsid w:val="00CE55D0"/>
    <w:rsid w:val="00CE56A6"/>
    <w:rsid w:val="00CE5A2A"/>
    <w:rsid w:val="00CE627A"/>
    <w:rsid w:val="00CE6C60"/>
    <w:rsid w:val="00CE763C"/>
    <w:rsid w:val="00CE7A7B"/>
    <w:rsid w:val="00CF0348"/>
    <w:rsid w:val="00CF08AC"/>
    <w:rsid w:val="00CF104F"/>
    <w:rsid w:val="00CF1B6B"/>
    <w:rsid w:val="00CF301E"/>
    <w:rsid w:val="00CF3819"/>
    <w:rsid w:val="00CF3A3C"/>
    <w:rsid w:val="00CF3BBD"/>
    <w:rsid w:val="00CF56D3"/>
    <w:rsid w:val="00CF5815"/>
    <w:rsid w:val="00CF586B"/>
    <w:rsid w:val="00CF7136"/>
    <w:rsid w:val="00CF7BEA"/>
    <w:rsid w:val="00D00067"/>
    <w:rsid w:val="00D00350"/>
    <w:rsid w:val="00D0056B"/>
    <w:rsid w:val="00D00999"/>
    <w:rsid w:val="00D00B6C"/>
    <w:rsid w:val="00D01036"/>
    <w:rsid w:val="00D01059"/>
    <w:rsid w:val="00D012A3"/>
    <w:rsid w:val="00D02015"/>
    <w:rsid w:val="00D02B3E"/>
    <w:rsid w:val="00D031C0"/>
    <w:rsid w:val="00D03AE6"/>
    <w:rsid w:val="00D03FE3"/>
    <w:rsid w:val="00D0468E"/>
    <w:rsid w:val="00D05110"/>
    <w:rsid w:val="00D05DD6"/>
    <w:rsid w:val="00D060E6"/>
    <w:rsid w:val="00D06674"/>
    <w:rsid w:val="00D10F47"/>
    <w:rsid w:val="00D115A0"/>
    <w:rsid w:val="00D118FE"/>
    <w:rsid w:val="00D130D8"/>
    <w:rsid w:val="00D13E8A"/>
    <w:rsid w:val="00D14C6A"/>
    <w:rsid w:val="00D15062"/>
    <w:rsid w:val="00D152F2"/>
    <w:rsid w:val="00D16A8C"/>
    <w:rsid w:val="00D176EF"/>
    <w:rsid w:val="00D179C8"/>
    <w:rsid w:val="00D20059"/>
    <w:rsid w:val="00D20460"/>
    <w:rsid w:val="00D21B99"/>
    <w:rsid w:val="00D21FC1"/>
    <w:rsid w:val="00D21FC4"/>
    <w:rsid w:val="00D22C53"/>
    <w:rsid w:val="00D23858"/>
    <w:rsid w:val="00D23C19"/>
    <w:rsid w:val="00D23CDE"/>
    <w:rsid w:val="00D24497"/>
    <w:rsid w:val="00D2471D"/>
    <w:rsid w:val="00D24A9D"/>
    <w:rsid w:val="00D24CBA"/>
    <w:rsid w:val="00D2542C"/>
    <w:rsid w:val="00D25431"/>
    <w:rsid w:val="00D25AE0"/>
    <w:rsid w:val="00D2604C"/>
    <w:rsid w:val="00D26999"/>
    <w:rsid w:val="00D26B79"/>
    <w:rsid w:val="00D26DB4"/>
    <w:rsid w:val="00D2702B"/>
    <w:rsid w:val="00D27389"/>
    <w:rsid w:val="00D27792"/>
    <w:rsid w:val="00D3054E"/>
    <w:rsid w:val="00D30726"/>
    <w:rsid w:val="00D3129F"/>
    <w:rsid w:val="00D31694"/>
    <w:rsid w:val="00D31D11"/>
    <w:rsid w:val="00D31E3E"/>
    <w:rsid w:val="00D321ED"/>
    <w:rsid w:val="00D32532"/>
    <w:rsid w:val="00D3254D"/>
    <w:rsid w:val="00D33535"/>
    <w:rsid w:val="00D33DCD"/>
    <w:rsid w:val="00D34550"/>
    <w:rsid w:val="00D34654"/>
    <w:rsid w:val="00D35C54"/>
    <w:rsid w:val="00D35CD7"/>
    <w:rsid w:val="00D36105"/>
    <w:rsid w:val="00D370DE"/>
    <w:rsid w:val="00D3780E"/>
    <w:rsid w:val="00D40531"/>
    <w:rsid w:val="00D41296"/>
    <w:rsid w:val="00D416E6"/>
    <w:rsid w:val="00D41C53"/>
    <w:rsid w:val="00D41DFC"/>
    <w:rsid w:val="00D43955"/>
    <w:rsid w:val="00D43A8B"/>
    <w:rsid w:val="00D4585E"/>
    <w:rsid w:val="00D46C8F"/>
    <w:rsid w:val="00D4710E"/>
    <w:rsid w:val="00D47F4E"/>
    <w:rsid w:val="00D502E7"/>
    <w:rsid w:val="00D5063C"/>
    <w:rsid w:val="00D5066B"/>
    <w:rsid w:val="00D50840"/>
    <w:rsid w:val="00D50BED"/>
    <w:rsid w:val="00D51001"/>
    <w:rsid w:val="00D51439"/>
    <w:rsid w:val="00D5166A"/>
    <w:rsid w:val="00D517A6"/>
    <w:rsid w:val="00D51EE6"/>
    <w:rsid w:val="00D51F9F"/>
    <w:rsid w:val="00D52B1E"/>
    <w:rsid w:val="00D5361E"/>
    <w:rsid w:val="00D538A9"/>
    <w:rsid w:val="00D541E5"/>
    <w:rsid w:val="00D548CD"/>
    <w:rsid w:val="00D54DA7"/>
    <w:rsid w:val="00D56370"/>
    <w:rsid w:val="00D5690D"/>
    <w:rsid w:val="00D56DE6"/>
    <w:rsid w:val="00D57825"/>
    <w:rsid w:val="00D57833"/>
    <w:rsid w:val="00D57C44"/>
    <w:rsid w:val="00D57E7D"/>
    <w:rsid w:val="00D61B50"/>
    <w:rsid w:val="00D62E5D"/>
    <w:rsid w:val="00D6305B"/>
    <w:rsid w:val="00D6326C"/>
    <w:rsid w:val="00D63743"/>
    <w:rsid w:val="00D637C8"/>
    <w:rsid w:val="00D63A3A"/>
    <w:rsid w:val="00D63EBD"/>
    <w:rsid w:val="00D64570"/>
    <w:rsid w:val="00D6469C"/>
    <w:rsid w:val="00D646DC"/>
    <w:rsid w:val="00D64864"/>
    <w:rsid w:val="00D64CA5"/>
    <w:rsid w:val="00D64D99"/>
    <w:rsid w:val="00D64F49"/>
    <w:rsid w:val="00D66886"/>
    <w:rsid w:val="00D67A6F"/>
    <w:rsid w:val="00D67E11"/>
    <w:rsid w:val="00D70446"/>
    <w:rsid w:val="00D7054B"/>
    <w:rsid w:val="00D7081C"/>
    <w:rsid w:val="00D7105F"/>
    <w:rsid w:val="00D71F98"/>
    <w:rsid w:val="00D7224F"/>
    <w:rsid w:val="00D72432"/>
    <w:rsid w:val="00D72565"/>
    <w:rsid w:val="00D72724"/>
    <w:rsid w:val="00D72890"/>
    <w:rsid w:val="00D74E9A"/>
    <w:rsid w:val="00D7615E"/>
    <w:rsid w:val="00D76723"/>
    <w:rsid w:val="00D767C3"/>
    <w:rsid w:val="00D76F56"/>
    <w:rsid w:val="00D7795B"/>
    <w:rsid w:val="00D80349"/>
    <w:rsid w:val="00D807FE"/>
    <w:rsid w:val="00D812EA"/>
    <w:rsid w:val="00D8174B"/>
    <w:rsid w:val="00D81D6A"/>
    <w:rsid w:val="00D82291"/>
    <w:rsid w:val="00D82609"/>
    <w:rsid w:val="00D82736"/>
    <w:rsid w:val="00D828DE"/>
    <w:rsid w:val="00D82D62"/>
    <w:rsid w:val="00D83941"/>
    <w:rsid w:val="00D83DD8"/>
    <w:rsid w:val="00D842CF"/>
    <w:rsid w:val="00D8500A"/>
    <w:rsid w:val="00D85C35"/>
    <w:rsid w:val="00D8613A"/>
    <w:rsid w:val="00D86E89"/>
    <w:rsid w:val="00D86EE9"/>
    <w:rsid w:val="00D879EF"/>
    <w:rsid w:val="00D9012C"/>
    <w:rsid w:val="00D904C1"/>
    <w:rsid w:val="00D90C2C"/>
    <w:rsid w:val="00D91867"/>
    <w:rsid w:val="00D919C3"/>
    <w:rsid w:val="00D931BA"/>
    <w:rsid w:val="00D936CC"/>
    <w:rsid w:val="00D9387E"/>
    <w:rsid w:val="00D939D0"/>
    <w:rsid w:val="00D950F5"/>
    <w:rsid w:val="00D956CD"/>
    <w:rsid w:val="00D95F10"/>
    <w:rsid w:val="00D961D2"/>
    <w:rsid w:val="00D96938"/>
    <w:rsid w:val="00D96DC7"/>
    <w:rsid w:val="00D97571"/>
    <w:rsid w:val="00D975F2"/>
    <w:rsid w:val="00D97B96"/>
    <w:rsid w:val="00DA0897"/>
    <w:rsid w:val="00DA10C2"/>
    <w:rsid w:val="00DA19B5"/>
    <w:rsid w:val="00DA19F7"/>
    <w:rsid w:val="00DA28CB"/>
    <w:rsid w:val="00DA2DD0"/>
    <w:rsid w:val="00DA36DC"/>
    <w:rsid w:val="00DA383A"/>
    <w:rsid w:val="00DA4ABB"/>
    <w:rsid w:val="00DA518A"/>
    <w:rsid w:val="00DA51F7"/>
    <w:rsid w:val="00DA53CE"/>
    <w:rsid w:val="00DA5B2E"/>
    <w:rsid w:val="00DA609A"/>
    <w:rsid w:val="00DA6C07"/>
    <w:rsid w:val="00DA6DB7"/>
    <w:rsid w:val="00DA7362"/>
    <w:rsid w:val="00DA760F"/>
    <w:rsid w:val="00DA7E9B"/>
    <w:rsid w:val="00DB056B"/>
    <w:rsid w:val="00DB0D3A"/>
    <w:rsid w:val="00DB1C49"/>
    <w:rsid w:val="00DB2112"/>
    <w:rsid w:val="00DB25EF"/>
    <w:rsid w:val="00DB28DA"/>
    <w:rsid w:val="00DB330B"/>
    <w:rsid w:val="00DB3CB7"/>
    <w:rsid w:val="00DB48C5"/>
    <w:rsid w:val="00DB4C8E"/>
    <w:rsid w:val="00DB599C"/>
    <w:rsid w:val="00DB5CD9"/>
    <w:rsid w:val="00DB6CDD"/>
    <w:rsid w:val="00DB6EEC"/>
    <w:rsid w:val="00DC0657"/>
    <w:rsid w:val="00DC0CB8"/>
    <w:rsid w:val="00DC0F67"/>
    <w:rsid w:val="00DC18B7"/>
    <w:rsid w:val="00DC1EB7"/>
    <w:rsid w:val="00DC256B"/>
    <w:rsid w:val="00DC25D0"/>
    <w:rsid w:val="00DC2B30"/>
    <w:rsid w:val="00DC2D8E"/>
    <w:rsid w:val="00DC2DAA"/>
    <w:rsid w:val="00DC3544"/>
    <w:rsid w:val="00DC40E5"/>
    <w:rsid w:val="00DC450F"/>
    <w:rsid w:val="00DC4536"/>
    <w:rsid w:val="00DC60FF"/>
    <w:rsid w:val="00DC6937"/>
    <w:rsid w:val="00DC6AFE"/>
    <w:rsid w:val="00DD0EDC"/>
    <w:rsid w:val="00DD12B2"/>
    <w:rsid w:val="00DD19A6"/>
    <w:rsid w:val="00DD1AEC"/>
    <w:rsid w:val="00DD2DB8"/>
    <w:rsid w:val="00DD3591"/>
    <w:rsid w:val="00DD4678"/>
    <w:rsid w:val="00DD51B4"/>
    <w:rsid w:val="00DD534B"/>
    <w:rsid w:val="00DD537A"/>
    <w:rsid w:val="00DD5486"/>
    <w:rsid w:val="00DD5FEA"/>
    <w:rsid w:val="00DD605A"/>
    <w:rsid w:val="00DD6AE9"/>
    <w:rsid w:val="00DD71F0"/>
    <w:rsid w:val="00DD7258"/>
    <w:rsid w:val="00DD79B3"/>
    <w:rsid w:val="00DD7BE9"/>
    <w:rsid w:val="00DE0697"/>
    <w:rsid w:val="00DE0AF1"/>
    <w:rsid w:val="00DE0C59"/>
    <w:rsid w:val="00DE0D16"/>
    <w:rsid w:val="00DE18C4"/>
    <w:rsid w:val="00DE1BD1"/>
    <w:rsid w:val="00DE1CAA"/>
    <w:rsid w:val="00DE200E"/>
    <w:rsid w:val="00DE2536"/>
    <w:rsid w:val="00DE3222"/>
    <w:rsid w:val="00DE37B9"/>
    <w:rsid w:val="00DE3E4E"/>
    <w:rsid w:val="00DE43D1"/>
    <w:rsid w:val="00DE471A"/>
    <w:rsid w:val="00DE4953"/>
    <w:rsid w:val="00DE5865"/>
    <w:rsid w:val="00DE5B66"/>
    <w:rsid w:val="00DE5D37"/>
    <w:rsid w:val="00DE6041"/>
    <w:rsid w:val="00DE6DE8"/>
    <w:rsid w:val="00DE6DE9"/>
    <w:rsid w:val="00DE76A0"/>
    <w:rsid w:val="00DF080E"/>
    <w:rsid w:val="00DF0F52"/>
    <w:rsid w:val="00DF21C2"/>
    <w:rsid w:val="00DF2285"/>
    <w:rsid w:val="00DF22C8"/>
    <w:rsid w:val="00DF2B0C"/>
    <w:rsid w:val="00DF364E"/>
    <w:rsid w:val="00DF36EC"/>
    <w:rsid w:val="00DF4430"/>
    <w:rsid w:val="00DF4887"/>
    <w:rsid w:val="00DF49E4"/>
    <w:rsid w:val="00DF4AD3"/>
    <w:rsid w:val="00DF4E97"/>
    <w:rsid w:val="00DF5377"/>
    <w:rsid w:val="00DF5927"/>
    <w:rsid w:val="00DF5D67"/>
    <w:rsid w:val="00DF66B3"/>
    <w:rsid w:val="00DF7462"/>
    <w:rsid w:val="00DF74ED"/>
    <w:rsid w:val="00DF7CEA"/>
    <w:rsid w:val="00E000DA"/>
    <w:rsid w:val="00E0022D"/>
    <w:rsid w:val="00E0031D"/>
    <w:rsid w:val="00E00F8F"/>
    <w:rsid w:val="00E01B6B"/>
    <w:rsid w:val="00E025B3"/>
    <w:rsid w:val="00E02635"/>
    <w:rsid w:val="00E02CE1"/>
    <w:rsid w:val="00E02FAA"/>
    <w:rsid w:val="00E0309F"/>
    <w:rsid w:val="00E034D8"/>
    <w:rsid w:val="00E04287"/>
    <w:rsid w:val="00E045BB"/>
    <w:rsid w:val="00E049BC"/>
    <w:rsid w:val="00E04AB3"/>
    <w:rsid w:val="00E05311"/>
    <w:rsid w:val="00E055B1"/>
    <w:rsid w:val="00E05774"/>
    <w:rsid w:val="00E06602"/>
    <w:rsid w:val="00E067EE"/>
    <w:rsid w:val="00E06FC6"/>
    <w:rsid w:val="00E070AF"/>
    <w:rsid w:val="00E070C4"/>
    <w:rsid w:val="00E075C6"/>
    <w:rsid w:val="00E07AA0"/>
    <w:rsid w:val="00E129CB"/>
    <w:rsid w:val="00E1344F"/>
    <w:rsid w:val="00E137C8"/>
    <w:rsid w:val="00E14123"/>
    <w:rsid w:val="00E15085"/>
    <w:rsid w:val="00E16637"/>
    <w:rsid w:val="00E17FC8"/>
    <w:rsid w:val="00E2021A"/>
    <w:rsid w:val="00E21902"/>
    <w:rsid w:val="00E221FE"/>
    <w:rsid w:val="00E229CF"/>
    <w:rsid w:val="00E22BC8"/>
    <w:rsid w:val="00E23BB6"/>
    <w:rsid w:val="00E2412C"/>
    <w:rsid w:val="00E24943"/>
    <w:rsid w:val="00E24EF7"/>
    <w:rsid w:val="00E254E9"/>
    <w:rsid w:val="00E25595"/>
    <w:rsid w:val="00E25DAB"/>
    <w:rsid w:val="00E26263"/>
    <w:rsid w:val="00E26341"/>
    <w:rsid w:val="00E264E1"/>
    <w:rsid w:val="00E26EC8"/>
    <w:rsid w:val="00E271AE"/>
    <w:rsid w:val="00E27403"/>
    <w:rsid w:val="00E27D08"/>
    <w:rsid w:val="00E30BC8"/>
    <w:rsid w:val="00E30BDC"/>
    <w:rsid w:val="00E3136D"/>
    <w:rsid w:val="00E314DF"/>
    <w:rsid w:val="00E31D1C"/>
    <w:rsid w:val="00E320FD"/>
    <w:rsid w:val="00E323CE"/>
    <w:rsid w:val="00E324F7"/>
    <w:rsid w:val="00E32546"/>
    <w:rsid w:val="00E33381"/>
    <w:rsid w:val="00E3348A"/>
    <w:rsid w:val="00E335BD"/>
    <w:rsid w:val="00E33AFD"/>
    <w:rsid w:val="00E34546"/>
    <w:rsid w:val="00E354FB"/>
    <w:rsid w:val="00E35708"/>
    <w:rsid w:val="00E36412"/>
    <w:rsid w:val="00E36498"/>
    <w:rsid w:val="00E3692E"/>
    <w:rsid w:val="00E36EF8"/>
    <w:rsid w:val="00E37017"/>
    <w:rsid w:val="00E37907"/>
    <w:rsid w:val="00E37DBB"/>
    <w:rsid w:val="00E37EAF"/>
    <w:rsid w:val="00E40218"/>
    <w:rsid w:val="00E4051A"/>
    <w:rsid w:val="00E40E0F"/>
    <w:rsid w:val="00E41067"/>
    <w:rsid w:val="00E4216B"/>
    <w:rsid w:val="00E42369"/>
    <w:rsid w:val="00E42784"/>
    <w:rsid w:val="00E429BA"/>
    <w:rsid w:val="00E42A2B"/>
    <w:rsid w:val="00E42B69"/>
    <w:rsid w:val="00E42D33"/>
    <w:rsid w:val="00E42E7E"/>
    <w:rsid w:val="00E43E63"/>
    <w:rsid w:val="00E43E69"/>
    <w:rsid w:val="00E43F8F"/>
    <w:rsid w:val="00E44255"/>
    <w:rsid w:val="00E4427B"/>
    <w:rsid w:val="00E447A1"/>
    <w:rsid w:val="00E44EF3"/>
    <w:rsid w:val="00E45D1F"/>
    <w:rsid w:val="00E45DC7"/>
    <w:rsid w:val="00E46200"/>
    <w:rsid w:val="00E46481"/>
    <w:rsid w:val="00E46E0C"/>
    <w:rsid w:val="00E47E8A"/>
    <w:rsid w:val="00E47EA9"/>
    <w:rsid w:val="00E50764"/>
    <w:rsid w:val="00E50859"/>
    <w:rsid w:val="00E514A6"/>
    <w:rsid w:val="00E51607"/>
    <w:rsid w:val="00E51E30"/>
    <w:rsid w:val="00E52025"/>
    <w:rsid w:val="00E5227B"/>
    <w:rsid w:val="00E53266"/>
    <w:rsid w:val="00E534ED"/>
    <w:rsid w:val="00E54584"/>
    <w:rsid w:val="00E547A3"/>
    <w:rsid w:val="00E54ACA"/>
    <w:rsid w:val="00E54D43"/>
    <w:rsid w:val="00E55B41"/>
    <w:rsid w:val="00E55C4D"/>
    <w:rsid w:val="00E561BD"/>
    <w:rsid w:val="00E562DC"/>
    <w:rsid w:val="00E563B9"/>
    <w:rsid w:val="00E56663"/>
    <w:rsid w:val="00E567C0"/>
    <w:rsid w:val="00E568BF"/>
    <w:rsid w:val="00E57133"/>
    <w:rsid w:val="00E571EC"/>
    <w:rsid w:val="00E57486"/>
    <w:rsid w:val="00E57A4A"/>
    <w:rsid w:val="00E57BBD"/>
    <w:rsid w:val="00E60008"/>
    <w:rsid w:val="00E603C9"/>
    <w:rsid w:val="00E60AB0"/>
    <w:rsid w:val="00E60B93"/>
    <w:rsid w:val="00E61063"/>
    <w:rsid w:val="00E6126F"/>
    <w:rsid w:val="00E61C6C"/>
    <w:rsid w:val="00E62324"/>
    <w:rsid w:val="00E63A51"/>
    <w:rsid w:val="00E63CB4"/>
    <w:rsid w:val="00E63EE4"/>
    <w:rsid w:val="00E64074"/>
    <w:rsid w:val="00E64765"/>
    <w:rsid w:val="00E64F28"/>
    <w:rsid w:val="00E656B6"/>
    <w:rsid w:val="00E65E9A"/>
    <w:rsid w:val="00E66060"/>
    <w:rsid w:val="00E662A1"/>
    <w:rsid w:val="00E6676E"/>
    <w:rsid w:val="00E66C55"/>
    <w:rsid w:val="00E674D1"/>
    <w:rsid w:val="00E67E79"/>
    <w:rsid w:val="00E70996"/>
    <w:rsid w:val="00E70B2B"/>
    <w:rsid w:val="00E70DB8"/>
    <w:rsid w:val="00E71304"/>
    <w:rsid w:val="00E716B3"/>
    <w:rsid w:val="00E719AD"/>
    <w:rsid w:val="00E71A46"/>
    <w:rsid w:val="00E71A8C"/>
    <w:rsid w:val="00E71C54"/>
    <w:rsid w:val="00E71D85"/>
    <w:rsid w:val="00E72506"/>
    <w:rsid w:val="00E72970"/>
    <w:rsid w:val="00E72EF2"/>
    <w:rsid w:val="00E7304B"/>
    <w:rsid w:val="00E7342C"/>
    <w:rsid w:val="00E73481"/>
    <w:rsid w:val="00E73615"/>
    <w:rsid w:val="00E73CC3"/>
    <w:rsid w:val="00E74442"/>
    <w:rsid w:val="00E74B93"/>
    <w:rsid w:val="00E74F9E"/>
    <w:rsid w:val="00E750F1"/>
    <w:rsid w:val="00E755BB"/>
    <w:rsid w:val="00E76264"/>
    <w:rsid w:val="00E76423"/>
    <w:rsid w:val="00E76A34"/>
    <w:rsid w:val="00E771D3"/>
    <w:rsid w:val="00E77373"/>
    <w:rsid w:val="00E77839"/>
    <w:rsid w:val="00E77991"/>
    <w:rsid w:val="00E80138"/>
    <w:rsid w:val="00E80238"/>
    <w:rsid w:val="00E80379"/>
    <w:rsid w:val="00E805B6"/>
    <w:rsid w:val="00E80F0B"/>
    <w:rsid w:val="00E8248D"/>
    <w:rsid w:val="00E827B1"/>
    <w:rsid w:val="00E82D19"/>
    <w:rsid w:val="00E82D79"/>
    <w:rsid w:val="00E82E58"/>
    <w:rsid w:val="00E82FE3"/>
    <w:rsid w:val="00E834FF"/>
    <w:rsid w:val="00E8396A"/>
    <w:rsid w:val="00E83A9E"/>
    <w:rsid w:val="00E8455F"/>
    <w:rsid w:val="00E8595C"/>
    <w:rsid w:val="00E867EC"/>
    <w:rsid w:val="00E86A61"/>
    <w:rsid w:val="00E870EC"/>
    <w:rsid w:val="00E87A97"/>
    <w:rsid w:val="00E87C00"/>
    <w:rsid w:val="00E90019"/>
    <w:rsid w:val="00E902AA"/>
    <w:rsid w:val="00E90FAB"/>
    <w:rsid w:val="00E9138B"/>
    <w:rsid w:val="00E91A78"/>
    <w:rsid w:val="00E9255C"/>
    <w:rsid w:val="00E9255F"/>
    <w:rsid w:val="00E93322"/>
    <w:rsid w:val="00E93667"/>
    <w:rsid w:val="00E93781"/>
    <w:rsid w:val="00E93AC4"/>
    <w:rsid w:val="00E941C8"/>
    <w:rsid w:val="00E9527D"/>
    <w:rsid w:val="00E953A9"/>
    <w:rsid w:val="00E96A15"/>
    <w:rsid w:val="00E974DF"/>
    <w:rsid w:val="00E97A99"/>
    <w:rsid w:val="00EA0D56"/>
    <w:rsid w:val="00EA1114"/>
    <w:rsid w:val="00EA11D9"/>
    <w:rsid w:val="00EA12D1"/>
    <w:rsid w:val="00EA1818"/>
    <w:rsid w:val="00EA1996"/>
    <w:rsid w:val="00EA1EDB"/>
    <w:rsid w:val="00EA2320"/>
    <w:rsid w:val="00EA277F"/>
    <w:rsid w:val="00EA27CB"/>
    <w:rsid w:val="00EA27FC"/>
    <w:rsid w:val="00EA28E0"/>
    <w:rsid w:val="00EA2F0A"/>
    <w:rsid w:val="00EA34A8"/>
    <w:rsid w:val="00EA40F8"/>
    <w:rsid w:val="00EA5343"/>
    <w:rsid w:val="00EA57E9"/>
    <w:rsid w:val="00EA587E"/>
    <w:rsid w:val="00EA5FB1"/>
    <w:rsid w:val="00EA79BC"/>
    <w:rsid w:val="00EA7A18"/>
    <w:rsid w:val="00EA7AA2"/>
    <w:rsid w:val="00EA7CB3"/>
    <w:rsid w:val="00EA7E94"/>
    <w:rsid w:val="00EB0685"/>
    <w:rsid w:val="00EB0A42"/>
    <w:rsid w:val="00EB1556"/>
    <w:rsid w:val="00EB1B32"/>
    <w:rsid w:val="00EB239E"/>
    <w:rsid w:val="00EB24D2"/>
    <w:rsid w:val="00EB256C"/>
    <w:rsid w:val="00EB2B5B"/>
    <w:rsid w:val="00EB2D2E"/>
    <w:rsid w:val="00EB31F0"/>
    <w:rsid w:val="00EB3A1F"/>
    <w:rsid w:val="00EB440B"/>
    <w:rsid w:val="00EB445A"/>
    <w:rsid w:val="00EB4527"/>
    <w:rsid w:val="00EB452D"/>
    <w:rsid w:val="00EB469E"/>
    <w:rsid w:val="00EB4C84"/>
    <w:rsid w:val="00EB4EE2"/>
    <w:rsid w:val="00EB51C1"/>
    <w:rsid w:val="00EB54CE"/>
    <w:rsid w:val="00EB5B19"/>
    <w:rsid w:val="00EB5F4E"/>
    <w:rsid w:val="00EB6344"/>
    <w:rsid w:val="00EB65D9"/>
    <w:rsid w:val="00EB6B6C"/>
    <w:rsid w:val="00EB74F5"/>
    <w:rsid w:val="00EB7A4D"/>
    <w:rsid w:val="00EB7CD5"/>
    <w:rsid w:val="00EC1106"/>
    <w:rsid w:val="00EC1160"/>
    <w:rsid w:val="00EC1591"/>
    <w:rsid w:val="00EC15A7"/>
    <w:rsid w:val="00EC1D1A"/>
    <w:rsid w:val="00EC2810"/>
    <w:rsid w:val="00EC2C1B"/>
    <w:rsid w:val="00EC2CD7"/>
    <w:rsid w:val="00EC3181"/>
    <w:rsid w:val="00EC323D"/>
    <w:rsid w:val="00EC35D7"/>
    <w:rsid w:val="00EC40A3"/>
    <w:rsid w:val="00EC42DA"/>
    <w:rsid w:val="00EC4308"/>
    <w:rsid w:val="00EC44EF"/>
    <w:rsid w:val="00EC54A4"/>
    <w:rsid w:val="00EC587D"/>
    <w:rsid w:val="00EC60F9"/>
    <w:rsid w:val="00EC679D"/>
    <w:rsid w:val="00EC77E5"/>
    <w:rsid w:val="00EC7A99"/>
    <w:rsid w:val="00ED0043"/>
    <w:rsid w:val="00ED02D4"/>
    <w:rsid w:val="00ED18FD"/>
    <w:rsid w:val="00ED1EBB"/>
    <w:rsid w:val="00ED37EA"/>
    <w:rsid w:val="00ED3C73"/>
    <w:rsid w:val="00ED4902"/>
    <w:rsid w:val="00ED55CE"/>
    <w:rsid w:val="00ED5A6D"/>
    <w:rsid w:val="00ED5B73"/>
    <w:rsid w:val="00ED5C26"/>
    <w:rsid w:val="00ED6093"/>
    <w:rsid w:val="00ED6147"/>
    <w:rsid w:val="00ED6C99"/>
    <w:rsid w:val="00ED6D18"/>
    <w:rsid w:val="00ED7BD0"/>
    <w:rsid w:val="00EE1BEC"/>
    <w:rsid w:val="00EE2670"/>
    <w:rsid w:val="00EE2718"/>
    <w:rsid w:val="00EE2B03"/>
    <w:rsid w:val="00EE2E44"/>
    <w:rsid w:val="00EE309A"/>
    <w:rsid w:val="00EE37C5"/>
    <w:rsid w:val="00EE3D58"/>
    <w:rsid w:val="00EE4F52"/>
    <w:rsid w:val="00EE54D2"/>
    <w:rsid w:val="00EE5648"/>
    <w:rsid w:val="00EE6552"/>
    <w:rsid w:val="00EE6790"/>
    <w:rsid w:val="00EE682F"/>
    <w:rsid w:val="00EE68D2"/>
    <w:rsid w:val="00EE735E"/>
    <w:rsid w:val="00EE7454"/>
    <w:rsid w:val="00EE75E3"/>
    <w:rsid w:val="00EF0065"/>
    <w:rsid w:val="00EF080C"/>
    <w:rsid w:val="00EF0CE0"/>
    <w:rsid w:val="00EF18FF"/>
    <w:rsid w:val="00EF1FDD"/>
    <w:rsid w:val="00EF28D0"/>
    <w:rsid w:val="00EF2E77"/>
    <w:rsid w:val="00EF3716"/>
    <w:rsid w:val="00EF375F"/>
    <w:rsid w:val="00EF47F8"/>
    <w:rsid w:val="00EF4C15"/>
    <w:rsid w:val="00EF5346"/>
    <w:rsid w:val="00EF53C9"/>
    <w:rsid w:val="00EF66CE"/>
    <w:rsid w:val="00EF677D"/>
    <w:rsid w:val="00EF6A0F"/>
    <w:rsid w:val="00EF6B8F"/>
    <w:rsid w:val="00EF7136"/>
    <w:rsid w:val="00EF73D4"/>
    <w:rsid w:val="00EF7EAB"/>
    <w:rsid w:val="00F00430"/>
    <w:rsid w:val="00F008E0"/>
    <w:rsid w:val="00F00BF2"/>
    <w:rsid w:val="00F00EA3"/>
    <w:rsid w:val="00F014B8"/>
    <w:rsid w:val="00F015DC"/>
    <w:rsid w:val="00F02518"/>
    <w:rsid w:val="00F027A9"/>
    <w:rsid w:val="00F031DD"/>
    <w:rsid w:val="00F03499"/>
    <w:rsid w:val="00F03864"/>
    <w:rsid w:val="00F039FA"/>
    <w:rsid w:val="00F03AC3"/>
    <w:rsid w:val="00F04359"/>
    <w:rsid w:val="00F04B1A"/>
    <w:rsid w:val="00F05421"/>
    <w:rsid w:val="00F0550A"/>
    <w:rsid w:val="00F056C4"/>
    <w:rsid w:val="00F06588"/>
    <w:rsid w:val="00F069A9"/>
    <w:rsid w:val="00F07440"/>
    <w:rsid w:val="00F1086E"/>
    <w:rsid w:val="00F1087A"/>
    <w:rsid w:val="00F109EC"/>
    <w:rsid w:val="00F10E0D"/>
    <w:rsid w:val="00F10F99"/>
    <w:rsid w:val="00F11128"/>
    <w:rsid w:val="00F11652"/>
    <w:rsid w:val="00F12FE3"/>
    <w:rsid w:val="00F1368E"/>
    <w:rsid w:val="00F13820"/>
    <w:rsid w:val="00F140DC"/>
    <w:rsid w:val="00F14253"/>
    <w:rsid w:val="00F1533C"/>
    <w:rsid w:val="00F154C8"/>
    <w:rsid w:val="00F15579"/>
    <w:rsid w:val="00F15B86"/>
    <w:rsid w:val="00F16B92"/>
    <w:rsid w:val="00F16C7B"/>
    <w:rsid w:val="00F174E4"/>
    <w:rsid w:val="00F176A8"/>
    <w:rsid w:val="00F227FC"/>
    <w:rsid w:val="00F22E3E"/>
    <w:rsid w:val="00F22E9D"/>
    <w:rsid w:val="00F2349E"/>
    <w:rsid w:val="00F2365B"/>
    <w:rsid w:val="00F23934"/>
    <w:rsid w:val="00F23AB3"/>
    <w:rsid w:val="00F23FDE"/>
    <w:rsid w:val="00F24C0F"/>
    <w:rsid w:val="00F2602D"/>
    <w:rsid w:val="00F26048"/>
    <w:rsid w:val="00F270FD"/>
    <w:rsid w:val="00F27A83"/>
    <w:rsid w:val="00F27ACF"/>
    <w:rsid w:val="00F27FA3"/>
    <w:rsid w:val="00F3046A"/>
    <w:rsid w:val="00F30CD1"/>
    <w:rsid w:val="00F31939"/>
    <w:rsid w:val="00F32373"/>
    <w:rsid w:val="00F32568"/>
    <w:rsid w:val="00F33688"/>
    <w:rsid w:val="00F33704"/>
    <w:rsid w:val="00F33FEA"/>
    <w:rsid w:val="00F3478D"/>
    <w:rsid w:val="00F35399"/>
    <w:rsid w:val="00F35A11"/>
    <w:rsid w:val="00F35BFC"/>
    <w:rsid w:val="00F360C0"/>
    <w:rsid w:val="00F361F0"/>
    <w:rsid w:val="00F36497"/>
    <w:rsid w:val="00F36697"/>
    <w:rsid w:val="00F3676F"/>
    <w:rsid w:val="00F3728B"/>
    <w:rsid w:val="00F3758E"/>
    <w:rsid w:val="00F376DD"/>
    <w:rsid w:val="00F37ACF"/>
    <w:rsid w:val="00F40EF1"/>
    <w:rsid w:val="00F410E0"/>
    <w:rsid w:val="00F412D8"/>
    <w:rsid w:val="00F41820"/>
    <w:rsid w:val="00F4186C"/>
    <w:rsid w:val="00F41F47"/>
    <w:rsid w:val="00F426D3"/>
    <w:rsid w:val="00F4351C"/>
    <w:rsid w:val="00F44B84"/>
    <w:rsid w:val="00F45A15"/>
    <w:rsid w:val="00F45F90"/>
    <w:rsid w:val="00F4694D"/>
    <w:rsid w:val="00F46BB0"/>
    <w:rsid w:val="00F46BC5"/>
    <w:rsid w:val="00F47723"/>
    <w:rsid w:val="00F47A58"/>
    <w:rsid w:val="00F47AC3"/>
    <w:rsid w:val="00F47AC9"/>
    <w:rsid w:val="00F5008A"/>
    <w:rsid w:val="00F500FE"/>
    <w:rsid w:val="00F50756"/>
    <w:rsid w:val="00F512EB"/>
    <w:rsid w:val="00F51A30"/>
    <w:rsid w:val="00F51D40"/>
    <w:rsid w:val="00F52891"/>
    <w:rsid w:val="00F52A31"/>
    <w:rsid w:val="00F52F7B"/>
    <w:rsid w:val="00F5313E"/>
    <w:rsid w:val="00F53F78"/>
    <w:rsid w:val="00F54105"/>
    <w:rsid w:val="00F5436D"/>
    <w:rsid w:val="00F54F3E"/>
    <w:rsid w:val="00F55655"/>
    <w:rsid w:val="00F55A5F"/>
    <w:rsid w:val="00F55C1F"/>
    <w:rsid w:val="00F566FF"/>
    <w:rsid w:val="00F568C0"/>
    <w:rsid w:val="00F56E10"/>
    <w:rsid w:val="00F571DD"/>
    <w:rsid w:val="00F573C7"/>
    <w:rsid w:val="00F5773B"/>
    <w:rsid w:val="00F578D1"/>
    <w:rsid w:val="00F57A25"/>
    <w:rsid w:val="00F57F26"/>
    <w:rsid w:val="00F57F31"/>
    <w:rsid w:val="00F57F33"/>
    <w:rsid w:val="00F6040D"/>
    <w:rsid w:val="00F6099C"/>
    <w:rsid w:val="00F612CB"/>
    <w:rsid w:val="00F617DC"/>
    <w:rsid w:val="00F6187C"/>
    <w:rsid w:val="00F61DDC"/>
    <w:rsid w:val="00F62513"/>
    <w:rsid w:val="00F62A62"/>
    <w:rsid w:val="00F62ACD"/>
    <w:rsid w:val="00F62C60"/>
    <w:rsid w:val="00F63227"/>
    <w:rsid w:val="00F639E2"/>
    <w:rsid w:val="00F63FC6"/>
    <w:rsid w:val="00F6448E"/>
    <w:rsid w:val="00F6484D"/>
    <w:rsid w:val="00F64FAE"/>
    <w:rsid w:val="00F65343"/>
    <w:rsid w:val="00F65439"/>
    <w:rsid w:val="00F655F8"/>
    <w:rsid w:val="00F65C11"/>
    <w:rsid w:val="00F65C20"/>
    <w:rsid w:val="00F65F52"/>
    <w:rsid w:val="00F665B7"/>
    <w:rsid w:val="00F66672"/>
    <w:rsid w:val="00F668DA"/>
    <w:rsid w:val="00F66BCE"/>
    <w:rsid w:val="00F67304"/>
    <w:rsid w:val="00F67311"/>
    <w:rsid w:val="00F67C7B"/>
    <w:rsid w:val="00F67FA3"/>
    <w:rsid w:val="00F70B1F"/>
    <w:rsid w:val="00F71920"/>
    <w:rsid w:val="00F71D79"/>
    <w:rsid w:val="00F72A4B"/>
    <w:rsid w:val="00F72BE8"/>
    <w:rsid w:val="00F72C3F"/>
    <w:rsid w:val="00F73690"/>
    <w:rsid w:val="00F73753"/>
    <w:rsid w:val="00F73810"/>
    <w:rsid w:val="00F7446D"/>
    <w:rsid w:val="00F74A5B"/>
    <w:rsid w:val="00F74B1D"/>
    <w:rsid w:val="00F74EAF"/>
    <w:rsid w:val="00F750C9"/>
    <w:rsid w:val="00F75B7B"/>
    <w:rsid w:val="00F7613C"/>
    <w:rsid w:val="00F76E56"/>
    <w:rsid w:val="00F77088"/>
    <w:rsid w:val="00F775A0"/>
    <w:rsid w:val="00F81154"/>
    <w:rsid w:val="00F812D2"/>
    <w:rsid w:val="00F81367"/>
    <w:rsid w:val="00F815E0"/>
    <w:rsid w:val="00F82448"/>
    <w:rsid w:val="00F83107"/>
    <w:rsid w:val="00F832FA"/>
    <w:rsid w:val="00F8376C"/>
    <w:rsid w:val="00F84070"/>
    <w:rsid w:val="00F84D81"/>
    <w:rsid w:val="00F84FD0"/>
    <w:rsid w:val="00F85930"/>
    <w:rsid w:val="00F85F49"/>
    <w:rsid w:val="00F8609B"/>
    <w:rsid w:val="00F86915"/>
    <w:rsid w:val="00F86924"/>
    <w:rsid w:val="00F87187"/>
    <w:rsid w:val="00F87669"/>
    <w:rsid w:val="00F877F8"/>
    <w:rsid w:val="00F878EB"/>
    <w:rsid w:val="00F879EE"/>
    <w:rsid w:val="00F908E9"/>
    <w:rsid w:val="00F90A4D"/>
    <w:rsid w:val="00F914AF"/>
    <w:rsid w:val="00F916A4"/>
    <w:rsid w:val="00F92386"/>
    <w:rsid w:val="00F92A8D"/>
    <w:rsid w:val="00F93CE2"/>
    <w:rsid w:val="00F944AC"/>
    <w:rsid w:val="00F9470F"/>
    <w:rsid w:val="00F947B6"/>
    <w:rsid w:val="00F958A5"/>
    <w:rsid w:val="00F95924"/>
    <w:rsid w:val="00F95BDB"/>
    <w:rsid w:val="00F96018"/>
    <w:rsid w:val="00F964A2"/>
    <w:rsid w:val="00F96726"/>
    <w:rsid w:val="00F97CAD"/>
    <w:rsid w:val="00FA08FE"/>
    <w:rsid w:val="00FA128E"/>
    <w:rsid w:val="00FA1902"/>
    <w:rsid w:val="00FA2AD6"/>
    <w:rsid w:val="00FA2B72"/>
    <w:rsid w:val="00FA2DE4"/>
    <w:rsid w:val="00FA3337"/>
    <w:rsid w:val="00FA3746"/>
    <w:rsid w:val="00FA3C3A"/>
    <w:rsid w:val="00FA5105"/>
    <w:rsid w:val="00FA5620"/>
    <w:rsid w:val="00FA5B86"/>
    <w:rsid w:val="00FA5CC0"/>
    <w:rsid w:val="00FA5F1B"/>
    <w:rsid w:val="00FA60F1"/>
    <w:rsid w:val="00FA611B"/>
    <w:rsid w:val="00FA69FF"/>
    <w:rsid w:val="00FA6E89"/>
    <w:rsid w:val="00FA720D"/>
    <w:rsid w:val="00FA761C"/>
    <w:rsid w:val="00FA7BC3"/>
    <w:rsid w:val="00FB005A"/>
    <w:rsid w:val="00FB057C"/>
    <w:rsid w:val="00FB114A"/>
    <w:rsid w:val="00FB1369"/>
    <w:rsid w:val="00FB146E"/>
    <w:rsid w:val="00FB2194"/>
    <w:rsid w:val="00FB230B"/>
    <w:rsid w:val="00FB333F"/>
    <w:rsid w:val="00FB4675"/>
    <w:rsid w:val="00FB4690"/>
    <w:rsid w:val="00FB4B2C"/>
    <w:rsid w:val="00FB4D7C"/>
    <w:rsid w:val="00FB5BCB"/>
    <w:rsid w:val="00FB5DCA"/>
    <w:rsid w:val="00FB6EC4"/>
    <w:rsid w:val="00FB7AC5"/>
    <w:rsid w:val="00FB7BCB"/>
    <w:rsid w:val="00FB7C65"/>
    <w:rsid w:val="00FC000F"/>
    <w:rsid w:val="00FC0018"/>
    <w:rsid w:val="00FC0A4A"/>
    <w:rsid w:val="00FC190E"/>
    <w:rsid w:val="00FC1BC7"/>
    <w:rsid w:val="00FC2D30"/>
    <w:rsid w:val="00FC349C"/>
    <w:rsid w:val="00FC4064"/>
    <w:rsid w:val="00FC4235"/>
    <w:rsid w:val="00FC46AA"/>
    <w:rsid w:val="00FC46E3"/>
    <w:rsid w:val="00FC5872"/>
    <w:rsid w:val="00FC6D9A"/>
    <w:rsid w:val="00FC76FB"/>
    <w:rsid w:val="00FC7D38"/>
    <w:rsid w:val="00FD1078"/>
    <w:rsid w:val="00FD17EA"/>
    <w:rsid w:val="00FD182D"/>
    <w:rsid w:val="00FD2EFF"/>
    <w:rsid w:val="00FD301B"/>
    <w:rsid w:val="00FD31CF"/>
    <w:rsid w:val="00FD3F80"/>
    <w:rsid w:val="00FD4D0C"/>
    <w:rsid w:val="00FD549E"/>
    <w:rsid w:val="00FD5839"/>
    <w:rsid w:val="00FD5B9C"/>
    <w:rsid w:val="00FD5D75"/>
    <w:rsid w:val="00FD6072"/>
    <w:rsid w:val="00FD61C0"/>
    <w:rsid w:val="00FD624C"/>
    <w:rsid w:val="00FD7750"/>
    <w:rsid w:val="00FD7F71"/>
    <w:rsid w:val="00FE0826"/>
    <w:rsid w:val="00FE11F8"/>
    <w:rsid w:val="00FE12B6"/>
    <w:rsid w:val="00FE14EE"/>
    <w:rsid w:val="00FE1557"/>
    <w:rsid w:val="00FE18A0"/>
    <w:rsid w:val="00FE1A75"/>
    <w:rsid w:val="00FE22E6"/>
    <w:rsid w:val="00FE26BB"/>
    <w:rsid w:val="00FE27D4"/>
    <w:rsid w:val="00FE2934"/>
    <w:rsid w:val="00FE2D34"/>
    <w:rsid w:val="00FE2F4C"/>
    <w:rsid w:val="00FE37DD"/>
    <w:rsid w:val="00FE3B2F"/>
    <w:rsid w:val="00FE3CFC"/>
    <w:rsid w:val="00FE3EDE"/>
    <w:rsid w:val="00FE46EB"/>
    <w:rsid w:val="00FE49E8"/>
    <w:rsid w:val="00FE4E94"/>
    <w:rsid w:val="00FE5126"/>
    <w:rsid w:val="00FE535A"/>
    <w:rsid w:val="00FE56C2"/>
    <w:rsid w:val="00FE577B"/>
    <w:rsid w:val="00FE5CBF"/>
    <w:rsid w:val="00FE68B0"/>
    <w:rsid w:val="00FE6C87"/>
    <w:rsid w:val="00FE6EF5"/>
    <w:rsid w:val="00FE726D"/>
    <w:rsid w:val="00FE7E14"/>
    <w:rsid w:val="00FE7FD3"/>
    <w:rsid w:val="00FF01C5"/>
    <w:rsid w:val="00FF06B8"/>
    <w:rsid w:val="00FF0799"/>
    <w:rsid w:val="00FF09CD"/>
    <w:rsid w:val="00FF0BDE"/>
    <w:rsid w:val="00FF0CDC"/>
    <w:rsid w:val="00FF1036"/>
    <w:rsid w:val="00FF32A3"/>
    <w:rsid w:val="00FF3680"/>
    <w:rsid w:val="00FF3743"/>
    <w:rsid w:val="00FF42E8"/>
    <w:rsid w:val="00FF4FF6"/>
    <w:rsid w:val="00FF5234"/>
    <w:rsid w:val="00FF5348"/>
    <w:rsid w:val="00FF564F"/>
    <w:rsid w:val="00FF5EF7"/>
    <w:rsid w:val="00FF66B7"/>
    <w:rsid w:val="00FF6736"/>
    <w:rsid w:val="00FF69F6"/>
    <w:rsid w:val="00FF6C60"/>
    <w:rsid w:val="00FF6D41"/>
    <w:rsid w:val="00FF6F80"/>
    <w:rsid w:val="00FF6FB1"/>
    <w:rsid w:val="00FF6FF9"/>
    <w:rsid w:val="00FF7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54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B23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8024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0241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820DD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20DD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20DD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20DD9"/>
    <w:rPr>
      <w:rFonts w:cs="Times New Roman"/>
    </w:rPr>
  </w:style>
  <w:style w:type="paragraph" w:styleId="ListParagraph">
    <w:name w:val="List Paragraph"/>
    <w:basedOn w:val="Normal"/>
    <w:uiPriority w:val="99"/>
    <w:qFormat/>
    <w:rsid w:val="00CA2C24"/>
    <w:pPr>
      <w:ind w:left="720"/>
      <w:contextualSpacing/>
    </w:pPr>
  </w:style>
  <w:style w:type="paragraph" w:customStyle="1" w:styleId="Default">
    <w:name w:val="Default"/>
    <w:uiPriority w:val="99"/>
    <w:rsid w:val="00A9378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rsid w:val="00C9198E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6D26D2"/>
    <w:rPr>
      <w:rFonts w:cs="Times New Roman"/>
      <w:b/>
    </w:rPr>
  </w:style>
  <w:style w:type="paragraph" w:customStyle="1" w:styleId="21">
    <w:name w:val="Основной текст 21"/>
    <w:basedOn w:val="Normal"/>
    <w:uiPriority w:val="99"/>
    <w:rsid w:val="007D5DE8"/>
    <w:pPr>
      <w:spacing w:after="0" w:line="240" w:lineRule="auto"/>
      <w:ind w:left="709" w:firstLine="707"/>
      <w:jc w:val="both"/>
    </w:pPr>
    <w:rPr>
      <w:rFonts w:ascii="CG Times (W1)" w:hAnsi="CG Times (W1)"/>
      <w:sz w:val="24"/>
      <w:szCs w:val="20"/>
    </w:rPr>
  </w:style>
  <w:style w:type="paragraph" w:customStyle="1" w:styleId="31">
    <w:name w:val="Основной текст с отступом 31"/>
    <w:basedOn w:val="Normal"/>
    <w:uiPriority w:val="99"/>
    <w:rsid w:val="007D5DE8"/>
    <w:pPr>
      <w:spacing w:after="0" w:line="240" w:lineRule="auto"/>
      <w:ind w:left="709" w:firstLine="709"/>
      <w:jc w:val="both"/>
    </w:pPr>
    <w:rPr>
      <w:rFonts w:ascii="CG Times (W1)" w:hAnsi="CG Times (W1)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8663</TotalTime>
  <Pages>33</Pages>
  <Words>2587</Words>
  <Characters>14751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arch_priem</dc:creator>
  <cp:keywords/>
  <dc:description/>
  <cp:lastModifiedBy>User</cp:lastModifiedBy>
  <cp:revision>538</cp:revision>
  <cp:lastPrinted>2016-02-29T07:07:00Z</cp:lastPrinted>
  <dcterms:created xsi:type="dcterms:W3CDTF">2014-02-20T06:00:00Z</dcterms:created>
  <dcterms:modified xsi:type="dcterms:W3CDTF">2016-03-04T10:07:00Z</dcterms:modified>
</cp:coreProperties>
</file>